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9929D" w14:textId="77777777" w:rsidR="00CE7719" w:rsidRPr="00685ACD" w:rsidRDefault="0036799B" w:rsidP="00CD12C0">
      <w:r w:rsidRPr="00685AC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A31E16" wp14:editId="7AC611F9">
                <wp:simplePos x="0" y="0"/>
                <wp:positionH relativeFrom="column">
                  <wp:posOffset>-731520</wp:posOffset>
                </wp:positionH>
                <wp:positionV relativeFrom="paragraph">
                  <wp:posOffset>-130318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AF771B" id="Grupa 1" o:spid="_x0000_s1026" style="position:absolute;margin-left:-57.6pt;margin-top:-10.2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O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1gAAAABSZ2h0bG9uZwAAAlE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QTdGMTE3NDA3MjA2ODExOEQ0RUQyNDZCM0FEQjFDNiIgc3RFdnQ6d2hlbj0iMjAw&#10;OC0wNS0xNVQxNzoxMDo0NS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VGN0YxMTc0MDcyMDY4MTFBNDZDQTQ1MTlEMjQzNTZCIiBzdEV2dDp3&#10;aGVuPSIyMDA4LTA1LTE1VDIyOjUzOjMz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A3RjExNzQwNzIwNjgxMUE0NkNBNDUxOUQyNDM1NkIi&#10;IHN0RXZ0OndoZW49IjIwMDgtMDUtMTVUMjM6MDc6MDc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NzdGMTE3NDA3MjA2ODExQkREREZEMzhE&#10;MENGMjRERCIgc3RFdnQ6d2hlbj0iMjAwOC0wNS0xNlQxMDozNTo0My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BkZiB0byAmbHQ7dW5rbm93biZndDsiLz4g&#10;PHJkZjpsaT4gPHJkZjpEZXNjcmlwdGlvbiBzdEV2dDphY3Rpb249InNhdmVkIiBzdEV2dDppbnN0&#10;YW5jZUlEPSJ4bXAuaWlkOkY5N0YxMTc0MDcyMDY4MTFCRERERkQzOEQwQ0YyNEREIiBzdEV2dDp3&#10;aGVuPSIyMDA4LTA1LTE2VDEwOjQwOjU5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dm5kLmFkb2JlLmlsbHVzdHJhdG9yIHRvICZsdDt1bmtub3duJmd0OyIv&#10;PiA8cmRmOmxpPiA8cmRmOkRlc2NyaXB0aW9uIHN0RXZ0OmFjdGlvbj0ic2F2ZWQiIHN0RXZ0Omlu&#10;c3RhbmNlSUQ9InhtcC5paWQ6RkE3RjExNzQwNzIwNjgxMUJERERGRDM4RDBDRjI0REQiIHN0RXZ0&#10;OndoZW49IjIwMDgtMDUtMTZUMTE6MjY6NTU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QjdGMTE3NDA3MjA2ODExQkREREZEMzhEMENGMjRE&#10;RCIgc3RFdnQ6d2hlbj0iMjAwOC0wNS0xNlQxMToyOTowMS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DN0YxMTc0MDcyMDY4MTFCRERERkQz&#10;OEQwQ0YyNEREIiBzdEV2dDp3aGVuPSIyMDA4LTA1LTE2VDExOjI5OjIw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kQ3RjExNzQwNzIwNjgx&#10;MUJERERGRDM4RDBDRjI0REQiIHN0RXZ0OndoZW49IjIwMDgtMDUtMTZUMTE6MzA6NTQ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RTdGMTE3&#10;NDA3MjA2ODExQkREREZEMzhEMENGMjRERCIgc3RFdnQ6d2hlbj0iMjAwOC0wNS0xNlQxMTozMToy&#10;M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yMzM2NjhDMTYyMDY4MTFCRERERkQzOEQwQ0YyNEREIiBzdEV2dDp3aGVuPSIyMDA4LTA1LTE2&#10;VDEyOjIzOjQ2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QjMzMzY2OEMxNjIwNjgxMUJERERGRDM4RDBDRjI0REQiIHN0RXZ0OndoZW49IjIw&#10;MDgtMDUtMTZUMTM6Mjc6NTQ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CNDMzNjY4QzE2MjA2ODExQkREREZEMzhEMENGMjRERCIgc3RFdnQ6&#10;d2hlbj0iMjAwOC0wNS0xNlQxMzo0NjoxM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E5N0MxQkYxNEQxNzU5RTgz&#10;IiBzdEV2dDp3aGVuPSIyMDA4LTA1LTE2VDE1OjQ3OjU3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jg3RjExNzQwNzIwNjgxMTk3QzFCRjE0&#10;RDE3NTlFODMiIHN0RXZ0OndoZW49IjIwMDgtMDUtMTZUMTU6NTE6MDY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OTdGMTE3NDA3MjA2ODEx&#10;OTdDMUJGMTREMTc1OUU4MyIgc3RFdnQ6d2hlbj0iMjAwOC0wNS0xNlQxNTo1MjoyMi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2bmQuYWRvYmUuaWxsdXN0cmF0b3IgdG8gYXBwbGljYXRp&#10;b24vdm5kLmFkb2JlLmlsbHVzdHJhdG9yIi8+IDxyZGY6bGk+IDxyZGY6RGVzY3JpcHRpb24gc3RF&#10;dnQ6YWN0aW9uPSJzYXZlZCIgc3RFdnQ6aW5zdGFuY2VJRD0ieG1wLmlpZDowN0MzQkQyNTEwMkRE&#10;RDExODFCNTk0MDcwQ0VCODhEOSIgc3RFdnQ6d2hlbj0iMjAwOC0wNS0yOFQxNjo0NToyNi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ZuZC5hZG9iZS5pbGx1&#10;c3RyYXRvciB0byBhcHBsaWNhdGlvbi92bmQuYWRvYmUuaWxsdXN0cmF0b3IiLz4gPHJkZjpsaT4g&#10;PHJkZjpEZXNjcmlwdGlvbiBzdEV2dDphY3Rpb249InNhdmVkIiBzdEV2dDppbnN0YW5jZUlEPSJ4&#10;bXAuaWlkOkY4N0YxMTc0MDcyMDY4MTE5MDk4QjA5N0ZEQTM5QkVGIiBzdEV2dDp3aGVuPSIyMDA4&#10;LTA2LTAyVDEzOjI1OjI1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c3RjExNzQwNzIwNjgxMUJCMURCRjhGMjQyQjZGODQiIHN0RXZ0Ondo&#10;ZW49IjIwMDgtMDYtMDlUMTQ6NTg6MzY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OTdGMTE3NDA3MjA2ODExQUNBRkI4REE4MDg1NEU3NiIg&#10;c3RFdnQ6d2hlbj0iMjAwOC0wNi0xMVQxNDozMToyN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AxODAxMTc0MDcyMDY4MTE4MzQzODNDRDNB&#10;OEQyMzAzIiBzdEV2dDp3aGVuPSIyMDA4LTA2LTExVDIyOjM3OjM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DFFNTQwNjY0QTNEREQxMUJE&#10;MzNEM0VCOEQzQTEwNjgiIHN0RXZ0OndoZW49IjIwMDgtMDYtMThUMjI6MjQ6MDEr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o2QjZBRTJBNTcy&#10;M0VERDExQTZGMUJBQkY3QzVBN0E1MSIgc3RFdnQ6d2hlbj0iMjAwOC0wNi0xOVQyMDozMDozN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iIgeG1wRzp5ZWxsb3c9Ijk1LjAwMDAwMCIg&#10;eG1wRzpibGFjaz0iMC4wMDAwMDAiLz4gPHJkZjpsaSB4bXBHOnN3YXRjaE5hbWU9IkM9ODUgTT0x&#10;MCBZPTEwMCBLPTAiIHhtcEc6bW9kZT0iQ01ZSyIgeG1wRzp0eXBlPSJQUk9DRVNTIiB4bXBHOmN5&#10;YW49Ijg1LjAwMDAwMCIgeG1wRzptYWdlbnRhPSIxMC4wMDAwMDI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NCIgeG1wRzptYWdlbnRhPSI5MC4wMDAwMDAiIHhtcEc6&#10;eWVsbG93PSIwLjAwMzA5OSIgeG1wRzpibGFjaz0iMC4wMDMwOTkiLz4gPC9yZGY6U2VxPiA8L3ht&#10;cEc6Q29sb3JhbnRzPiA8L3JkZjpEZXNjcmlwdGlvbj4gPC9yZGY6bGk+IDwvcmRmOlNlcT4gPC94&#10;b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gZGhscHR4fICEiIyQlJicoKSorKywtLi8wMTIz&#10;NDU2Nzg5Ojs8PT4/QEFCQ0RFRkdISUpLTE1OT1BQUVJTVFVWV1hZWltcXV5fYGFiY2RlZmdoaWpr&#10;bG1ub3BxcnN0dXZ3eHl6e3x9fn+AgYKDhIaHiImKi4yNjo+QkZKTlJWWl5iZmpucnZ6foKGio6Sl&#10;pqeoqaqrrK2ur7CxsrO0tre4ubq7vL2+v8DBwsPExcbHyMnKy8zNzs/Q0dLT1NbX2Nna29zd3t/g&#10;4eLj5OXm5+jp6uvs7e7v8P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BkaGxwdHh8gISIjJCUmJygpKisrLC0uLzAxMjM0NTY3ODk6Ozw9Pj9AQUJDREVGR0hJ&#10;SktMTU5PUFBRUlNUVVZXWFlaW1xdXl9gYWJjZGVmZ2hpamtsbW5vcHFyc3R1dnd4eXp7fH1+f4CB&#10;goOEhoeIiYqLjI2Oj5CRkpOUlZaXmJmam5ydnp+goaKjpKWmp6ipqqusra6vsLGys7S2t7i5uru8&#10;vb6/wMHCw8TFxsfIycrLzM3Oz9DR0tPU1tfY2drb3N3e3+Dh4uPk5ebn6Onq6+zt7u/w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o/P///////////////////////////////////////+nS6f//////&#10;//////////////////////////////////zo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CB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h9v//////////////////////////////////////9a6Qrvb/////////////////&#10;////////////////////4ZBpkOL/////////////////////////////////////9a6Qrvb/////&#10;//////////////////////////////////bh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7ukw///////////////////////////////////////v3ZPf9D/////////&#10;///////////////////////////gmk8AW7v///////////////////////////////////G2eU9J&#10;d8r//////////////////////////////////+vSxauWr/L/////////////////////////////&#10;//////////fn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7s7e/y9vr/////////////////////&#10;////////////uZqYmZyhpq20vsrh////////////////////////////oldKTFFXXWh9lrnj////&#10;////////////////////////s1cAGjVQbo2v0/r/////////////////////////////zm9AX3uZ&#10;t9j7////////////////////////////////7p+Fp8Ph////////////////////////////////&#10;/////+TR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5ABA5CC9" w14:textId="77777777" w:rsidR="004A6708" w:rsidRPr="00685ACD" w:rsidRDefault="004A6708" w:rsidP="004A6708">
      <w:r w:rsidRPr="00685ACD">
        <w:t xml:space="preserve">            </w:t>
      </w:r>
    </w:p>
    <w:p w14:paraId="3A867D5C" w14:textId="77777777" w:rsidR="00D04D62" w:rsidRPr="00685ACD" w:rsidRDefault="00D04D62" w:rsidP="00685ACD">
      <w:pPr>
        <w:pStyle w:val="TYTUAKTUprzedmiotregulacjiustawylubrozporzdzenia"/>
        <w:spacing w:before="0" w:after="0"/>
      </w:pPr>
    </w:p>
    <w:p w14:paraId="10AD0121" w14:textId="77777777" w:rsidR="00685ACD" w:rsidRDefault="00685ACD" w:rsidP="00685ACD">
      <w:pPr>
        <w:pStyle w:val="TYTUAKTUprzedmiotregulacjiustawylubrozporzdzenia"/>
        <w:spacing w:before="0" w:after="0"/>
      </w:pPr>
    </w:p>
    <w:p w14:paraId="4B6A5F95" w14:textId="008F333B" w:rsidR="00EB16D1" w:rsidRPr="00685ACD" w:rsidRDefault="0045631F" w:rsidP="00685ACD">
      <w:pPr>
        <w:pStyle w:val="TYTUAKTUprzedmiotregulacjiustawylubrozporzdzenia"/>
        <w:spacing w:before="0" w:after="0"/>
      </w:pPr>
      <w:r w:rsidRPr="00685ACD">
        <w:t>UMOWA O DOFINANSOWANIE NR ………………………………..</w:t>
      </w:r>
      <w:r w:rsidRPr="00685ACD">
        <w:br/>
      </w:r>
      <w:r w:rsidR="004A6708" w:rsidRPr="00685ACD">
        <w:t xml:space="preserve">w ramach działania </w:t>
      </w:r>
      <w:r w:rsidR="00AC2692" w:rsidRPr="00685ACD">
        <w:t xml:space="preserve">Plany </w:t>
      </w:r>
      <w:r w:rsidR="00FA31F2" w:rsidRPr="00685ACD">
        <w:t>produkcji i obrotu</w:t>
      </w:r>
      <w:r w:rsidR="004A6708" w:rsidRPr="00685ACD">
        <w:t xml:space="preserve">, </w:t>
      </w:r>
    </w:p>
    <w:p w14:paraId="3A1BC2F9" w14:textId="117CD8EA" w:rsidR="00EB16D1" w:rsidRPr="00685ACD" w:rsidRDefault="004A6708" w:rsidP="00685ACD">
      <w:pPr>
        <w:pStyle w:val="TYTUAKTUprzedmiotregulacjiustawylubrozporzdzenia"/>
        <w:spacing w:before="0" w:after="0"/>
      </w:pPr>
      <w:r w:rsidRPr="00685ACD">
        <w:t xml:space="preserve">w zakresie Priorytetu </w:t>
      </w:r>
      <w:r w:rsidR="00A05D0C" w:rsidRPr="00685ACD">
        <w:t>5</w:t>
      </w:r>
      <w:r w:rsidRPr="00685ACD">
        <w:t xml:space="preserve">. </w:t>
      </w:r>
      <w:r w:rsidR="00A05D0C" w:rsidRPr="00685ACD">
        <w:t>Wspieranie obrotu i przetwarzania</w:t>
      </w:r>
      <w:r w:rsidRPr="00685ACD">
        <w:t xml:space="preserve">, </w:t>
      </w:r>
    </w:p>
    <w:p w14:paraId="5484134E" w14:textId="4B8EA34E" w:rsidR="004A6708" w:rsidRPr="00685ACD" w:rsidRDefault="004A6708" w:rsidP="00685ACD">
      <w:pPr>
        <w:pStyle w:val="TYTUAKTUprzedmiotregulacjiustawylubrozporzdzenia"/>
        <w:spacing w:before="0" w:after="0"/>
      </w:pPr>
      <w:r w:rsidRPr="00685ACD">
        <w:t xml:space="preserve">zawartego w Programie Operacyjnym „Rybactwo i Morze” </w:t>
      </w:r>
    </w:p>
    <w:p w14:paraId="7AA0AEB8" w14:textId="77777777" w:rsidR="00EB16D1" w:rsidRPr="00685ACD" w:rsidRDefault="00EB16D1" w:rsidP="00685ACD">
      <w:pPr>
        <w:pStyle w:val="DATAAKTUdatauchwalenialubwydaniaaktu"/>
        <w:spacing w:before="0" w:after="0"/>
        <w:rPr>
          <w:rFonts w:ascii="Times New Roman" w:hAnsi="Times New Roman" w:cs="Times New Roman"/>
          <w:b/>
        </w:rPr>
      </w:pPr>
      <w:r w:rsidRPr="00685ACD">
        <w:rPr>
          <w:rFonts w:ascii="Times New Roman" w:hAnsi="Times New Roman" w:cs="Times New Roman"/>
          <w:b/>
        </w:rPr>
        <w:t xml:space="preserve">zawarta w dniu .................................................... </w:t>
      </w:r>
    </w:p>
    <w:p w14:paraId="015BC634" w14:textId="77777777" w:rsidR="00EB16D1" w:rsidRPr="00685ACD" w:rsidRDefault="00EB16D1" w:rsidP="00685ACD">
      <w:pPr>
        <w:pStyle w:val="DATAAKTUdatauchwalenialubwydaniaaktu"/>
        <w:spacing w:before="0" w:after="0"/>
        <w:rPr>
          <w:rFonts w:ascii="Times New Roman" w:hAnsi="Times New Roman" w:cs="Times New Roman"/>
          <w:b/>
        </w:rPr>
      </w:pPr>
      <w:r w:rsidRPr="00685ACD">
        <w:rPr>
          <w:rFonts w:ascii="Times New Roman" w:hAnsi="Times New Roman" w:cs="Times New Roman"/>
          <w:b/>
        </w:rPr>
        <w:t xml:space="preserve">w ................................................................ </w:t>
      </w:r>
    </w:p>
    <w:p w14:paraId="21678634" w14:textId="77777777" w:rsidR="00AE4F3C" w:rsidRPr="00685ACD" w:rsidRDefault="00AE4F3C" w:rsidP="00AE4F3C">
      <w:r w:rsidRPr="00685ACD">
        <w:t>pomiędzy</w:t>
      </w:r>
    </w:p>
    <w:p w14:paraId="1B9443F9" w14:textId="77777777" w:rsidR="00C625ED" w:rsidRPr="00685ACD" w:rsidRDefault="00C625ED" w:rsidP="00C625ED">
      <w:r w:rsidRPr="00685ACD">
        <w:t>Agencją Restrukturyzacji i Modernizacji Rolnictwa, z siedzibą w Warszawie,  NIP:……………………………, zwaną dalej „</w:t>
      </w:r>
      <w:r w:rsidRPr="00685ACD">
        <w:rPr>
          <w:rStyle w:val="Ppogrubienie"/>
        </w:rPr>
        <w:t>Agencją</w:t>
      </w:r>
      <w:r w:rsidRPr="00685ACD">
        <w:t xml:space="preserve">”, </w:t>
      </w:r>
    </w:p>
    <w:p w14:paraId="22005B16" w14:textId="77777777" w:rsidR="00AE4F3C" w:rsidRPr="00685ACD" w:rsidRDefault="00AE4F3C" w:rsidP="00AE4F3C">
      <w:r w:rsidRPr="00685ACD">
        <w:t>reprezentowaną przez: ................................................................................................................,</w:t>
      </w:r>
    </w:p>
    <w:p w14:paraId="02B3143E" w14:textId="77777777" w:rsidR="00AE4F3C" w:rsidRPr="00685ACD" w:rsidRDefault="00AE4F3C" w:rsidP="00AE4F3C">
      <w:r w:rsidRPr="00685ACD">
        <w:t>działającego(-ą) na podstawie pełnomocnictwa Prezesa Agencji nr …… z dnia ……………..,</w:t>
      </w:r>
    </w:p>
    <w:p w14:paraId="2B1C394F" w14:textId="77777777" w:rsidR="00AE4F3C" w:rsidRPr="00685ACD" w:rsidRDefault="00AE4F3C" w:rsidP="00AE4F3C">
      <w:r w:rsidRPr="00685ACD">
        <w:t>którego kopia stanowi załącznik nr 1 do umowy</w:t>
      </w:r>
      <w:r w:rsidR="00AA6E1B" w:rsidRPr="00685ACD">
        <w:t xml:space="preserve"> o dofinansowanie</w:t>
      </w:r>
      <w:r w:rsidRPr="00685ACD">
        <w:t>,</w:t>
      </w:r>
    </w:p>
    <w:p w14:paraId="74CF5AAC" w14:textId="77777777" w:rsidR="00AE4F3C" w:rsidRPr="00685ACD" w:rsidRDefault="00AE4F3C" w:rsidP="00AE4F3C">
      <w:r w:rsidRPr="00685ACD">
        <w:t>a</w:t>
      </w:r>
    </w:p>
    <w:p w14:paraId="51D67A8F" w14:textId="77777777" w:rsidR="00AE4F3C" w:rsidRPr="00685ACD" w:rsidRDefault="00AE4F3C" w:rsidP="00AE4F3C">
      <w:r w:rsidRPr="00685ACD">
        <w:t>....................................................................................................................................................., z siedzibą w: ................................................................................................................................</w:t>
      </w:r>
    </w:p>
    <w:p w14:paraId="2C28A661" w14:textId="77777777" w:rsidR="006B382F" w:rsidRPr="00685ACD" w:rsidRDefault="00AE4F3C" w:rsidP="00AE4F3C">
      <w:r w:rsidRPr="00685ACD">
        <w:t>……………………………………………………………</w:t>
      </w:r>
      <w:r w:rsidR="006B382F" w:rsidRPr="00685ACD">
        <w:t>……………………………………..</w:t>
      </w:r>
    </w:p>
    <w:p w14:paraId="2E839654" w14:textId="77777777" w:rsidR="00AE4F3C" w:rsidRPr="00685ACD" w:rsidRDefault="00240A96" w:rsidP="00AE4F3C">
      <w:r w:rsidRPr="00685ACD">
        <w:t>KRS</w:t>
      </w:r>
      <w:r w:rsidR="006B382F" w:rsidRPr="00685ACD">
        <w:t xml:space="preserve"> ………………………………………….. </w:t>
      </w:r>
      <w:r w:rsidR="00AE4F3C" w:rsidRPr="00685ACD">
        <w:t>NIP:</w:t>
      </w:r>
      <w:r w:rsidR="006B382F" w:rsidRPr="00685ACD">
        <w:t xml:space="preserve"> </w:t>
      </w:r>
      <w:r w:rsidR="00AE4F3C" w:rsidRPr="00685ACD">
        <w:t>.........................................</w:t>
      </w:r>
      <w:r w:rsidR="006B382F" w:rsidRPr="00685ACD">
        <w:t>........................</w:t>
      </w:r>
      <w:r w:rsidR="00AE4F3C" w:rsidRPr="00685ACD">
        <w:t>,</w:t>
      </w:r>
    </w:p>
    <w:p w14:paraId="092AEC1C" w14:textId="77777777" w:rsidR="00AE4F3C" w:rsidRPr="00685ACD" w:rsidRDefault="00AE4F3C" w:rsidP="00AE4F3C">
      <w:r w:rsidRPr="00685ACD">
        <w:t>zwanym(-ą) dalej „</w:t>
      </w:r>
      <w:r w:rsidRPr="00685ACD">
        <w:rPr>
          <w:rStyle w:val="Ppogrubienie"/>
        </w:rPr>
        <w:t>Beneficjentem</w:t>
      </w:r>
      <w:r w:rsidRPr="00685ACD">
        <w:t>”,</w:t>
      </w:r>
    </w:p>
    <w:p w14:paraId="4EB0AE9C" w14:textId="77777777" w:rsidR="00AE4F3C" w:rsidRPr="00685ACD" w:rsidRDefault="00AE4F3C" w:rsidP="00AE4F3C">
      <w:r w:rsidRPr="00685ACD">
        <w:t>reprezentowanym przez:</w:t>
      </w:r>
    </w:p>
    <w:p w14:paraId="6B27789A" w14:textId="77777777" w:rsidR="00AE4F3C" w:rsidRPr="00685ACD" w:rsidRDefault="00AE4F3C" w:rsidP="00AE4F3C">
      <w:r w:rsidRPr="00685ACD">
        <w:t>.....................................................................................................................................................,</w:t>
      </w:r>
    </w:p>
    <w:p w14:paraId="644A954B" w14:textId="2034BC8D" w:rsidR="00AE4F3C" w:rsidRPr="00F052BA" w:rsidRDefault="00AE4F3C" w:rsidP="00AE4F3C">
      <w:r w:rsidRPr="00685ACD">
        <w:t xml:space="preserve">działającym na podstawie …………….……………………………, którego kopia </w:t>
      </w:r>
      <w:r w:rsidR="00685ACD" w:rsidRPr="00685ACD">
        <w:t>/oryginał</w:t>
      </w:r>
      <w:r w:rsidR="00685ACD" w:rsidRPr="00685ACD">
        <w:rPr>
          <w:rStyle w:val="Odwoanieprzypisudolnego"/>
          <w:szCs w:val="24"/>
        </w:rPr>
        <w:footnoteReference w:id="1"/>
      </w:r>
      <w:r w:rsidR="00685ACD" w:rsidRPr="00685ACD">
        <w:rPr>
          <w:rFonts w:cs="Times New Roman"/>
          <w:szCs w:val="24"/>
          <w:vertAlign w:val="superscript"/>
        </w:rPr>
        <w:t xml:space="preserve">) </w:t>
      </w:r>
      <w:r w:rsidRPr="00685ACD">
        <w:t xml:space="preserve">stanowi załącznik nr 2 </w:t>
      </w:r>
      <w:r w:rsidRPr="00D23EBC">
        <w:t>do u</w:t>
      </w:r>
      <w:r w:rsidRPr="006F6E66">
        <w:t>mowy</w:t>
      </w:r>
      <w:r w:rsidR="00AA6E1B" w:rsidRPr="006F6E66">
        <w:t xml:space="preserve"> o dofinansowanie</w:t>
      </w:r>
      <w:r w:rsidRPr="00F052BA">
        <w:t>,</w:t>
      </w:r>
    </w:p>
    <w:p w14:paraId="1C4E4713" w14:textId="77777777" w:rsidR="00AE4F3C" w:rsidRPr="00685ACD" w:rsidRDefault="00AE4F3C" w:rsidP="00AE4F3C"/>
    <w:p w14:paraId="3C138E48" w14:textId="0A15C765" w:rsidR="004A6708" w:rsidRPr="00685ACD" w:rsidRDefault="00AE4F3C" w:rsidP="004A6708">
      <w:r w:rsidRPr="00685ACD">
        <w:t>zwanymi dalej „</w:t>
      </w:r>
      <w:r w:rsidRPr="00685ACD">
        <w:rPr>
          <w:rStyle w:val="Ppogrubienie"/>
        </w:rPr>
        <w:t>Stronami</w:t>
      </w:r>
      <w:r w:rsidRPr="00685ACD">
        <w:t>”.</w:t>
      </w:r>
      <w:r w:rsidR="00685ACD">
        <w:t xml:space="preserve"> </w:t>
      </w:r>
    </w:p>
    <w:p w14:paraId="55462C96" w14:textId="77777777" w:rsidR="004A6708" w:rsidRPr="00685ACD" w:rsidRDefault="004A6708" w:rsidP="00685ACD">
      <w:pPr>
        <w:pStyle w:val="ROZDZODDZOZNoznaczenierozdziauluboddziau"/>
        <w:jc w:val="left"/>
      </w:pPr>
      <w:r w:rsidRPr="00685ACD">
        <w:lastRenderedPageBreak/>
        <w:t>Strony postanawiają, co następuje:</w:t>
      </w:r>
    </w:p>
    <w:p w14:paraId="4B40C6F5" w14:textId="77777777" w:rsidR="004A6708" w:rsidRPr="00685ACD" w:rsidRDefault="004A6708" w:rsidP="0016585A">
      <w:pPr>
        <w:pStyle w:val="CZKSIGAoznaczenieiprzedmiotczcilubksigi"/>
      </w:pPr>
      <w:r w:rsidRPr="00685ACD">
        <w:t>§ 1.</w:t>
      </w:r>
      <w:r w:rsidR="00CA6D04" w:rsidRPr="00685ACD">
        <w:t xml:space="preserve"> </w:t>
      </w:r>
    </w:p>
    <w:p w14:paraId="0F1D7DB9" w14:textId="77777777" w:rsidR="004A6708" w:rsidRPr="00685ACD" w:rsidRDefault="004A6708" w:rsidP="00C91318">
      <w:pPr>
        <w:pStyle w:val="NIEARTTEKSTtekstnieartykuowanynppodstprawnarozplubpreambua"/>
      </w:pPr>
      <w:r w:rsidRPr="00685ACD">
        <w:t>Poniższe określenia w rozumieniu niniejszej umowy o</w:t>
      </w:r>
      <w:r w:rsidR="00C91318" w:rsidRPr="00685ACD">
        <w:t xml:space="preserve"> dofinansowanie, zwanej dalej </w:t>
      </w:r>
      <w:r w:rsidRPr="00685ACD">
        <w:t>„umową”, oznaczają:</w:t>
      </w:r>
    </w:p>
    <w:p w14:paraId="796CE677" w14:textId="77777777" w:rsidR="004A6708" w:rsidRPr="00685ACD" w:rsidRDefault="00C91318" w:rsidP="00C91318">
      <w:pPr>
        <w:pStyle w:val="PKTpunkt"/>
      </w:pPr>
      <w:r w:rsidRPr="00685ACD">
        <w:t>1)</w:t>
      </w:r>
      <w:r w:rsidRPr="00685ACD">
        <w:tab/>
      </w:r>
      <w:r w:rsidR="004A6708" w:rsidRPr="00685ACD">
        <w:t>program – Program Operacyjny „Rybactwo i Morze”;</w:t>
      </w:r>
    </w:p>
    <w:p w14:paraId="61D24F46" w14:textId="77777777" w:rsidR="004A6708" w:rsidRPr="00685ACD" w:rsidRDefault="00C91318" w:rsidP="00C91318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rozporządzenie nr 508/2014 </w:t>
      </w:r>
      <w:r w:rsidR="0020399E" w:rsidRPr="00685ACD">
        <w:t>–</w:t>
      </w:r>
      <w:r w:rsidR="004A6708" w:rsidRPr="00685ACD">
        <w:t xml:space="preserve"> rozporządzenie Parlamentu Europejskiego i Rady (UE) nr 508/2014 z dnia 15 maja 2014 r. w sprawie Europejskiego Funduszu Morskiego i Rybackiego oraz uchylające rozporządzenia Rady (WE) nr 2328/2003, (WE) nr 861/2006, (WE) nr 1198/2006 i (WE) nr 791/2007 oraz rozporządzenie Parlamentu Europejskiego i Rady (UE) nr 1255/2011 (Dz. Urz. UE L 149 z 20.05.2014, str. 1, z późn. zm.);</w:t>
      </w:r>
    </w:p>
    <w:p w14:paraId="5C382DEF" w14:textId="77777777" w:rsidR="004A6708" w:rsidRPr="00685ACD" w:rsidRDefault="00C91318" w:rsidP="00C91318">
      <w:pPr>
        <w:pStyle w:val="PKTpunkt"/>
      </w:pPr>
      <w:r w:rsidRPr="00685ACD">
        <w:t>3)</w:t>
      </w:r>
      <w:r w:rsidRPr="00685ACD">
        <w:tab/>
      </w:r>
      <w:r w:rsidR="004A6708" w:rsidRPr="00685ACD">
        <w:t xml:space="preserve">rozporządzenie nr 1303/2013 </w:t>
      </w:r>
      <w:r w:rsidR="0020399E" w:rsidRPr="00685ACD">
        <w:t>–</w:t>
      </w:r>
      <w:r w:rsidR="004A6708" w:rsidRPr="00685ACD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 w:rsidR="00FE5F5D" w:rsidRPr="00685ACD">
        <w:t xml:space="preserve"> </w:t>
      </w:r>
      <w:r w:rsidR="004A6708" w:rsidRPr="00685ACD">
        <w:t>U</w:t>
      </w:r>
      <w:r w:rsidR="008E085A" w:rsidRPr="00685ACD">
        <w:t>rz</w:t>
      </w:r>
      <w:r w:rsidR="004A6708" w:rsidRPr="00685ACD">
        <w:t>.</w:t>
      </w:r>
      <w:r w:rsidR="008E085A" w:rsidRPr="00685ACD">
        <w:t xml:space="preserve"> UE</w:t>
      </w:r>
      <w:r w:rsidR="004A6708" w:rsidRPr="00685ACD">
        <w:t xml:space="preserve"> L 347 z 20.12.2013, s</w:t>
      </w:r>
      <w:r w:rsidR="00FE5F5D" w:rsidRPr="00685ACD">
        <w:t>tr</w:t>
      </w:r>
      <w:r w:rsidR="004A6708" w:rsidRPr="00685ACD">
        <w:t>. 320</w:t>
      </w:r>
      <w:r w:rsidR="008E085A" w:rsidRPr="00685ACD">
        <w:t>,</w:t>
      </w:r>
      <w:r w:rsidR="00CB609E" w:rsidRPr="00685ACD">
        <w:t xml:space="preserve"> z późn. zm.</w:t>
      </w:r>
      <w:r w:rsidR="004A6708" w:rsidRPr="00685ACD">
        <w:t>);</w:t>
      </w:r>
    </w:p>
    <w:p w14:paraId="72470D2D" w14:textId="77777777" w:rsidR="007727C9" w:rsidRPr="00685ACD" w:rsidRDefault="007727C9" w:rsidP="00061897">
      <w:pPr>
        <w:pStyle w:val="PKTpunkt"/>
      </w:pPr>
      <w:r w:rsidRPr="00685ACD">
        <w:t>4)</w:t>
      </w:r>
      <w:r w:rsidRPr="00685ACD">
        <w:tab/>
        <w:t xml:space="preserve">rozporządzenie nr 1380/2013 </w:t>
      </w:r>
      <w:r w:rsidR="0020399E" w:rsidRPr="00685ACD">
        <w:t>–</w:t>
      </w:r>
      <w:r w:rsidRPr="00685ACD">
        <w:t xml:space="preserve"> rozporządzeni</w:t>
      </w:r>
      <w:r w:rsidR="00825F99" w:rsidRPr="00685ACD">
        <w:t>e</w:t>
      </w:r>
      <w:r w:rsidRPr="00685ACD"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685ACD">
        <w:t xml:space="preserve"> (Dz. Urz. UE L 354 z 28.12.2013, str. 22, z późn. zm.)</w:t>
      </w:r>
      <w:r w:rsidR="00210DC3" w:rsidRPr="00685ACD">
        <w:t>;</w:t>
      </w:r>
    </w:p>
    <w:p w14:paraId="2AD17202" w14:textId="77777777" w:rsidR="00717D95" w:rsidRPr="00685ACD" w:rsidRDefault="00717D95" w:rsidP="00061897">
      <w:pPr>
        <w:pStyle w:val="PKTpunkt"/>
      </w:pPr>
      <w:r w:rsidRPr="00685ACD">
        <w:t xml:space="preserve">5) </w:t>
      </w:r>
      <w:r w:rsidRPr="00685ACD">
        <w:tab/>
        <w:t xml:space="preserve">rozporządzenie nr 1379/2013 </w:t>
      </w:r>
      <w:r w:rsidR="0020399E" w:rsidRPr="00685ACD">
        <w:t>–</w:t>
      </w:r>
      <w:r w:rsidRPr="00685ACD">
        <w:t xml:space="preserve"> rozporządzeni</w:t>
      </w:r>
      <w:r w:rsidR="00634EAD" w:rsidRPr="00685ACD">
        <w:t>e</w:t>
      </w:r>
      <w:r w:rsidRPr="00685ACD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28.12.2013,  str. 1, z późn. zm.);</w:t>
      </w:r>
    </w:p>
    <w:p w14:paraId="400F778A" w14:textId="77777777" w:rsidR="004A6708" w:rsidRPr="00685ACD" w:rsidRDefault="00AC2692" w:rsidP="00C91318">
      <w:pPr>
        <w:pStyle w:val="PKTpunkt"/>
      </w:pPr>
      <w:r w:rsidRPr="00685ACD">
        <w:t>6</w:t>
      </w:r>
      <w:r w:rsidR="00C91318" w:rsidRPr="00685ACD">
        <w:t>)</w:t>
      </w:r>
      <w:r w:rsidR="00C91318" w:rsidRPr="00685ACD">
        <w:tab/>
      </w:r>
      <w:r w:rsidR="004A6708" w:rsidRPr="00685ACD">
        <w:t>ustawa o EFMR – ustaw</w:t>
      </w:r>
      <w:r w:rsidR="006B66E9" w:rsidRPr="00685ACD">
        <w:t>ę</w:t>
      </w:r>
      <w:r w:rsidR="004A6708" w:rsidRPr="00685ACD">
        <w:t xml:space="preserve"> z dnia 10 lipca 2015 r. o ws</w:t>
      </w:r>
      <w:r w:rsidR="00C91318" w:rsidRPr="00685ACD">
        <w:t xml:space="preserve">pieraniu zrównoważonego rozwoju </w:t>
      </w:r>
      <w:r w:rsidR="004A6708" w:rsidRPr="00685ACD">
        <w:t>sektora rybackiego z udziałem Europejskiego Funduszu Morskiego i Rybackiego</w:t>
      </w:r>
      <w:r w:rsidR="00C91318" w:rsidRPr="00685ACD">
        <w:t xml:space="preserve"> </w:t>
      </w:r>
      <w:r w:rsidR="005A2337" w:rsidRPr="00685ACD">
        <w:t xml:space="preserve">(Dz. U. z </w:t>
      </w:r>
      <w:r w:rsidR="006B66E9" w:rsidRPr="00685ACD">
        <w:t>2020</w:t>
      </w:r>
      <w:r w:rsidR="005A2337" w:rsidRPr="00685ACD">
        <w:t xml:space="preserve"> r. </w:t>
      </w:r>
      <w:bookmarkStart w:id="0" w:name="_Hlk44873908"/>
      <w:r w:rsidR="006B66E9" w:rsidRPr="00685ACD">
        <w:t>poz. 251 z późn. zm.</w:t>
      </w:r>
      <w:bookmarkEnd w:id="0"/>
      <w:r w:rsidR="006B66E9" w:rsidRPr="00685ACD">
        <w:t>);</w:t>
      </w:r>
    </w:p>
    <w:p w14:paraId="2C69C78B" w14:textId="2AB012CC" w:rsidR="0003092B" w:rsidRPr="00D23EBC" w:rsidRDefault="0003092B" w:rsidP="00C91318">
      <w:pPr>
        <w:pStyle w:val="PKTpunkt"/>
      </w:pPr>
      <w:r w:rsidRPr="00D23EBC">
        <w:lastRenderedPageBreak/>
        <w:t>7)</w:t>
      </w:r>
      <w:r w:rsidR="00AE4F3C" w:rsidRPr="00D23EBC">
        <w:tab/>
      </w:r>
      <w:r w:rsidRPr="00D23EBC">
        <w:t>ustawa o organizacji rynku rybnego</w:t>
      </w:r>
      <w:r w:rsidR="00AE4F3C" w:rsidRPr="00D23EBC">
        <w:t xml:space="preserve"> –</w:t>
      </w:r>
      <w:r w:rsidR="008654FF" w:rsidRPr="00D23EBC">
        <w:t xml:space="preserve"> ustaw</w:t>
      </w:r>
      <w:r w:rsidR="006B66E9" w:rsidRPr="00D23EBC">
        <w:t>ę</w:t>
      </w:r>
      <w:r w:rsidR="008654FF" w:rsidRPr="00D23EBC">
        <w:t xml:space="preserve"> z dnia 5 grudnia 2008 r. o organizacji rynku rybnego (Dz. U. z </w:t>
      </w:r>
      <w:r w:rsidR="00EB16D1" w:rsidRPr="00D23EBC">
        <w:t>2019 r. poz. 1489, z późn. zm.</w:t>
      </w:r>
      <w:r w:rsidR="009C0321" w:rsidRPr="00D23EBC">
        <w:t>);</w:t>
      </w:r>
    </w:p>
    <w:p w14:paraId="2B514E9E" w14:textId="77777777" w:rsidR="00EB16D1" w:rsidRPr="00685ACD" w:rsidRDefault="00EB16D1" w:rsidP="00EB16D1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8)</w:t>
      </w:r>
      <w:r w:rsidRPr="00685ACD">
        <w:rPr>
          <w:rFonts w:ascii="Times New Roman" w:hAnsi="Times New Roman" w:cs="Times New Roman"/>
          <w:szCs w:val="24"/>
        </w:rPr>
        <w:tab/>
      </w:r>
      <w:r w:rsidRPr="00D23EBC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14:paraId="6941BCA4" w14:textId="77777777" w:rsidR="00EB16D1" w:rsidRPr="00685ACD" w:rsidRDefault="00EB16D1" w:rsidP="00EB16D1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9)</w:t>
      </w:r>
      <w:r w:rsidRPr="00685ACD">
        <w:rPr>
          <w:rFonts w:ascii="Times New Roman" w:hAnsi="Times New Roman" w:cs="Times New Roman"/>
          <w:szCs w:val="24"/>
        </w:rPr>
        <w:tab/>
        <w:t xml:space="preserve">ustawa o świadczeniu usług drogą elektroniczną – ustawę z dnia 18 lipca 2002 r. o świadczeniu usług drogą elektroniczną (Dz. U. z 2020 r. poz. 344); </w:t>
      </w:r>
    </w:p>
    <w:p w14:paraId="7118F43D" w14:textId="3BB321F4" w:rsidR="004A6708" w:rsidRPr="00D23EBC" w:rsidRDefault="00D23EBC" w:rsidP="00C91318">
      <w:pPr>
        <w:pStyle w:val="PKTpunkt"/>
      </w:pPr>
      <w:r>
        <w:t>10</w:t>
      </w:r>
      <w:r w:rsidR="00C91318" w:rsidRPr="00685ACD">
        <w:t>)</w:t>
      </w:r>
      <w:r w:rsidR="00C91318" w:rsidRPr="00685ACD">
        <w:tab/>
      </w:r>
      <w:r w:rsidR="004A6708" w:rsidRPr="00685ACD">
        <w:t xml:space="preserve">rozporządzenie </w:t>
      </w:r>
      <w:r w:rsidR="00361A0F" w:rsidRPr="00685ACD">
        <w:t xml:space="preserve">w sprawie Priorytetu </w:t>
      </w:r>
      <w:r w:rsidR="009F0457" w:rsidRPr="00D23EBC">
        <w:t>5</w:t>
      </w:r>
      <w:r w:rsidR="00361A0F" w:rsidRPr="00D23EBC">
        <w:t xml:space="preserve"> </w:t>
      </w:r>
      <w:r w:rsidR="004A6708" w:rsidRPr="00D23EBC">
        <w:t xml:space="preserve">– rozporządzenie Ministra Gospodarki Morskiej i Żeglugi Śródlądowej z dnia </w:t>
      </w:r>
      <w:r w:rsidR="00EB4593" w:rsidRPr="00D23EBC">
        <w:t>21 listopada</w:t>
      </w:r>
      <w:r w:rsidR="004A6708" w:rsidRPr="00D23EBC">
        <w:t xml:space="preserve"> 2016 r. w sprawie szczegółowych warunków i trybu przyznawania, wypłaty i zwrotu pomocy finansowej na realizację operacji w ramach Priorytetu </w:t>
      </w:r>
      <w:r w:rsidR="009F0457" w:rsidRPr="00D23EBC">
        <w:t>5</w:t>
      </w:r>
      <w:r w:rsidR="004A6708" w:rsidRPr="00D23EBC">
        <w:t xml:space="preserve">. </w:t>
      </w:r>
      <w:r w:rsidR="009F0457" w:rsidRPr="00D23EBC">
        <w:t>Wspieranie obrotu i przetwarzania</w:t>
      </w:r>
      <w:r w:rsidR="004A6708" w:rsidRPr="00D23EBC">
        <w:t>, zawartego w Programie Operacyjnym „Rybactwo i Morze”</w:t>
      </w:r>
      <w:r w:rsidR="00AC215D" w:rsidRPr="00D23EBC">
        <w:t xml:space="preserve"> </w:t>
      </w:r>
      <w:r w:rsidR="004A6708" w:rsidRPr="00D23EBC">
        <w:t xml:space="preserve">(Dz. U. </w:t>
      </w:r>
      <w:r w:rsidR="00B64DC2" w:rsidRPr="00D23EBC">
        <w:t xml:space="preserve">z 2016 r. </w:t>
      </w:r>
      <w:r w:rsidR="004A6708" w:rsidRPr="00D23EBC">
        <w:t>poz.</w:t>
      </w:r>
      <w:r w:rsidR="00EB4593" w:rsidRPr="00D23EBC">
        <w:t xml:space="preserve"> 1965</w:t>
      </w:r>
      <w:r w:rsidR="00B64DC2" w:rsidRPr="00D23EBC">
        <w:t xml:space="preserve"> </w:t>
      </w:r>
      <w:r w:rsidR="00EB16D1" w:rsidRPr="00D23EBC">
        <w:t>z późn. zm.</w:t>
      </w:r>
      <w:r w:rsidR="004A6708" w:rsidRPr="00D23EBC">
        <w:t>);</w:t>
      </w:r>
    </w:p>
    <w:p w14:paraId="655EB2B5" w14:textId="304C0018" w:rsidR="0044542D" w:rsidRPr="00D23EBC" w:rsidRDefault="00EB16D1" w:rsidP="00C91318">
      <w:pPr>
        <w:pStyle w:val="PKTpunkt"/>
      </w:pPr>
      <w:r w:rsidRPr="00D23EBC">
        <w:t>1</w:t>
      </w:r>
      <w:r w:rsidR="00D23EBC">
        <w:t>1</w:t>
      </w:r>
      <w:r w:rsidR="0044542D" w:rsidRPr="00685ACD">
        <w:t>)</w:t>
      </w:r>
      <w:r w:rsidR="0044542D" w:rsidRPr="00685ACD">
        <w:tab/>
        <w:t xml:space="preserve">rozporządzenie w sprawie zaliczek – </w:t>
      </w:r>
      <w:r w:rsidR="00EB4593" w:rsidRPr="00685ACD">
        <w:t xml:space="preserve">rozporządzenie Ministra Gospodarki Morskiej </w:t>
      </w:r>
      <w:r w:rsidR="00EB4593" w:rsidRPr="00D23EBC">
        <w:t xml:space="preserve">i Żeglugi Śródlądowej z dnia </w:t>
      </w:r>
      <w:r w:rsidRPr="00D23EBC">
        <w:t xml:space="preserve">28 lutego 2018 </w:t>
      </w:r>
      <w:r w:rsidR="00EB4593" w:rsidRPr="00D23EBC">
        <w:t xml:space="preserve">r. w sprawie warunków i trybu udzielania i rozliczania zaliczek oraz zakresu i terminów składania wniosków o płatność w ramach programu finansowanego z udziałem </w:t>
      </w:r>
      <w:r w:rsidR="00A8374F" w:rsidRPr="00D23EBC">
        <w:t xml:space="preserve">środków </w:t>
      </w:r>
      <w:r w:rsidR="00EB4593" w:rsidRPr="00D23EBC">
        <w:t>Europejskiego Funduszu Morskiego i Rybackiego</w:t>
      </w:r>
      <w:r w:rsidR="00316031" w:rsidRPr="00D23EBC">
        <w:t xml:space="preserve"> (Dz. U. </w:t>
      </w:r>
      <w:r w:rsidRPr="00D23EBC">
        <w:t>poz. 458</w:t>
      </w:r>
      <w:r w:rsidR="00316031" w:rsidRPr="00D23EBC">
        <w:t>)</w:t>
      </w:r>
      <w:r w:rsidR="0044542D" w:rsidRPr="00D23EBC">
        <w:t>;</w:t>
      </w:r>
    </w:p>
    <w:p w14:paraId="7CFAAEFB" w14:textId="6EAC733B" w:rsidR="004A6708" w:rsidRPr="00D23EBC" w:rsidRDefault="00EB16D1" w:rsidP="00C91318">
      <w:pPr>
        <w:pStyle w:val="PKTpunkt"/>
      </w:pPr>
      <w:r w:rsidRPr="00D23EBC">
        <w:t>1</w:t>
      </w:r>
      <w:r w:rsidR="00D23EBC">
        <w:t>2</w:t>
      </w:r>
      <w:r w:rsidR="00C91318" w:rsidRPr="00685ACD">
        <w:t>)</w:t>
      </w:r>
      <w:r w:rsidR="00C91318" w:rsidRPr="00685ACD">
        <w:tab/>
      </w:r>
      <w:r w:rsidR="004A6708" w:rsidRPr="00685ACD">
        <w:t xml:space="preserve">Priorytet </w:t>
      </w:r>
      <w:r w:rsidR="009F0457" w:rsidRPr="00D23EBC">
        <w:t>5</w:t>
      </w:r>
      <w:r w:rsidR="004A6708" w:rsidRPr="00D23EBC">
        <w:t xml:space="preserve"> – Priorytet </w:t>
      </w:r>
      <w:r w:rsidR="009F0457" w:rsidRPr="00D23EBC">
        <w:t>5</w:t>
      </w:r>
      <w:r w:rsidR="004A6708" w:rsidRPr="00D23EBC">
        <w:t xml:space="preserve">. </w:t>
      </w:r>
      <w:r w:rsidR="009F0457" w:rsidRPr="00D23EBC">
        <w:t>Wspieranie obrotu i przetwarzania</w:t>
      </w:r>
      <w:r w:rsidR="004A6708" w:rsidRPr="00D23EBC">
        <w:t xml:space="preserve">, o którym mowa w art. 3 ust. 1 pkt </w:t>
      </w:r>
      <w:r w:rsidR="00DB3361" w:rsidRPr="00D23EBC">
        <w:t>5</w:t>
      </w:r>
      <w:r w:rsidR="004A6708" w:rsidRPr="00D23EBC">
        <w:t xml:space="preserve"> ustawy</w:t>
      </w:r>
      <w:r w:rsidR="00AC215D" w:rsidRPr="00D23EBC">
        <w:t xml:space="preserve"> o EFMR</w:t>
      </w:r>
      <w:r w:rsidR="004A6708" w:rsidRPr="00D23EBC">
        <w:t>;</w:t>
      </w:r>
    </w:p>
    <w:p w14:paraId="3817BC3C" w14:textId="08835AA9" w:rsidR="00476E79" w:rsidRPr="00D23EBC" w:rsidRDefault="00EB16D1" w:rsidP="0016585A">
      <w:pPr>
        <w:pStyle w:val="PKTpunkt"/>
      </w:pPr>
      <w:r w:rsidRPr="00D23EBC">
        <w:t>1</w:t>
      </w:r>
      <w:r w:rsidR="00D23EBC">
        <w:t>3</w:t>
      </w:r>
      <w:r w:rsidR="00C91318" w:rsidRPr="00685ACD">
        <w:t>)</w:t>
      </w:r>
      <w:r w:rsidR="00C91318" w:rsidRPr="00685ACD">
        <w:tab/>
      </w:r>
      <w:r w:rsidR="004A6708" w:rsidRPr="00685ACD">
        <w:t xml:space="preserve">pomoc </w:t>
      </w:r>
      <w:r w:rsidR="00356511" w:rsidRPr="00685ACD">
        <w:t xml:space="preserve">finansowa </w:t>
      </w:r>
      <w:r w:rsidR="004A6708" w:rsidRPr="00D23EBC">
        <w:t xml:space="preserve">– pomoc finansowa na realizację operacji w ramach działania </w:t>
      </w:r>
      <w:r w:rsidR="00DB3361" w:rsidRPr="00D23EBC">
        <w:t>plany produkcji i obrotu</w:t>
      </w:r>
      <w:r w:rsidR="004A6708" w:rsidRPr="00D23EBC">
        <w:t xml:space="preserve">, o </w:t>
      </w:r>
      <w:r w:rsidRPr="00D23EBC">
        <w:t>którym</w:t>
      </w:r>
      <w:r w:rsidRPr="00685ACD">
        <w:t xml:space="preserve"> </w:t>
      </w:r>
      <w:r w:rsidR="004A6708" w:rsidRPr="00D23EBC">
        <w:t xml:space="preserve">mowa w art. </w:t>
      </w:r>
      <w:r w:rsidR="00136FCC" w:rsidRPr="00D23EBC">
        <w:t>6</w:t>
      </w:r>
      <w:r w:rsidR="00FA31F2" w:rsidRPr="00D23EBC">
        <w:t>6</w:t>
      </w:r>
      <w:r w:rsidR="00136FCC" w:rsidRPr="00D23EBC">
        <w:t xml:space="preserve"> </w:t>
      </w:r>
      <w:r w:rsidR="004A6708" w:rsidRPr="00D23EBC">
        <w:t>rozporządzenia nr 508/2014</w:t>
      </w:r>
      <w:r w:rsidR="00356511" w:rsidRPr="00D23EBC">
        <w:t xml:space="preserve">, o której mowa w § </w:t>
      </w:r>
      <w:r w:rsidR="00717D95" w:rsidRPr="00D23EBC">
        <w:t>1</w:t>
      </w:r>
      <w:r w:rsidR="00356511" w:rsidRPr="00D23EBC">
        <w:t xml:space="preserve"> rozporządzenia</w:t>
      </w:r>
      <w:r w:rsidR="00825F99" w:rsidRPr="00D23EBC">
        <w:t xml:space="preserve"> w sprawie Priorytetu </w:t>
      </w:r>
      <w:r w:rsidR="00DB3361" w:rsidRPr="00D23EBC">
        <w:t>5</w:t>
      </w:r>
      <w:r w:rsidR="00476E79" w:rsidRPr="00D23EBC">
        <w:t>;</w:t>
      </w:r>
    </w:p>
    <w:p w14:paraId="019D16C1" w14:textId="3239B1D4" w:rsidR="00E0740E" w:rsidRPr="00D23EBC" w:rsidRDefault="00EB16D1" w:rsidP="0016585A">
      <w:pPr>
        <w:pStyle w:val="PKTpunkt"/>
      </w:pPr>
      <w:r w:rsidRPr="00D23EBC">
        <w:t>1</w:t>
      </w:r>
      <w:r w:rsidR="00D23EBC">
        <w:t>4</w:t>
      </w:r>
      <w:r w:rsidR="00476E79" w:rsidRPr="00685ACD">
        <w:t>)</w:t>
      </w:r>
      <w:r w:rsidR="00476E79" w:rsidRPr="00685ACD">
        <w:tab/>
        <w:t xml:space="preserve">EFMR </w:t>
      </w:r>
      <w:r w:rsidR="0020399E" w:rsidRPr="00685ACD">
        <w:t xml:space="preserve">– </w:t>
      </w:r>
      <w:r w:rsidR="00476E79" w:rsidRPr="00D23EBC">
        <w:t>Europejski Fundusz Morski i Rybacki</w:t>
      </w:r>
      <w:r w:rsidR="00E0740E" w:rsidRPr="00D23EBC">
        <w:t>;</w:t>
      </w:r>
    </w:p>
    <w:p w14:paraId="027E8C23" w14:textId="6A67E0D7" w:rsidR="00A369AE" w:rsidRPr="00D23EBC" w:rsidRDefault="00EB16D1" w:rsidP="00CB2DE2">
      <w:pPr>
        <w:pStyle w:val="PKTpunkt"/>
      </w:pPr>
      <w:r w:rsidRPr="00D23EBC">
        <w:t>1</w:t>
      </w:r>
      <w:r w:rsidR="00D23EBC">
        <w:t>5</w:t>
      </w:r>
      <w:r w:rsidR="001547BC" w:rsidRPr="00685ACD">
        <w:t>)</w:t>
      </w:r>
      <w:r w:rsidR="001547BC" w:rsidRPr="00685ACD">
        <w:tab/>
        <w:t xml:space="preserve">wypłata </w:t>
      </w:r>
      <w:r w:rsidR="00DE7083" w:rsidRPr="00685ACD">
        <w:t xml:space="preserve">pomocy finansowej </w:t>
      </w:r>
      <w:r w:rsidR="0020399E" w:rsidRPr="00685ACD">
        <w:t>–</w:t>
      </w:r>
      <w:r w:rsidR="001547BC" w:rsidRPr="00D23EBC">
        <w:t xml:space="preserve"> przekazanie środków finansowych Beneficjentowi na podstawie zlecenia płatności</w:t>
      </w:r>
      <w:r w:rsidR="00E0740E" w:rsidRPr="00D23EBC">
        <w:t>.</w:t>
      </w:r>
    </w:p>
    <w:p w14:paraId="4BD2B9A9" w14:textId="77777777" w:rsidR="004A6708" w:rsidRPr="006F6E66" w:rsidRDefault="004A6708" w:rsidP="0016585A">
      <w:pPr>
        <w:pStyle w:val="CZKSIGAoznaczenieiprzedmiotczcilubksigi"/>
      </w:pPr>
      <w:r w:rsidRPr="00D23EBC">
        <w:t>§ 2.</w:t>
      </w:r>
      <w:r w:rsidR="00111C91" w:rsidRPr="00D23EBC">
        <w:t xml:space="preserve"> </w:t>
      </w:r>
    </w:p>
    <w:p w14:paraId="6E296E68" w14:textId="07839CE6" w:rsidR="0011641A" w:rsidRPr="00D23EBC" w:rsidRDefault="004A6708" w:rsidP="00002556">
      <w:pPr>
        <w:pStyle w:val="NIEARTTEKSTtekstnieartykuowanynppodstprawnarozplubpreambua"/>
      </w:pPr>
      <w:r w:rsidRPr="00D23EBC">
        <w:t xml:space="preserve">Umowa określa prawa i obowiązki Stron związane z realizacją operacji w ramach działania </w:t>
      </w:r>
      <w:r w:rsidR="00EB16D1" w:rsidRPr="00D23EBC">
        <w:t>P</w:t>
      </w:r>
      <w:r w:rsidR="00EB16D1" w:rsidRPr="00685ACD">
        <w:t xml:space="preserve">lany </w:t>
      </w:r>
      <w:r w:rsidR="00717D95" w:rsidRPr="00D23EBC">
        <w:t>produkcji i obrotu</w:t>
      </w:r>
      <w:r w:rsidRPr="00D23EBC">
        <w:t xml:space="preserve">, </w:t>
      </w:r>
      <w:r w:rsidR="00825F99" w:rsidRPr="00D23EBC">
        <w:t xml:space="preserve">o </w:t>
      </w:r>
      <w:r w:rsidR="00EB16D1" w:rsidRPr="00D23EBC">
        <w:t>którym</w:t>
      </w:r>
      <w:r w:rsidR="00EB16D1" w:rsidRPr="00685ACD">
        <w:t xml:space="preserve"> </w:t>
      </w:r>
      <w:r w:rsidR="00825F99" w:rsidRPr="00D23EBC">
        <w:t xml:space="preserve">mowa w art. </w:t>
      </w:r>
      <w:r w:rsidR="00136FCC" w:rsidRPr="00D23EBC">
        <w:t>6</w:t>
      </w:r>
      <w:r w:rsidR="00FA31F2" w:rsidRPr="00D23EBC">
        <w:t>6</w:t>
      </w:r>
      <w:r w:rsidR="00136FCC" w:rsidRPr="00D23EBC">
        <w:t xml:space="preserve"> </w:t>
      </w:r>
      <w:r w:rsidR="00825F99" w:rsidRPr="00D23EBC">
        <w:t xml:space="preserve">rozporządzenia nr 508/2014, </w:t>
      </w:r>
      <w:r w:rsidRPr="00D23EBC">
        <w:t xml:space="preserve">objętego Priorytetem </w:t>
      </w:r>
      <w:r w:rsidR="00717D95" w:rsidRPr="00D23EBC">
        <w:t>5</w:t>
      </w:r>
      <w:r w:rsidRPr="00D23EBC">
        <w:t>, zawartym w programie.</w:t>
      </w:r>
    </w:p>
    <w:p w14:paraId="467D6D7D" w14:textId="77777777" w:rsidR="004A6708" w:rsidRPr="006F6E66" w:rsidRDefault="004A6708" w:rsidP="00332B79">
      <w:pPr>
        <w:pStyle w:val="CZKSIGAoznaczenieiprzedmiotczcilubksigi"/>
      </w:pPr>
      <w:r w:rsidRPr="006F6E66">
        <w:t xml:space="preserve">§ </w:t>
      </w:r>
      <w:r w:rsidR="00D04721" w:rsidRPr="006F6E66">
        <w:t>3</w:t>
      </w:r>
      <w:r w:rsidRPr="006F6E66">
        <w:t>.</w:t>
      </w:r>
      <w:r w:rsidR="00846603" w:rsidRPr="006F6E66">
        <w:t xml:space="preserve"> </w:t>
      </w:r>
    </w:p>
    <w:p w14:paraId="54DE28DA" w14:textId="2C23B89A" w:rsidR="004A6708" w:rsidRPr="006F6E66" w:rsidRDefault="004A6708" w:rsidP="000F56F0">
      <w:pPr>
        <w:pStyle w:val="USTustnpkodeksu"/>
      </w:pPr>
      <w:r w:rsidRPr="006F6E66">
        <w:t>1. Beneficjent zobowiązuje się do realizacji operacji pt.:</w:t>
      </w:r>
      <w:r w:rsidR="00E23124" w:rsidRPr="006F6E66">
        <w:t xml:space="preserve"> </w:t>
      </w:r>
      <w:r w:rsidR="00D23EBC">
        <w:t xml:space="preserve"> </w:t>
      </w:r>
      <w:r w:rsidR="00E23124" w:rsidRPr="00D23EBC">
        <w:t>………………………………</w:t>
      </w:r>
      <w:r w:rsidR="00D23EBC">
        <w:t xml:space="preserve"> </w:t>
      </w:r>
      <w:r w:rsidR="00E23124" w:rsidRPr="00D23EBC">
        <w:t>.………………………</w:t>
      </w:r>
      <w:r w:rsidR="00E23124" w:rsidRPr="006F6E66">
        <w:t>…………………………………………………………………………,</w:t>
      </w:r>
      <w:r w:rsidR="001674E9" w:rsidRPr="006F6E66">
        <w:t xml:space="preserve"> </w:t>
      </w:r>
      <w:r w:rsidR="00D04721" w:rsidRPr="006F6E66">
        <w:lastRenderedPageBreak/>
        <w:t xml:space="preserve">zwanej dalej „operacją”, </w:t>
      </w:r>
      <w:r w:rsidRPr="006F6E66">
        <w:t xml:space="preserve">której zakres rzeczowy i finansowy określono w zestawieniu rzeczowo-finansowym operacji, stanowiącym załącznik nr </w:t>
      </w:r>
      <w:r w:rsidR="008D3EED" w:rsidRPr="006F6E66">
        <w:t xml:space="preserve">3 </w:t>
      </w:r>
      <w:r w:rsidRPr="006F6E66">
        <w:t>do umowy.</w:t>
      </w:r>
    </w:p>
    <w:p w14:paraId="69D2283B" w14:textId="77777777" w:rsidR="00411A73" w:rsidRPr="006F6E66" w:rsidRDefault="00411A73" w:rsidP="00411A73">
      <w:pPr>
        <w:pStyle w:val="USTustnpkodeksu"/>
      </w:pPr>
      <w:r w:rsidRPr="006F6E66">
        <w:t>2. Beneficjent zrealizuje operację w:</w:t>
      </w:r>
    </w:p>
    <w:p w14:paraId="3E5E54FF" w14:textId="77777777" w:rsidR="00411A73" w:rsidRPr="006F6E66" w:rsidRDefault="00411A73" w:rsidP="00411A73">
      <w:pPr>
        <w:pStyle w:val="PKTpunkt"/>
      </w:pPr>
      <w:r w:rsidRPr="006F6E66">
        <w:t>1)</w:t>
      </w:r>
      <w:r w:rsidRPr="006F6E66">
        <w:tab/>
        <w:t xml:space="preserve">jednym etapie/ ……. etapach </w:t>
      </w:r>
      <w:r w:rsidRPr="00685ACD">
        <w:rPr>
          <w:rStyle w:val="Odwoanieprzypisudolnego"/>
        </w:rPr>
        <w:footnoteReference w:id="2"/>
      </w:r>
      <w:r w:rsidRPr="00685ACD">
        <w:rPr>
          <w:rStyle w:val="IGindeksgrny"/>
        </w:rPr>
        <w:t>)</w:t>
      </w:r>
      <w:r w:rsidR="009C0321" w:rsidRPr="00D23EBC">
        <w:rPr>
          <w:rStyle w:val="IGindeksgrny"/>
        </w:rPr>
        <w:t xml:space="preserve"> </w:t>
      </w:r>
      <w:r w:rsidR="00536585" w:rsidRPr="00685ACD">
        <w:rPr>
          <w:rStyle w:val="IGindeksgrny"/>
        </w:rPr>
        <w:footnoteReference w:id="3"/>
      </w:r>
      <w:r w:rsidR="00536585" w:rsidRPr="00685ACD">
        <w:rPr>
          <w:rStyle w:val="IGindeksgrny"/>
        </w:rPr>
        <w:t>)</w:t>
      </w:r>
      <w:r w:rsidRPr="00D23EBC">
        <w:t>, którego/których termin/terminy realizacji został/-y określony/-e w zestawieniu rzeczowo-finansowym operacji;</w:t>
      </w:r>
    </w:p>
    <w:p w14:paraId="43EF9440" w14:textId="7F659D75" w:rsidR="004A6708" w:rsidRPr="00D23EBC" w:rsidRDefault="00411A73" w:rsidP="003C6C29">
      <w:pPr>
        <w:pStyle w:val="PKTpunkt"/>
      </w:pPr>
      <w:r w:rsidRPr="006F6E66">
        <w:t>2)</w:t>
      </w:r>
      <w:r w:rsidRPr="006F6E66">
        <w:tab/>
        <w:t>w terminie od dnia …………………20…</w:t>
      </w:r>
      <w:r w:rsidR="006F6E66">
        <w:t xml:space="preserve"> </w:t>
      </w:r>
      <w:r w:rsidRPr="006F6E66">
        <w:t>r. do dnia</w:t>
      </w:r>
      <w:r w:rsidR="006F6E66">
        <w:t xml:space="preserve"> </w:t>
      </w:r>
      <w:r w:rsidRPr="006F6E66">
        <w:t>…………………20…</w:t>
      </w:r>
      <w:r w:rsidR="006F6E66">
        <w:t xml:space="preserve"> </w:t>
      </w:r>
      <w:r w:rsidRPr="006F6E66">
        <w:t xml:space="preserve">r. </w:t>
      </w:r>
      <w:r w:rsidRPr="00685ACD">
        <w:rPr>
          <w:rStyle w:val="Odwoanieprzypisudolnego"/>
        </w:rPr>
        <w:footnoteReference w:id="4"/>
      </w:r>
      <w:r w:rsidRPr="00685ACD">
        <w:rPr>
          <w:rStyle w:val="IGindeksgrny"/>
        </w:rPr>
        <w:t>)</w:t>
      </w:r>
      <w:r w:rsidRPr="00D23EBC">
        <w:t>.</w:t>
      </w:r>
    </w:p>
    <w:p w14:paraId="59173E61" w14:textId="77777777" w:rsidR="004A6708" w:rsidRPr="006F6E66" w:rsidRDefault="004A6708" w:rsidP="00664837">
      <w:pPr>
        <w:pStyle w:val="USTustnpkodeksu"/>
      </w:pPr>
      <w:r w:rsidRPr="006F6E66">
        <w:t>3. Realizacja operacji</w:t>
      </w:r>
      <w:r w:rsidR="00664837" w:rsidRPr="006F6E66">
        <w:t xml:space="preserve"> </w:t>
      </w:r>
      <w:r w:rsidRPr="006F6E66">
        <w:t>obejmuje:</w:t>
      </w:r>
      <w:r w:rsidR="00172325" w:rsidRPr="006F6E66">
        <w:t xml:space="preserve"> </w:t>
      </w:r>
    </w:p>
    <w:p w14:paraId="6BC0F4FD" w14:textId="77777777" w:rsidR="004A6708" w:rsidRPr="006F6E66" w:rsidRDefault="00664837" w:rsidP="00664837">
      <w:pPr>
        <w:pStyle w:val="PKTpunkt"/>
      </w:pPr>
      <w:r w:rsidRPr="006F6E66">
        <w:t>1</w:t>
      </w:r>
      <w:r w:rsidR="000F56F0" w:rsidRPr="006F6E66">
        <w:t>)</w:t>
      </w:r>
      <w:r w:rsidR="000F56F0" w:rsidRPr="006F6E66">
        <w:tab/>
      </w:r>
      <w:r w:rsidR="004A6708" w:rsidRPr="006F6E66">
        <w:t>wykonanie zakresu rzeczowego zgodnie z zestawieniem rzeczowo-finansowym operacji</w:t>
      </w:r>
      <w:r w:rsidR="008469FC" w:rsidRPr="006F6E66">
        <w:t>,</w:t>
      </w:r>
    </w:p>
    <w:p w14:paraId="6483815F" w14:textId="77777777" w:rsidR="004A6708" w:rsidRPr="006F6E66" w:rsidRDefault="00664837" w:rsidP="00664837">
      <w:pPr>
        <w:pStyle w:val="PKTpunkt"/>
      </w:pPr>
      <w:r w:rsidRPr="006F6E66">
        <w:t>2</w:t>
      </w:r>
      <w:r w:rsidR="000F56F0" w:rsidRPr="006F6E66">
        <w:t>)</w:t>
      </w:r>
      <w:r w:rsidR="000F56F0" w:rsidRPr="006F6E66">
        <w:tab/>
      </w:r>
      <w:r w:rsidR="004A6708" w:rsidRPr="006F6E66">
        <w:t xml:space="preserve">poniesienie przez Beneficjenta kosztów </w:t>
      </w:r>
      <w:r w:rsidR="00D04721" w:rsidRPr="006F6E66">
        <w:t>operacji</w:t>
      </w:r>
      <w:r w:rsidR="000F56F0" w:rsidRPr="006F6E66">
        <w:t>,</w:t>
      </w:r>
      <w:r w:rsidR="004A6708" w:rsidRPr="006F6E66">
        <w:t xml:space="preserve"> nie później niż do dnia złożenia wniosku o płatność</w:t>
      </w:r>
      <w:r w:rsidR="0020001C" w:rsidRPr="006F6E66">
        <w:t xml:space="preserve"> </w:t>
      </w:r>
      <w:r w:rsidR="003F0150" w:rsidRPr="006F6E66">
        <w:t>końcową</w:t>
      </w:r>
      <w:r w:rsidR="00411A73" w:rsidRPr="006F6E66">
        <w:t>,</w:t>
      </w:r>
    </w:p>
    <w:p w14:paraId="24071645" w14:textId="77777777" w:rsidR="004A6708" w:rsidRPr="006F6E66" w:rsidRDefault="00664837" w:rsidP="004F74BF">
      <w:pPr>
        <w:pStyle w:val="PKTpunkt"/>
      </w:pPr>
      <w:r w:rsidRPr="006F6E66">
        <w:t>3</w:t>
      </w:r>
      <w:r w:rsidR="000F56F0" w:rsidRPr="006F6E66">
        <w:t>)</w:t>
      </w:r>
      <w:r w:rsidR="000F56F0" w:rsidRPr="006F6E66">
        <w:tab/>
      </w:r>
      <w:r w:rsidR="004F74BF" w:rsidRPr="006F6E66">
        <w:t xml:space="preserve">udokumentowanie poniesienia kosztów operacji wynikających z zestawienia rzeczowo-finansowego operacji, przez przedstawienie kopii faktur lub innych dokumentów księgowych o równoważnej wartości dowodowej, potwierdzających poniesione </w:t>
      </w:r>
      <w:r w:rsidR="002511F1" w:rsidRPr="006F6E66">
        <w:t>koszty</w:t>
      </w:r>
      <w:r w:rsidR="004F74BF" w:rsidRPr="006F6E66">
        <w:t>, wraz z dowodami zapłaty,</w:t>
      </w:r>
    </w:p>
    <w:p w14:paraId="3EEE191A" w14:textId="77777777" w:rsidR="004A6708" w:rsidRPr="006F6E66" w:rsidRDefault="00664837" w:rsidP="00664837">
      <w:pPr>
        <w:pStyle w:val="PKTpunkt"/>
      </w:pPr>
      <w:r w:rsidRPr="006F6E66">
        <w:t>4</w:t>
      </w:r>
      <w:r w:rsidR="000F56F0" w:rsidRPr="006F6E66">
        <w:t>)</w:t>
      </w:r>
      <w:r w:rsidR="000F56F0" w:rsidRPr="006F6E66">
        <w:tab/>
      </w:r>
      <w:r w:rsidR="004A6708" w:rsidRPr="006F6E66">
        <w:t>osiągnięcie zakładanego celu operacji</w:t>
      </w:r>
      <w:r w:rsidR="008469FC" w:rsidRPr="006F6E66">
        <w:t>,</w:t>
      </w:r>
    </w:p>
    <w:p w14:paraId="4F45D196" w14:textId="77777777" w:rsidR="00411A73" w:rsidRPr="006F6E66" w:rsidRDefault="00411A73" w:rsidP="00411A73">
      <w:pPr>
        <w:pStyle w:val="PKTpunkt"/>
      </w:pPr>
      <w:r w:rsidRPr="006F6E66">
        <w:t>5)</w:t>
      </w:r>
      <w:r w:rsidRPr="006F6E66">
        <w:tab/>
        <w:t>monitorowanie wskaźników realizacji celu operacji, w przypadkach określonych w umowie,</w:t>
      </w:r>
    </w:p>
    <w:p w14:paraId="44864AD9" w14:textId="77777777" w:rsidR="006B09F3" w:rsidRPr="006F6E66" w:rsidRDefault="00411A73" w:rsidP="006A12B5">
      <w:pPr>
        <w:pStyle w:val="PKTpunkt"/>
      </w:pPr>
      <w:r w:rsidRPr="006F6E66">
        <w:t>6</w:t>
      </w:r>
      <w:r w:rsidR="00BA704D" w:rsidRPr="006F6E66">
        <w:t xml:space="preserve">) </w:t>
      </w:r>
      <w:r w:rsidR="00BA704D" w:rsidRPr="006F6E66">
        <w:tab/>
        <w:t>uzyskanie wymaganych odrębnymi przepisami oraz postanowieniami umowy</w:t>
      </w:r>
      <w:r w:rsidR="006B09F3" w:rsidRPr="006F6E66">
        <w:t xml:space="preserve">: </w:t>
      </w:r>
      <w:r w:rsidR="00BA704D" w:rsidRPr="006F6E66">
        <w:t>opinii, zaświadczeń, uzgodnień, pozwoleń lub decyzji związanych z realizacją operacji</w:t>
      </w:r>
      <w:r w:rsidR="008469FC" w:rsidRPr="006F6E66">
        <w:t>,</w:t>
      </w:r>
      <w:r w:rsidR="006A12B5" w:rsidRPr="006F6E66">
        <w:t xml:space="preserve"> jeżeli </w:t>
      </w:r>
      <w:r w:rsidR="004E56EA" w:rsidRPr="006F6E66">
        <w:t>wymaga tego specyfika</w:t>
      </w:r>
      <w:r w:rsidR="006A12B5" w:rsidRPr="006F6E66">
        <w:t xml:space="preserve"> operacji,</w:t>
      </w:r>
    </w:p>
    <w:p w14:paraId="6EF23B20" w14:textId="77777777" w:rsidR="00BA704D" w:rsidRPr="006F6E66" w:rsidRDefault="00411A73" w:rsidP="006A12B5">
      <w:pPr>
        <w:pStyle w:val="PKTpunkt"/>
      </w:pPr>
      <w:r w:rsidRPr="006F6E66">
        <w:t>7</w:t>
      </w:r>
      <w:r w:rsidR="006B09F3" w:rsidRPr="006F6E66">
        <w:t>)</w:t>
      </w:r>
      <w:r w:rsidR="006B09F3" w:rsidRPr="006F6E66">
        <w:tab/>
      </w:r>
      <w:r w:rsidR="004F74BF" w:rsidRPr="006F6E66">
        <w:t>zamontowanie, uruchomienie oraz użytkowanie nabytych maszyn, urządzeń, infrastruktury technicznej, zgodnie z celem operacji</w:t>
      </w:r>
      <w:r w:rsidR="006A12B5" w:rsidRPr="006F6E66">
        <w:t xml:space="preserve">, jeżeli </w:t>
      </w:r>
      <w:r w:rsidR="004E56EA" w:rsidRPr="006F6E66">
        <w:t>wymaga tego specyfika</w:t>
      </w:r>
      <w:r w:rsidR="006A12B5" w:rsidRPr="006F6E66">
        <w:t xml:space="preserve"> operacji,</w:t>
      </w:r>
    </w:p>
    <w:p w14:paraId="5DD321BA" w14:textId="77777777" w:rsidR="0037122D" w:rsidRPr="006F6E66" w:rsidRDefault="0037122D" w:rsidP="0037122D">
      <w:pPr>
        <w:pStyle w:val="PKTpunkt"/>
      </w:pPr>
      <w:r w:rsidRPr="006F6E66">
        <w:t>8)</w:t>
      </w:r>
      <w:r w:rsidRPr="006F6E66">
        <w:tab/>
        <w:t>wykorzystywanie zrealizowanego zakresu rzeczowego operacji do prowadzenia działalności, której służyła realizacja operacji, lub której prowadzenie stanowiło warunek przyznania pomocy finansowej</w:t>
      </w:r>
    </w:p>
    <w:p w14:paraId="07C1B404" w14:textId="77777777" w:rsidR="004A6708" w:rsidRPr="006F6E66" w:rsidRDefault="00027010" w:rsidP="00011B03">
      <w:pPr>
        <w:pStyle w:val="CZWSPPKTczwsplnapunktw"/>
      </w:pPr>
      <w:r w:rsidRPr="006F6E66">
        <w:t>–</w:t>
      </w:r>
      <w:r w:rsidR="004A6708" w:rsidRPr="006F6E66">
        <w:t xml:space="preserve"> zgodnie z warunkami określonymi w rozporządzeniu nr 508/2014, rozporządzeniu nr 1303/2013</w:t>
      </w:r>
      <w:r w:rsidR="00144102" w:rsidRPr="006F6E66">
        <w:t>, rozporządzeniu nr 1380/2013</w:t>
      </w:r>
      <w:r w:rsidR="004A6708" w:rsidRPr="006F6E66">
        <w:t xml:space="preserve">, </w:t>
      </w:r>
      <w:r w:rsidR="00634EAD" w:rsidRPr="006F6E66">
        <w:t xml:space="preserve">rozporządzeniu </w:t>
      </w:r>
      <w:r w:rsidR="008A13DF" w:rsidRPr="006F6E66">
        <w:t xml:space="preserve">nr </w:t>
      </w:r>
      <w:r w:rsidR="00634EAD" w:rsidRPr="006F6E66">
        <w:t xml:space="preserve">1379/2013, </w:t>
      </w:r>
      <w:r w:rsidR="004A6708" w:rsidRPr="006F6E66">
        <w:t>ustawie</w:t>
      </w:r>
      <w:r w:rsidR="008B78D4" w:rsidRPr="006F6E66">
        <w:t xml:space="preserve"> o EFMR</w:t>
      </w:r>
      <w:r w:rsidR="004A6708" w:rsidRPr="006F6E66">
        <w:t>,</w:t>
      </w:r>
      <w:r w:rsidR="0003092B" w:rsidRPr="006F6E66">
        <w:t xml:space="preserve"> </w:t>
      </w:r>
      <w:r w:rsidR="0003092B" w:rsidRPr="006F6E66">
        <w:lastRenderedPageBreak/>
        <w:t>ustawie o organizacji rynku rybnego</w:t>
      </w:r>
      <w:r w:rsidR="00A270E8" w:rsidRPr="006F6E66">
        <w:t>,</w:t>
      </w:r>
      <w:r w:rsidR="004A6708" w:rsidRPr="006F6E66">
        <w:t xml:space="preserve"> rozporządzeniu </w:t>
      </w:r>
      <w:r w:rsidR="00BD4EF5" w:rsidRPr="006F6E66">
        <w:t xml:space="preserve">w sprawie Priorytetu </w:t>
      </w:r>
      <w:r w:rsidR="00717D95" w:rsidRPr="006F6E66">
        <w:t>5</w:t>
      </w:r>
      <w:r w:rsidR="00BD4EF5" w:rsidRPr="006F6E66">
        <w:t xml:space="preserve"> </w:t>
      </w:r>
      <w:r w:rsidR="004A6708" w:rsidRPr="006F6E66">
        <w:t>i w umowie</w:t>
      </w:r>
      <w:r w:rsidR="00825F99" w:rsidRPr="006F6E66">
        <w:t>,</w:t>
      </w:r>
      <w:r w:rsidR="004A6708" w:rsidRPr="006F6E66">
        <w:t xml:space="preserve"> oraz określonymi w innych przepisach dotyczących </w:t>
      </w:r>
      <w:r w:rsidR="00CB2358" w:rsidRPr="006F6E66">
        <w:t>realizowanej operacji</w:t>
      </w:r>
      <w:r w:rsidR="004A6708" w:rsidRPr="006F6E66">
        <w:t>.</w:t>
      </w:r>
    </w:p>
    <w:p w14:paraId="2D23AFF5" w14:textId="505F7560" w:rsidR="004A6708" w:rsidRPr="006F6E66" w:rsidRDefault="004A6708" w:rsidP="00880B76">
      <w:pPr>
        <w:pStyle w:val="USTustnpkodeksu"/>
      </w:pPr>
      <w:r w:rsidRPr="006F6E66">
        <w:t xml:space="preserve">4. W wyniku realizacji operacji </w:t>
      </w:r>
      <w:r w:rsidR="00825F99" w:rsidRPr="006F6E66">
        <w:t xml:space="preserve">zostanie </w:t>
      </w:r>
      <w:r w:rsidRPr="006F6E66">
        <w:t>osiągnięty następujący cel:</w:t>
      </w:r>
      <w:r w:rsidR="00AD2593" w:rsidRPr="006F6E66">
        <w:t xml:space="preserve"> …………………………………………………………………………………………………</w:t>
      </w:r>
      <w:r w:rsidR="00880B76">
        <w:t xml:space="preserve"> </w:t>
      </w:r>
      <w:r w:rsidR="00A270E8" w:rsidRPr="006F6E66">
        <w:t>……………………………………………………………….</w:t>
      </w:r>
      <w:r w:rsidR="00237041" w:rsidRPr="006F6E66">
        <w:t xml:space="preserve">, zwany dalej </w:t>
      </w:r>
      <w:r w:rsidR="008E085A" w:rsidRPr="006F6E66">
        <w:t>„</w:t>
      </w:r>
      <w:r w:rsidR="00237041" w:rsidRPr="006F6E66">
        <w:t>celem operacji</w:t>
      </w:r>
      <w:r w:rsidR="00825F99" w:rsidRPr="006F6E66">
        <w:t>”</w:t>
      </w:r>
      <w:r w:rsidR="00E82D87" w:rsidRPr="006F6E66">
        <w:t xml:space="preserve"> </w:t>
      </w:r>
      <w:r w:rsidR="00E82D87" w:rsidRPr="00685ACD">
        <w:rPr>
          <w:rStyle w:val="Odwoanieprzypisudolnego"/>
        </w:rPr>
        <w:footnoteReference w:id="5"/>
      </w:r>
      <w:r w:rsidR="00E82D87" w:rsidRPr="00685ACD">
        <w:rPr>
          <w:rStyle w:val="IGindeksgrny"/>
        </w:rPr>
        <w:t>)</w:t>
      </w:r>
      <w:r w:rsidRPr="00D23EBC">
        <w:t>.</w:t>
      </w:r>
    </w:p>
    <w:p w14:paraId="4D220DD0" w14:textId="77777777" w:rsidR="002C081D" w:rsidRPr="006F6E66" w:rsidRDefault="00BF1B8B" w:rsidP="002C081D">
      <w:pPr>
        <w:pStyle w:val="USTustnpkodeksu"/>
      </w:pPr>
      <w:r w:rsidRPr="006F6E66">
        <w:t>5</w:t>
      </w:r>
      <w:r w:rsidR="004A6708" w:rsidRPr="006F6E66">
        <w:t xml:space="preserve">. </w:t>
      </w:r>
      <w:r w:rsidR="002C081D" w:rsidRPr="006F6E66">
        <w:t xml:space="preserve">Operacja zostanie zrealizowana w (województwo, powiat, gmina, kod pocztowy, </w:t>
      </w:r>
      <w:r w:rsidR="0078129E" w:rsidRPr="006F6E66">
        <w:t xml:space="preserve">poczta, </w:t>
      </w:r>
      <w:r w:rsidR="002C081D" w:rsidRPr="006F6E66">
        <w:t>miejscowość, ulica oraz nr domu/lokalu/obrębu/działki): ……………………………</w:t>
      </w:r>
    </w:p>
    <w:p w14:paraId="2E78CD2A" w14:textId="5F73D9B3" w:rsidR="00A369AE" w:rsidRPr="006F6E66" w:rsidRDefault="002C081D" w:rsidP="00EF680D">
      <w:pPr>
        <w:pStyle w:val="USTustnpkodeksu"/>
        <w:ind w:firstLine="0"/>
      </w:pPr>
      <w:r w:rsidRPr="006F6E66">
        <w:t>………..………………………………………………………………………………………</w:t>
      </w:r>
      <w:r w:rsidR="00880B76">
        <w:t xml:space="preserve"> .</w:t>
      </w:r>
    </w:p>
    <w:p w14:paraId="6B638D9C" w14:textId="77777777" w:rsidR="004A6708" w:rsidRPr="006F6E66" w:rsidRDefault="004A6708" w:rsidP="00AE5343">
      <w:pPr>
        <w:pStyle w:val="CZKSIGAoznaczenieiprzedmiotczcilubksigi"/>
      </w:pPr>
      <w:r w:rsidRPr="006F6E66">
        <w:t xml:space="preserve">§ </w:t>
      </w:r>
      <w:r w:rsidR="00CB2358" w:rsidRPr="006F6E66">
        <w:t>4</w:t>
      </w:r>
      <w:r w:rsidRPr="006F6E66">
        <w:t>.</w:t>
      </w:r>
      <w:r w:rsidR="008C6EF5" w:rsidRPr="006F6E66">
        <w:t xml:space="preserve"> </w:t>
      </w:r>
    </w:p>
    <w:p w14:paraId="653C9334" w14:textId="6B01D584" w:rsidR="006C2475" w:rsidRPr="006F6E66" w:rsidRDefault="004A6708" w:rsidP="006C2475">
      <w:pPr>
        <w:pStyle w:val="USTustnpkodeksu"/>
      </w:pPr>
      <w:r w:rsidRPr="006F6E66">
        <w:t xml:space="preserve">1. </w:t>
      </w:r>
      <w:r w:rsidR="00172325" w:rsidRPr="006F6E66">
        <w:t>Agencja na warunkach określonych w umowie przyznaje Beneficjentowi pomoc finansową</w:t>
      </w:r>
      <w:r w:rsidR="00CB2358" w:rsidRPr="006F6E66">
        <w:t xml:space="preserve"> w formie zwrotu </w:t>
      </w:r>
      <w:r w:rsidR="00096A2C" w:rsidRPr="006F6E66">
        <w:t xml:space="preserve">poniesionych </w:t>
      </w:r>
      <w:r w:rsidR="00CB2358" w:rsidRPr="006F6E66">
        <w:t>kosztów kwalifikowalnych operacji w wysokości</w:t>
      </w:r>
      <w:r w:rsidR="0056214F" w:rsidRPr="006F6E66">
        <w:t xml:space="preserve"> do</w:t>
      </w:r>
      <w:r w:rsidR="00272806" w:rsidRPr="006F6E66">
        <w:t xml:space="preserve"> </w:t>
      </w:r>
      <w:r w:rsidR="00F86D26" w:rsidRPr="006F6E66">
        <w:t>75</w:t>
      </w:r>
      <w:r w:rsidR="00CB2358" w:rsidRPr="006F6E66">
        <w:t xml:space="preserve"> %</w:t>
      </w:r>
      <w:r w:rsidR="00F86D26" w:rsidRPr="006F6E66">
        <w:t xml:space="preserve"> albo 30</w:t>
      </w:r>
      <w:r w:rsidR="009D6CB8" w:rsidRPr="006F6E66">
        <w:t xml:space="preserve">% </w:t>
      </w:r>
      <w:r w:rsidR="00CB2358" w:rsidRPr="006F6E66">
        <w:t>tych kosztów</w:t>
      </w:r>
      <w:r w:rsidR="00272806" w:rsidRPr="006F6E66">
        <w:t xml:space="preserve"> </w:t>
      </w:r>
      <w:r w:rsidR="00272806" w:rsidRPr="00685ACD">
        <w:rPr>
          <w:rStyle w:val="Odwoanieprzypisudolnego"/>
        </w:rPr>
        <w:footnoteReference w:id="6"/>
      </w:r>
      <w:r w:rsidR="009445C5" w:rsidRPr="00685ACD">
        <w:rPr>
          <w:rStyle w:val="IGindeksgrny"/>
        </w:rPr>
        <w:t>)</w:t>
      </w:r>
      <w:r w:rsidR="00CB2358" w:rsidRPr="00D23EBC">
        <w:t xml:space="preserve">, </w:t>
      </w:r>
      <w:r w:rsidR="00BF1B8B" w:rsidRPr="006F6E66">
        <w:t>której wysokoś</w:t>
      </w:r>
      <w:r w:rsidR="000A4F86" w:rsidRPr="006F6E66">
        <w:t>ć</w:t>
      </w:r>
      <w:r w:rsidR="00BF1B8B" w:rsidRPr="006F6E66">
        <w:t xml:space="preserve"> została ujęta w zestawieniu rzeczowo-finansowym operacji</w:t>
      </w:r>
      <w:r w:rsidR="00465B25" w:rsidRPr="006F6E66">
        <w:t xml:space="preserve">, </w:t>
      </w:r>
      <w:r w:rsidR="00BF1B8B" w:rsidRPr="006F6E66">
        <w:t>tj. w wysokośc</w:t>
      </w:r>
      <w:r w:rsidR="004A416D" w:rsidRPr="006F6E66">
        <w:t>i</w:t>
      </w:r>
      <w:r w:rsidR="00BF1B8B" w:rsidRPr="006F6E66">
        <w:t>:</w:t>
      </w:r>
      <w:r w:rsidR="006C2475" w:rsidRPr="006F6E66">
        <w:t xml:space="preserve"> …………………………………………………… zł</w:t>
      </w:r>
      <w:r w:rsidR="00880B76">
        <w:t xml:space="preserve"> </w:t>
      </w:r>
      <w:r w:rsidR="006C2475" w:rsidRPr="006F6E66">
        <w:t>(słownie:…………………………………………………………………………………...</w:t>
      </w:r>
      <w:r w:rsidR="00880B76">
        <w:t>...</w:t>
      </w:r>
      <w:r w:rsidR="006C2475" w:rsidRPr="006F6E66">
        <w:t xml:space="preserve"> zł).</w:t>
      </w:r>
    </w:p>
    <w:p w14:paraId="5FE823B4" w14:textId="77777777" w:rsidR="006C2475" w:rsidRPr="006F6E66" w:rsidRDefault="006C2475" w:rsidP="006C2475">
      <w:pPr>
        <w:pStyle w:val="USTustnpkodeksu"/>
      </w:pPr>
      <w:r w:rsidRPr="006F6E66">
        <w:t>2. Pomoc zostanie wypłacona:</w:t>
      </w:r>
    </w:p>
    <w:p w14:paraId="67AEAD38" w14:textId="1C54412E" w:rsidR="006C2475" w:rsidRPr="006F6E66" w:rsidRDefault="006C2475" w:rsidP="006C2475">
      <w:pPr>
        <w:pStyle w:val="PKTpunkt"/>
      </w:pPr>
      <w:r w:rsidRPr="006F6E66">
        <w:t>1)</w:t>
      </w:r>
      <w:r w:rsidRPr="006F6E66">
        <w:tab/>
        <w:t>jednorazowo, po zakończeniu realizacji operacji w wysokości: ………………………</w:t>
      </w:r>
      <w:r w:rsidR="00880B76">
        <w:t xml:space="preserve"> </w:t>
      </w:r>
      <w:r w:rsidRPr="006F6E66">
        <w:t>zł (słownie...........................................................................................................................</w:t>
      </w:r>
      <w:r w:rsidR="00880B76">
        <w:t xml:space="preserve"> </w:t>
      </w:r>
      <w:r w:rsidRPr="006F6E66">
        <w:t>zł)</w:t>
      </w:r>
      <w:r w:rsidR="00880B76">
        <w:t xml:space="preserve"> </w:t>
      </w:r>
    </w:p>
    <w:p w14:paraId="33382EB6" w14:textId="77777777" w:rsidR="006C2475" w:rsidRPr="006F6E66" w:rsidRDefault="006C2475" w:rsidP="006C2475">
      <w:pPr>
        <w:pStyle w:val="USTustnpkodeksu"/>
      </w:pPr>
      <w:r w:rsidRPr="006F6E66">
        <w:t>albo</w:t>
      </w:r>
    </w:p>
    <w:p w14:paraId="0D64CF24" w14:textId="352C9C5E" w:rsidR="006C2475" w:rsidRPr="006F6E66" w:rsidRDefault="006C2475" w:rsidP="00880B76">
      <w:pPr>
        <w:pStyle w:val="PKTpunkt"/>
      </w:pPr>
      <w:r w:rsidRPr="006F6E66">
        <w:t>2)</w:t>
      </w:r>
      <w:r w:rsidRPr="006F6E66">
        <w:tab/>
        <w:t>w …</w:t>
      </w:r>
      <w:r w:rsidR="00880B76">
        <w:t>………</w:t>
      </w:r>
      <w:r w:rsidRPr="006F6E66">
        <w:t xml:space="preserve">… </w:t>
      </w:r>
      <w:r w:rsidRPr="00685ACD">
        <w:rPr>
          <w:rStyle w:val="Odwoanieprzypisudolnego"/>
        </w:rPr>
        <w:footnoteReference w:id="7"/>
      </w:r>
      <w:r w:rsidRPr="00685ACD">
        <w:rPr>
          <w:rStyle w:val="IGindeksgrny"/>
        </w:rPr>
        <w:t>)</w:t>
      </w:r>
      <w:r w:rsidRPr="00D23EBC">
        <w:t xml:space="preserve"> transzach, po zakończeniu każdego etapu operacji</w:t>
      </w:r>
      <w:r w:rsidR="00536585" w:rsidRPr="006F6E66">
        <w:t xml:space="preserve"> </w:t>
      </w:r>
      <w:r w:rsidR="00536585" w:rsidRPr="006F6E66">
        <w:rPr>
          <w:rStyle w:val="IGindeksgrny"/>
        </w:rPr>
        <w:t>2)</w:t>
      </w:r>
      <w:r w:rsidRPr="006F6E66">
        <w:t>:</w:t>
      </w:r>
    </w:p>
    <w:p w14:paraId="6F6B5571" w14:textId="1963189B" w:rsidR="006C2475" w:rsidRPr="006F6E66" w:rsidRDefault="006C2475" w:rsidP="00880B76">
      <w:pPr>
        <w:pStyle w:val="LITlitera"/>
      </w:pPr>
      <w:r w:rsidRPr="006F6E66">
        <w:t>a)</w:t>
      </w:r>
      <w:r w:rsidRPr="006F6E66">
        <w:tab/>
        <w:t>pierwsza transza w wysokości: …….……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</w:t>
      </w:r>
      <w:r w:rsidRPr="006F6E66">
        <w:t>…………</w:t>
      </w:r>
      <w:r w:rsidR="00880B76">
        <w:t>..</w:t>
      </w:r>
      <w:r w:rsidRPr="006F6E66">
        <w:t>……………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zł),</w:t>
      </w:r>
    </w:p>
    <w:p w14:paraId="03B9C731" w14:textId="42B1AF6D" w:rsidR="006C2475" w:rsidRPr="006F6E66" w:rsidRDefault="006C2475" w:rsidP="00880B76">
      <w:pPr>
        <w:pStyle w:val="LITlitera"/>
      </w:pPr>
      <w:r w:rsidRPr="006F6E66">
        <w:t>b)</w:t>
      </w:r>
      <w:r w:rsidRPr="006F6E66">
        <w:tab/>
        <w:t>druga transza w wysokości: 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</w:t>
      </w:r>
      <w:r w:rsidR="00880B76">
        <w:t>..</w:t>
      </w:r>
      <w:r w:rsidRPr="006F6E66">
        <w:t>…</w:t>
      </w:r>
      <w:r w:rsidR="00880B76">
        <w:t>..</w:t>
      </w:r>
      <w:r w:rsidRPr="006F6E66">
        <w:t>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</w:t>
      </w:r>
      <w:r w:rsidR="00880B76">
        <w:t>...</w:t>
      </w:r>
      <w:r w:rsidRPr="006F6E66">
        <w:t>….</w:t>
      </w:r>
      <w:r w:rsidR="00880B76">
        <w:t xml:space="preserve"> </w:t>
      </w:r>
      <w:r w:rsidRPr="006F6E66">
        <w:t>zł),</w:t>
      </w:r>
    </w:p>
    <w:p w14:paraId="091B4F16" w14:textId="7A17DFBC" w:rsidR="006C2475" w:rsidRPr="006F6E66" w:rsidRDefault="006C2475" w:rsidP="00880B76">
      <w:pPr>
        <w:pStyle w:val="LITlitera"/>
      </w:pPr>
      <w:r w:rsidRPr="006F6E66">
        <w:t>c)</w:t>
      </w:r>
      <w:r w:rsidRPr="006F6E66">
        <w:tab/>
        <w:t>trzecia transza w wysokości: …….……</w:t>
      </w:r>
      <w:r w:rsidR="00880B76">
        <w:t>.</w:t>
      </w:r>
      <w:r w:rsidRPr="006F6E66">
        <w:t>……………</w:t>
      </w:r>
      <w:r w:rsidR="00880B76">
        <w:t>..</w:t>
      </w:r>
      <w:r w:rsidRPr="006F6E66">
        <w:t>…</w:t>
      </w:r>
      <w:r w:rsidR="00880B76">
        <w:t>.</w:t>
      </w:r>
      <w:r w:rsidRPr="006F6E66">
        <w:t>…</w:t>
      </w:r>
      <w:r w:rsidR="00880B76">
        <w:t>...</w:t>
      </w:r>
      <w:r w:rsidRPr="006F6E66">
        <w:t>…………</w:t>
      </w:r>
      <w:r w:rsidR="00880B76">
        <w:t>...</w:t>
      </w:r>
      <w:r w:rsidRPr="006F6E66">
        <w:t>………</w:t>
      </w:r>
      <w:r w:rsidR="00880B76">
        <w:t xml:space="preserve">.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zł),</w:t>
      </w:r>
    </w:p>
    <w:p w14:paraId="77B5BFE1" w14:textId="3641C1D9" w:rsidR="006C2475" w:rsidRPr="006F6E66" w:rsidRDefault="006C2475" w:rsidP="00880B76">
      <w:pPr>
        <w:pStyle w:val="LITlitera"/>
      </w:pPr>
      <w:r w:rsidRPr="006F6E66">
        <w:t>d)</w:t>
      </w:r>
      <w:r w:rsidRPr="006F6E66">
        <w:tab/>
        <w:t>czwarta transza w wysokości: …….…………………………………………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</w:t>
      </w:r>
      <w:r w:rsidR="00880B76">
        <w:t>.</w:t>
      </w:r>
      <w:r w:rsidRPr="006F6E66">
        <w:t>……………………</w:t>
      </w:r>
      <w:r w:rsidR="00880B76">
        <w:t>..</w:t>
      </w:r>
      <w:r w:rsidRPr="006F6E66">
        <w:t>……………….</w:t>
      </w:r>
      <w:r w:rsidR="00880B76">
        <w:t xml:space="preserve"> </w:t>
      </w:r>
      <w:r w:rsidRPr="006F6E66">
        <w:t>zł)</w:t>
      </w:r>
      <w:r w:rsidR="005F5895" w:rsidRPr="006F6E66">
        <w:t>,</w:t>
      </w:r>
    </w:p>
    <w:p w14:paraId="128F001F" w14:textId="00E77346" w:rsidR="006C2475" w:rsidRPr="006F6E66" w:rsidRDefault="006C2475" w:rsidP="005F5895">
      <w:pPr>
        <w:pStyle w:val="LITlitera"/>
      </w:pPr>
      <w:r w:rsidRPr="006F6E66">
        <w:t>e)</w:t>
      </w:r>
      <w:r w:rsidRPr="006F6E66">
        <w:tab/>
        <w:t>piąta transza w wysokości: …</w:t>
      </w:r>
      <w:r w:rsidR="00880B76">
        <w:t>..</w:t>
      </w:r>
      <w:r w:rsidRPr="006F6E66">
        <w:t>….…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…………</w:t>
      </w:r>
      <w:r w:rsidR="00880B76">
        <w:t>..</w:t>
      </w:r>
      <w:r w:rsidRPr="006F6E66">
        <w:t>…</w:t>
      </w:r>
      <w:r w:rsidR="00880B76">
        <w:t>..</w:t>
      </w:r>
      <w:r w:rsidRPr="006F6E66">
        <w:t>…………</w:t>
      </w:r>
      <w:r w:rsidR="00880B76">
        <w:t>..</w:t>
      </w:r>
      <w:r w:rsidRPr="006F6E66">
        <w:t>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</w:t>
      </w:r>
      <w:r w:rsidR="005F5895" w:rsidRPr="006F6E66">
        <w:t>.</w:t>
      </w:r>
    </w:p>
    <w:p w14:paraId="13044F99" w14:textId="68A7F097" w:rsidR="006C2475" w:rsidRPr="006F6E66" w:rsidRDefault="006C2475" w:rsidP="006C2475">
      <w:pPr>
        <w:pStyle w:val="USTustnpkodeksu"/>
      </w:pPr>
      <w:r w:rsidRPr="006F6E66">
        <w:lastRenderedPageBreak/>
        <w:t>3. Współfinansowanie ze środków Unii Europejskiej, w ramach EFMR, wynosi: …………………………………………………………...........................................................</w:t>
      </w:r>
      <w:r w:rsidR="00880B76">
        <w:t xml:space="preserve"> </w:t>
      </w:r>
      <w:r w:rsidRPr="006F6E66">
        <w:t>zł (słownie</w:t>
      </w:r>
      <w:r w:rsidR="00880B76">
        <w:t xml:space="preserve"> </w:t>
      </w:r>
      <w:r w:rsidRPr="006F6E66">
        <w:t>………………………………………………………………………………….…</w:t>
      </w:r>
      <w:r w:rsidR="00880B76">
        <w:t xml:space="preserve"> </w:t>
      </w:r>
      <w:r w:rsidRPr="006F6E66">
        <w:t xml:space="preserve">zł). </w:t>
      </w:r>
    </w:p>
    <w:p w14:paraId="276E6C1D" w14:textId="77777777" w:rsidR="00283AC0" w:rsidRPr="006F6E66" w:rsidRDefault="00283AC0" w:rsidP="00D51F3B">
      <w:pPr>
        <w:pStyle w:val="CZKSIGAoznaczenieiprzedmiotczcilubksigi"/>
      </w:pPr>
      <w:r w:rsidRPr="006F6E66">
        <w:t>§ 5</w:t>
      </w:r>
      <w:r w:rsidR="00272699" w:rsidRPr="006F6E66">
        <w:t>.</w:t>
      </w:r>
      <w:r w:rsidRPr="006F6E66">
        <w:t xml:space="preserve"> </w:t>
      </w:r>
      <w:r w:rsidRPr="00880B76">
        <w:rPr>
          <w:rStyle w:val="Odwoanieprzypisudolnego"/>
          <w:b w:val="0"/>
          <w:bCs w:val="0"/>
        </w:rPr>
        <w:footnoteReference w:id="8"/>
      </w:r>
      <w:r w:rsidRPr="00880B76">
        <w:rPr>
          <w:rStyle w:val="IGindeksgrny"/>
          <w:b w:val="0"/>
          <w:bCs w:val="0"/>
        </w:rPr>
        <w:t>)</w:t>
      </w:r>
      <w:r w:rsidRPr="00880B76">
        <w:rPr>
          <w:b w:val="0"/>
          <w:bCs w:val="0"/>
        </w:rPr>
        <w:t xml:space="preserve"> </w:t>
      </w:r>
    </w:p>
    <w:p w14:paraId="52364B9B" w14:textId="352C18E2" w:rsidR="00A727B1" w:rsidRPr="006F6E66" w:rsidRDefault="00A727B1" w:rsidP="00A727B1">
      <w:pPr>
        <w:pStyle w:val="USTustnpkodeksu"/>
      </w:pPr>
      <w:r w:rsidRPr="006F6E66">
        <w:t xml:space="preserve">1. Zgodnie z rozporządzeniem w sprawie zaliczek, Beneficjentowi </w:t>
      </w:r>
      <w:r w:rsidR="00F609BA" w:rsidRPr="006F6E66">
        <w:t xml:space="preserve">jest </w:t>
      </w:r>
      <w:r w:rsidRPr="006F6E66">
        <w:t>przyznana zaliczka w wysokości do: ……………………………………………………………………..zł (słownie:</w:t>
      </w:r>
      <w:r w:rsidR="00880B76">
        <w:t xml:space="preserve"> </w:t>
      </w:r>
      <w:r w:rsidRPr="006F6E66">
        <w:t>………</w:t>
      </w:r>
      <w:r w:rsidR="00880B76">
        <w:t>..</w:t>
      </w:r>
      <w:r w:rsidRPr="006F6E66">
        <w:t>……………………………………………………………………….... zł).</w:t>
      </w:r>
    </w:p>
    <w:p w14:paraId="07FF668F" w14:textId="77777777" w:rsidR="00A727B1" w:rsidRPr="006F6E66" w:rsidRDefault="00A727B1" w:rsidP="00A727B1">
      <w:pPr>
        <w:pStyle w:val="USTustnpkodeksu"/>
      </w:pPr>
      <w:r w:rsidRPr="006F6E66">
        <w:t xml:space="preserve">2. Zaliczka jest przyznana wyłącznie na pokrycie </w:t>
      </w:r>
      <w:r w:rsidR="004931A9" w:rsidRPr="006F6E66">
        <w:t>wydatków</w:t>
      </w:r>
      <w:r w:rsidR="00B60F83" w:rsidRPr="006F6E66">
        <w:t xml:space="preserve"> </w:t>
      </w:r>
      <w:r w:rsidRPr="006F6E66">
        <w:t>stanowiących koszty kwalifikowalne ujęte w zestawieniu rzeczowo-finansowym operacji oraz dokonanych w formie bezgotówkowej.</w:t>
      </w:r>
    </w:p>
    <w:p w14:paraId="6C0E28FB" w14:textId="77777777" w:rsidR="00A727B1" w:rsidRPr="006F6E66" w:rsidRDefault="00A727B1" w:rsidP="00A727B1">
      <w:pPr>
        <w:pStyle w:val="USTustnpkodeksu"/>
      </w:pPr>
      <w:r w:rsidRPr="006F6E66">
        <w:t xml:space="preserve">3. Kwota pomocy, o której mowa w § 4 ust. </w:t>
      </w:r>
      <w:r w:rsidR="007F172F" w:rsidRPr="006F6E66">
        <w:t>2</w:t>
      </w:r>
      <w:r w:rsidRPr="006F6E66">
        <w:t>, zostanie wypłacona w wysokości pomniejszonej o wysokość wypłaconej zaliczki, o której mowa w ust. 1.</w:t>
      </w:r>
    </w:p>
    <w:p w14:paraId="76470563" w14:textId="77777777" w:rsidR="00A727B1" w:rsidRPr="006F6E66" w:rsidRDefault="00A727B1" w:rsidP="00A727B1">
      <w:pPr>
        <w:pStyle w:val="USTustnpkodeksu"/>
      </w:pPr>
      <w:r w:rsidRPr="006F6E66">
        <w:t>4. Zaliczka może zostać  wypłacana po ustanowieniu przez Beneficjenta zabezpieczenia, o którym m</w:t>
      </w:r>
      <w:r w:rsidR="00D95C12" w:rsidRPr="006F6E66">
        <w:t>owa w</w:t>
      </w:r>
      <w:r w:rsidRPr="006F6E66">
        <w:t xml:space="preserve"> § 6 ust. 3-8 rozporządzenia w sprawie zaliczek oraz po przekazaniu Agencji dokumentów potwierdzających jego ustanowienie.</w:t>
      </w:r>
    </w:p>
    <w:p w14:paraId="1DA6AFDC" w14:textId="77777777" w:rsidR="00A727B1" w:rsidRPr="006F6E66" w:rsidRDefault="00A727B1" w:rsidP="00A727B1">
      <w:pPr>
        <w:pStyle w:val="USTustnpkodeksu"/>
      </w:pPr>
      <w:r w:rsidRPr="006F6E66">
        <w:t>5. Agencja wypłaca zaliczkę albo transzę zaliczki:</w:t>
      </w:r>
    </w:p>
    <w:p w14:paraId="1EB55F5E" w14:textId="77777777" w:rsidR="00A727B1" w:rsidRPr="006F6E66" w:rsidRDefault="00A727B1" w:rsidP="00A727B1">
      <w:pPr>
        <w:pStyle w:val="PKTpunkt"/>
      </w:pPr>
      <w:r w:rsidRPr="006F6E66">
        <w:t>1)</w:t>
      </w:r>
      <w:r w:rsidRPr="006F6E66">
        <w:tab/>
        <w:t>zgodnie z harmonogramem, którego wzór stanowi załącznik nr 4 do umowy;</w:t>
      </w:r>
    </w:p>
    <w:p w14:paraId="2F1867D3" w14:textId="77777777" w:rsidR="00A727B1" w:rsidRPr="006F6E66" w:rsidRDefault="00A727B1" w:rsidP="00A727B1">
      <w:pPr>
        <w:pStyle w:val="PKTpunkt"/>
      </w:pPr>
      <w:r w:rsidRPr="006F6E66">
        <w:t>2)</w:t>
      </w:r>
      <w:r w:rsidRPr="006F6E66"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5653D8DA" w14:textId="77C370D6" w:rsidR="00A727B1" w:rsidRPr="00880B76" w:rsidRDefault="00A727B1" w:rsidP="00A727B1">
      <w:pPr>
        <w:pStyle w:val="USTustnpkodeksu"/>
      </w:pPr>
      <w:r w:rsidRPr="006F6E66">
        <w:t>6. Zmiana harmonogramu, o którym mowa w ust. 5 pkt 1, nie wymaga dokonania zmiany umowy, o której mowa w § 1</w:t>
      </w:r>
      <w:r w:rsidR="00D95C12" w:rsidRPr="006F6E66">
        <w:t>4</w:t>
      </w:r>
      <w:r w:rsidRPr="006F6E66">
        <w:t>. Beneficjent zobowiązany jest przekazać Agencji w formie pisemnej zmieniony harmonogram, o którym mowa w ust. 5 pkt 1, nie później niż w dniu złożenia wniosku, o którym mowa w ust. 5 pkt 2</w:t>
      </w:r>
      <w:r w:rsidRPr="00880B76">
        <w:t>.</w:t>
      </w:r>
    </w:p>
    <w:p w14:paraId="69B2FCCF" w14:textId="77777777" w:rsidR="00A727B1" w:rsidRPr="00880B76" w:rsidRDefault="00A727B1" w:rsidP="00A727B1">
      <w:pPr>
        <w:pStyle w:val="USTustnpkodeksu"/>
      </w:pPr>
      <w:r w:rsidRPr="00880B76"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12997455" w14:textId="77777777" w:rsidR="00A727B1" w:rsidRPr="00880B76" w:rsidRDefault="00A727B1" w:rsidP="00A727B1">
      <w:pPr>
        <w:pStyle w:val="USTustnpkodeksu"/>
      </w:pPr>
      <w:r w:rsidRPr="00880B76">
        <w:t>8. W przypadku gdy wypłata zaliczki ma nastąpić w transzach, wypłata drugiej i kolejnych transz zaliczki może nastąpić po wydatkowaniu przez Beneficjenta co najmniej 90% dotychczas otrzymanej zaliczki.</w:t>
      </w:r>
    </w:p>
    <w:p w14:paraId="2410A045" w14:textId="77777777" w:rsidR="00A727B1" w:rsidRPr="00685ACD" w:rsidRDefault="00A727B1" w:rsidP="00A727B1">
      <w:pPr>
        <w:pStyle w:val="USTustnpkodeksu"/>
      </w:pPr>
      <w:r w:rsidRPr="00685ACD">
        <w:lastRenderedPageBreak/>
        <w:t xml:space="preserve">9. W celu udokumentowania wydatkowania zaliczki, o którym mowa w ust. 8, Beneficjent przekaże Agencji wykaz </w:t>
      </w:r>
      <w:r w:rsidR="004931A9" w:rsidRPr="00685ACD">
        <w:t>dokonanych wydatków</w:t>
      </w:r>
      <w:r w:rsidRPr="00685ACD">
        <w:t xml:space="preserve"> wraz z wyciągiem z rachunku bankowego, o którym mowa w ust. 12.</w:t>
      </w:r>
    </w:p>
    <w:p w14:paraId="2CE1442B" w14:textId="77777777" w:rsidR="00A727B1" w:rsidRPr="00685ACD" w:rsidRDefault="00A727B1" w:rsidP="00A727B1">
      <w:pPr>
        <w:pStyle w:val="USTustnpkodeksu"/>
      </w:pPr>
      <w:r w:rsidRPr="00685ACD">
        <w:t>10. Agencja informuje Beneficjenta w formie pisemnej o:</w:t>
      </w:r>
    </w:p>
    <w:p w14:paraId="5900FBF0" w14:textId="77777777" w:rsidR="00A727B1" w:rsidRPr="00685ACD" w:rsidRDefault="00A727B1" w:rsidP="00A727B1">
      <w:pPr>
        <w:pStyle w:val="PKTpunkt"/>
      </w:pPr>
      <w:r w:rsidRPr="00685ACD">
        <w:t>1)</w:t>
      </w:r>
      <w:r w:rsidRPr="00685ACD">
        <w:tab/>
        <w:t>spełnieniu warunku, o którym mowa w ust. 9;</w:t>
      </w:r>
    </w:p>
    <w:p w14:paraId="15CE099F" w14:textId="77777777" w:rsidR="00A727B1" w:rsidRPr="00685ACD" w:rsidRDefault="00A727B1" w:rsidP="00A727B1">
      <w:pPr>
        <w:pStyle w:val="PKTpunkt"/>
      </w:pPr>
      <w:r w:rsidRPr="00685ACD">
        <w:t>2)</w:t>
      </w:r>
      <w:r w:rsidRPr="00685ACD">
        <w:tab/>
        <w:t>niespełnieniu warunku, o którym mowa w ust. 9 oraz przyczynach jego niespełnienia;</w:t>
      </w:r>
    </w:p>
    <w:p w14:paraId="1C53CDAA" w14:textId="77777777" w:rsidR="00A727B1" w:rsidRPr="00685ACD" w:rsidRDefault="00A727B1" w:rsidP="00A727B1">
      <w:pPr>
        <w:pStyle w:val="PKTpunkt"/>
      </w:pPr>
      <w:r w:rsidRPr="00685ACD">
        <w:t>3)</w:t>
      </w:r>
      <w:r w:rsidRPr="00685ACD">
        <w:tab/>
        <w:t>zgodzie na wypłatę kolejnej transzy zaliczki.</w:t>
      </w:r>
    </w:p>
    <w:p w14:paraId="5605AF60" w14:textId="77777777" w:rsidR="00A727B1" w:rsidRPr="00685ACD" w:rsidRDefault="00A727B1" w:rsidP="00A727B1">
      <w:pPr>
        <w:pStyle w:val="USTustnpkodeksu"/>
      </w:pPr>
      <w:r w:rsidRPr="00685ACD">
        <w:t xml:space="preserve">11. Zgoda na wypłatę kolejnej transzy zaliczki, o której mowa w ust. 10 pkt 3, nie oznacza rozliczenia przez Agencję przedstawionych przez Beneficjenta </w:t>
      </w:r>
      <w:r w:rsidR="004931A9" w:rsidRPr="00685ACD">
        <w:t>wydatków</w:t>
      </w:r>
      <w:r w:rsidRPr="00685ACD">
        <w:t>.</w:t>
      </w:r>
    </w:p>
    <w:p w14:paraId="3325CDB1" w14:textId="77777777" w:rsidR="008F57BD" w:rsidRPr="00685ACD" w:rsidRDefault="008F57BD" w:rsidP="008F57BD">
      <w:pPr>
        <w:pStyle w:val="USTustnpkodeksu"/>
      </w:pPr>
      <w:r w:rsidRPr="00685ACD">
        <w:t>12. Zaliczka zostanie wypłacona na wyodrębniony rachunek bankowy nr: ………………..…………………………………, w banku: ………………………………,</w:t>
      </w:r>
      <w:r w:rsidR="00B1332D" w:rsidRPr="00685ACD">
        <w:t xml:space="preserve"> </w:t>
      </w:r>
      <w:r w:rsidRPr="00685ACD">
        <w:t>przeznaczony wyłącznie do obsługi zaliczki.</w:t>
      </w:r>
    </w:p>
    <w:p w14:paraId="4C50D4A5" w14:textId="77777777" w:rsidR="00A727B1" w:rsidRPr="00685ACD" w:rsidRDefault="00A727B1" w:rsidP="00A727B1">
      <w:pPr>
        <w:pStyle w:val="USTustnpkodeksu"/>
      </w:pPr>
      <w:r w:rsidRPr="00685ACD"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916D0F" w:rsidRPr="00685ACD">
        <w:t>4</w:t>
      </w:r>
      <w:r w:rsidRPr="00685ACD">
        <w:t>.</w:t>
      </w:r>
    </w:p>
    <w:p w14:paraId="53FA9382" w14:textId="77777777" w:rsidR="00A727B1" w:rsidRPr="00685ACD" w:rsidRDefault="00A727B1" w:rsidP="00A727B1">
      <w:pPr>
        <w:pStyle w:val="USTustnpkodeksu"/>
      </w:pPr>
      <w:r w:rsidRPr="00685ACD">
        <w:t>14. Rozliczenie zaliczki albo transzy zaliczki:</w:t>
      </w:r>
    </w:p>
    <w:p w14:paraId="4EF9CCB3" w14:textId="77777777" w:rsidR="00A727B1" w:rsidRPr="00685ACD" w:rsidRDefault="00A727B1" w:rsidP="00A727B1">
      <w:pPr>
        <w:pStyle w:val="PKTpunkt"/>
      </w:pPr>
      <w:r w:rsidRPr="00685ACD">
        <w:t>1)</w:t>
      </w:r>
      <w:r w:rsidRPr="00685ACD">
        <w:tab/>
        <w:t xml:space="preserve">polega na złożeniu przez Beneficjenta wniosku o płatność, zgodnie z § </w:t>
      </w:r>
      <w:r w:rsidR="007437C5" w:rsidRPr="00685ACD">
        <w:t>9</w:t>
      </w:r>
      <w:r w:rsidRPr="00685ACD">
        <w:t xml:space="preserve">, wykazaniu przez Beneficjenta </w:t>
      </w:r>
      <w:r w:rsidR="004931A9" w:rsidRPr="00685ACD">
        <w:t>wydatków</w:t>
      </w:r>
      <w:r w:rsidRPr="00685ACD">
        <w:t xml:space="preserve">, o których mowa w ust. 2 oraz potwierdzeniu kwalifikowalności tych </w:t>
      </w:r>
      <w:r w:rsidR="004931A9" w:rsidRPr="00685ACD">
        <w:t>wydatków</w:t>
      </w:r>
      <w:r w:rsidR="00EA7A7C" w:rsidRPr="00685ACD">
        <w:t xml:space="preserve"> </w:t>
      </w:r>
      <w:r w:rsidRPr="00685ACD">
        <w:t>przez Agencję;</w:t>
      </w:r>
    </w:p>
    <w:p w14:paraId="602ECD23" w14:textId="77777777" w:rsidR="00A727B1" w:rsidRPr="00685ACD" w:rsidRDefault="00A727B1" w:rsidP="00A727B1">
      <w:pPr>
        <w:pStyle w:val="PKTpunkt"/>
      </w:pPr>
      <w:r w:rsidRPr="00685ACD">
        <w:t>2)</w:t>
      </w:r>
      <w:r w:rsidRPr="00685ACD">
        <w:tab/>
        <w:t xml:space="preserve">może polegać również na zwrocie zaliczki albo transzy zaliczki </w:t>
      </w:r>
      <w:r w:rsidR="004E1DCF" w:rsidRPr="00685ACD">
        <w:t xml:space="preserve">nie później niż w dniu </w:t>
      </w:r>
      <w:r w:rsidRPr="00685ACD">
        <w:t xml:space="preserve">złożenia wniosku o płatność, w wysokości i terminie, o którym mowa w § </w:t>
      </w:r>
      <w:r w:rsidR="00C85E53" w:rsidRPr="00685ACD">
        <w:t>9</w:t>
      </w:r>
      <w:r w:rsidRPr="00685ACD">
        <w:t>.</w:t>
      </w:r>
    </w:p>
    <w:p w14:paraId="262BBCF3" w14:textId="77777777" w:rsidR="00F12664" w:rsidRPr="00685ACD" w:rsidRDefault="00A727B1" w:rsidP="00F12664">
      <w:pPr>
        <w:pStyle w:val="USTustnpkodeksu"/>
      </w:pPr>
      <w:r w:rsidRPr="00F052BA">
        <w:t xml:space="preserve">15. </w:t>
      </w:r>
      <w:r w:rsidR="00F12664" w:rsidRPr="00F052BA">
        <w:t>W</w:t>
      </w:r>
      <w:r w:rsidR="00020DF2" w:rsidRPr="00F052BA">
        <w:t xml:space="preserve">ykazanym we wniosku o płatność </w:t>
      </w:r>
      <w:r w:rsidR="004931A9" w:rsidRPr="00F052BA">
        <w:t>wydatkom</w:t>
      </w:r>
      <w:r w:rsidR="00F12664" w:rsidRPr="00F052BA">
        <w:t xml:space="preserve">, o których mowa w ust. 2, odpowiada wkład własny Beneficjenta, w wysokości wynikającej z procentu dofinansowania, określonego w </w:t>
      </w:r>
      <w:r w:rsidR="0044429A" w:rsidRPr="00685ACD">
        <w:t>§</w:t>
      </w:r>
      <w:r w:rsidR="00F12664" w:rsidRPr="00685ACD">
        <w:t xml:space="preserve"> 4 ust. 1.</w:t>
      </w:r>
    </w:p>
    <w:p w14:paraId="76FC73A4" w14:textId="77777777" w:rsidR="000C0FC3" w:rsidRPr="00685ACD" w:rsidRDefault="00AC7294" w:rsidP="000C0FC3">
      <w:pPr>
        <w:pStyle w:val="USTustnpkodeksu"/>
        <w:rPr>
          <w:rStyle w:val="IGindeksgrny"/>
          <w:vertAlign w:val="baseline"/>
        </w:rPr>
      </w:pPr>
      <w:r w:rsidRPr="00280B0A">
        <w:t>1</w:t>
      </w:r>
      <w:r w:rsidR="00C8293C" w:rsidRPr="00685ACD">
        <w:t>6</w:t>
      </w:r>
      <w:r w:rsidRPr="00685ACD">
        <w:t>. Do odbioru przez Beneficjenta dokumentów, o których mowa w ust. 4, stosuje się odpowiednio przepisy § 1</w:t>
      </w:r>
      <w:r w:rsidR="007B445E" w:rsidRPr="00685ACD">
        <w:t>3</w:t>
      </w:r>
      <w:r w:rsidR="006465EE" w:rsidRPr="00685ACD">
        <w:t xml:space="preserve"> </w:t>
      </w:r>
      <w:r w:rsidR="00BE6F44" w:rsidRPr="00685ACD">
        <w:t xml:space="preserve">ust. </w:t>
      </w:r>
      <w:r w:rsidRPr="00685ACD">
        <w:t>3.</w:t>
      </w:r>
    </w:p>
    <w:p w14:paraId="4DED51B7" w14:textId="77777777" w:rsidR="000C0FC3" w:rsidRPr="00685ACD" w:rsidRDefault="00083073" w:rsidP="000C0FC3">
      <w:pPr>
        <w:pStyle w:val="CZKSIGAoznaczenieiprzedmiotczcilubksigi"/>
      </w:pPr>
      <w:r w:rsidRPr="00685ACD">
        <w:t xml:space="preserve">§ </w:t>
      </w:r>
      <w:r w:rsidR="000F1D5E" w:rsidRPr="00685ACD">
        <w:t>6</w:t>
      </w:r>
      <w:r w:rsidR="004A6708" w:rsidRPr="00685ACD">
        <w:t>.</w:t>
      </w:r>
      <w:r w:rsidR="00775602" w:rsidRPr="00685ACD">
        <w:t xml:space="preserve"> </w:t>
      </w:r>
    </w:p>
    <w:p w14:paraId="2464AC21" w14:textId="77777777" w:rsidR="004A6708" w:rsidRPr="00685ACD" w:rsidRDefault="004A6708" w:rsidP="00643082">
      <w:pPr>
        <w:pStyle w:val="USTustnpkodeksu"/>
      </w:pPr>
      <w:r w:rsidRPr="00685ACD">
        <w:t xml:space="preserve">Beneficjent zobowiązuje się do spełnienia </w:t>
      </w:r>
      <w:r w:rsidR="00E32271" w:rsidRPr="00685ACD">
        <w:t xml:space="preserve">wymagań </w:t>
      </w:r>
      <w:r w:rsidRPr="00685ACD">
        <w:t xml:space="preserve">określonych w </w:t>
      </w:r>
      <w:r w:rsidR="008D3F47" w:rsidRPr="00685ACD">
        <w:t>p</w:t>
      </w:r>
      <w:r w:rsidRPr="00685ACD">
        <w:t>rogramie, rozporządzeniu nr 508/2014, rozporządzeniu nr 1303/2013,</w:t>
      </w:r>
      <w:r w:rsidR="00B15AA5" w:rsidRPr="00685ACD">
        <w:t xml:space="preserve"> rozporządzeniu nr 1380/2013</w:t>
      </w:r>
      <w:r w:rsidR="00CB2358" w:rsidRPr="00685ACD">
        <w:t>,</w:t>
      </w:r>
      <w:r w:rsidR="00B15AA5" w:rsidRPr="00685ACD">
        <w:t xml:space="preserve"> </w:t>
      </w:r>
      <w:r w:rsidR="00F86D26" w:rsidRPr="00685ACD">
        <w:t xml:space="preserve">rozporządzeniu </w:t>
      </w:r>
      <w:r w:rsidR="008A13DF" w:rsidRPr="00685ACD">
        <w:t xml:space="preserve">nr </w:t>
      </w:r>
      <w:r w:rsidR="00F86D26" w:rsidRPr="00685ACD">
        <w:t xml:space="preserve">1379/2013, </w:t>
      </w:r>
      <w:r w:rsidRPr="00685ACD">
        <w:t xml:space="preserve">ustawie </w:t>
      </w:r>
      <w:r w:rsidR="008B78D4" w:rsidRPr="00685ACD">
        <w:t>o EFMR</w:t>
      </w:r>
      <w:r w:rsidR="00EF4303" w:rsidRPr="00685ACD">
        <w:t>, ustawie o organizacji rynku rybnego</w:t>
      </w:r>
      <w:r w:rsidR="008B78D4" w:rsidRPr="00685ACD">
        <w:t xml:space="preserve"> </w:t>
      </w:r>
      <w:r w:rsidRPr="00685ACD">
        <w:t>i rozporządzeniu</w:t>
      </w:r>
      <w:r w:rsidR="00BD4EF5" w:rsidRPr="00685ACD">
        <w:t xml:space="preserve"> w sprawie Priorytetu </w:t>
      </w:r>
      <w:r w:rsidR="00F86D26" w:rsidRPr="00685ACD">
        <w:t>5</w:t>
      </w:r>
      <w:r w:rsidRPr="00685ACD">
        <w:t xml:space="preserve">, </w:t>
      </w:r>
      <w:r w:rsidR="002E4FB2" w:rsidRPr="00685ACD">
        <w:t>w tym</w:t>
      </w:r>
      <w:r w:rsidR="00414012" w:rsidRPr="00685ACD">
        <w:t xml:space="preserve"> do</w:t>
      </w:r>
      <w:r w:rsidRPr="00685ACD">
        <w:t>:</w:t>
      </w:r>
    </w:p>
    <w:p w14:paraId="452C2EE0" w14:textId="77777777" w:rsidR="00CB2358" w:rsidRPr="00685ACD" w:rsidRDefault="00414012" w:rsidP="00061897">
      <w:pPr>
        <w:pStyle w:val="PKTpunkt"/>
      </w:pPr>
      <w:r w:rsidRPr="00685ACD">
        <w:t>1)</w:t>
      </w:r>
      <w:r w:rsidRPr="00685ACD">
        <w:tab/>
      </w:r>
      <w:r w:rsidR="00CB2358" w:rsidRPr="00685ACD">
        <w:t>osiągnięcia celu operacji nie później niż do dnia złożenia wniosku</w:t>
      </w:r>
      <w:r w:rsidR="008469FC" w:rsidRPr="00685ACD">
        <w:t xml:space="preserve"> </w:t>
      </w:r>
      <w:r w:rsidR="006C2475" w:rsidRPr="00685ACD">
        <w:t xml:space="preserve">o płatność </w:t>
      </w:r>
      <w:r w:rsidR="008469FC" w:rsidRPr="00685ACD">
        <w:t>końcową</w:t>
      </w:r>
      <w:r w:rsidR="00CB2358" w:rsidRPr="00685ACD">
        <w:t>;</w:t>
      </w:r>
    </w:p>
    <w:p w14:paraId="4B0F2CC1" w14:textId="70EC610B" w:rsidR="00CB2358" w:rsidRPr="00F052BA" w:rsidRDefault="00CB2358" w:rsidP="00237041">
      <w:pPr>
        <w:pStyle w:val="PKTpunkt"/>
      </w:pPr>
      <w:r w:rsidRPr="00F052BA">
        <w:lastRenderedPageBreak/>
        <w:t>2)</w:t>
      </w:r>
      <w:r w:rsidR="00237041" w:rsidRPr="00F052BA">
        <w:tab/>
      </w:r>
      <w:r w:rsidRPr="00F052BA">
        <w:t>zachowania celu operacji</w:t>
      </w:r>
      <w:r w:rsidR="00237041" w:rsidRPr="00F052BA">
        <w:t xml:space="preserve"> przez 5 lat od dnia </w:t>
      </w:r>
      <w:r w:rsidR="00974BE7" w:rsidRPr="00F052BA">
        <w:t>dokonania płatności końcowej</w:t>
      </w:r>
      <w:r w:rsidR="00237041" w:rsidRPr="00F052BA">
        <w:t>;</w:t>
      </w:r>
    </w:p>
    <w:p w14:paraId="2034B8BD" w14:textId="3753D21E" w:rsidR="00292710" w:rsidRPr="00F052BA" w:rsidRDefault="00237041" w:rsidP="00292710">
      <w:pPr>
        <w:pStyle w:val="PKTpunkt"/>
      </w:pPr>
      <w:r w:rsidRPr="00F052BA">
        <w:t>3)</w:t>
      </w:r>
      <w:r w:rsidRPr="00F052BA">
        <w:tab/>
      </w:r>
      <w:r w:rsidR="00292710" w:rsidRPr="00F052BA">
        <w:t>zapewnienia, w trakcie realizacji operacji oraz przez 5 lat od dnia dokonania płatności końcowej, trwałości operacji, o której mowa w art. 71 rozporządzenia nr 1303/2013, w tym:</w:t>
      </w:r>
    </w:p>
    <w:p w14:paraId="219FEF39" w14:textId="77777777" w:rsidR="00237041" w:rsidRPr="00F052BA" w:rsidRDefault="00292EBA" w:rsidP="00002556">
      <w:pPr>
        <w:pStyle w:val="LITlitera"/>
      </w:pPr>
      <w:r w:rsidRPr="00F052BA">
        <w:t>a)</w:t>
      </w:r>
      <w:r w:rsidR="00237041" w:rsidRPr="00F052BA">
        <w:tab/>
        <w:t xml:space="preserve">prowadzenia działalności związanej z przyznaną pomocą </w:t>
      </w:r>
      <w:r w:rsidR="00DE7083" w:rsidRPr="00F052BA">
        <w:t xml:space="preserve">finansową, w miejscu realizacji operacji </w:t>
      </w:r>
      <w:r w:rsidR="00237041" w:rsidRPr="00F052BA">
        <w:t xml:space="preserve">i nieprzenoszenia miejsca </w:t>
      </w:r>
      <w:r w:rsidR="00DE7083" w:rsidRPr="00F052BA">
        <w:t xml:space="preserve">realizacji </w:t>
      </w:r>
      <w:r w:rsidR="00237041" w:rsidRPr="00F052BA">
        <w:t xml:space="preserve">tej </w:t>
      </w:r>
      <w:r w:rsidR="00DE7083" w:rsidRPr="00F052BA">
        <w:t>operacji</w:t>
      </w:r>
      <w:r w:rsidR="00237041" w:rsidRPr="00F052BA">
        <w:t xml:space="preserve">, </w:t>
      </w:r>
    </w:p>
    <w:p w14:paraId="0FA918E7" w14:textId="77777777" w:rsidR="00237041" w:rsidRPr="00F052BA" w:rsidRDefault="00292EBA" w:rsidP="00002556">
      <w:pPr>
        <w:pStyle w:val="LITlitera"/>
      </w:pPr>
      <w:r w:rsidRPr="00F052BA">
        <w:t>b)</w:t>
      </w:r>
      <w:r w:rsidR="00237041" w:rsidRPr="00F052BA">
        <w:tab/>
        <w:t>nieprzenoszenia prawa własności rzeczy nabytych w ramach realizacji operacji oraz niezmieniania sposobu ich wykorzystania,</w:t>
      </w:r>
    </w:p>
    <w:p w14:paraId="652D1C6C" w14:textId="77777777" w:rsidR="00237041" w:rsidRPr="00F052BA" w:rsidRDefault="00292EBA" w:rsidP="00002556">
      <w:pPr>
        <w:pStyle w:val="LITlitera"/>
      </w:pPr>
      <w:r w:rsidRPr="00F052BA">
        <w:t>c)</w:t>
      </w:r>
      <w:r w:rsidR="00237041" w:rsidRPr="00F052BA">
        <w:tab/>
      </w:r>
      <w:r w:rsidR="008E085A" w:rsidRPr="00F052BA">
        <w:t>nie</w:t>
      </w:r>
      <w:r w:rsidR="00237041" w:rsidRPr="00F052BA">
        <w:t>wprowadzania istotnych zmian wpływających na charakter operacji, cel</w:t>
      </w:r>
      <w:r w:rsidR="00C425C8" w:rsidRPr="00F052BA">
        <w:t xml:space="preserve"> operacji</w:t>
      </w:r>
      <w:r w:rsidR="00237041" w:rsidRPr="00F052BA">
        <w:t xml:space="preserve"> lub warunki wdrażania</w:t>
      </w:r>
      <w:r w:rsidR="00C425C8" w:rsidRPr="00F052BA">
        <w:t xml:space="preserve"> operacji</w:t>
      </w:r>
      <w:r w:rsidR="00237041" w:rsidRPr="00F052BA">
        <w:t>, które mogłyby doprowadzić do naruszenia pierwotnych celów</w:t>
      </w:r>
      <w:r w:rsidR="00C425C8" w:rsidRPr="00F052BA">
        <w:t xml:space="preserve"> tej operacji</w:t>
      </w:r>
      <w:r w:rsidR="00874C71" w:rsidRPr="00F052BA">
        <w:t>;</w:t>
      </w:r>
    </w:p>
    <w:p w14:paraId="6B588E67" w14:textId="00C827B8" w:rsidR="00411A73" w:rsidRPr="00F052BA" w:rsidRDefault="00411A73" w:rsidP="00F052BA">
      <w:pPr>
        <w:pStyle w:val="PKTpunkt"/>
      </w:pPr>
      <w:r w:rsidRPr="00F052BA">
        <w:t>4)</w:t>
      </w:r>
      <w:r w:rsidRPr="00F052BA">
        <w:tab/>
        <w:t>monitorowania</w:t>
      </w:r>
      <w:r w:rsidRPr="00F052BA">
        <w:rPr>
          <w:rStyle w:val="IGindeksgrny"/>
        </w:rPr>
        <w:t xml:space="preserve"> </w:t>
      </w:r>
      <w:r w:rsidRPr="00F052BA">
        <w:t>przez okres 5 lat od dnia dokonania płatności końcowej następując</w:t>
      </w:r>
      <w:r w:rsidR="00D249FC" w:rsidRPr="00F052BA">
        <w:t>ego</w:t>
      </w:r>
      <w:r w:rsidRPr="00F052BA">
        <w:t xml:space="preserve"> wskaźnik</w:t>
      </w:r>
      <w:r w:rsidR="00D249FC" w:rsidRPr="00F052BA">
        <w:t>a</w:t>
      </w:r>
      <w:r w:rsidRPr="00F052BA">
        <w:t xml:space="preserve"> realizacji celu operacji:</w:t>
      </w:r>
      <w:r w:rsidR="00E63F29" w:rsidRPr="00F052BA">
        <w:t xml:space="preserve"> </w:t>
      </w:r>
      <w:r w:rsidRPr="00F052BA">
        <w:t>zmiana w</w:t>
      </w:r>
      <w:r w:rsidR="00D249FC" w:rsidRPr="00F052BA">
        <w:t>ielkości</w:t>
      </w:r>
      <w:r w:rsidRPr="00F052BA">
        <w:t xml:space="preserve"> pierwszej sprzedaży </w:t>
      </w:r>
      <w:r w:rsidR="00145B1A" w:rsidRPr="00F052BA">
        <w:t>w</w:t>
      </w:r>
      <w:r w:rsidRPr="00F052BA">
        <w:t xml:space="preserve"> organizacja</w:t>
      </w:r>
      <w:r w:rsidR="00145B1A" w:rsidRPr="00F052BA">
        <w:t xml:space="preserve">ch </w:t>
      </w:r>
      <w:r w:rsidRPr="00F052BA">
        <w:t>producentów (</w:t>
      </w:r>
      <w:r w:rsidR="00D249FC" w:rsidRPr="00F052BA">
        <w:t>kg</w:t>
      </w:r>
      <w:r w:rsidRPr="00F052BA">
        <w:t>)</w:t>
      </w:r>
      <w:r w:rsidR="00E86DC9" w:rsidRPr="00F052BA">
        <w:t>;</w:t>
      </w:r>
      <w:r w:rsidRPr="00F052BA">
        <w:t xml:space="preserve"> </w:t>
      </w:r>
    </w:p>
    <w:p w14:paraId="3F5BE613" w14:textId="19A87F42" w:rsidR="00874C71" w:rsidRPr="00F052BA" w:rsidRDefault="009A35F0" w:rsidP="00874C71">
      <w:pPr>
        <w:pStyle w:val="PKTpunkt"/>
      </w:pPr>
      <w:r w:rsidRPr="00F052BA">
        <w:t>5</w:t>
      </w:r>
      <w:r w:rsidR="00874C71" w:rsidRPr="00F052BA">
        <w:t>)</w:t>
      </w:r>
      <w:r w:rsidR="00874C71" w:rsidRPr="00F052BA">
        <w:tab/>
        <w:t>niefinansowania kosztów kwalifikowalnych operacji z udziałem innych środków publicznych;</w:t>
      </w:r>
    </w:p>
    <w:p w14:paraId="43964D08" w14:textId="7026D068" w:rsidR="00874C71" w:rsidRPr="00F052BA" w:rsidRDefault="009A35F0" w:rsidP="00874C71">
      <w:pPr>
        <w:pStyle w:val="PKTpunkt"/>
      </w:pPr>
      <w:r w:rsidRPr="00F052BA">
        <w:t>6</w:t>
      </w:r>
      <w:r w:rsidR="00874C71" w:rsidRPr="00F052BA">
        <w:t>)</w:t>
      </w:r>
      <w:r w:rsidR="00874C71" w:rsidRPr="00F052BA">
        <w:tab/>
        <w:t xml:space="preserve">przechowywania dokumentów związanych z przyznaną pomocą finansową przez 5 lat od dnia </w:t>
      </w:r>
      <w:r w:rsidR="004B2637" w:rsidRPr="00F052BA">
        <w:t>dokonania płatności końcowej</w:t>
      </w:r>
      <w:r w:rsidR="00874C71" w:rsidRPr="00F052BA">
        <w:t>;</w:t>
      </w:r>
    </w:p>
    <w:p w14:paraId="7815F57C" w14:textId="1C160B6D" w:rsidR="00874C71" w:rsidRPr="00F052BA" w:rsidRDefault="009A35F0" w:rsidP="00874C71">
      <w:pPr>
        <w:pStyle w:val="PKTpunkt"/>
      </w:pPr>
      <w:r w:rsidRPr="00F052BA">
        <w:t>7</w:t>
      </w:r>
      <w:r w:rsidR="00874C71" w:rsidRPr="00F052BA">
        <w:t>)</w:t>
      </w:r>
      <w:r w:rsidR="00874C71" w:rsidRPr="00F052BA">
        <w:tab/>
        <w:t xml:space="preserve">w trakcie realizacji operacji oraz przez 5 lat od dnia </w:t>
      </w:r>
      <w:r w:rsidR="004B2637" w:rsidRPr="00F052BA">
        <w:t xml:space="preserve">dokonania płatności końcowej </w:t>
      </w:r>
      <w:r w:rsidR="00874C71" w:rsidRPr="00F052BA">
        <w:t>niezwłocznego informowania Agencji o:</w:t>
      </w:r>
    </w:p>
    <w:p w14:paraId="7D777E1E" w14:textId="77777777" w:rsidR="00874C71" w:rsidRPr="00F052BA" w:rsidRDefault="0098034C" w:rsidP="00002556">
      <w:pPr>
        <w:pStyle w:val="LITlitera"/>
      </w:pPr>
      <w:r w:rsidRPr="00F052BA">
        <w:t>a)</w:t>
      </w:r>
      <w:r w:rsidR="00874C71" w:rsidRPr="00F052BA">
        <w:tab/>
        <w:t xml:space="preserve">okolicznościach mogących mieć wpływ na realizację operacji, wypłatę pomocy finansowej, lub spełnienie wymagań określonych w </w:t>
      </w:r>
      <w:r w:rsidR="00B517C6" w:rsidRPr="00F052BA">
        <w:t>p</w:t>
      </w:r>
      <w:r w:rsidR="00874C71" w:rsidRPr="00F052BA">
        <w:t xml:space="preserve">rogramie, rozporządzeniu nr 508/2014, rozporządzeniu nr 1303/2013, ustawie o EFMR, rozporządzeniu w sprawie Priorytetu </w:t>
      </w:r>
      <w:r w:rsidR="00F86D26" w:rsidRPr="00F052BA">
        <w:t>5</w:t>
      </w:r>
      <w:r w:rsidR="00874C71" w:rsidRPr="00F052BA">
        <w:t xml:space="preserve"> lub umowie,</w:t>
      </w:r>
    </w:p>
    <w:p w14:paraId="6C2E50A3" w14:textId="77777777" w:rsidR="00874C71" w:rsidRPr="00F052BA" w:rsidRDefault="0098034C" w:rsidP="00002556">
      <w:pPr>
        <w:pStyle w:val="LITlitera"/>
      </w:pPr>
      <w:r w:rsidRPr="00F052BA">
        <w:t>b)</w:t>
      </w:r>
      <w:r w:rsidR="00874C71" w:rsidRPr="00F052BA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F052BA">
        <w:t xml:space="preserve"> finansowej</w:t>
      </w:r>
      <w:r w:rsidR="00874C71" w:rsidRPr="00F052BA">
        <w:t xml:space="preserve"> lub spełnienie wymagań określonych w </w:t>
      </w:r>
      <w:r w:rsidR="00B517C6" w:rsidRPr="00F052BA">
        <w:t>p</w:t>
      </w:r>
      <w:r w:rsidR="00874C71" w:rsidRPr="00F052BA">
        <w:t xml:space="preserve">rogramie, rozporządzeniu nr 508/2014, rozporządzeniu nr 1303/2013, ustawie o EFMR, rozporządzeniu w sprawie Priorytetu </w:t>
      </w:r>
      <w:r w:rsidR="00F86D26" w:rsidRPr="00F052BA">
        <w:t>5</w:t>
      </w:r>
      <w:r w:rsidR="00874C71" w:rsidRPr="00F052BA">
        <w:t xml:space="preserve"> lub umowie,</w:t>
      </w:r>
    </w:p>
    <w:p w14:paraId="47D87447" w14:textId="14C1042E" w:rsidR="00874C71" w:rsidRPr="00F052BA" w:rsidRDefault="0098034C" w:rsidP="00002556">
      <w:pPr>
        <w:pStyle w:val="LITlitera"/>
      </w:pPr>
      <w:r w:rsidRPr="00F052BA">
        <w:t>c)</w:t>
      </w:r>
      <w:r w:rsidR="00874C71" w:rsidRPr="00F052BA">
        <w:tab/>
        <w:t>konieczności wprowadzenia zmian w zestawieniu rzeczowo</w:t>
      </w:r>
      <w:r w:rsidR="00E63F29" w:rsidRPr="00F052BA">
        <w:t>-</w:t>
      </w:r>
      <w:r w:rsidR="00874C71" w:rsidRPr="00F052BA">
        <w:t>finansowym operacji;</w:t>
      </w:r>
    </w:p>
    <w:p w14:paraId="55F19365" w14:textId="2339687B" w:rsidR="00874C71" w:rsidRPr="00F052BA" w:rsidRDefault="009A35F0" w:rsidP="00874C71">
      <w:pPr>
        <w:pStyle w:val="PKTpunkt"/>
      </w:pPr>
      <w:r w:rsidRPr="00F052BA">
        <w:t>8</w:t>
      </w:r>
      <w:r w:rsidR="00874C71" w:rsidRPr="00F052BA">
        <w:t xml:space="preserve">) </w:t>
      </w:r>
      <w:r w:rsidR="00874C71" w:rsidRPr="00F052BA">
        <w:tab/>
        <w:t xml:space="preserve">umożliwienia, w trakcie realizacji operacji oraz przez 5 lat od dnia </w:t>
      </w:r>
      <w:r w:rsidR="004B2637" w:rsidRPr="00F052BA">
        <w:t>dokonania płatności końcowej</w:t>
      </w:r>
      <w:r w:rsidR="00874C71" w:rsidRPr="00F052BA">
        <w:t xml:space="preserve">, przedstawicielom Agencji, </w:t>
      </w:r>
      <w:r w:rsidR="0020399E" w:rsidRPr="00F052BA">
        <w:t>ministra właściwego do spraw finansów publicznych</w:t>
      </w:r>
      <w:r w:rsidR="00874C71" w:rsidRPr="00F052BA">
        <w:t xml:space="preserve">, </w:t>
      </w:r>
      <w:r w:rsidR="00BB72B1" w:rsidRPr="00F052BA">
        <w:t>m</w:t>
      </w:r>
      <w:r w:rsidR="00874C71" w:rsidRPr="00F052BA">
        <w:t xml:space="preserve">inistra </w:t>
      </w:r>
      <w:r w:rsidR="008D3F47" w:rsidRPr="00F052BA">
        <w:t xml:space="preserve">właściwego </w:t>
      </w:r>
      <w:r w:rsidR="00E63F29" w:rsidRPr="00F052BA">
        <w:t>do spraw</w:t>
      </w:r>
      <w:r w:rsidR="008D3F47" w:rsidRPr="00F052BA">
        <w:t xml:space="preserve"> rybołówstwa</w:t>
      </w:r>
      <w:r w:rsidR="00874C71" w:rsidRPr="00F052BA">
        <w:t xml:space="preserve">, Komisji Europejskiej, </w:t>
      </w:r>
      <w:r w:rsidR="0033588D" w:rsidRPr="00F052BA">
        <w:lastRenderedPageBreak/>
        <w:t xml:space="preserve">Krajowej Administracji Skarbowej </w:t>
      </w:r>
      <w:r w:rsidR="00874C71" w:rsidRPr="00F052BA">
        <w:t xml:space="preserve">oraz </w:t>
      </w:r>
      <w:r w:rsidR="00EC4D3C" w:rsidRPr="00F052BA">
        <w:t xml:space="preserve">innych podmiotów upoważnionych </w:t>
      </w:r>
      <w:r w:rsidR="00874C71" w:rsidRPr="00F052BA">
        <w:t xml:space="preserve">do </w:t>
      </w:r>
      <w:r w:rsidR="00B517C6" w:rsidRPr="00F052BA">
        <w:t xml:space="preserve">wykonywania </w:t>
      </w:r>
      <w:r w:rsidR="00874C71" w:rsidRPr="00F052BA">
        <w:t>czynności</w:t>
      </w:r>
      <w:r w:rsidR="00B517C6" w:rsidRPr="00F052BA">
        <w:t xml:space="preserve"> kontrolnych</w:t>
      </w:r>
      <w:r w:rsidR="00874C71" w:rsidRPr="00F052BA">
        <w:t>, dokonania audytów i kontroli dokumentów związanych z realizacją operacji i wykonaniem obowiązków po zakończeniu realizacji operacji</w:t>
      </w:r>
      <w:r w:rsidR="00615EC7" w:rsidRPr="00F052BA">
        <w:t>,</w:t>
      </w:r>
      <w:r w:rsidR="00874C71" w:rsidRPr="00F052BA">
        <w:t xml:space="preserve"> lub audytów i kontroli w miejscu realizacji operacji lub siedzibie Beneficjenta;</w:t>
      </w:r>
    </w:p>
    <w:p w14:paraId="2FB06E19" w14:textId="77777777" w:rsidR="00874C71" w:rsidRPr="00F052BA" w:rsidRDefault="009A35F0" w:rsidP="00874C71">
      <w:pPr>
        <w:pStyle w:val="PKTpunkt"/>
      </w:pPr>
      <w:r w:rsidRPr="00F052BA">
        <w:t>9</w:t>
      </w:r>
      <w:r w:rsidR="00874C71" w:rsidRPr="00F052BA">
        <w:t>)</w:t>
      </w:r>
      <w:r w:rsidR="00874C71" w:rsidRPr="00F052BA">
        <w:tab/>
        <w:t>obecności i uczestnictwa osoby upoważnionej przez Bene</w:t>
      </w:r>
      <w:r w:rsidR="00B517C6" w:rsidRPr="00F052BA">
        <w:t xml:space="preserve">ficjenta </w:t>
      </w:r>
      <w:r w:rsidR="00874C71" w:rsidRPr="00F052BA">
        <w:t xml:space="preserve">w trakcie </w:t>
      </w:r>
      <w:r w:rsidR="00B517C6" w:rsidRPr="00F052BA">
        <w:t xml:space="preserve">audytów i </w:t>
      </w:r>
      <w:r w:rsidR="00874C71" w:rsidRPr="00F052BA">
        <w:t xml:space="preserve">kontroli, o których mowa w pkt </w:t>
      </w:r>
      <w:r w:rsidR="00A362F9" w:rsidRPr="00F052BA">
        <w:t>8</w:t>
      </w:r>
      <w:r w:rsidR="00874C71" w:rsidRPr="00F052BA">
        <w:t>, w terminie wyznaczonym przez podmioty</w:t>
      </w:r>
      <w:r w:rsidR="00ED7E07" w:rsidRPr="00F052BA">
        <w:t xml:space="preserve"> upoważnione do wykonywania czynności kontrolnych</w:t>
      </w:r>
      <w:r w:rsidR="00874C71" w:rsidRPr="00F052BA">
        <w:t>, chyba że nieobecność zostanie usprawiedliwiona;</w:t>
      </w:r>
    </w:p>
    <w:p w14:paraId="1E7C77D8" w14:textId="77777777" w:rsidR="00874C71" w:rsidRPr="00F052BA" w:rsidRDefault="00A362F9" w:rsidP="00874C71">
      <w:pPr>
        <w:pStyle w:val="PKTpunkt"/>
      </w:pPr>
      <w:r w:rsidRPr="00F052BA">
        <w:t>10</w:t>
      </w:r>
      <w:r w:rsidR="00874C71" w:rsidRPr="00F052BA">
        <w:t>)</w:t>
      </w:r>
      <w:r w:rsidR="007652ED" w:rsidRPr="00F052BA">
        <w:tab/>
      </w:r>
      <w:r w:rsidR="00874C71" w:rsidRPr="00F052BA">
        <w:t>prowadzenia wyodrębnionej ewidencji księgowej oraz dokumentacji finansowo-księgowej środków finansowych zgodnie z przepisami o rachunkowości, w sposób umożliwiający identyfikację poszczególnych operacji księgowych lub korzystania z odpowiedniego kodu księgowego dla wszystkich transakcji związanych z operacją, o którym mowa w art. 125 ust. 4 lit. b rozporządzenia nr 1303/2013;</w:t>
      </w:r>
    </w:p>
    <w:p w14:paraId="280E6D3E" w14:textId="77777777" w:rsidR="007652ED" w:rsidRPr="00F052BA" w:rsidRDefault="00A362F9" w:rsidP="007652ED">
      <w:pPr>
        <w:pStyle w:val="PKTpunkt"/>
      </w:pPr>
      <w:r w:rsidRPr="00F052BA">
        <w:t>11</w:t>
      </w:r>
      <w:r w:rsidR="000E5E5D" w:rsidRPr="00F052BA">
        <w:t>)</w:t>
      </w:r>
      <w:r w:rsidR="000E5E5D" w:rsidRPr="00F052BA">
        <w:tab/>
      </w:r>
      <w:r w:rsidR="007652ED" w:rsidRPr="00F052BA">
        <w:t>złożenia:</w:t>
      </w:r>
    </w:p>
    <w:p w14:paraId="4C8199D9" w14:textId="77777777" w:rsidR="007652ED" w:rsidRPr="00685ACD" w:rsidRDefault="007652ED" w:rsidP="007652ED">
      <w:pPr>
        <w:pStyle w:val="LITlitera"/>
      </w:pPr>
      <w:r w:rsidRPr="00685ACD">
        <w:t>a)</w:t>
      </w:r>
      <w:r w:rsidRPr="00685ACD">
        <w:tab/>
        <w:t>pierwszego sprawozdania za cały dotychczasowy okres realizacji operacji, w przypadku gdy realizacja operacji rozpoczęła się przed dniem zawarcia umowy,</w:t>
      </w:r>
      <w:r w:rsidRPr="00685ACD" w:rsidDel="00B25D95">
        <w:t xml:space="preserve"> </w:t>
      </w:r>
    </w:p>
    <w:p w14:paraId="22F7E7C2" w14:textId="0D7788BB" w:rsidR="007652ED" w:rsidRPr="00F052BA" w:rsidRDefault="007652ED" w:rsidP="007652ED">
      <w:pPr>
        <w:pStyle w:val="LITlitera"/>
      </w:pPr>
      <w:r w:rsidRPr="00685ACD">
        <w:t>b)</w:t>
      </w:r>
      <w:r w:rsidRPr="00685ACD">
        <w:tab/>
      </w:r>
      <w:r w:rsidRPr="00F052BA">
        <w:t xml:space="preserve">rocznego sprawozdania w terminie do </w:t>
      </w:r>
      <w:r w:rsidR="00280B0A">
        <w:t>30</w:t>
      </w:r>
      <w:r w:rsidR="00280B0A" w:rsidRPr="00F052BA">
        <w:t xml:space="preserve"> </w:t>
      </w:r>
      <w:r w:rsidR="0028453C" w:rsidRPr="00F052BA">
        <w:t>kwietnia</w:t>
      </w:r>
      <w:r w:rsidR="00AF4983" w:rsidRPr="00F052BA">
        <w:t xml:space="preserve"> </w:t>
      </w:r>
      <w:r w:rsidRPr="00D23EBC">
        <w:t xml:space="preserve">każdego roku, </w:t>
      </w:r>
      <w:r w:rsidR="00430B86" w:rsidRPr="00F052BA">
        <w:t xml:space="preserve">do </w:t>
      </w:r>
      <w:r w:rsidR="00AF4983" w:rsidRPr="00F052BA">
        <w:t>dnia otrzymania</w:t>
      </w:r>
      <w:r w:rsidR="00430B86" w:rsidRPr="00F052BA">
        <w:t xml:space="preserve"> płatności końcowej</w:t>
      </w:r>
      <w:r w:rsidRPr="00F052BA">
        <w:t>;</w:t>
      </w:r>
    </w:p>
    <w:p w14:paraId="064F42D6" w14:textId="1A5EF118" w:rsidR="00F052BA" w:rsidRPr="00F052BA" w:rsidRDefault="007652ED" w:rsidP="007652ED">
      <w:pPr>
        <w:pStyle w:val="LITlitera"/>
      </w:pPr>
      <w:r w:rsidRPr="00F052BA">
        <w:t>c)</w:t>
      </w:r>
      <w:r w:rsidRPr="00F052BA">
        <w:tab/>
        <w:t xml:space="preserve">końcowego </w:t>
      </w:r>
      <w:r w:rsidR="009467E2" w:rsidRPr="00F052BA">
        <w:t xml:space="preserve">sprawozdania </w:t>
      </w:r>
      <w:r w:rsidRPr="00F052BA">
        <w:t>z realizacji operacji wraz z wnioskiem o płatność końcową;</w:t>
      </w:r>
    </w:p>
    <w:p w14:paraId="0501164F" w14:textId="7D6AD148" w:rsidR="004B2637" w:rsidRPr="00685ACD" w:rsidRDefault="002138E1" w:rsidP="007652ED">
      <w:pPr>
        <w:pStyle w:val="PKTpunkt"/>
      </w:pPr>
      <w:r w:rsidRPr="00F052BA">
        <w:t>12</w:t>
      </w:r>
      <w:r w:rsidR="00874C71" w:rsidRPr="00F052BA">
        <w:t xml:space="preserve">) </w:t>
      </w:r>
      <w:r w:rsidR="00AC215D" w:rsidRPr="00F052BA">
        <w:tab/>
      </w:r>
      <w:r w:rsidR="006E7023" w:rsidRPr="00F052BA">
        <w:t>prowadzenia w</w:t>
      </w:r>
      <w:r w:rsidR="00280B0A">
        <w:t xml:space="preserve"> </w:t>
      </w:r>
      <w:r w:rsidR="006E7023" w:rsidRPr="00F052BA">
        <w:t>trakcie realizacji operacji działań informacyjno-promocyjnych, informujących o</w:t>
      </w:r>
      <w:r w:rsidR="006E7023" w:rsidRPr="00685ACD">
        <w:t xml:space="preserve"> celu realizowanej operacji oraz finansowaniu jej z EFMR, zgodnie z Księgą wizualizacji znaku Programu Operacyjnego „Rybactwo i Morze” opublikowaną na stronie internetowej administrowanej przez ministra właściwego do spraw rybołówstwa</w:t>
      </w:r>
      <w:r w:rsidR="00A710C5" w:rsidRPr="00685ACD">
        <w:t>, a w przypadku operacji, w której całkowite wsparcie publiczne przekracza 500 tys. euro, w okresie realizacji operacji oraz przez okres 5 lat od dnia złożenia wniosku o płatność końcową;</w:t>
      </w:r>
    </w:p>
    <w:p w14:paraId="15C18DB9" w14:textId="77777777" w:rsidR="004B2637" w:rsidRPr="00685ACD" w:rsidRDefault="002138E1" w:rsidP="00A7622B">
      <w:pPr>
        <w:pStyle w:val="PKTpunkt"/>
      </w:pPr>
      <w:r w:rsidRPr="00685ACD">
        <w:t>13</w:t>
      </w:r>
      <w:r w:rsidR="004B2637" w:rsidRPr="00685ACD">
        <w:t>)</w:t>
      </w:r>
      <w:r w:rsidR="004B2637" w:rsidRPr="00685ACD">
        <w:tab/>
      </w:r>
      <w:r w:rsidR="00030DA0" w:rsidRPr="00685ACD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6C1EC9" w:rsidRPr="00685ACD">
        <w:t>ybactwo i Morze”, opublikowanymi</w:t>
      </w:r>
      <w:r w:rsidR="00030DA0" w:rsidRPr="00685ACD">
        <w:t xml:space="preserve"> na stronie internetowej administrowanej przez ministra właściwego do spraw rybołówstwa</w:t>
      </w:r>
      <w:r w:rsidR="00A7622B" w:rsidRPr="00685ACD">
        <w:t>;</w:t>
      </w:r>
    </w:p>
    <w:p w14:paraId="3D66AE73" w14:textId="77777777" w:rsidR="002D365C" w:rsidRPr="00685ACD" w:rsidRDefault="002138E1" w:rsidP="004B2637">
      <w:pPr>
        <w:pStyle w:val="PKTpunkt"/>
      </w:pPr>
      <w:r w:rsidRPr="00685ACD">
        <w:lastRenderedPageBreak/>
        <w:t>14</w:t>
      </w:r>
      <w:r w:rsidR="004B2637" w:rsidRPr="00685ACD">
        <w:t>)</w:t>
      </w:r>
      <w:r w:rsidR="004B2637" w:rsidRPr="00685ACD">
        <w:tab/>
      </w:r>
      <w:r w:rsidR="004E56EA" w:rsidRPr="00685ACD">
        <w:t>uzyskani</w:t>
      </w:r>
      <w:r w:rsidR="00DC211A" w:rsidRPr="00685ACD">
        <w:t>a</w:t>
      </w:r>
      <w:r w:rsidR="004E56EA" w:rsidRPr="00685ACD">
        <w:t xml:space="preserve"> i przekazani</w:t>
      </w:r>
      <w:r w:rsidR="00DC211A" w:rsidRPr="00685ACD">
        <w:t>a</w:t>
      </w:r>
      <w:r w:rsidR="004E56EA" w:rsidRPr="00685ACD">
        <w:t xml:space="preserve"> Agencji wymaganych odrębnymi przepisami oraz postanowieniami umowy opinii, zaświadczeń, uzgodnień, pozwoleń lub decyzji związanych z realizacją operacji, nie później niż do dnia złożenia wniosku o płatność, w przypadku gdy wymaga tego specyfika operacji.</w:t>
      </w:r>
    </w:p>
    <w:p w14:paraId="273F4D1E" w14:textId="77777777" w:rsidR="0023444E" w:rsidRPr="00685ACD" w:rsidRDefault="0023444E" w:rsidP="003C2DF1">
      <w:pPr>
        <w:pStyle w:val="CZKSIGAoznaczenieiprzedmiotczcilubksigi"/>
      </w:pPr>
      <w:r w:rsidRPr="00685ACD">
        <w:t xml:space="preserve">§ </w:t>
      </w:r>
      <w:r w:rsidR="000F1D5E" w:rsidRPr="00685ACD">
        <w:t>7</w:t>
      </w:r>
      <w:r w:rsidRPr="00685ACD">
        <w:t>.</w:t>
      </w:r>
      <w:r w:rsidR="00116C3A" w:rsidRPr="00685ACD">
        <w:t xml:space="preserve"> </w:t>
      </w:r>
    </w:p>
    <w:p w14:paraId="427E3B7C" w14:textId="77777777" w:rsidR="00AC0D3F" w:rsidRPr="00685ACD" w:rsidRDefault="00770D5C" w:rsidP="00770D5C">
      <w:pPr>
        <w:pStyle w:val="USTustnpkodeksu"/>
      </w:pPr>
      <w:r w:rsidRPr="00685ACD">
        <w:t xml:space="preserve">1. </w:t>
      </w:r>
      <w:r w:rsidR="004A6708" w:rsidRPr="00685ACD">
        <w:t xml:space="preserve">W przypadku </w:t>
      </w:r>
      <w:r w:rsidR="00AC0D3F" w:rsidRPr="00685ACD">
        <w:t>nabycia</w:t>
      </w:r>
      <w:r w:rsidR="00D132E8" w:rsidRPr="00685ACD">
        <w:t xml:space="preserve"> przez Beneficjenta w ramach realizowanej operacji </w:t>
      </w:r>
      <w:r w:rsidR="00AC0D3F" w:rsidRPr="00685ACD">
        <w:t>rzeczy będącej przedmiotem leasingu</w:t>
      </w:r>
      <w:r w:rsidR="00D132E8" w:rsidRPr="00685ACD">
        <w:t xml:space="preserve">, </w:t>
      </w:r>
      <w:r w:rsidR="004A6708" w:rsidRPr="00685ACD">
        <w:t>Beneficjent zobowiązuje się d</w:t>
      </w:r>
      <w:r w:rsidR="00AC0D3F" w:rsidRPr="00685ACD">
        <w:t>o:</w:t>
      </w:r>
    </w:p>
    <w:p w14:paraId="7FBCD7BD" w14:textId="77777777" w:rsidR="00AC0D3F" w:rsidRPr="00685ACD" w:rsidRDefault="00AC0D3F" w:rsidP="003C2DF1">
      <w:pPr>
        <w:pStyle w:val="PKTpunkt"/>
      </w:pPr>
      <w:r w:rsidRPr="00685ACD">
        <w:t>1)</w:t>
      </w:r>
      <w:r w:rsidRPr="00685ACD">
        <w:tab/>
      </w:r>
      <w:r w:rsidR="008F6F97" w:rsidRPr="00685ACD">
        <w:t>dostarczenia</w:t>
      </w:r>
      <w:r w:rsidR="00D2117C" w:rsidRPr="00685ACD">
        <w:t xml:space="preserve"> </w:t>
      </w:r>
      <w:r w:rsidR="004A6708" w:rsidRPr="00685ACD">
        <w:t xml:space="preserve">umowy leasingu </w:t>
      </w:r>
      <w:r w:rsidR="008F6F97" w:rsidRPr="00685ACD">
        <w:t>oraz</w:t>
      </w:r>
      <w:r w:rsidR="004A6708" w:rsidRPr="00685ACD">
        <w:t xml:space="preserve"> </w:t>
      </w:r>
      <w:r w:rsidR="008F6F97" w:rsidRPr="00685ACD">
        <w:t xml:space="preserve">harmonogramu </w:t>
      </w:r>
      <w:r w:rsidR="004A6708" w:rsidRPr="00685ACD">
        <w:t>spłat</w:t>
      </w:r>
      <w:r w:rsidR="008F6F97" w:rsidRPr="00685ACD">
        <w:t>y rat</w:t>
      </w:r>
      <w:r w:rsidR="00615EC7" w:rsidRPr="00685ACD">
        <w:t>,</w:t>
      </w:r>
      <w:r w:rsidR="008F6F97" w:rsidRPr="00685ACD">
        <w:t xml:space="preserve"> </w:t>
      </w:r>
      <w:r w:rsidR="004A6708" w:rsidRPr="00685ACD">
        <w:t>wraz z wnioskiem o płatność</w:t>
      </w:r>
      <w:r w:rsidR="0025794A" w:rsidRPr="00685ACD">
        <w:t>, w ramach którego po raz pierwszy zostaną ujęte raty zapłacone tytułem wykonywania umowy leasingu</w:t>
      </w:r>
      <w:r w:rsidRPr="00685ACD">
        <w:t>;</w:t>
      </w:r>
    </w:p>
    <w:p w14:paraId="0AAD69BF" w14:textId="77777777" w:rsidR="00A369AE" w:rsidRPr="00685ACD" w:rsidRDefault="00AC0D3F" w:rsidP="00721DC8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uzyskania prawa własności rzeczy </w:t>
      </w:r>
      <w:r w:rsidR="007474E2" w:rsidRPr="00685ACD">
        <w:t xml:space="preserve">będącej </w:t>
      </w:r>
      <w:r w:rsidR="004A6708" w:rsidRPr="00685ACD">
        <w:t>przedmiotem leasingu</w:t>
      </w:r>
      <w:r w:rsidR="005648F5" w:rsidRPr="00685ACD">
        <w:t xml:space="preserve"> oraz dostarczenia dokument</w:t>
      </w:r>
      <w:r w:rsidR="0025794A" w:rsidRPr="00685ACD">
        <w:t>u</w:t>
      </w:r>
      <w:r w:rsidR="005648F5" w:rsidRPr="00685ACD">
        <w:t xml:space="preserve"> </w:t>
      </w:r>
      <w:r w:rsidR="0025794A" w:rsidRPr="00685ACD">
        <w:t xml:space="preserve">potwierdzającego </w:t>
      </w:r>
      <w:r w:rsidR="005648F5" w:rsidRPr="00685ACD">
        <w:t>nabycie własności tej rzeczy</w:t>
      </w:r>
      <w:r w:rsidR="0025794A" w:rsidRPr="00685ACD">
        <w:t>, wraz z wnioskiem o płatność</w:t>
      </w:r>
      <w:r w:rsidR="00C425C8" w:rsidRPr="00685ACD">
        <w:t>,</w:t>
      </w:r>
      <w:r w:rsidR="0025794A" w:rsidRPr="00685ACD">
        <w:t xml:space="preserve"> w ramach którego rozliczana jest ostatnia rata leasingu</w:t>
      </w:r>
      <w:r w:rsidR="005648F5" w:rsidRPr="00685ACD">
        <w:t>.</w:t>
      </w:r>
    </w:p>
    <w:p w14:paraId="39BE7012" w14:textId="77777777" w:rsidR="00770D5C" w:rsidRPr="00685ACD" w:rsidRDefault="007C1EB7" w:rsidP="00EF680D">
      <w:pPr>
        <w:pStyle w:val="USTustnpkodeksu"/>
      </w:pPr>
      <w:r w:rsidRPr="00685ACD">
        <w:t>2</w:t>
      </w:r>
      <w:r w:rsidR="00770D5C" w:rsidRPr="00685ACD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59DE3868" w14:textId="77777777" w:rsidR="0025794A" w:rsidRPr="00685ACD" w:rsidRDefault="0025794A" w:rsidP="00B45A13">
      <w:pPr>
        <w:pStyle w:val="CZKSIGAoznaczenieiprzedmiotczcilubksigi"/>
      </w:pPr>
      <w:r w:rsidRPr="00685ACD">
        <w:t xml:space="preserve">§ </w:t>
      </w:r>
      <w:r w:rsidR="000F1D5E" w:rsidRPr="00685ACD">
        <w:t>8</w:t>
      </w:r>
      <w:r w:rsidRPr="00685ACD">
        <w:t>.</w:t>
      </w:r>
    </w:p>
    <w:p w14:paraId="3D26CDC4" w14:textId="77777777" w:rsidR="00A369AE" w:rsidRPr="00685ACD" w:rsidRDefault="004A6708" w:rsidP="00002556">
      <w:pPr>
        <w:pStyle w:val="ARTartustawynprozporzdzenia"/>
      </w:pPr>
      <w:r w:rsidRPr="00685ACD">
        <w:t>W przypadku organizacj</w:t>
      </w:r>
      <w:r w:rsidR="00710340" w:rsidRPr="00685ACD">
        <w:t>i przez Beneficjenta konferencji,</w:t>
      </w:r>
      <w:r w:rsidRPr="00685ACD">
        <w:t xml:space="preserve"> szkoleń, </w:t>
      </w:r>
      <w:r w:rsidR="00975155" w:rsidRPr="00685ACD">
        <w:t>seminariów</w:t>
      </w:r>
      <w:r w:rsidR="00210766" w:rsidRPr="00685ACD">
        <w:t>,</w:t>
      </w:r>
      <w:r w:rsidR="00975155" w:rsidRPr="00685ACD">
        <w:t xml:space="preserve"> </w:t>
      </w:r>
      <w:r w:rsidR="00710340" w:rsidRPr="00685ACD">
        <w:t>staży, wyjazdów studyjnych, spotkań</w:t>
      </w:r>
      <w:r w:rsidR="00975155" w:rsidRPr="00685ACD">
        <w:t xml:space="preserve"> lub</w:t>
      </w:r>
      <w:r w:rsidRPr="00685ACD">
        <w:t xml:space="preserve"> </w:t>
      </w:r>
      <w:r w:rsidR="00975155" w:rsidRPr="00685ACD">
        <w:t>kampanii informacyjnych</w:t>
      </w:r>
      <w:r w:rsidR="00C425C8" w:rsidRPr="00685ACD">
        <w:t>,</w:t>
      </w:r>
      <w:r w:rsidR="00975155" w:rsidRPr="00685ACD">
        <w:t xml:space="preserve"> </w:t>
      </w:r>
      <w:r w:rsidRPr="00685ACD">
        <w:t>Beneficjent zobowiązuje się do przekazania do</w:t>
      </w:r>
      <w:r w:rsidR="00710340" w:rsidRPr="00685ACD">
        <w:t xml:space="preserve"> </w:t>
      </w:r>
      <w:r w:rsidRPr="00685ACD">
        <w:t>oddziału regionalnego Agencji</w:t>
      </w:r>
      <w:r w:rsidR="00444891" w:rsidRPr="00685ACD">
        <w:t xml:space="preserve">, właściwego ze względu na miejsce realizacji operacji, </w:t>
      </w:r>
      <w:r w:rsidRPr="00685ACD">
        <w:t>pisemnych informacji o wszelkich zmianach w zakresie terminów ich rozpoczęcia</w:t>
      </w:r>
      <w:r w:rsidR="00615EC7" w:rsidRPr="00685ACD">
        <w:t>,</w:t>
      </w:r>
      <w:r w:rsidRPr="00685ACD">
        <w:t xml:space="preserve"> zakończenia lub miejsca realizacji, </w:t>
      </w:r>
      <w:r w:rsidR="0032617F" w:rsidRPr="00685ACD">
        <w:t xml:space="preserve">nie później niż </w:t>
      </w:r>
      <w:r w:rsidR="00191914" w:rsidRPr="00685ACD">
        <w:t>1</w:t>
      </w:r>
      <w:r w:rsidR="005D1429" w:rsidRPr="00685ACD">
        <w:t>4 dni</w:t>
      </w:r>
      <w:r w:rsidR="00191914" w:rsidRPr="00685ACD">
        <w:t xml:space="preserve"> przed</w:t>
      </w:r>
      <w:r w:rsidR="0032617F" w:rsidRPr="00685ACD">
        <w:t xml:space="preserve"> </w:t>
      </w:r>
      <w:r w:rsidR="00D36C53" w:rsidRPr="00685ACD">
        <w:t xml:space="preserve">dniem </w:t>
      </w:r>
      <w:r w:rsidR="0057596A" w:rsidRPr="00685ACD">
        <w:t xml:space="preserve">ich </w:t>
      </w:r>
      <w:r w:rsidR="0032617F" w:rsidRPr="00685ACD">
        <w:t>planowanego rozpoczęcia</w:t>
      </w:r>
      <w:r w:rsidR="00975155" w:rsidRPr="00685ACD">
        <w:t>.</w:t>
      </w:r>
    </w:p>
    <w:p w14:paraId="14B0A5D5" w14:textId="77777777" w:rsidR="004A6708" w:rsidRPr="00685ACD" w:rsidRDefault="004A6708" w:rsidP="003C2DF1">
      <w:pPr>
        <w:pStyle w:val="CZKSIGAoznaczenieiprzedmiotczcilubksigi"/>
      </w:pPr>
      <w:r w:rsidRPr="00685ACD">
        <w:t xml:space="preserve">§ </w:t>
      </w:r>
      <w:r w:rsidR="000F1D5E" w:rsidRPr="00685ACD">
        <w:t>9</w:t>
      </w:r>
      <w:r w:rsidR="00DB334F" w:rsidRPr="00685ACD">
        <w:t>.</w:t>
      </w:r>
    </w:p>
    <w:p w14:paraId="57D696BF" w14:textId="6A9142CC" w:rsidR="000F1D5E" w:rsidRPr="00685ACD" w:rsidRDefault="004A6708" w:rsidP="00A42CE4">
      <w:pPr>
        <w:pStyle w:val="USTustnpkodeksu"/>
      </w:pPr>
      <w:r w:rsidRPr="00685ACD">
        <w:t>1. Beneficjent zobowiązuje się złożyć bezpośrednio w oddziale regionalnym Agencji</w:t>
      </w:r>
      <w:r w:rsidR="00495495" w:rsidRPr="00685ACD">
        <w:t>,</w:t>
      </w:r>
      <w:r w:rsidR="00CA6D04" w:rsidRPr="00685ACD">
        <w:t xml:space="preserve"> właściwym ze względu na miejsce realizacji operacji,</w:t>
      </w:r>
      <w:r w:rsidRPr="00685ACD">
        <w:t xml:space="preserve"> </w:t>
      </w:r>
      <w:r w:rsidR="00F262A8" w:rsidRPr="00685ACD">
        <w:t xml:space="preserve">osobiście </w:t>
      </w:r>
      <w:r w:rsidR="005864CC" w:rsidRPr="00685ACD">
        <w:t xml:space="preserve">albo </w:t>
      </w:r>
      <w:r w:rsidR="00F262A8" w:rsidRPr="00685ACD">
        <w:t xml:space="preserve">przez upoważnioną osobę, </w:t>
      </w:r>
      <w:r w:rsidR="00907847">
        <w:t xml:space="preserve">albo przesłać </w:t>
      </w:r>
      <w:r w:rsidR="00907847" w:rsidRPr="00907847">
        <w:t>przesyłką rejestrowaną nadaną w placówce pocztowej operatora wyznaczonego w  rozumieniu art. 3 pkt 13 ustawy – P</w:t>
      </w:r>
      <w:bookmarkStart w:id="1" w:name="_GoBack"/>
      <w:bookmarkEnd w:id="1"/>
      <w:r w:rsidR="00907847" w:rsidRPr="00907847">
        <w:t>rawo pocztowe</w:t>
      </w:r>
      <w:r w:rsidR="00907847">
        <w:t xml:space="preserve">, </w:t>
      </w:r>
      <w:r w:rsidRPr="00685ACD">
        <w:t xml:space="preserve">wniosek o płatność wraz </w:t>
      </w:r>
      <w:r w:rsidR="00F262A8" w:rsidRPr="00685ACD">
        <w:t>z</w:t>
      </w:r>
      <w:r w:rsidR="00A66658" w:rsidRPr="00685ACD">
        <w:t xml:space="preserve"> dokumentami, o których mowa w załączniku nr 3 do rozporządzenia w sprawie Priorytetu 5</w:t>
      </w:r>
      <w:r w:rsidR="000F1D5E" w:rsidRPr="00685ACD">
        <w:t xml:space="preserve">, oraz – w przypadku gdy Beneficjent otrzymał zaliczkę, </w:t>
      </w:r>
      <w:r w:rsidR="00A42CE4" w:rsidRPr="00685ACD">
        <w:t>zawierający dane oraz dokumenty niezbędne do rozliczenia zaliczki, o których mowa w § 9 rozporządzenia w sprawie zaliczek.</w:t>
      </w:r>
    </w:p>
    <w:p w14:paraId="5E620A55" w14:textId="77777777" w:rsidR="007820E8" w:rsidRPr="00F052BA" w:rsidRDefault="004A6708" w:rsidP="007820E8">
      <w:pPr>
        <w:pStyle w:val="USTustnpkodeksu"/>
      </w:pPr>
      <w:r w:rsidRPr="00F052BA">
        <w:lastRenderedPageBreak/>
        <w:t xml:space="preserve">2. </w:t>
      </w:r>
      <w:r w:rsidR="007820E8" w:rsidRPr="00F052BA">
        <w:t xml:space="preserve">Beneficjent składa wniosek o płatność </w:t>
      </w:r>
      <w:r w:rsidR="003B09B1" w:rsidRPr="00F052BA">
        <w:t>po</w:t>
      </w:r>
      <w:r w:rsidR="00464BB8" w:rsidRPr="00F052BA">
        <w:t xml:space="preserve"> </w:t>
      </w:r>
      <w:r w:rsidR="003B09B1" w:rsidRPr="00F052BA">
        <w:t xml:space="preserve">zatwierdzeniu przez ministra właściwego do spraw rybołówstwa </w:t>
      </w:r>
      <w:r w:rsidR="00D819DD" w:rsidRPr="00F052BA">
        <w:t xml:space="preserve">rocznego </w:t>
      </w:r>
      <w:r w:rsidR="003B09B1" w:rsidRPr="00F052BA">
        <w:t>sprawozdania</w:t>
      </w:r>
      <w:r w:rsidR="00933BD8" w:rsidRPr="00F052BA">
        <w:t xml:space="preserve">, o którym mowa w art. 29 pkt 5 ustawy o </w:t>
      </w:r>
      <w:r w:rsidR="00051586" w:rsidRPr="00F052BA">
        <w:t xml:space="preserve">organizacji </w:t>
      </w:r>
      <w:r w:rsidR="00933BD8" w:rsidRPr="00F052BA">
        <w:t>rynku rybn</w:t>
      </w:r>
      <w:r w:rsidR="00051586" w:rsidRPr="00F052BA">
        <w:t>ego</w:t>
      </w:r>
      <w:r w:rsidR="003B09B1" w:rsidRPr="00F052BA">
        <w:t>.</w:t>
      </w:r>
      <w:r w:rsidR="007820E8" w:rsidRPr="00F052BA">
        <w:t xml:space="preserve"> </w:t>
      </w:r>
    </w:p>
    <w:p w14:paraId="72333CC3" w14:textId="5FD0EAAD" w:rsidR="000E7DA7" w:rsidRPr="00F052BA" w:rsidRDefault="000E7DA7" w:rsidP="000E7DA7">
      <w:pPr>
        <w:pStyle w:val="USTustnpkodeksu"/>
      </w:pPr>
      <w:r w:rsidRPr="00F052BA">
        <w:t>3. Beneficjent składa wniosek o płatność końcową po zakończeniu realizacji operacji, w terminie od</w:t>
      </w:r>
      <w:r w:rsidR="00E63F29" w:rsidRPr="00F052BA">
        <w:t xml:space="preserve"> dnia </w:t>
      </w:r>
      <w:r w:rsidRPr="00685ACD">
        <w:t>………………</w:t>
      </w:r>
      <w:r w:rsidRPr="00F052BA">
        <w:t>. do</w:t>
      </w:r>
      <w:r w:rsidR="00E63F29" w:rsidRPr="00F052BA">
        <w:t xml:space="preserve"> dnia </w:t>
      </w:r>
      <w:r w:rsidRPr="00685ACD">
        <w:t>………</w:t>
      </w:r>
      <w:r w:rsidRPr="00F052BA">
        <w:t xml:space="preserve">…….….., z zastrzeżeniem § 39 ust. 4 </w:t>
      </w:r>
      <w:r w:rsidR="00464BB8" w:rsidRPr="00F052BA">
        <w:t xml:space="preserve">pkt 1 </w:t>
      </w:r>
      <w:r w:rsidRPr="00F052BA">
        <w:t>rozporządzenia w sprawie Priorytetu 5.</w:t>
      </w:r>
    </w:p>
    <w:p w14:paraId="32AEF588" w14:textId="77777777" w:rsidR="0034089C" w:rsidRPr="00F052BA" w:rsidRDefault="0034089C" w:rsidP="0034089C">
      <w:pPr>
        <w:pStyle w:val="USTustnpkodeksu"/>
      </w:pPr>
      <w:r w:rsidRPr="00F052BA">
        <w:t xml:space="preserve">4. Beneficjent składa wniosek o płatność pośrednią niezwłocznie po zakończeniu realizacji danego etapu operacji, nie później jednak niż w terminie 30 dni, od dnia </w:t>
      </w:r>
      <w:r w:rsidR="004D3B52" w:rsidRPr="00F052BA">
        <w:t xml:space="preserve">otrzymania decyzji zatwierdzającej sprawozdanie z wykonania planu produkcji. W przypadku gdy realizacja operacji rozpoczęła się przed dniem zawarcia umowy, Beneficjent składa </w:t>
      </w:r>
      <w:r w:rsidR="00CD7494" w:rsidRPr="00F052BA">
        <w:t xml:space="preserve">pierwszy </w:t>
      </w:r>
      <w:r w:rsidR="004D3B52" w:rsidRPr="00F052BA">
        <w:t>wniosek o płatność pośrednią za cały dotychczasowy okres realizacji operacji</w:t>
      </w:r>
      <w:r w:rsidR="005355FB" w:rsidRPr="00F052BA">
        <w:t>.</w:t>
      </w:r>
    </w:p>
    <w:p w14:paraId="7D0E436F" w14:textId="77777777" w:rsidR="0034089C" w:rsidRPr="00F052BA" w:rsidRDefault="0034089C" w:rsidP="0034089C">
      <w:pPr>
        <w:pStyle w:val="USTustnpkodeksu"/>
      </w:pPr>
      <w:r w:rsidRPr="00F052BA">
        <w:t>5. W przypadku realizacji operacji w etapach Beneficjent składa pierwszy wniosek o płatność pośrednią nie później niż w terminie 24 miesięcy od dnia zawarcia umowy o dofinansowanie.</w:t>
      </w:r>
    </w:p>
    <w:p w14:paraId="273E0225" w14:textId="77777777" w:rsidR="00D4054C" w:rsidRPr="00F052BA" w:rsidRDefault="00D4054C" w:rsidP="00D4054C">
      <w:pPr>
        <w:pStyle w:val="USTustnpkodeksu"/>
      </w:pPr>
      <w:r w:rsidRPr="00F052BA">
        <w:t>6. W przypadku otrzymania przez Beneficjenta zaliczki, składa on wniosek o płatność w terminie nie dłuższym niż 90 dni od dnia zaksięgowania na rachunku bankowym Beneficjenta, o którym mowa w § 5 ust. 12, otrzymanej zaliczki albo transzy zaliczki, w przypadku gdy:</w:t>
      </w:r>
    </w:p>
    <w:p w14:paraId="10E512FF" w14:textId="77777777" w:rsidR="00D4054C" w:rsidRPr="00F052BA" w:rsidRDefault="00D4054C" w:rsidP="00D4054C">
      <w:pPr>
        <w:pStyle w:val="PKTpunkt"/>
      </w:pPr>
      <w:r w:rsidRPr="00F052BA">
        <w:t>1)</w:t>
      </w:r>
      <w:r w:rsidRPr="00F052BA">
        <w:tab/>
        <w:t xml:space="preserve">wysokość jednorazowej zaliczki albo transzy tej zaliczki wynosi ponad 30% kwoty dofinansowania, o której mowa w § 4 ust. 1, albo; </w:t>
      </w:r>
    </w:p>
    <w:p w14:paraId="3F16740A" w14:textId="77777777" w:rsidR="00D4054C" w:rsidRPr="00F052BA" w:rsidRDefault="00D4054C" w:rsidP="00D4054C">
      <w:pPr>
        <w:pStyle w:val="PKTpunkt"/>
      </w:pPr>
      <w:r w:rsidRPr="00F052BA">
        <w:t>2)</w:t>
      </w:r>
      <w:r w:rsidRPr="00F052BA">
        <w:tab/>
        <w:t>pozostała do rozliczenia kwota dotychczas wypłaconej zaliczki przekracza 60% kwoty dofinansowania o której mowa w § 4 ust. 1.</w:t>
      </w:r>
    </w:p>
    <w:p w14:paraId="5B6E6E56" w14:textId="77777777" w:rsidR="00D4054C" w:rsidRPr="00F052BA" w:rsidRDefault="00D4054C" w:rsidP="00D4054C">
      <w:pPr>
        <w:pStyle w:val="USTustnpkodeksu"/>
      </w:pPr>
      <w:r w:rsidRPr="00F052BA">
        <w:t>7. W przypadku niezłożenia przez Beneficjenta wniosku o płatność, w terminie 14 dni od dnia upływu terminu, o którym mowa w ust. 6, lub na kwotę otrzymanej zaliczki albo transzy zaliczki, Agencja nalicza odsetki w wysokości określonej jak dla zaległości podatkowych, liczone od:</w:t>
      </w:r>
    </w:p>
    <w:p w14:paraId="368BB6C1" w14:textId="77777777" w:rsidR="00D4054C" w:rsidRPr="00F052BA" w:rsidRDefault="00D4054C" w:rsidP="00D4054C">
      <w:pPr>
        <w:pStyle w:val="PKTpunkt"/>
      </w:pPr>
      <w:r w:rsidRPr="00F052BA">
        <w:t>1)</w:t>
      </w:r>
      <w:r w:rsidRPr="00F052BA">
        <w:tab/>
        <w:t>kwoty zaliczki pozostałej do rozliczenia;</w:t>
      </w:r>
    </w:p>
    <w:p w14:paraId="28EED7F7" w14:textId="77777777" w:rsidR="00D4054C" w:rsidRPr="00F052BA" w:rsidRDefault="00D4054C" w:rsidP="00D4054C">
      <w:pPr>
        <w:pStyle w:val="PKTpunkt"/>
      </w:pPr>
      <w:r w:rsidRPr="00F052BA">
        <w:t>2)</w:t>
      </w:r>
      <w:r w:rsidRPr="00F052BA">
        <w:tab/>
        <w:t>dnia wypłaty tej zaliczki do dnia złożenia wniosku o płatność.</w:t>
      </w:r>
    </w:p>
    <w:p w14:paraId="6DDFEE01" w14:textId="77777777" w:rsidR="00051707" w:rsidRPr="00F052BA" w:rsidRDefault="00D4054C" w:rsidP="00051707">
      <w:pPr>
        <w:pStyle w:val="USTustnpkodeksu"/>
      </w:pPr>
      <w:r w:rsidRPr="00F052BA">
        <w:t>8</w:t>
      </w:r>
      <w:r w:rsidR="00051707" w:rsidRPr="00F052BA">
        <w:t>.</w:t>
      </w:r>
      <w:r w:rsidR="00051707" w:rsidRPr="00F052BA">
        <w:tab/>
        <w:t>W przypadku niemożności złożenia przez Beneficjenta wniosku o płatność, w terminach o których mowa w ust. 2-</w:t>
      </w:r>
      <w:r w:rsidRPr="00F052BA">
        <w:t>6</w:t>
      </w:r>
      <w:r w:rsidR="00051707" w:rsidRPr="00F052BA">
        <w:t>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14:paraId="42BA7CF2" w14:textId="77777777" w:rsidR="00051707" w:rsidRPr="00F052BA" w:rsidRDefault="00D4054C" w:rsidP="00EF680D">
      <w:pPr>
        <w:pStyle w:val="USTustnpkodeksu"/>
      </w:pPr>
      <w:r w:rsidRPr="00F052BA">
        <w:lastRenderedPageBreak/>
        <w:t>9</w:t>
      </w:r>
      <w:r w:rsidR="00051707" w:rsidRPr="00F052BA">
        <w:t>.</w:t>
      </w:r>
      <w:r w:rsidR="00051707" w:rsidRPr="00F052BA">
        <w:tab/>
        <w:t xml:space="preserve">W przypadku stwierdzenia przez Agencję wystąpienia siły wyższej i zachowania przez Beneficjenta terminu, o którym mowa w ust. </w:t>
      </w:r>
      <w:r w:rsidR="00A23DC7" w:rsidRPr="00F052BA">
        <w:t>8</w:t>
      </w:r>
      <w:r w:rsidR="00051707" w:rsidRPr="00F052BA">
        <w:t>, Agencja rozpatruje wniosek o płatność złożony przez Beneficjenta wraz z wnioskiem o przywrócenie terminu.</w:t>
      </w:r>
    </w:p>
    <w:p w14:paraId="07582F00" w14:textId="77777777" w:rsidR="000E4232" w:rsidRPr="00F052BA" w:rsidRDefault="000E4232" w:rsidP="000E4232">
      <w:pPr>
        <w:pStyle w:val="CZKSIGAoznaczenieiprzedmiotczcilubksigi"/>
      </w:pPr>
      <w:r w:rsidRPr="00F052BA">
        <w:t xml:space="preserve">§ </w:t>
      </w:r>
      <w:r w:rsidR="000F1D5E" w:rsidRPr="00F052BA">
        <w:t>10</w:t>
      </w:r>
      <w:r w:rsidRPr="00F052BA">
        <w:t xml:space="preserve">. </w:t>
      </w:r>
    </w:p>
    <w:p w14:paraId="5D0FD9BB" w14:textId="77777777" w:rsidR="00657EBA" w:rsidRPr="00F052BA" w:rsidRDefault="001F133B" w:rsidP="00B568D2">
      <w:pPr>
        <w:pStyle w:val="USTustnpkodeksu"/>
      </w:pPr>
      <w:r w:rsidRPr="00F052BA">
        <w:t>1</w:t>
      </w:r>
      <w:r w:rsidR="000E4232" w:rsidRPr="00F052BA">
        <w:t>.</w:t>
      </w:r>
      <w:r w:rsidR="000E4232" w:rsidRPr="00F052BA">
        <w:tab/>
      </w:r>
      <w:r w:rsidR="00B568D2" w:rsidRPr="00F052BA">
        <w:t xml:space="preserve">Agencja </w:t>
      </w:r>
      <w:r w:rsidR="00E170B8" w:rsidRPr="00F052BA">
        <w:t>dokonuje płatności</w:t>
      </w:r>
      <w:r w:rsidR="00657EBA" w:rsidRPr="00F052BA">
        <w:t>:</w:t>
      </w:r>
    </w:p>
    <w:p w14:paraId="4420C6C1" w14:textId="77777777" w:rsidR="00657EBA" w:rsidRPr="00F052BA" w:rsidRDefault="00657EBA" w:rsidP="00002556">
      <w:pPr>
        <w:pStyle w:val="PKTpunkt"/>
      </w:pPr>
      <w:r w:rsidRPr="00F052BA">
        <w:t>1)</w:t>
      </w:r>
      <w:r w:rsidRPr="00F052BA">
        <w:tab/>
      </w:r>
      <w:r w:rsidR="00B568D2" w:rsidRPr="00F052BA">
        <w:t>na podstawie faktycznie poniesionych przez Beneficjenta kosztów kwalifikowalnych, w oparciu o zweryfikowany wniosek o płatność</w:t>
      </w:r>
      <w:r w:rsidR="00DF2071" w:rsidRPr="00F052BA">
        <w:t>,</w:t>
      </w:r>
      <w:r w:rsidR="00B568D2" w:rsidRPr="00F052BA">
        <w:t xml:space="preserve"> złożony przez Beneficjenta</w:t>
      </w:r>
      <w:r w:rsidRPr="00F052BA">
        <w:t xml:space="preserve"> w ramach realizowanej operacji;</w:t>
      </w:r>
    </w:p>
    <w:p w14:paraId="3875C290" w14:textId="77777777" w:rsidR="001A3C91" w:rsidRPr="00F052BA" w:rsidRDefault="00657EBA" w:rsidP="00FF0218">
      <w:pPr>
        <w:pStyle w:val="PKTpunkt"/>
      </w:pPr>
      <w:r w:rsidRPr="00F052BA">
        <w:t>2)</w:t>
      </w:r>
      <w:r w:rsidRPr="00F052BA">
        <w:tab/>
      </w:r>
      <w:r w:rsidR="00FF0218" w:rsidRPr="00F052BA">
        <w:t>jeżeli Beneficjent zrealizował operację lub jej etap, zgodnie z umową;</w:t>
      </w:r>
    </w:p>
    <w:p w14:paraId="18B5F019" w14:textId="77777777" w:rsidR="00657EBA" w:rsidRPr="00F052BA" w:rsidRDefault="00FF0218" w:rsidP="00002556">
      <w:pPr>
        <w:pStyle w:val="PKTpunkt"/>
      </w:pPr>
      <w:r w:rsidRPr="00F052BA">
        <w:t>3</w:t>
      </w:r>
      <w:r w:rsidR="00657EBA" w:rsidRPr="00F052BA">
        <w:t>)</w:t>
      </w:r>
      <w:r w:rsidR="00657EBA" w:rsidRPr="00F052BA">
        <w:tab/>
      </w:r>
      <w:r w:rsidR="00D722E5" w:rsidRPr="00F052BA">
        <w:t xml:space="preserve">niezwłocznie, </w:t>
      </w:r>
      <w:r w:rsidR="006D7B62" w:rsidRPr="00F052BA">
        <w:t xml:space="preserve">nie później niż </w:t>
      </w:r>
      <w:r w:rsidR="00D722E5" w:rsidRPr="00F052BA">
        <w:t>w terminie 30 dni od dnia rozpatrzenia wniosku o płatność</w:t>
      </w:r>
      <w:r w:rsidR="00657EBA" w:rsidRPr="00F052BA">
        <w:t>;</w:t>
      </w:r>
    </w:p>
    <w:p w14:paraId="16C8A422" w14:textId="77777777" w:rsidR="00B568D2" w:rsidRPr="00F052BA" w:rsidRDefault="00FF0218" w:rsidP="00002556">
      <w:pPr>
        <w:pStyle w:val="PKTpunkt"/>
      </w:pPr>
      <w:r w:rsidRPr="00F052BA">
        <w:t>4</w:t>
      </w:r>
      <w:r w:rsidR="00657EBA" w:rsidRPr="00F052BA">
        <w:t>)</w:t>
      </w:r>
      <w:r w:rsidR="00657EBA" w:rsidRPr="00F052BA">
        <w:tab/>
      </w:r>
      <w:r w:rsidR="00B568D2" w:rsidRPr="00F052BA">
        <w:t>w wysokości nie wyższej niż wskazana w § 4 ust. 1</w:t>
      </w:r>
      <w:r w:rsidRPr="00F052BA">
        <w:t xml:space="preserve"> i 2</w:t>
      </w:r>
      <w:r w:rsidR="00B568D2" w:rsidRPr="00F052BA">
        <w:t>.</w:t>
      </w:r>
    </w:p>
    <w:p w14:paraId="2A4D76E8" w14:textId="4B059018" w:rsidR="00E67BBD" w:rsidRPr="00F052BA" w:rsidRDefault="00E67BBD" w:rsidP="00E67BBD">
      <w:pPr>
        <w:pStyle w:val="USTustnpkodeksu"/>
      </w:pPr>
      <w:r w:rsidRPr="00F052BA">
        <w:t>2. W przypadku gdy we wniosku o płatność zostanie wykazane, że poszczególne koszty kwalifikowalne zostały poniesione w wysokości wyższej niż określona w zestawieniu rzeczowo</w:t>
      </w:r>
      <w:r w:rsidR="00D7039E" w:rsidRPr="00F052BA">
        <w:t>-</w:t>
      </w:r>
      <w:r w:rsidRPr="00F052BA">
        <w:t xml:space="preserve">finansowym operacji, wówczas koszty te mogą zostać uwzględnione w wysokości faktycznie poniesionej, na uzasadniony wniosek Beneficjenta, </w:t>
      </w:r>
      <w:r w:rsidR="00EC27E2" w:rsidRPr="00F052BA">
        <w:t xml:space="preserve">z zastrzeżeniem, że kwota pomocy nie może być wyższa niż </w:t>
      </w:r>
      <w:r w:rsidRPr="00F052BA">
        <w:t>określona w § 4 ust. 1</w:t>
      </w:r>
      <w:r w:rsidR="0046494A" w:rsidRPr="00F052BA">
        <w:t xml:space="preserve"> i 2</w:t>
      </w:r>
      <w:r w:rsidRPr="00F052BA">
        <w:t xml:space="preserve">. </w:t>
      </w:r>
    </w:p>
    <w:p w14:paraId="78D771DA" w14:textId="77777777" w:rsidR="00C1064C" w:rsidRPr="00F052BA" w:rsidRDefault="00C1064C" w:rsidP="00C1064C">
      <w:pPr>
        <w:pStyle w:val="USTustnpkodeksu"/>
      </w:pPr>
      <w:r w:rsidRPr="00F052BA">
        <w:t>3. Agencja dokonuje płatności na rachunek bankowy wskazany przez Beneficjenta we wniosku o płatność. Przez rachunek bankowy rozumie się także rachunek prowadzony w spółdzielczej kasie oszczędnościowo-kredytowej.</w:t>
      </w:r>
    </w:p>
    <w:p w14:paraId="7C37B4A6" w14:textId="77777777" w:rsidR="00EC27E2" w:rsidRPr="00F052BA" w:rsidRDefault="00EC27E2">
      <w:pPr>
        <w:pStyle w:val="USTustnpkodeksu"/>
      </w:pPr>
      <w:r w:rsidRPr="00F052BA"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14:paraId="001A3946" w14:textId="77777777"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0F1D5E" w:rsidRPr="00F052BA">
        <w:t>11</w:t>
      </w:r>
      <w:r w:rsidRPr="00F052BA">
        <w:t>.</w:t>
      </w:r>
      <w:r w:rsidR="00CA6060" w:rsidRPr="00F052BA">
        <w:t xml:space="preserve"> </w:t>
      </w:r>
    </w:p>
    <w:p w14:paraId="0913D460" w14:textId="77777777" w:rsidR="00E523ED" w:rsidRPr="00F052BA" w:rsidRDefault="00CA6060" w:rsidP="003C2DF1">
      <w:pPr>
        <w:pStyle w:val="USTustnpkodeksu"/>
      </w:pPr>
      <w:r w:rsidRPr="00F052BA">
        <w:t>1.</w:t>
      </w:r>
      <w:r w:rsidRPr="00F052BA">
        <w:tab/>
        <w:t xml:space="preserve">Wypowiedzenie umowy </w:t>
      </w:r>
      <w:r w:rsidR="00317306" w:rsidRPr="00F052BA">
        <w:t xml:space="preserve">przez Agencję </w:t>
      </w:r>
      <w:r w:rsidR="00465084" w:rsidRPr="00F052BA">
        <w:t>może nastąpić</w:t>
      </w:r>
      <w:r w:rsidRPr="00F052BA">
        <w:t xml:space="preserve"> w przypadku</w:t>
      </w:r>
      <w:r w:rsidR="00E523ED" w:rsidRPr="00F052BA">
        <w:t>:</w:t>
      </w:r>
    </w:p>
    <w:p w14:paraId="58C72537" w14:textId="77777777" w:rsidR="00317306" w:rsidRPr="00F052BA" w:rsidRDefault="00E523ED" w:rsidP="003C2DF1">
      <w:pPr>
        <w:pStyle w:val="PKTpunkt"/>
      </w:pPr>
      <w:r w:rsidRPr="00F052BA">
        <w:t>1)</w:t>
      </w:r>
      <w:r w:rsidRPr="00F052BA">
        <w:tab/>
      </w:r>
      <w:r w:rsidR="00317306" w:rsidRPr="00F052BA">
        <w:t xml:space="preserve">niezłożenia wniosku o płatność w terminach określonych w § </w:t>
      </w:r>
      <w:r w:rsidR="004917DA" w:rsidRPr="00F052BA">
        <w:t xml:space="preserve">9 </w:t>
      </w:r>
      <w:r w:rsidR="00317306" w:rsidRPr="00F052BA">
        <w:t>ust</w:t>
      </w:r>
      <w:r w:rsidR="00940B22" w:rsidRPr="00F052BA">
        <w:t xml:space="preserve">. </w:t>
      </w:r>
      <w:r w:rsidR="00465084" w:rsidRPr="00F052BA">
        <w:t>3</w:t>
      </w:r>
      <w:r w:rsidR="00B41979" w:rsidRPr="00F052BA">
        <w:t xml:space="preserve">-6 </w:t>
      </w:r>
      <w:r w:rsidR="002E6901" w:rsidRPr="00F052BA">
        <w:t>umowy</w:t>
      </w:r>
      <w:r w:rsidR="00940B22" w:rsidRPr="00F052BA">
        <w:t xml:space="preserve">, </w:t>
      </w:r>
      <w:r w:rsidR="00317306" w:rsidRPr="00F052BA">
        <w:t xml:space="preserve">z zastrzeżeniem § </w:t>
      </w:r>
      <w:r w:rsidR="00CB7553" w:rsidRPr="00F052BA">
        <w:t>40</w:t>
      </w:r>
      <w:r w:rsidR="00317306" w:rsidRPr="00F052BA">
        <w:t xml:space="preserve"> ust</w:t>
      </w:r>
      <w:r w:rsidR="005344FC" w:rsidRPr="00F052BA">
        <w:t>.</w:t>
      </w:r>
      <w:r w:rsidR="00317306" w:rsidRPr="00F052BA">
        <w:t xml:space="preserve"> 1</w:t>
      </w:r>
      <w:r w:rsidR="00DF2071" w:rsidRPr="00F052BA">
        <w:t xml:space="preserve"> </w:t>
      </w:r>
      <w:r w:rsidR="00317306" w:rsidRPr="00F052BA">
        <w:t xml:space="preserve">rozporządzenia w sprawie Priorytetu </w:t>
      </w:r>
      <w:r w:rsidR="00CB7553" w:rsidRPr="00F052BA">
        <w:t>5</w:t>
      </w:r>
      <w:r w:rsidR="00317306" w:rsidRPr="00F052BA">
        <w:t>;</w:t>
      </w:r>
    </w:p>
    <w:p w14:paraId="6AEB9BFD" w14:textId="77777777" w:rsidR="00892146" w:rsidRPr="00F052BA" w:rsidRDefault="00FC03A8" w:rsidP="00892146">
      <w:pPr>
        <w:pStyle w:val="PKTpunkt"/>
      </w:pPr>
      <w:r w:rsidRPr="00F052BA">
        <w:t>2)</w:t>
      </w:r>
      <w:r w:rsidRPr="00F052BA">
        <w:tab/>
      </w:r>
      <w:r w:rsidR="00892146" w:rsidRPr="00F052BA">
        <w:t>gdy Beneficjent nie:</w:t>
      </w:r>
    </w:p>
    <w:p w14:paraId="6BCC34D7" w14:textId="77777777" w:rsidR="00892146" w:rsidRPr="00F052BA" w:rsidRDefault="00892146" w:rsidP="00892146">
      <w:pPr>
        <w:pStyle w:val="LITlitera"/>
      </w:pPr>
      <w:r w:rsidRPr="00F052BA">
        <w:t>a)</w:t>
      </w:r>
      <w:r w:rsidRPr="00F052BA">
        <w:tab/>
        <w:t>rozpoczął realizacji operacji do dnia złożenia pierwszego wniosku o płatność, o którym mowa w § 9,</w:t>
      </w:r>
    </w:p>
    <w:p w14:paraId="141406BB" w14:textId="77777777" w:rsidR="00FC03A8" w:rsidRPr="00F052BA" w:rsidRDefault="00892146" w:rsidP="003C6C29">
      <w:pPr>
        <w:pStyle w:val="LITlitera"/>
      </w:pPr>
      <w:r w:rsidRPr="00F052BA">
        <w:t>b)</w:t>
      </w:r>
      <w:r w:rsidRPr="00F052BA">
        <w:tab/>
        <w:t>zakończył realizacji operacji w terminie, o którym mowa w § 3 ust. 2 pkt 2;</w:t>
      </w:r>
    </w:p>
    <w:p w14:paraId="5F52F9B1" w14:textId="77777777" w:rsidR="00A4065E" w:rsidRPr="00F052BA" w:rsidRDefault="008C55B8" w:rsidP="003C2DF1">
      <w:pPr>
        <w:pStyle w:val="PKTpunkt"/>
      </w:pPr>
      <w:r w:rsidRPr="00F052BA">
        <w:t>3</w:t>
      </w:r>
      <w:r w:rsidR="00A4065E" w:rsidRPr="00F052BA">
        <w:t xml:space="preserve">) </w:t>
      </w:r>
      <w:r w:rsidR="00A4065E" w:rsidRPr="00F052BA">
        <w:tab/>
        <w:t>finansowania kosztów kwalifikowalnych operacji z udziałem innych środków publicznych;</w:t>
      </w:r>
    </w:p>
    <w:p w14:paraId="0D41D944" w14:textId="77777777" w:rsidR="00A4065E" w:rsidRPr="00F052BA" w:rsidRDefault="008C55B8" w:rsidP="003C2DF1">
      <w:pPr>
        <w:pStyle w:val="PKTpunkt"/>
      </w:pPr>
      <w:r w:rsidRPr="00F052BA">
        <w:lastRenderedPageBreak/>
        <w:t>4</w:t>
      </w:r>
      <w:r w:rsidR="00A4065E" w:rsidRPr="00F052BA">
        <w:t xml:space="preserve">) </w:t>
      </w:r>
      <w:r w:rsidR="00A4065E" w:rsidRPr="00F052BA">
        <w:tab/>
        <w:t>nieosiągnięcia celu operacji</w:t>
      </w:r>
      <w:r w:rsidR="00604DB7" w:rsidRPr="00F052BA">
        <w:t xml:space="preserve">, </w:t>
      </w:r>
      <w:r w:rsidR="00BF58F7" w:rsidRPr="00F052BA">
        <w:t>zgodnie z</w:t>
      </w:r>
      <w:r w:rsidR="00604DB7" w:rsidRPr="00F052BA">
        <w:t xml:space="preserve"> § </w:t>
      </w:r>
      <w:r w:rsidR="004917DA" w:rsidRPr="00F052BA">
        <w:t xml:space="preserve">6 </w:t>
      </w:r>
      <w:r w:rsidR="00604DB7" w:rsidRPr="00F052BA">
        <w:t xml:space="preserve">pkt </w:t>
      </w:r>
      <w:r w:rsidR="00EC6464" w:rsidRPr="00F052BA">
        <w:t>1</w:t>
      </w:r>
      <w:r w:rsidR="00604DB7" w:rsidRPr="00F052BA">
        <w:t>;</w:t>
      </w:r>
    </w:p>
    <w:p w14:paraId="3238B0A3" w14:textId="77777777" w:rsidR="007C76D7" w:rsidRPr="00F052BA" w:rsidRDefault="008C55B8" w:rsidP="003C2DF1">
      <w:pPr>
        <w:pStyle w:val="PKTpunkt"/>
      </w:pPr>
      <w:r w:rsidRPr="00F052BA">
        <w:t>5</w:t>
      </w:r>
      <w:r w:rsidR="007C76D7" w:rsidRPr="00F052BA">
        <w:t xml:space="preserve">) </w:t>
      </w:r>
      <w:r w:rsidR="007C76D7" w:rsidRPr="00F052BA">
        <w:tab/>
        <w:t>niezachowania celu operacji</w:t>
      </w:r>
      <w:r w:rsidR="00431902" w:rsidRPr="00F052BA">
        <w:t xml:space="preserve">, zgodnie z § </w:t>
      </w:r>
      <w:r w:rsidR="004917DA" w:rsidRPr="00F052BA">
        <w:t xml:space="preserve">6 </w:t>
      </w:r>
      <w:r w:rsidR="00431902" w:rsidRPr="00F052BA">
        <w:t>pkt 2;</w:t>
      </w:r>
    </w:p>
    <w:p w14:paraId="43DD3A20" w14:textId="56A117FF" w:rsidR="00F11C06" w:rsidRPr="00F052BA" w:rsidRDefault="008C55B8" w:rsidP="003C2DF1">
      <w:pPr>
        <w:pStyle w:val="PKTpunkt"/>
      </w:pPr>
      <w:r w:rsidRPr="00F052BA">
        <w:t>6</w:t>
      </w:r>
      <w:r w:rsidR="00F11C06" w:rsidRPr="00F052BA">
        <w:t xml:space="preserve">) </w:t>
      </w:r>
      <w:r w:rsidR="00F11C06" w:rsidRPr="00F052BA">
        <w:tab/>
      </w:r>
      <w:r w:rsidR="003E4A45" w:rsidRPr="00F052BA">
        <w:t xml:space="preserve">uniemożliwienia, przedstawicielom Agencji, </w:t>
      </w:r>
      <w:r w:rsidR="004406B3" w:rsidRPr="00F052BA">
        <w:t>ministra właściwego do spraw finansów publicznych</w:t>
      </w:r>
      <w:r w:rsidR="003E4A45" w:rsidRPr="00F052BA">
        <w:t xml:space="preserve">, </w:t>
      </w:r>
      <w:r w:rsidR="00D10074" w:rsidRPr="00F052BA">
        <w:t xml:space="preserve">ministra </w:t>
      </w:r>
      <w:r w:rsidR="0003092B" w:rsidRPr="00F052BA">
        <w:t>właściwego</w:t>
      </w:r>
      <w:r w:rsidR="00D7039E" w:rsidRPr="00F052BA">
        <w:t xml:space="preserve"> do spraw</w:t>
      </w:r>
      <w:r w:rsidR="0003092B" w:rsidRPr="00685ACD">
        <w:t xml:space="preserve"> rybołówstwa</w:t>
      </w:r>
      <w:r w:rsidR="003E4A45" w:rsidRPr="00D23EBC">
        <w:t xml:space="preserve">, Komisji Europejskiej, </w:t>
      </w:r>
      <w:r w:rsidR="0033588D" w:rsidRPr="00F052BA">
        <w:t xml:space="preserve">Krajowej Administracji Skarbowej </w:t>
      </w:r>
      <w:r w:rsidR="003E4A45" w:rsidRPr="00F052BA">
        <w:t xml:space="preserve">oraz </w:t>
      </w:r>
      <w:r w:rsidR="00D61221" w:rsidRPr="00F052BA">
        <w:t xml:space="preserve">innych </w:t>
      </w:r>
      <w:r w:rsidR="003E4A45" w:rsidRPr="00F052BA">
        <w:t>podmiot</w:t>
      </w:r>
      <w:r w:rsidR="00D61221" w:rsidRPr="00F052BA">
        <w:t>ów</w:t>
      </w:r>
      <w:r w:rsidR="003E4A45" w:rsidRPr="00F052BA">
        <w:t xml:space="preserve"> upoważniony</w:t>
      </w:r>
      <w:r w:rsidR="00D61221" w:rsidRPr="00F052BA">
        <w:t>ch</w:t>
      </w:r>
      <w:r w:rsidR="003E4A45" w:rsidRPr="00F052BA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C14D69" w:rsidRPr="00F052BA">
        <w:t xml:space="preserve">, zgodnie z § 6 pkt </w:t>
      </w:r>
      <w:r w:rsidR="009F1DA4" w:rsidRPr="00F052BA">
        <w:t>8</w:t>
      </w:r>
      <w:r w:rsidR="00503A48" w:rsidRPr="00F052BA">
        <w:t>;</w:t>
      </w:r>
    </w:p>
    <w:p w14:paraId="190BC075" w14:textId="77777777" w:rsidR="00D10074" w:rsidRPr="00F052BA" w:rsidRDefault="00D10074" w:rsidP="00D10074">
      <w:pPr>
        <w:pStyle w:val="PKTpunkt"/>
      </w:pPr>
      <w:r w:rsidRPr="00F052BA">
        <w:t>7)</w:t>
      </w:r>
      <w:r w:rsidRPr="00F052BA">
        <w:tab/>
        <w:t xml:space="preserve">gdy Beneficjent nie uzyska </w:t>
      </w:r>
      <w:r w:rsidR="00946E21" w:rsidRPr="00F052BA">
        <w:t xml:space="preserve">decyzji o </w:t>
      </w:r>
      <w:r w:rsidRPr="00F052BA">
        <w:t>zatwierdzeni</w:t>
      </w:r>
      <w:r w:rsidR="00946E21" w:rsidRPr="00F052BA">
        <w:t>u</w:t>
      </w:r>
      <w:r w:rsidRPr="00F052BA">
        <w:t xml:space="preserve"> sprawozdania z realizacji planu produkcji i obrotu, którego dotyczy wniosek</w:t>
      </w:r>
      <w:r w:rsidR="00B12142" w:rsidRPr="00F052BA">
        <w:t>, zgodnie z art. 32 ust. 2 ustawy o organizacji rynku rybnego</w:t>
      </w:r>
      <w:r w:rsidRPr="00F052BA">
        <w:t xml:space="preserve">; </w:t>
      </w:r>
    </w:p>
    <w:p w14:paraId="72E31261" w14:textId="77777777" w:rsidR="00512D07" w:rsidRPr="00F052BA" w:rsidRDefault="00512D07" w:rsidP="00D10074">
      <w:pPr>
        <w:pStyle w:val="PKTpunkt"/>
      </w:pPr>
      <w:r w:rsidRPr="00F052BA">
        <w:t>8)</w:t>
      </w:r>
      <w:r w:rsidRPr="00F052BA">
        <w:tab/>
        <w:t>gdy Beneficjent nie wypełnił zobowiązań, o których mowa w art. 10 ust. 2 rozporządzenia nr 508/2014</w:t>
      </w:r>
      <w:r w:rsidR="00774EEE" w:rsidRPr="00F052BA">
        <w:t xml:space="preserve"> lub </w:t>
      </w:r>
      <w:r w:rsidR="008D514D" w:rsidRPr="00F052BA">
        <w:t xml:space="preserve">w stosunku do Beneficjenta zaistniały okoliczności, o których mowa </w:t>
      </w:r>
      <w:r w:rsidR="00774EEE" w:rsidRPr="00F052BA">
        <w:t>w art. 12 ustawy o EFMR</w:t>
      </w:r>
      <w:r w:rsidR="00EC6464" w:rsidRPr="00F052BA">
        <w:t>;</w:t>
      </w:r>
    </w:p>
    <w:p w14:paraId="0C451731" w14:textId="77777777" w:rsidR="00317306" w:rsidRPr="00F052BA" w:rsidRDefault="006D6C1D" w:rsidP="003C2DF1">
      <w:pPr>
        <w:pStyle w:val="PKTpunkt"/>
      </w:pPr>
      <w:r w:rsidRPr="00F052BA">
        <w:t>9</w:t>
      </w:r>
      <w:r w:rsidR="00694966" w:rsidRPr="00F052BA">
        <w:t>)</w:t>
      </w:r>
      <w:r w:rsidR="00694966" w:rsidRPr="00F052BA">
        <w:tab/>
      </w:r>
      <w:r w:rsidR="00317306" w:rsidRPr="00F052BA">
        <w:t>niewypełni</w:t>
      </w:r>
      <w:r w:rsidR="00970FAB" w:rsidRPr="00F052BA">
        <w:t>enia</w:t>
      </w:r>
      <w:r w:rsidR="00317306" w:rsidRPr="00F052BA">
        <w:t xml:space="preserve"> zobowiązań, o których mowa w § </w:t>
      </w:r>
      <w:r w:rsidR="004917DA" w:rsidRPr="00F052BA">
        <w:t xml:space="preserve">6 </w:t>
      </w:r>
      <w:r w:rsidR="00940B22" w:rsidRPr="00F052BA">
        <w:t>pkt 3</w:t>
      </w:r>
      <w:r w:rsidR="006C4903" w:rsidRPr="00F052BA">
        <w:t>,</w:t>
      </w:r>
      <w:r w:rsidR="00ED33CB" w:rsidRPr="00F052BA">
        <w:t xml:space="preserve"> </w:t>
      </w:r>
      <w:r w:rsidR="009F1DA4" w:rsidRPr="00F052BA">
        <w:t>4</w:t>
      </w:r>
      <w:r w:rsidR="00940B22" w:rsidRPr="00F052BA">
        <w:t xml:space="preserve">, </w:t>
      </w:r>
      <w:r w:rsidR="00672D91" w:rsidRPr="00F052BA">
        <w:t>6</w:t>
      </w:r>
      <w:r w:rsidR="006C4903" w:rsidRPr="00F052BA">
        <w:t>,</w:t>
      </w:r>
      <w:r w:rsidR="00672D91" w:rsidRPr="00F052BA">
        <w:t xml:space="preserve"> </w:t>
      </w:r>
      <w:r w:rsidR="009F1DA4" w:rsidRPr="00F052BA">
        <w:t>7, 10-14</w:t>
      </w:r>
      <w:r w:rsidR="00435BC7" w:rsidRPr="00F052BA">
        <w:t>.</w:t>
      </w:r>
    </w:p>
    <w:p w14:paraId="51976155" w14:textId="77777777" w:rsidR="00E02DE4" w:rsidRPr="00F052BA" w:rsidRDefault="00E02DE4" w:rsidP="003C2DF1">
      <w:pPr>
        <w:pStyle w:val="USTustnpkodeksu"/>
      </w:pPr>
      <w:r w:rsidRPr="00F052BA">
        <w:t xml:space="preserve">2. Rozwiązanie umowy następuje niezwłocznie po złożeniu przez Agencję oświadczenia </w:t>
      </w:r>
      <w:r w:rsidR="005344FC" w:rsidRPr="00F052BA">
        <w:t xml:space="preserve">w formie pisemnej </w:t>
      </w:r>
      <w:r w:rsidRPr="00F052BA">
        <w:t xml:space="preserve">o wypowiedzeniu umowy. </w:t>
      </w:r>
    </w:p>
    <w:p w14:paraId="377DCC00" w14:textId="77777777" w:rsidR="00A369AE" w:rsidRPr="00F052BA" w:rsidRDefault="0037346F" w:rsidP="00270210">
      <w:pPr>
        <w:pStyle w:val="USTustnpkodeksu"/>
      </w:pPr>
      <w:r w:rsidRPr="00F052BA">
        <w:t>3. Agencja nie wypowiada umowy w przypadku, gdy Beneficjent zachowuje prawo do części pomocy</w:t>
      </w:r>
      <w:r w:rsidR="005344FC" w:rsidRPr="00F052BA">
        <w:t xml:space="preserve"> finansowej</w:t>
      </w:r>
      <w:r w:rsidR="008C55B8" w:rsidRPr="00F052BA">
        <w:t xml:space="preserve">, zgodnie z § </w:t>
      </w:r>
      <w:r w:rsidR="002629AE" w:rsidRPr="00F052BA">
        <w:t xml:space="preserve">12 </w:t>
      </w:r>
      <w:r w:rsidR="008C55B8" w:rsidRPr="00F052BA">
        <w:t>ust. 2</w:t>
      </w:r>
      <w:r w:rsidRPr="00F052BA">
        <w:t xml:space="preserve">. </w:t>
      </w:r>
    </w:p>
    <w:p w14:paraId="7007F8D5" w14:textId="77777777" w:rsidR="00151EE0" w:rsidRPr="00F052BA" w:rsidRDefault="00151EE0" w:rsidP="007C76D7">
      <w:pPr>
        <w:pStyle w:val="CZKSIGAoznaczenieiprzedmiotczcilubksigi"/>
      </w:pPr>
      <w:r w:rsidRPr="00F052BA">
        <w:t xml:space="preserve">§ </w:t>
      </w:r>
      <w:r w:rsidR="000F1D5E" w:rsidRPr="00F052BA">
        <w:t>12</w:t>
      </w:r>
      <w:r w:rsidRPr="00F052BA">
        <w:t xml:space="preserve">. </w:t>
      </w:r>
    </w:p>
    <w:p w14:paraId="7CE2059A" w14:textId="3A7318D8" w:rsidR="00151EE0" w:rsidRPr="00685ACD" w:rsidRDefault="00151EE0" w:rsidP="00151EE0">
      <w:pPr>
        <w:pStyle w:val="USTustnpkodeksu"/>
      </w:pPr>
      <w:r w:rsidRPr="00685ACD">
        <w:t>1.</w:t>
      </w:r>
      <w:r w:rsidRPr="00685ACD">
        <w:tab/>
        <w:t>Beneficjent zwraca pomoc finansową w całości w przypadk</w:t>
      </w:r>
      <w:r w:rsidR="007C76D7" w:rsidRPr="00685ACD">
        <w:t>ach</w:t>
      </w:r>
      <w:r w:rsidRPr="00685ACD">
        <w:t>, o który</w:t>
      </w:r>
      <w:r w:rsidR="007C76D7" w:rsidRPr="00685ACD">
        <w:t>ch</w:t>
      </w:r>
      <w:r w:rsidRPr="00685ACD">
        <w:t xml:space="preserve"> mowa w</w:t>
      </w:r>
      <w:r w:rsidR="00280B0A">
        <w:t>  </w:t>
      </w:r>
      <w:r w:rsidRPr="00685ACD">
        <w:t>§</w:t>
      </w:r>
      <w:r w:rsidR="00280B0A">
        <w:t>  </w:t>
      </w:r>
      <w:r w:rsidR="00D61221" w:rsidRPr="00685ACD">
        <w:t>1</w:t>
      </w:r>
      <w:r w:rsidR="004917DA" w:rsidRPr="00685ACD">
        <w:t>1</w:t>
      </w:r>
      <w:r w:rsidR="00D61221" w:rsidRPr="00685ACD">
        <w:t xml:space="preserve"> </w:t>
      </w:r>
      <w:r w:rsidRPr="00685ACD">
        <w:t xml:space="preserve">ust. 1 pkt </w:t>
      </w:r>
      <w:r w:rsidR="00AD2593" w:rsidRPr="00685ACD">
        <w:t>1</w:t>
      </w:r>
      <w:r w:rsidR="006D6C1D" w:rsidRPr="00685ACD">
        <w:t>-8</w:t>
      </w:r>
      <w:r w:rsidRPr="00685ACD">
        <w:t>.</w:t>
      </w:r>
      <w:r w:rsidR="00A778AB" w:rsidRPr="00685ACD">
        <w:t xml:space="preserve"> </w:t>
      </w:r>
    </w:p>
    <w:p w14:paraId="05FDD976" w14:textId="77777777" w:rsidR="00151EE0" w:rsidRPr="00F052BA" w:rsidRDefault="00151EE0" w:rsidP="00151EE0">
      <w:pPr>
        <w:pStyle w:val="USTustnpkodeksu"/>
      </w:pPr>
      <w:r w:rsidRPr="00880B76">
        <w:t>2.</w:t>
      </w:r>
      <w:r w:rsidRPr="00880B76">
        <w:tab/>
        <w:t>W przypadku</w:t>
      </w:r>
      <w:r w:rsidR="00B82139" w:rsidRPr="00880B76">
        <w:t xml:space="preserve"> niewypełnienia przez Beneficjenta zobowiązań, o których mowa w § </w:t>
      </w:r>
      <w:r w:rsidR="004917DA" w:rsidRPr="00880B76">
        <w:t xml:space="preserve">6 </w:t>
      </w:r>
      <w:r w:rsidR="00B82139" w:rsidRPr="00F052BA">
        <w:t xml:space="preserve">pkt </w:t>
      </w:r>
      <w:r w:rsidR="00E60ACC" w:rsidRPr="00F052BA">
        <w:t xml:space="preserve">3, </w:t>
      </w:r>
      <w:r w:rsidR="00407AB0" w:rsidRPr="00F052BA">
        <w:t>4</w:t>
      </w:r>
      <w:r w:rsidR="00E60ACC" w:rsidRPr="00F052BA">
        <w:t xml:space="preserve">, 6, </w:t>
      </w:r>
      <w:r w:rsidR="00407AB0" w:rsidRPr="00F052BA">
        <w:t>7, 10</w:t>
      </w:r>
      <w:r w:rsidR="00E60ACC" w:rsidRPr="00F052BA">
        <w:t>-1</w:t>
      </w:r>
      <w:r w:rsidR="00407AB0" w:rsidRPr="00F052BA">
        <w:t>4</w:t>
      </w:r>
      <w:r w:rsidRPr="00F052BA">
        <w:t>, Beneficjent zachow</w:t>
      </w:r>
      <w:r w:rsidR="008C55B8" w:rsidRPr="00F052BA">
        <w:t>uje</w:t>
      </w:r>
      <w:r w:rsidRPr="00F052BA">
        <w:t xml:space="preserve"> prawo do części pomocy</w:t>
      </w:r>
      <w:r w:rsidR="007C76D7" w:rsidRPr="00F052BA">
        <w:t xml:space="preserve"> finansowej</w:t>
      </w:r>
      <w:r w:rsidRPr="00F052BA">
        <w:t xml:space="preserve">, </w:t>
      </w:r>
      <w:r w:rsidR="00F11C06" w:rsidRPr="00F052BA">
        <w:t>w wysokości odpowiadającej proporcjonalnie tej</w:t>
      </w:r>
      <w:r w:rsidRPr="00F052BA">
        <w:t xml:space="preserve"> części operacji lub jej etapu, które zostały zrealizowane lub mogą zostać zrealizowane zgodnie z</w:t>
      </w:r>
      <w:r w:rsidR="00F11C06" w:rsidRPr="00F052BA">
        <w:t xml:space="preserve"> warunkami określonymi w rozporządzeniu nr 508/2014, rozporządzeniu nr 1303/2013, rozporządzeniu nr 1380/2013, </w:t>
      </w:r>
      <w:r w:rsidR="00CB7553" w:rsidRPr="00F052BA">
        <w:t xml:space="preserve">rozporządzeniu </w:t>
      </w:r>
      <w:r w:rsidR="00217273" w:rsidRPr="00F052BA">
        <w:t xml:space="preserve">nr </w:t>
      </w:r>
      <w:r w:rsidR="00CB7553" w:rsidRPr="00F052BA">
        <w:t xml:space="preserve">1379/2013, </w:t>
      </w:r>
      <w:r w:rsidR="00F77F3E" w:rsidRPr="00F052BA">
        <w:t xml:space="preserve">ustawie o organizacji rynku rybnego, </w:t>
      </w:r>
      <w:r w:rsidR="00F11C06" w:rsidRPr="00F052BA">
        <w:t xml:space="preserve">ustawie o EFMR, rozporządzeniu w sprawie Priorytetu </w:t>
      </w:r>
      <w:r w:rsidR="00CB7553" w:rsidRPr="00F052BA">
        <w:t>5</w:t>
      </w:r>
      <w:r w:rsidR="00F11C06" w:rsidRPr="00F052BA">
        <w:t xml:space="preserve"> i w umowie, oraz określonymi w innych przepisach dotyczących realizowanej operacji</w:t>
      </w:r>
      <w:r w:rsidRPr="00F052BA">
        <w:t>, jeżeli cel operacji został osiągnięty.</w:t>
      </w:r>
    </w:p>
    <w:p w14:paraId="768C48B9" w14:textId="77777777" w:rsidR="00722615" w:rsidRPr="00F052BA" w:rsidRDefault="00A778AB" w:rsidP="00465B25">
      <w:pPr>
        <w:pStyle w:val="USTustnpkodeksu"/>
      </w:pPr>
      <w:r w:rsidRPr="00F052BA">
        <w:lastRenderedPageBreak/>
        <w:t>3</w:t>
      </w:r>
      <w:r w:rsidR="00151EE0" w:rsidRPr="00F052BA">
        <w:t>.</w:t>
      </w:r>
      <w:r w:rsidR="00151EE0" w:rsidRPr="00F052BA">
        <w:tab/>
        <w:t>Agencja dochodzi zwrotu pomocy finansowej wraz z odsetkami w wysokości określonej jak dla zaległości podatkowych liczonymi od dnia wypłaty pomocy</w:t>
      </w:r>
      <w:r w:rsidR="00627229" w:rsidRPr="00F052BA">
        <w:t xml:space="preserve"> finansowej</w:t>
      </w:r>
      <w:r w:rsidR="00151EE0" w:rsidRPr="00F052BA">
        <w:t>, w trybie przepisów o postępowaniu egzekucyjnym w administracji</w:t>
      </w:r>
      <w:r w:rsidR="00694966" w:rsidRPr="00F052BA">
        <w:t>.</w:t>
      </w:r>
      <w:r w:rsidR="00722615" w:rsidRPr="00F052BA">
        <w:t>.</w:t>
      </w:r>
    </w:p>
    <w:p w14:paraId="7ECEDEA2" w14:textId="77777777" w:rsidR="00435BC7" w:rsidRPr="00F052BA" w:rsidRDefault="00435BC7" w:rsidP="008D3F47">
      <w:pPr>
        <w:pStyle w:val="CZKSIGAoznaczenieiprzedmiotczcilubksigi"/>
      </w:pPr>
      <w:r w:rsidRPr="00F052BA">
        <w:t xml:space="preserve">§ </w:t>
      </w:r>
      <w:r w:rsidR="000F1D5E" w:rsidRPr="00F052BA">
        <w:t>13</w:t>
      </w:r>
      <w:r w:rsidRPr="00F052BA">
        <w:t>.</w:t>
      </w:r>
    </w:p>
    <w:p w14:paraId="613FEFC0" w14:textId="77777777" w:rsidR="003043CF" w:rsidRPr="00F052BA" w:rsidRDefault="003043CF" w:rsidP="003043CF">
      <w:pPr>
        <w:pStyle w:val="USTustnpkodeksu"/>
      </w:pPr>
      <w:r w:rsidRPr="00F052BA">
        <w:t>1.</w:t>
      </w:r>
      <w:r w:rsidRPr="00F052BA">
        <w:tab/>
        <w:t>Zabezpieczeniem należytego wykonania przez Beneficjenta zobowiązań określonych w umowie jest weksel niezupełny (in blanco) wraz z deklaracją wekslową.</w:t>
      </w:r>
    </w:p>
    <w:p w14:paraId="6CDD7F2D" w14:textId="77777777" w:rsidR="003043CF" w:rsidRPr="00F052BA" w:rsidRDefault="003043CF" w:rsidP="003043CF">
      <w:pPr>
        <w:pStyle w:val="USTustnpkodeksu"/>
      </w:pPr>
      <w:r w:rsidRPr="00F052BA">
        <w:t>2. Agencja zwraca Beneficjentowi dokumenty, o których mowa w ust. 1:</w:t>
      </w:r>
    </w:p>
    <w:p w14:paraId="0864C6CE" w14:textId="77777777" w:rsidR="003043CF" w:rsidRPr="00F052BA" w:rsidRDefault="003043CF" w:rsidP="003043CF">
      <w:pPr>
        <w:pStyle w:val="PKTpunkt"/>
      </w:pPr>
      <w:r w:rsidRPr="00F052BA">
        <w:t>1)</w:t>
      </w:r>
      <w:r w:rsidRPr="00F052BA">
        <w:tab/>
        <w:t>po upływie 5 lat od dnia dokonania płatności końcowej przez Agencję</w:t>
      </w:r>
      <w:r w:rsidR="00D8600A" w:rsidRPr="00F052BA">
        <w:t>, w przypadku wypełnienia przez Beneficjenta zobowiązań określonych w umowie</w:t>
      </w:r>
      <w:r w:rsidRPr="00F052BA">
        <w:t>;</w:t>
      </w:r>
    </w:p>
    <w:p w14:paraId="1D2B7E37" w14:textId="77777777" w:rsidR="003043CF" w:rsidRPr="00F052BA" w:rsidRDefault="003043CF" w:rsidP="003043CF">
      <w:pPr>
        <w:pStyle w:val="PKTpunkt"/>
      </w:pPr>
      <w:r w:rsidRPr="00F052BA">
        <w:t>2)</w:t>
      </w:r>
      <w:r w:rsidRPr="00F052BA">
        <w:tab/>
        <w:t>w przypadku wypowiedzenia umowy, gdy środki finansowe przyznane Beneficjentowi na podstawie umowy, zostały odzyskane przez Agencję</w:t>
      </w:r>
      <w:r w:rsidR="006E61BC" w:rsidRPr="00F052BA">
        <w:t>.</w:t>
      </w:r>
    </w:p>
    <w:p w14:paraId="2895D25B" w14:textId="77777777" w:rsidR="0009046E" w:rsidRPr="00F052BA" w:rsidRDefault="003043CF" w:rsidP="00EF680D">
      <w:pPr>
        <w:pStyle w:val="USTustnpkodeksu"/>
      </w:pPr>
      <w:r w:rsidRPr="00F052BA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186DF2" w:rsidRPr="00F052BA">
        <w:t>,</w:t>
      </w:r>
      <w:r w:rsidRPr="00F052BA">
        <w:t xml:space="preserve"> Agencja pozostawia w aktach sprawy.</w:t>
      </w:r>
    </w:p>
    <w:p w14:paraId="16B3C6C0" w14:textId="77777777"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0F1D5E" w:rsidRPr="00F052BA">
        <w:t>14</w:t>
      </w:r>
      <w:r w:rsidRPr="00F052BA">
        <w:t>.</w:t>
      </w:r>
      <w:r w:rsidR="001E7A48" w:rsidRPr="00F052BA">
        <w:t xml:space="preserve"> </w:t>
      </w:r>
    </w:p>
    <w:p w14:paraId="09DC777D" w14:textId="77777777" w:rsidR="001E7A48" w:rsidRPr="00F052BA" w:rsidRDefault="004A6708" w:rsidP="003C2DF1">
      <w:pPr>
        <w:pStyle w:val="USTustnpkodeksu"/>
      </w:pPr>
      <w:r w:rsidRPr="00F052BA">
        <w:t xml:space="preserve">1. Umowa może zostać zmieniona na wniosek każdej ze </w:t>
      </w:r>
      <w:r w:rsidR="00627229" w:rsidRPr="00F052BA">
        <w:t>S</w:t>
      </w:r>
      <w:r w:rsidRPr="00F052BA">
        <w:t>tron, przy czym zmiana ta nie może powodować</w:t>
      </w:r>
      <w:r w:rsidR="001E7A48" w:rsidRPr="00F052BA">
        <w:t>:</w:t>
      </w:r>
    </w:p>
    <w:p w14:paraId="69E0B1AD" w14:textId="77777777" w:rsidR="001E7A48" w:rsidRPr="00F052BA" w:rsidRDefault="001E7A48" w:rsidP="003C2DF1">
      <w:pPr>
        <w:pStyle w:val="PKTpunkt"/>
      </w:pPr>
      <w:r w:rsidRPr="00F052BA">
        <w:t>1)</w:t>
      </w:r>
      <w:r w:rsidRPr="00F052BA">
        <w:tab/>
      </w:r>
      <w:r w:rsidR="004A6708" w:rsidRPr="00F052BA">
        <w:t xml:space="preserve">zwiększenia </w:t>
      </w:r>
      <w:r w:rsidR="00317306" w:rsidRPr="00F052BA">
        <w:t xml:space="preserve">kwoty pomocy finansowej </w:t>
      </w:r>
      <w:r w:rsidR="004A6708" w:rsidRPr="00F052BA">
        <w:t xml:space="preserve">określonej w § </w:t>
      </w:r>
      <w:r w:rsidR="001050D6" w:rsidRPr="00F052BA">
        <w:t xml:space="preserve">4 </w:t>
      </w:r>
      <w:r w:rsidR="004A6708" w:rsidRPr="00F052BA">
        <w:t>ust. 1</w:t>
      </w:r>
      <w:r w:rsidR="00F97BA3" w:rsidRPr="00F052BA">
        <w:t xml:space="preserve"> lub 2</w:t>
      </w:r>
      <w:r w:rsidRPr="00F052BA">
        <w:t>;</w:t>
      </w:r>
    </w:p>
    <w:p w14:paraId="6C0D2DAF" w14:textId="77777777" w:rsidR="001E7A48" w:rsidRPr="00F052BA" w:rsidRDefault="001E7A48" w:rsidP="003C2DF1">
      <w:pPr>
        <w:pStyle w:val="PKTpunkt"/>
      </w:pPr>
      <w:r w:rsidRPr="00F052BA">
        <w:t>2)</w:t>
      </w:r>
      <w:r w:rsidRPr="00F052BA">
        <w:tab/>
      </w:r>
      <w:r w:rsidR="004A6708" w:rsidRPr="00F052BA">
        <w:t>zmiany celu operacji</w:t>
      </w:r>
      <w:r w:rsidRPr="00F052BA">
        <w:t>;</w:t>
      </w:r>
    </w:p>
    <w:p w14:paraId="509E8BBC" w14:textId="77777777" w:rsidR="004A6708" w:rsidRPr="00F052BA" w:rsidRDefault="001E7A48" w:rsidP="003C2DF1">
      <w:pPr>
        <w:pStyle w:val="PKTpunkt"/>
      </w:pPr>
      <w:r w:rsidRPr="00F052BA">
        <w:t>3)</w:t>
      </w:r>
      <w:r w:rsidRPr="00F052BA">
        <w:tab/>
      </w:r>
      <w:r w:rsidR="004A6708" w:rsidRPr="00F052BA">
        <w:t xml:space="preserve">zmiany zobowiązania o </w:t>
      </w:r>
      <w:r w:rsidR="0009046E" w:rsidRPr="00F052BA">
        <w:t xml:space="preserve">niefinansowaniu </w:t>
      </w:r>
      <w:r w:rsidR="001050D6" w:rsidRPr="00F052BA">
        <w:t>kosztów kwalifikowalnych operacji z udziałem innych środków publicznych</w:t>
      </w:r>
      <w:r w:rsidR="004A6708" w:rsidRPr="00F052BA">
        <w:t>.</w:t>
      </w:r>
    </w:p>
    <w:p w14:paraId="6D637A32" w14:textId="77777777" w:rsidR="004A7307" w:rsidRPr="00F052BA" w:rsidRDefault="004A6708" w:rsidP="003C2DF1">
      <w:pPr>
        <w:pStyle w:val="USTustnpkodeksu"/>
      </w:pPr>
      <w:r w:rsidRPr="00F052BA">
        <w:t>2.</w:t>
      </w:r>
      <w:r w:rsidR="004A7307" w:rsidRPr="00F052BA">
        <w:tab/>
      </w:r>
      <w:r w:rsidRPr="00F052BA">
        <w:t>Zmiana umowy</w:t>
      </w:r>
      <w:r w:rsidR="005344FC" w:rsidRPr="00F052BA">
        <w:t>,</w:t>
      </w:r>
      <w:r w:rsidR="004A7307" w:rsidRPr="00F052BA">
        <w:t xml:space="preserve"> w szczególności:</w:t>
      </w:r>
    </w:p>
    <w:p w14:paraId="1C53B445" w14:textId="77777777" w:rsidR="004A7307" w:rsidRPr="00F052BA" w:rsidRDefault="004A7307" w:rsidP="003C2DF1">
      <w:pPr>
        <w:pStyle w:val="PKTpunkt"/>
      </w:pPr>
      <w:r w:rsidRPr="00F052BA">
        <w:t>1)</w:t>
      </w:r>
      <w:r w:rsidRPr="00F052BA">
        <w:tab/>
      </w:r>
      <w:r w:rsidR="004A6708" w:rsidRPr="00F052BA">
        <w:t>wymaga zachowania formy pisemnej pod rygorem nieważności</w:t>
      </w:r>
      <w:r w:rsidRPr="00F052BA">
        <w:t>;</w:t>
      </w:r>
    </w:p>
    <w:p w14:paraId="52378851" w14:textId="77777777" w:rsidR="0009046E" w:rsidRPr="00F052BA" w:rsidRDefault="004A7307" w:rsidP="003C2DF1">
      <w:pPr>
        <w:pStyle w:val="PKTpunkt"/>
      </w:pPr>
      <w:r w:rsidRPr="00F052BA">
        <w:t>2)</w:t>
      </w:r>
      <w:r w:rsidRPr="00F052BA">
        <w:tab/>
      </w:r>
      <w:r w:rsidR="004A6708" w:rsidRPr="00F052BA">
        <w:t>jest wymagana w przypadku</w:t>
      </w:r>
      <w:r w:rsidR="00F260DC" w:rsidRPr="00F052BA">
        <w:t xml:space="preserve"> zmiany</w:t>
      </w:r>
      <w:r w:rsidR="0009046E" w:rsidRPr="00F052BA">
        <w:t>:</w:t>
      </w:r>
    </w:p>
    <w:p w14:paraId="37756FAE" w14:textId="77777777" w:rsidR="0009046E" w:rsidRPr="00F052BA" w:rsidRDefault="0009046E" w:rsidP="00AC23C2">
      <w:pPr>
        <w:pStyle w:val="LITlitera"/>
      </w:pPr>
      <w:r w:rsidRPr="00F052BA">
        <w:t>a)</w:t>
      </w:r>
      <w:r w:rsidRPr="00F052BA">
        <w:tab/>
      </w:r>
      <w:r w:rsidR="00AC23C2" w:rsidRPr="00F052BA">
        <w:t>zakresu rzeczowego operacji lub etapu operacji w zestawieniu rzeczowo-finansowym operacji,</w:t>
      </w:r>
    </w:p>
    <w:p w14:paraId="2F4A4166" w14:textId="77777777" w:rsidR="0018477D" w:rsidRPr="00F052BA" w:rsidRDefault="0009046E" w:rsidP="00D24DC9">
      <w:pPr>
        <w:pStyle w:val="LITlitera"/>
      </w:pPr>
      <w:r w:rsidRPr="00F052BA">
        <w:t>b)</w:t>
      </w:r>
      <w:r w:rsidRPr="00F052BA">
        <w:tab/>
        <w:t>terminu złożenia wniosku o płatność</w:t>
      </w:r>
      <w:r w:rsidR="00DB7C2D" w:rsidRPr="00F052BA">
        <w:t>, o którym mowa w § 9 ust. 3</w:t>
      </w:r>
      <w:r w:rsidR="00AC23C2" w:rsidRPr="00F052BA">
        <w:t xml:space="preserve"> lub 4</w:t>
      </w:r>
      <w:r w:rsidR="0018477D" w:rsidRPr="00F052BA">
        <w:t>,</w:t>
      </w:r>
    </w:p>
    <w:p w14:paraId="4EBBC211" w14:textId="77777777" w:rsidR="009403EE" w:rsidRPr="00F052BA" w:rsidRDefault="0018477D" w:rsidP="0018477D">
      <w:pPr>
        <w:pStyle w:val="LITlitera"/>
      </w:pPr>
      <w:r w:rsidRPr="00F052BA">
        <w:t>c)</w:t>
      </w:r>
      <w:r w:rsidRPr="00F052BA">
        <w:tab/>
      </w:r>
      <w:r w:rsidR="002E07D4" w:rsidRPr="00F052BA">
        <w:t>udzielenia</w:t>
      </w:r>
      <w:r w:rsidRPr="00F052BA">
        <w:t xml:space="preserve"> </w:t>
      </w:r>
      <w:r w:rsidR="00E03D63" w:rsidRPr="00F052BA">
        <w:t>lub</w:t>
      </w:r>
      <w:r w:rsidRPr="00F052BA">
        <w:t xml:space="preserve"> zwiększenia kwoty zalic</w:t>
      </w:r>
      <w:r w:rsidR="009403EE" w:rsidRPr="00F052BA">
        <w:t>zki, o której mowa w § 5 ust. 1,</w:t>
      </w:r>
    </w:p>
    <w:p w14:paraId="1410E21E" w14:textId="77777777" w:rsidR="004A7307" w:rsidRPr="00F052BA" w:rsidRDefault="009403EE" w:rsidP="0018477D">
      <w:pPr>
        <w:pStyle w:val="LITlitera"/>
      </w:pPr>
      <w:r w:rsidRPr="00F052BA">
        <w:t>d)</w:t>
      </w:r>
      <w:r w:rsidRPr="00F052BA">
        <w:tab/>
        <w:t>miejsca realizacji operacji, o którym mowa w § 3 ust. 5.</w:t>
      </w:r>
    </w:p>
    <w:p w14:paraId="66BF4780" w14:textId="779B04F8" w:rsidR="00666641" w:rsidRPr="00F052BA" w:rsidRDefault="004A7307" w:rsidP="003C2DF1">
      <w:pPr>
        <w:pStyle w:val="USTustnpkodeksu"/>
      </w:pPr>
      <w:r w:rsidRPr="00F052BA">
        <w:t>3.</w:t>
      </w:r>
      <w:r w:rsidRPr="00F052BA">
        <w:tab/>
      </w:r>
      <w:r w:rsidR="00A50E61" w:rsidRPr="00F052BA">
        <w:t>W</w:t>
      </w:r>
      <w:r w:rsidRPr="00F052BA">
        <w:t xml:space="preserve">niosek </w:t>
      </w:r>
      <w:r w:rsidR="00AC5970" w:rsidRPr="00F052BA">
        <w:t>o</w:t>
      </w:r>
      <w:r w:rsidR="004A6708" w:rsidRPr="00F052BA">
        <w:t xml:space="preserve"> </w:t>
      </w:r>
      <w:r w:rsidR="00AC5970" w:rsidRPr="00F052BA">
        <w:t xml:space="preserve">zmianę </w:t>
      </w:r>
      <w:r w:rsidRPr="00F052BA">
        <w:t xml:space="preserve">umowy </w:t>
      </w:r>
      <w:r w:rsidR="004A6708" w:rsidRPr="00F052BA">
        <w:t xml:space="preserve">Beneficjent składa najpóźniej w dniu złożenia wniosku o płatność, zgodnie z § </w:t>
      </w:r>
      <w:r w:rsidR="004917DA" w:rsidRPr="00F052BA">
        <w:t>9</w:t>
      </w:r>
      <w:r w:rsidR="00A64BBE" w:rsidRPr="00F052BA">
        <w:t xml:space="preserve"> ust.</w:t>
      </w:r>
      <w:r w:rsidR="00F6702F" w:rsidRPr="00F052BA">
        <w:t xml:space="preserve"> </w:t>
      </w:r>
      <w:r w:rsidR="00492D8F" w:rsidRPr="00F052BA">
        <w:t>3</w:t>
      </w:r>
      <w:r w:rsidR="006817BC" w:rsidRPr="00F052BA">
        <w:t xml:space="preserve"> lub 4</w:t>
      </w:r>
      <w:r w:rsidRPr="00F052BA">
        <w:t>.</w:t>
      </w:r>
      <w:r w:rsidR="004A6708" w:rsidRPr="00F052BA">
        <w:t xml:space="preserve"> </w:t>
      </w:r>
    </w:p>
    <w:p w14:paraId="5326F8F4" w14:textId="77777777" w:rsidR="00A369AE" w:rsidRPr="00F052BA" w:rsidRDefault="00666641">
      <w:pPr>
        <w:pStyle w:val="USTustnpkodeksu"/>
      </w:pPr>
      <w:r w:rsidRPr="00F052BA">
        <w:lastRenderedPageBreak/>
        <w:t>4.</w:t>
      </w:r>
      <w:r w:rsidRPr="00F052BA">
        <w:tab/>
        <w:t xml:space="preserve">W </w:t>
      </w:r>
      <w:r w:rsidR="004A6708" w:rsidRPr="00F052BA">
        <w:t xml:space="preserve">przypadku </w:t>
      </w:r>
      <w:r w:rsidRPr="00F052BA">
        <w:t>niezłożenia przez Beneficjenta wniosku o zmianę umowy</w:t>
      </w:r>
      <w:r w:rsidR="00AC5970" w:rsidRPr="00F052BA">
        <w:t xml:space="preserve"> najpóźniej w dniu złożenia wniosku o płatność, zgodnie z § </w:t>
      </w:r>
      <w:r w:rsidR="004917DA" w:rsidRPr="00F052BA">
        <w:t>9</w:t>
      </w:r>
      <w:r w:rsidR="000020D1" w:rsidRPr="00F052BA">
        <w:t xml:space="preserve"> ust. 3</w:t>
      </w:r>
      <w:r w:rsidR="00DB4D7D" w:rsidRPr="00F052BA">
        <w:t xml:space="preserve"> lub 4</w:t>
      </w:r>
      <w:r w:rsidRPr="00F052BA">
        <w:t xml:space="preserve">, </w:t>
      </w:r>
      <w:r w:rsidR="004A6708" w:rsidRPr="00F052BA">
        <w:t>wniosek o zmianę umowy nie zostanie rozpatrzony</w:t>
      </w:r>
      <w:r w:rsidRPr="00F052BA">
        <w:t>,</w:t>
      </w:r>
      <w:r w:rsidR="004A6708" w:rsidRPr="00F052BA">
        <w:t xml:space="preserve"> </w:t>
      </w:r>
      <w:r w:rsidRPr="00F052BA">
        <w:t xml:space="preserve">a Agencja rozpatruje wniosek o płatność </w:t>
      </w:r>
      <w:r w:rsidR="004A6708" w:rsidRPr="00F052BA">
        <w:t>zgodnie z postanowieniami zawartej umowy</w:t>
      </w:r>
      <w:r w:rsidRPr="00F052BA">
        <w:t>.</w:t>
      </w:r>
    </w:p>
    <w:p w14:paraId="1929815C" w14:textId="77777777"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2629AE" w:rsidRPr="00F052BA">
        <w:t>1</w:t>
      </w:r>
      <w:r w:rsidR="00B40087" w:rsidRPr="00F052BA">
        <w:t>5</w:t>
      </w:r>
      <w:r w:rsidRPr="00F052BA">
        <w:t>.</w:t>
      </w:r>
      <w:r w:rsidR="00BE67A6" w:rsidRPr="00F052BA">
        <w:t xml:space="preserve"> </w:t>
      </w:r>
    </w:p>
    <w:p w14:paraId="718E81FB" w14:textId="77777777" w:rsidR="00685ACD" w:rsidRPr="00F052BA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1.</w:t>
      </w:r>
      <w:r w:rsidRPr="00F052BA">
        <w:rPr>
          <w:rFonts w:ascii="Times New Roman" w:hAnsi="Times New Roman" w:cs="Times New Roman"/>
          <w:szCs w:val="24"/>
        </w:rPr>
        <w:tab/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031D797E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1)</w:t>
      </w:r>
      <w:r w:rsidRPr="00F052BA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1CCA7B44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 xml:space="preserve">………………………………………..…………................................................................... , </w:t>
      </w:r>
    </w:p>
    <w:p w14:paraId="1EE7A4CB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2)</w:t>
      </w:r>
      <w:r w:rsidRPr="00F052BA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37A9B5FF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 xml:space="preserve"> ……………………………………......................................................................................... . </w:t>
      </w:r>
    </w:p>
    <w:p w14:paraId="04B7BE99" w14:textId="77777777" w:rsidR="00685ACD" w:rsidRPr="00F052BA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2.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9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</w:rPr>
        <w:t xml:space="preserve"> </w:t>
      </w:r>
      <w:r w:rsidRPr="006F6E66">
        <w:rPr>
          <w:rFonts w:ascii="Times New Roman" w:hAnsi="Times New Roman" w:cs="Times New Roman"/>
          <w:szCs w:val="24"/>
        </w:rPr>
        <w:tab/>
        <w:t>Strony mogą porozumiewać się w formie pisemnej, w postaci elektronicznej za pomocą środków komunikacji elektronicznej w rozumieniu art. 2 pkt 5 ustawy o świadczeniu usług drogą elektroniczną</w:t>
      </w:r>
      <w:r w:rsidRPr="00F052BA">
        <w:rPr>
          <w:rFonts w:ascii="Times New Roman" w:hAnsi="Times New Roman" w:cs="Times New Roman"/>
          <w:szCs w:val="24"/>
        </w:rPr>
        <w:t>, w zakresie dopuszczonym w przepisach rozporządzenia w sprawie Priorytetu 5 używając:</w:t>
      </w:r>
    </w:p>
    <w:p w14:paraId="1817A796" w14:textId="77777777" w:rsidR="00685ACD" w:rsidRPr="006F6E66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1)</w:t>
      </w:r>
      <w:r w:rsidRPr="00F052BA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0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6F6E66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5E84DB37" w14:textId="77777777" w:rsidR="00685ACD" w:rsidRPr="00880B76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880B76">
        <w:rPr>
          <w:rFonts w:ascii="Times New Roman" w:hAnsi="Times New Roman" w:cs="Times New Roman"/>
          <w:szCs w:val="24"/>
        </w:rPr>
        <w:t>2)</w:t>
      </w:r>
      <w:r w:rsidRPr="00880B76">
        <w:rPr>
          <w:rFonts w:ascii="Times New Roman" w:hAnsi="Times New Roman" w:cs="Times New Roman"/>
          <w:szCs w:val="24"/>
        </w:rPr>
        <w:tab/>
        <w:t>adresu e-mail Beneficjenta</w:t>
      </w:r>
      <w:r w:rsidRPr="00F052BA">
        <w:rPr>
          <w:rFonts w:ascii="Times New Roman" w:hAnsi="Times New Roman" w:cs="Times New Roman"/>
          <w:szCs w:val="24"/>
        </w:rPr>
        <w:t xml:space="preserve">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1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</w:rPr>
        <w:t xml:space="preserve">: ………………………………….......  </w:t>
      </w:r>
      <w:r w:rsidRPr="006F6E66">
        <w:rPr>
          <w:rFonts w:ascii="Times New Roman" w:hAnsi="Times New Roman" w:cs="Times New Roman"/>
          <w:szCs w:val="24"/>
        </w:rPr>
        <w:t xml:space="preserve">.  </w:t>
      </w:r>
    </w:p>
    <w:p w14:paraId="729473F0" w14:textId="182D13C3" w:rsidR="006B66E9" w:rsidRPr="00F052BA" w:rsidRDefault="00685ACD" w:rsidP="006B66E9">
      <w:pPr>
        <w:pStyle w:val="USTustnpkodeksu"/>
      </w:pPr>
      <w:r w:rsidRPr="00F052BA">
        <w:t>3</w:t>
      </w:r>
      <w:r w:rsidR="006B66E9" w:rsidRPr="00685ACD">
        <w:t>.</w:t>
      </w:r>
      <w:r w:rsidRPr="00F052BA">
        <w:tab/>
      </w:r>
      <w:r w:rsidR="006B66E9" w:rsidRPr="00F052BA">
        <w:t>Strony zobowiązują się do podawania numeru oraz daty zawarcia umowy w  prowadzonej korespondencji.</w:t>
      </w:r>
    </w:p>
    <w:p w14:paraId="4430B4A6" w14:textId="0486CB2A" w:rsidR="006B66E9" w:rsidRPr="00F052BA" w:rsidRDefault="00685ACD" w:rsidP="006B66E9">
      <w:pPr>
        <w:pStyle w:val="USTustnpkodeksu"/>
      </w:pPr>
      <w:r w:rsidRPr="00F052BA">
        <w:t>4</w:t>
      </w:r>
      <w:r w:rsidR="006B66E9" w:rsidRPr="00685ACD">
        <w:t>.</w:t>
      </w:r>
      <w:r w:rsidR="006B66E9" w:rsidRPr="00D23EBC">
        <w:tab/>
      </w:r>
      <w:r w:rsidRPr="006F6E66">
        <w:t>Beneficjent jest zobowiązany do niezwłocznego przesyłania do oddziału regionalnego Agencji</w:t>
      </w:r>
      <w:r w:rsidRPr="00F052BA">
        <w:t xml:space="preserve">, do którego złożony został wniosek o dofinansowanie, informacji w  formie pisemnej, w postaci papierowej o zmianie swoich danych identyfikacyjnych, w tym adresu do korespondencji lub adresu poczty elektronicznej, zawartych w umowie nie później niż w terminie 14 dni od dnia zaistnienia zmiany. </w:t>
      </w:r>
      <w:r w:rsidR="006B66E9" w:rsidRPr="00F052BA">
        <w:t>Taka zmiana nie wymaga dokonania zmiany umowy, o której mowa w § 14.</w:t>
      </w:r>
    </w:p>
    <w:p w14:paraId="1B8F24E4" w14:textId="6FB55969" w:rsidR="006B66E9" w:rsidRPr="00685ACD" w:rsidRDefault="00685ACD" w:rsidP="006B66E9">
      <w:pPr>
        <w:pStyle w:val="USTustnpkodeksu"/>
      </w:pPr>
      <w:r w:rsidRPr="00280B0A">
        <w:lastRenderedPageBreak/>
        <w:t>5</w:t>
      </w:r>
      <w:r w:rsidR="006B66E9" w:rsidRPr="00685ACD">
        <w:t>.</w:t>
      </w:r>
      <w:r w:rsidR="006B66E9" w:rsidRPr="00D23EBC">
        <w:tab/>
      </w:r>
      <w:r w:rsidR="006B66E9" w:rsidRPr="006F6E66">
        <w:t>W przypadku nieprzesłania</w:t>
      </w:r>
      <w:r w:rsidR="006B66E9" w:rsidRPr="00880B76">
        <w:t xml:space="preserve"> przez Beneficjenta informacji o zmianie swoich danych identyfikacyjnych zawartych w umowie, Strony uznają za doręczoną</w:t>
      </w:r>
      <w:r w:rsidR="006B66E9" w:rsidRPr="00F052BA">
        <w:t xml:space="preserve"> wszelką korespondencję wysyłaną przez Agencję</w:t>
      </w:r>
      <w:r w:rsidR="006B66E9" w:rsidRPr="00685ACD">
        <w:t xml:space="preserve"> do Beneficjenta, zgodnie z posiadanymi przez nią danymi.</w:t>
      </w:r>
    </w:p>
    <w:p w14:paraId="5D86F779" w14:textId="77777777" w:rsidR="004A6708" w:rsidRPr="00685ACD" w:rsidRDefault="004A6708" w:rsidP="003C2DF1">
      <w:pPr>
        <w:pStyle w:val="CZKSIGAoznaczenieiprzedmiotczcilubksigi"/>
      </w:pPr>
      <w:r w:rsidRPr="00685ACD">
        <w:t xml:space="preserve">§ </w:t>
      </w:r>
      <w:r w:rsidR="006B00A9" w:rsidRPr="00685ACD">
        <w:t>1</w:t>
      </w:r>
      <w:r w:rsidR="00B40087" w:rsidRPr="00685ACD">
        <w:t>6</w:t>
      </w:r>
      <w:r w:rsidRPr="00685ACD">
        <w:t>.</w:t>
      </w:r>
      <w:r w:rsidR="003F79F7" w:rsidRPr="00685ACD">
        <w:t xml:space="preserve"> </w:t>
      </w:r>
    </w:p>
    <w:p w14:paraId="1DD0C316" w14:textId="77777777" w:rsidR="004A6708" w:rsidRPr="00685ACD" w:rsidRDefault="002022EF" w:rsidP="003C2DF1">
      <w:pPr>
        <w:pStyle w:val="USTustnpkodeksu"/>
      </w:pPr>
      <w:r w:rsidRPr="00685ACD">
        <w:t>1.</w:t>
      </w:r>
      <w:r w:rsidRPr="00685ACD">
        <w:tab/>
      </w:r>
      <w:r w:rsidR="004A6708" w:rsidRPr="00685ACD">
        <w:t xml:space="preserve">Wszelkie spory pomiędzy Agencją a Beneficjentem </w:t>
      </w:r>
      <w:r w:rsidR="00C425C8" w:rsidRPr="00685ACD">
        <w:t xml:space="preserve">będą </w:t>
      </w:r>
      <w:r w:rsidR="004A6708" w:rsidRPr="00685ACD">
        <w:t>rozstrzygane przez sąd powszechny właściwy dla siedziby Agencji.</w:t>
      </w:r>
    </w:p>
    <w:p w14:paraId="6CD8EC92" w14:textId="77777777" w:rsidR="004A6708" w:rsidRPr="00685ACD" w:rsidRDefault="00E03D63" w:rsidP="003C2DF1">
      <w:pPr>
        <w:pStyle w:val="USTustnpkodeksu"/>
      </w:pPr>
      <w:r w:rsidRPr="00685ACD">
        <w:t>2.</w:t>
      </w:r>
      <w:r w:rsidR="002022EF" w:rsidRPr="00685ACD">
        <w:tab/>
      </w:r>
      <w:r w:rsidR="004A6708" w:rsidRPr="00685ACD">
        <w:t>W sprawach nieuregulowanych niniejszą umową mają</w:t>
      </w:r>
      <w:r w:rsidR="005344FC" w:rsidRPr="00685ACD">
        <w:t>,</w:t>
      </w:r>
      <w:r w:rsidR="004A6708" w:rsidRPr="00685ACD">
        <w:t xml:space="preserve"> w szczególności</w:t>
      </w:r>
      <w:r w:rsidR="005344FC" w:rsidRPr="00685ACD">
        <w:t>,</w:t>
      </w:r>
      <w:r w:rsidR="004A6708" w:rsidRPr="00685ACD">
        <w:t xml:space="preserve"> zastosowanie przepisy:</w:t>
      </w:r>
    </w:p>
    <w:p w14:paraId="58F8851D" w14:textId="77777777" w:rsidR="004A6708" w:rsidRPr="00685ACD" w:rsidRDefault="002022EF" w:rsidP="006B0AAA">
      <w:pPr>
        <w:pStyle w:val="PKTpunkt"/>
      </w:pPr>
      <w:r w:rsidRPr="00685ACD">
        <w:t>1)</w:t>
      </w:r>
      <w:r w:rsidRPr="00685ACD">
        <w:tab/>
        <w:t>Kodeksu cywilnego;</w:t>
      </w:r>
    </w:p>
    <w:p w14:paraId="51178EEA" w14:textId="02424150" w:rsidR="004A6708" w:rsidRPr="00685ACD" w:rsidRDefault="002022EF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o Agencji Restrukturyzacji i Modernizacji Rolnictwa; </w:t>
      </w:r>
    </w:p>
    <w:p w14:paraId="0FD277A2" w14:textId="77777777" w:rsidR="004A6708" w:rsidRPr="00685ACD" w:rsidRDefault="002022EF">
      <w:pPr>
        <w:pStyle w:val="PKTpunkt"/>
      </w:pPr>
      <w:r w:rsidRPr="00685ACD">
        <w:t>3)</w:t>
      </w:r>
      <w:r w:rsidRPr="00685ACD">
        <w:tab/>
      </w:r>
      <w:r w:rsidR="004A6708" w:rsidRPr="00685ACD">
        <w:t>o finansach publicznych</w:t>
      </w:r>
      <w:r w:rsidRPr="00685ACD">
        <w:t>;</w:t>
      </w:r>
    </w:p>
    <w:p w14:paraId="1844466A" w14:textId="77777777" w:rsidR="004A6708" w:rsidRPr="00685ACD" w:rsidRDefault="00764E4B">
      <w:pPr>
        <w:pStyle w:val="PKTpunkt"/>
      </w:pPr>
      <w:r w:rsidRPr="00685ACD">
        <w:t>4</w:t>
      </w:r>
      <w:r w:rsidR="002022EF" w:rsidRPr="00685ACD">
        <w:t>)</w:t>
      </w:r>
      <w:r w:rsidR="002022EF" w:rsidRPr="00685ACD">
        <w:tab/>
      </w:r>
      <w:r w:rsidR="00D00C3E" w:rsidRPr="00685ACD">
        <w:t>ustawy o EFMR;</w:t>
      </w:r>
    </w:p>
    <w:p w14:paraId="0E4E0BB4" w14:textId="447FA3A2" w:rsidR="00EF4303" w:rsidRPr="006F6E66" w:rsidRDefault="00764E4B">
      <w:pPr>
        <w:pStyle w:val="PKTpunkt"/>
      </w:pPr>
      <w:r w:rsidRPr="00685ACD">
        <w:t>5</w:t>
      </w:r>
      <w:r w:rsidR="00EF4303" w:rsidRPr="00685ACD">
        <w:t>)</w:t>
      </w:r>
      <w:r w:rsidR="00D9605E" w:rsidRPr="00685ACD">
        <w:tab/>
      </w:r>
      <w:r w:rsidR="00685ACD" w:rsidRPr="00685ACD">
        <w:t>ustaw</w:t>
      </w:r>
      <w:r w:rsidR="00685ACD" w:rsidRPr="00280B0A">
        <w:t>y</w:t>
      </w:r>
      <w:r w:rsidR="00685ACD" w:rsidRPr="00685ACD">
        <w:t xml:space="preserve"> </w:t>
      </w:r>
      <w:r w:rsidR="00EF4303" w:rsidRPr="00D23EBC">
        <w:t>o organizacji rynku rybnego</w:t>
      </w:r>
      <w:r w:rsidR="0090264D" w:rsidRPr="006F6E66">
        <w:t>;</w:t>
      </w:r>
    </w:p>
    <w:p w14:paraId="6323BEE5" w14:textId="77777777" w:rsidR="004A6708" w:rsidRPr="00685ACD" w:rsidRDefault="00764E4B">
      <w:pPr>
        <w:pStyle w:val="PKTpunkt"/>
      </w:pPr>
      <w:r w:rsidRPr="00F052BA">
        <w:t>6</w:t>
      </w:r>
      <w:r w:rsidR="002022EF" w:rsidRPr="00F052BA">
        <w:t>)</w:t>
      </w:r>
      <w:r w:rsidR="002022EF" w:rsidRPr="00F052BA">
        <w:tab/>
      </w:r>
      <w:r w:rsidR="004A6708" w:rsidRPr="00F052BA">
        <w:t xml:space="preserve">rozporządzenia </w:t>
      </w:r>
      <w:r w:rsidR="00D00C3E" w:rsidRPr="00F052BA">
        <w:t>nr 508/2014</w:t>
      </w:r>
      <w:r w:rsidR="004A6708" w:rsidRPr="00685ACD">
        <w:t>;</w:t>
      </w:r>
    </w:p>
    <w:p w14:paraId="6D5F5478" w14:textId="77777777" w:rsidR="00361A0F" w:rsidRPr="00685ACD" w:rsidRDefault="00764E4B">
      <w:pPr>
        <w:pStyle w:val="PKTpunkt"/>
      </w:pPr>
      <w:r w:rsidRPr="00685ACD">
        <w:t>7</w:t>
      </w:r>
      <w:r w:rsidR="002022EF" w:rsidRPr="00685ACD">
        <w:t>)</w:t>
      </w:r>
      <w:r w:rsidR="002022EF" w:rsidRPr="00685ACD">
        <w:tab/>
      </w:r>
      <w:r w:rsidR="004A6708" w:rsidRPr="00685ACD">
        <w:t xml:space="preserve">rozporządzenia </w:t>
      </w:r>
      <w:r w:rsidR="00CB2E7E" w:rsidRPr="00685ACD">
        <w:t xml:space="preserve">nr </w:t>
      </w:r>
      <w:r w:rsidR="00D00C3E" w:rsidRPr="00685ACD">
        <w:t>1303/2013</w:t>
      </w:r>
      <w:r w:rsidR="004A6708" w:rsidRPr="00685ACD">
        <w:t>;</w:t>
      </w:r>
    </w:p>
    <w:p w14:paraId="7D387467" w14:textId="77777777" w:rsidR="006B0034" w:rsidRPr="00685ACD" w:rsidRDefault="00764E4B">
      <w:pPr>
        <w:pStyle w:val="PKTpunkt"/>
      </w:pPr>
      <w:r w:rsidRPr="00685ACD">
        <w:t>8</w:t>
      </w:r>
      <w:r w:rsidR="006B0034" w:rsidRPr="00685ACD">
        <w:t xml:space="preserve">) </w:t>
      </w:r>
      <w:r w:rsidR="006B0034" w:rsidRPr="00685ACD">
        <w:tab/>
        <w:t>rozporządzenia nr 1380/2013</w:t>
      </w:r>
      <w:r w:rsidR="00AB53A6" w:rsidRPr="00685ACD">
        <w:t>;</w:t>
      </w:r>
    </w:p>
    <w:p w14:paraId="79D69A83" w14:textId="77777777" w:rsidR="00217273" w:rsidRPr="00685ACD" w:rsidRDefault="00764E4B">
      <w:pPr>
        <w:pStyle w:val="PKTpunkt"/>
      </w:pPr>
      <w:r w:rsidRPr="00685ACD">
        <w:t>9</w:t>
      </w:r>
      <w:r w:rsidR="00217273" w:rsidRPr="00685ACD">
        <w:t>)</w:t>
      </w:r>
      <w:r w:rsidR="00217273" w:rsidRPr="00685ACD">
        <w:tab/>
        <w:t>rozporządzenia nr 1379/2013</w:t>
      </w:r>
      <w:r w:rsidR="0003092B" w:rsidRPr="00685ACD">
        <w:t>;</w:t>
      </w:r>
    </w:p>
    <w:p w14:paraId="38F2809C" w14:textId="77777777" w:rsidR="004917DA" w:rsidRPr="00685ACD" w:rsidRDefault="00764E4B">
      <w:pPr>
        <w:pStyle w:val="PKTpunkt"/>
      </w:pPr>
      <w:r w:rsidRPr="00685ACD">
        <w:t>1</w:t>
      </w:r>
      <w:r w:rsidR="00594E3F" w:rsidRPr="00685ACD">
        <w:t>0</w:t>
      </w:r>
      <w:r w:rsidR="002022EF" w:rsidRPr="00685ACD">
        <w:t>)</w:t>
      </w:r>
      <w:r w:rsidR="002022EF" w:rsidRPr="00685ACD">
        <w:tab/>
      </w:r>
      <w:r w:rsidR="0028453C" w:rsidRPr="00685ACD">
        <w:t>rozporządz</w:t>
      </w:r>
      <w:r w:rsidR="00946E21" w:rsidRPr="00685ACD">
        <w:t>enia</w:t>
      </w:r>
      <w:r w:rsidR="0028453C" w:rsidRPr="00685ACD">
        <w:t xml:space="preserve"> </w:t>
      </w:r>
      <w:r w:rsidR="00AA0122" w:rsidRPr="00685ACD">
        <w:t xml:space="preserve">w sprawie Priorytetu </w:t>
      </w:r>
      <w:r w:rsidR="00217273" w:rsidRPr="00685ACD">
        <w:t>5</w:t>
      </w:r>
      <w:r w:rsidR="004917DA" w:rsidRPr="00685ACD">
        <w:t>;</w:t>
      </w:r>
    </w:p>
    <w:p w14:paraId="4A3CC59A" w14:textId="77777777" w:rsidR="007B0836" w:rsidRPr="00685ACD" w:rsidRDefault="00594E3F" w:rsidP="00EF680D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 w:rsidRPr="00685ACD">
        <w:t>11</w:t>
      </w:r>
      <w:r w:rsidR="004917DA" w:rsidRPr="00685ACD">
        <w:t>)</w:t>
      </w:r>
      <w:r w:rsidR="004917DA" w:rsidRPr="00685ACD">
        <w:tab/>
        <w:t>rozporządzenia w sprawie zaliczek.</w:t>
      </w:r>
    </w:p>
    <w:p w14:paraId="18757220" w14:textId="77777777" w:rsidR="00542813" w:rsidRPr="00685ACD" w:rsidRDefault="00542813" w:rsidP="00B45A13">
      <w:pPr>
        <w:pStyle w:val="CZKSIGAoznaczenieiprzedmiotczcilubksigi"/>
      </w:pPr>
      <w:r w:rsidRPr="00685ACD">
        <w:t>§</w:t>
      </w:r>
      <w:r w:rsidR="005344FC" w:rsidRPr="00685ACD">
        <w:t xml:space="preserve"> </w:t>
      </w:r>
      <w:r w:rsidR="004D4BCD" w:rsidRPr="00685ACD">
        <w:t>17</w:t>
      </w:r>
      <w:r w:rsidR="001C40E6" w:rsidRPr="00685ACD">
        <w:t>.</w:t>
      </w:r>
    </w:p>
    <w:p w14:paraId="6CA7EC8C" w14:textId="77777777" w:rsidR="00A256AC" w:rsidRPr="00685ACD" w:rsidRDefault="005024E8" w:rsidP="003C2DF1">
      <w:pPr>
        <w:pStyle w:val="USTustnpkodeksu"/>
      </w:pPr>
      <w:r w:rsidRPr="00685ACD">
        <w:t>Załącznik</w:t>
      </w:r>
      <w:r w:rsidR="005F1E03" w:rsidRPr="00685ACD">
        <w:t>ami</w:t>
      </w:r>
      <w:r w:rsidRPr="00685ACD">
        <w:t xml:space="preserve"> </w:t>
      </w:r>
      <w:r w:rsidR="00A256AC" w:rsidRPr="00685ACD">
        <w:t xml:space="preserve">stanowiącymi integralną część umowy są: </w:t>
      </w:r>
    </w:p>
    <w:p w14:paraId="012A962C" w14:textId="77777777" w:rsidR="00B45A13" w:rsidRPr="00685ACD" w:rsidRDefault="00A256AC" w:rsidP="003C2DF1">
      <w:pPr>
        <w:pStyle w:val="PKTpunkt"/>
      </w:pPr>
      <w:r w:rsidRPr="00685ACD">
        <w:t>1)</w:t>
      </w:r>
      <w:r w:rsidRPr="00685ACD">
        <w:tab/>
        <w:t>załącznik nr 1</w:t>
      </w:r>
      <w:r w:rsidR="008D3EED" w:rsidRPr="00685ACD">
        <w:t xml:space="preserve"> </w:t>
      </w:r>
      <w:r w:rsidR="0089317C" w:rsidRPr="00685ACD">
        <w:t>–</w:t>
      </w:r>
      <w:r w:rsidR="005F1E03" w:rsidRPr="00685ACD">
        <w:t xml:space="preserve"> </w:t>
      </w:r>
      <w:r w:rsidR="008D3EED" w:rsidRPr="00685ACD">
        <w:t xml:space="preserve">potwierdzona za zgodność z oryginałem kopia </w:t>
      </w:r>
      <w:r w:rsidR="005F1E03" w:rsidRPr="00685ACD">
        <w:t>pełnomocnictw</w:t>
      </w:r>
      <w:r w:rsidR="008D3EED" w:rsidRPr="00685ACD">
        <w:t>a do reprezentowania Agencji;</w:t>
      </w:r>
    </w:p>
    <w:p w14:paraId="59CFCB42" w14:textId="7C2FC55D" w:rsidR="005F1E03" w:rsidRPr="00685ACD" w:rsidRDefault="005F1E03" w:rsidP="003C2DF1">
      <w:pPr>
        <w:pStyle w:val="PKTpunkt"/>
      </w:pPr>
      <w:r w:rsidRPr="00685ACD">
        <w:t xml:space="preserve">2) </w:t>
      </w:r>
      <w:r w:rsidR="008D3EED" w:rsidRPr="00685ACD">
        <w:tab/>
      </w:r>
      <w:r w:rsidRPr="00685ACD">
        <w:t>załącznik nr 2</w:t>
      </w:r>
      <w:r w:rsidR="008D3EED" w:rsidRPr="00685ACD">
        <w:t xml:space="preserve"> </w:t>
      </w:r>
      <w:r w:rsidR="0089317C" w:rsidRPr="00685ACD">
        <w:t>–</w:t>
      </w:r>
      <w:r w:rsidRPr="00685ACD">
        <w:t xml:space="preserve"> </w:t>
      </w:r>
      <w:r w:rsidR="008D3EED" w:rsidRPr="00685ACD">
        <w:t xml:space="preserve">potwierdzona za zgodność z oryginałem kopia </w:t>
      </w:r>
      <w:r w:rsidR="00685ACD" w:rsidRPr="00685ACD">
        <w:t>/oryginał</w:t>
      </w:r>
      <w:r w:rsidR="00685ACD" w:rsidRPr="00685ACD">
        <w:rPr>
          <w:rStyle w:val="Odwoanieprzypisudolnego"/>
          <w:rFonts w:ascii="Times New Roman" w:hAnsi="Times New Roman"/>
          <w:szCs w:val="24"/>
        </w:rPr>
        <w:footnoteReference w:id="12"/>
      </w:r>
      <w:r w:rsidR="00685ACD"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="00685ACD" w:rsidRPr="00D23EB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685ACD" w:rsidRPr="006F6E6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 w:rsidRPr="00F052BA">
        <w:t>……………</w:t>
      </w:r>
      <w:r w:rsidR="006642BF" w:rsidRPr="00F052BA">
        <w:t>………….</w:t>
      </w:r>
      <w:r w:rsidR="008D3EED" w:rsidRPr="00F052BA">
        <w:t xml:space="preserve"> do reprezentowania </w:t>
      </w:r>
      <w:r w:rsidRPr="00685ACD">
        <w:t>Beneficjenta</w:t>
      </w:r>
      <w:r w:rsidR="008D3EED" w:rsidRPr="00685ACD">
        <w:t>;</w:t>
      </w:r>
    </w:p>
    <w:p w14:paraId="13B58270" w14:textId="77777777" w:rsidR="00AE2470" w:rsidRPr="00685ACD" w:rsidRDefault="005F1E03" w:rsidP="00F941EE">
      <w:pPr>
        <w:pStyle w:val="PKTpunkt"/>
      </w:pPr>
      <w:r w:rsidRPr="00685ACD">
        <w:t xml:space="preserve">3) </w:t>
      </w:r>
      <w:r w:rsidR="008D3EED" w:rsidRPr="00685ACD">
        <w:tab/>
      </w:r>
      <w:r w:rsidRPr="00685ACD">
        <w:t>załącznik nr 3</w:t>
      </w:r>
      <w:r w:rsidR="00A256AC" w:rsidRPr="00685ACD">
        <w:t xml:space="preserve"> </w:t>
      </w:r>
      <w:r w:rsidR="0089317C" w:rsidRPr="00685ACD">
        <w:t>–</w:t>
      </w:r>
      <w:r w:rsidR="00A256AC" w:rsidRPr="00685ACD">
        <w:t xml:space="preserve"> zestawienie rzeczowo-finansowe operacji</w:t>
      </w:r>
      <w:r w:rsidR="00AE2470" w:rsidRPr="00685ACD">
        <w:t>;</w:t>
      </w:r>
    </w:p>
    <w:p w14:paraId="3559D15D" w14:textId="77777777" w:rsidR="004E0332" w:rsidRPr="00685ACD" w:rsidRDefault="004E0332" w:rsidP="004E0332">
      <w:pPr>
        <w:pStyle w:val="PKTpunkt"/>
      </w:pPr>
      <w:r w:rsidRPr="00685ACD">
        <w:t>4)</w:t>
      </w:r>
      <w:r w:rsidRPr="00685ACD">
        <w:tab/>
        <w:t>załącznik nr 4 – harmonogram wypłaty zaliczki;</w:t>
      </w:r>
    </w:p>
    <w:p w14:paraId="51C1ABFC" w14:textId="77777777" w:rsidR="004E0332" w:rsidRPr="00685ACD" w:rsidRDefault="004E0332" w:rsidP="004E0332">
      <w:pPr>
        <w:pStyle w:val="PKTpunkt"/>
      </w:pPr>
      <w:r w:rsidRPr="00685ACD">
        <w:t>5)</w:t>
      </w:r>
      <w:r w:rsidRPr="00685ACD">
        <w:tab/>
        <w:t>załącznik nr 5 – wniosek o wypłatę zaliczki.</w:t>
      </w:r>
    </w:p>
    <w:p w14:paraId="41125406" w14:textId="77777777" w:rsidR="004A6708" w:rsidRPr="00685ACD" w:rsidRDefault="004A6708" w:rsidP="003C2DF1">
      <w:pPr>
        <w:pStyle w:val="CZKSIGAoznaczenieiprzedmiotczcilubksigi"/>
      </w:pPr>
      <w:r w:rsidRPr="00685ACD">
        <w:lastRenderedPageBreak/>
        <w:t xml:space="preserve">§ </w:t>
      </w:r>
      <w:r w:rsidR="004D4BCD" w:rsidRPr="00685ACD">
        <w:t>18</w:t>
      </w:r>
      <w:r w:rsidRPr="00685ACD">
        <w:t>.</w:t>
      </w:r>
    </w:p>
    <w:p w14:paraId="772E4FEE" w14:textId="77777777" w:rsidR="00560610" w:rsidRPr="00685ACD" w:rsidRDefault="004A6708" w:rsidP="00174858">
      <w:pPr>
        <w:pStyle w:val="USTustnpkodeksu"/>
      </w:pPr>
      <w:r w:rsidRPr="00685ACD">
        <w:t>1.</w:t>
      </w:r>
      <w:r w:rsidR="00174858" w:rsidRPr="00685ACD">
        <w:tab/>
      </w:r>
      <w:r w:rsidRPr="00685ACD">
        <w:t xml:space="preserve">Umowa została sporządzona w dwóch jednobrzmiących egzemplarzach, z których jeden </w:t>
      </w:r>
      <w:r w:rsidR="005344FC" w:rsidRPr="00685ACD">
        <w:t xml:space="preserve">egzemplarz </w:t>
      </w:r>
      <w:r w:rsidRPr="00685ACD">
        <w:t xml:space="preserve">otrzymuje Beneficjent, </w:t>
      </w:r>
      <w:r w:rsidR="005344FC" w:rsidRPr="00685ACD">
        <w:t xml:space="preserve">a </w:t>
      </w:r>
      <w:r w:rsidRPr="00685ACD">
        <w:t xml:space="preserve">drugi </w:t>
      </w:r>
      <w:r w:rsidR="005344FC" w:rsidRPr="00685ACD">
        <w:t xml:space="preserve">egzemplarz </w:t>
      </w:r>
      <w:r w:rsidRPr="00685ACD">
        <w:t>otrzymuje Agencja.</w:t>
      </w:r>
    </w:p>
    <w:p w14:paraId="24E17F89" w14:textId="65E93049" w:rsidR="00685ACD" w:rsidRPr="00685ACD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2.</w:t>
      </w:r>
      <w:r w:rsidRPr="00685ACD">
        <w:rPr>
          <w:rFonts w:ascii="Times New Roman" w:hAnsi="Times New Roman" w:cs="Times New Roman"/>
          <w:szCs w:val="24"/>
        </w:rPr>
        <w:tab/>
        <w:t xml:space="preserve">Umowa: </w:t>
      </w:r>
    </w:p>
    <w:p w14:paraId="79E6729F" w14:textId="77777777" w:rsidR="00685ACD" w:rsidRPr="00D23EBC" w:rsidRDefault="00685ACD" w:rsidP="00685ACD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1)</w:t>
      </w:r>
      <w:r w:rsidRPr="00685ACD">
        <w:rPr>
          <w:rFonts w:ascii="Times New Roman" w:hAnsi="Times New Roman" w:cs="Times New Roman"/>
          <w:szCs w:val="24"/>
        </w:rPr>
        <w:tab/>
        <w:t xml:space="preserve">jest zawarta z dniem podpisania przez Agencję,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3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</w:p>
    <w:p w14:paraId="18C84562" w14:textId="77777777" w:rsidR="00685ACD" w:rsidRPr="00685ACD" w:rsidRDefault="00685ACD" w:rsidP="00685ACD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2)</w:t>
      </w:r>
      <w:r w:rsidRPr="00685ACD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14:paraId="27C027CF" w14:textId="6E2D5CAB" w:rsidR="004A6708" w:rsidRPr="00280B0A" w:rsidRDefault="004A6708" w:rsidP="004A6708"/>
    <w:p w14:paraId="5D48FCD0" w14:textId="77777777" w:rsidR="00685ACD" w:rsidRPr="00685ACD" w:rsidRDefault="00685ACD" w:rsidP="004A6708"/>
    <w:p w14:paraId="11C40758" w14:textId="77777777" w:rsidR="004A6708" w:rsidRPr="00685ACD" w:rsidRDefault="004A6708" w:rsidP="004A6708">
      <w:r w:rsidRPr="00F052BA">
        <w:t xml:space="preserve">.................................                                      </w:t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Pr="00685ACD">
        <w:t>...................................</w:t>
      </w:r>
    </w:p>
    <w:p w14:paraId="285A77F6" w14:textId="77777777" w:rsidR="004A6708" w:rsidRPr="00685ACD" w:rsidRDefault="00A256AC" w:rsidP="004A6708">
      <w:r w:rsidRPr="00685ACD">
        <w:t xml:space="preserve">     </w:t>
      </w:r>
      <w:r w:rsidR="004A6708" w:rsidRPr="00685ACD">
        <w:t xml:space="preserve">AGENCJA </w:t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="004A6708" w:rsidRPr="00685ACD">
        <w:t>BENEFICJENT</w:t>
      </w:r>
    </w:p>
    <w:p w14:paraId="31B8ECAA" w14:textId="77777777" w:rsidR="00560610" w:rsidRPr="00685ACD" w:rsidRDefault="00560610" w:rsidP="00D24DC9">
      <w:pPr>
        <w:widowControl/>
        <w:autoSpaceDE/>
        <w:autoSpaceDN/>
        <w:adjustRightInd/>
      </w:pPr>
      <w:r w:rsidRPr="00685ACD">
        <w:br w:type="page"/>
      </w:r>
    </w:p>
    <w:p w14:paraId="1E5BF680" w14:textId="77777777" w:rsidR="004E0332" w:rsidRPr="00685ACD" w:rsidRDefault="004E0332" w:rsidP="0092015F">
      <w:pPr>
        <w:pStyle w:val="TEKSTZacznikido"/>
      </w:pPr>
      <w:r w:rsidRPr="00685ACD">
        <w:lastRenderedPageBreak/>
        <w:t xml:space="preserve">Załącznik nr 5 do umowy – </w:t>
      </w:r>
      <w:r w:rsidR="00525287" w:rsidRPr="00685ACD">
        <w:t>wniosek o wypłatę zaliczki</w:t>
      </w:r>
    </w:p>
    <w:p w14:paraId="490C3D94" w14:textId="77777777" w:rsidR="004E0332" w:rsidRPr="00685ACD" w:rsidRDefault="004E0332" w:rsidP="004E0332"/>
    <w:p w14:paraId="75A32FA1" w14:textId="5C135647" w:rsidR="004E0332" w:rsidRPr="00685ACD" w:rsidRDefault="004E0332" w:rsidP="004E0332">
      <w:pPr>
        <w:pStyle w:val="USTustnpkodeksu"/>
      </w:pPr>
      <w:r w:rsidRPr="00685ACD">
        <w:t xml:space="preserve">W związku z zawarciem w dniu </w:t>
      </w:r>
      <w:r w:rsidR="00280B0A" w:rsidRPr="00685ACD">
        <w:t>…………………………</w:t>
      </w:r>
      <w:r w:rsidR="00280B0A">
        <w:t xml:space="preserve"> 20… r.</w:t>
      </w:r>
      <w:r w:rsidR="00280B0A" w:rsidRPr="00685ACD">
        <w:t xml:space="preserve"> </w:t>
      </w:r>
      <w:r w:rsidRPr="00685ACD">
        <w:t>umowy o</w:t>
      </w:r>
      <w:r w:rsidR="009720A7">
        <w:t>  </w:t>
      </w:r>
      <w:r w:rsidRPr="00685ACD">
        <w:t>dofinansowanie  nr ………………………………………………, wnoszę o wypłatę zaliczki na pokrycie kosztów kwalifikowalnych ujętych w zestawieniu rzeczowo-finansowym operacji.</w:t>
      </w:r>
    </w:p>
    <w:p w14:paraId="10671DAA" w14:textId="66345354" w:rsidR="004E0332" w:rsidRPr="00685ACD" w:rsidRDefault="004E0332" w:rsidP="004E0332">
      <w:pPr>
        <w:pStyle w:val="USTustnpkodeksu"/>
      </w:pPr>
      <w:r w:rsidRPr="00685ACD">
        <w:t>Wnioskowana kwota zaliczki:</w:t>
      </w:r>
      <w:r w:rsidR="009720A7">
        <w:t xml:space="preserve"> </w:t>
      </w:r>
      <w:r w:rsidRPr="00685ACD">
        <w:t>………………………………………………………… zł (słownie: ………………………………………………………………………………………...</w:t>
      </w:r>
    </w:p>
    <w:p w14:paraId="5EE9C511" w14:textId="77777777" w:rsidR="004E0332" w:rsidRPr="00685ACD" w:rsidRDefault="004E0332" w:rsidP="00477C6B">
      <w:pPr>
        <w:pStyle w:val="USTustnpkodeksu"/>
        <w:ind w:firstLine="0"/>
      </w:pPr>
      <w:r w:rsidRPr="00685ACD">
        <w:t>……………………………………………………………………………………………….zł).</w:t>
      </w:r>
    </w:p>
    <w:p w14:paraId="493A13DD" w14:textId="77777777" w:rsidR="004E0332" w:rsidRPr="00D23EBC" w:rsidRDefault="004E0332" w:rsidP="004E0332">
      <w:pPr>
        <w:pStyle w:val="USTustnpkodeksu"/>
      </w:pPr>
      <w:r w:rsidRPr="00685ACD">
        <w:t xml:space="preserve">Proponowany termin wypłaty zaliczki: ……………………………………………….. </w:t>
      </w:r>
      <w:r w:rsidRPr="00685ACD">
        <w:rPr>
          <w:rStyle w:val="Odwoanieprzypisudolnego"/>
        </w:rPr>
        <w:footnoteReference w:id="14"/>
      </w:r>
      <w:r w:rsidRPr="00685ACD">
        <w:rPr>
          <w:rStyle w:val="IGindeksgrny"/>
        </w:rPr>
        <w:t>)</w:t>
      </w:r>
    </w:p>
    <w:p w14:paraId="5418D455" w14:textId="6CE1BE54" w:rsidR="004E0332" w:rsidRPr="006F6E66" w:rsidRDefault="004E0332" w:rsidP="004E0332">
      <w:pPr>
        <w:pStyle w:val="USTustnpkodeksu"/>
      </w:pPr>
      <w:r w:rsidRPr="00F052BA">
        <w:t xml:space="preserve">Oświadczam, iż wydatkowałem co najmniej 90% dotychczas otrzymanej </w:t>
      </w:r>
      <w:r w:rsidR="000E70FB" w:rsidRPr="00F052BA">
        <w:t xml:space="preserve">kwoty </w:t>
      </w:r>
      <w:r w:rsidRPr="00F052BA">
        <w:t>zaliczki</w:t>
      </w:r>
      <w:r w:rsidRPr="00685ACD">
        <w:rPr>
          <w:rStyle w:val="IGindeksgrny"/>
        </w:rPr>
        <w:footnoteReference w:id="15"/>
      </w:r>
      <w:r w:rsidRPr="00685ACD">
        <w:rPr>
          <w:rStyle w:val="IGindeksgrny"/>
        </w:rPr>
        <w:t>)</w:t>
      </w:r>
      <w:r w:rsidRPr="00D23EBC">
        <w:t>.</w:t>
      </w:r>
    </w:p>
    <w:p w14:paraId="5796B2EB" w14:textId="77777777" w:rsidR="004E0332" w:rsidRPr="00F052BA" w:rsidRDefault="004E0332" w:rsidP="00E23401">
      <w:pPr>
        <w:ind w:left="3402" w:firstLine="1560"/>
      </w:pPr>
    </w:p>
    <w:p w14:paraId="4B5ACCBE" w14:textId="77777777" w:rsidR="004E0332" w:rsidRPr="00685ACD" w:rsidRDefault="004E0332" w:rsidP="00E23401">
      <w:pPr>
        <w:ind w:left="3402" w:firstLine="1560"/>
      </w:pPr>
    </w:p>
    <w:p w14:paraId="756D7A06" w14:textId="77777777" w:rsidR="004E0332" w:rsidRPr="00685ACD" w:rsidRDefault="004E0332" w:rsidP="00E23401">
      <w:pPr>
        <w:ind w:left="3402" w:firstLine="1560"/>
      </w:pPr>
    </w:p>
    <w:p w14:paraId="03EF32B1" w14:textId="77777777" w:rsidR="004E0332" w:rsidRPr="00685ACD" w:rsidRDefault="004E0332" w:rsidP="00E23401">
      <w:pPr>
        <w:pStyle w:val="TYTDZOZNoznaczenietytuulubdziau"/>
        <w:ind w:left="3402" w:firstLine="1560"/>
      </w:pPr>
      <w:r w:rsidRPr="00685ACD">
        <w:t>Podpis i data</w:t>
      </w:r>
    </w:p>
    <w:p w14:paraId="0A78632E" w14:textId="77777777" w:rsidR="004E0332" w:rsidRPr="00685ACD" w:rsidRDefault="004E0332" w:rsidP="00E23401">
      <w:pPr>
        <w:pStyle w:val="TYTDZOZNoznaczenietytuulubdziau"/>
        <w:ind w:left="3402" w:firstLine="1560"/>
      </w:pPr>
    </w:p>
    <w:p w14:paraId="47819C00" w14:textId="52480406" w:rsidR="004E0332" w:rsidRPr="00FF384C" w:rsidRDefault="00E23401" w:rsidP="00E23401">
      <w:pPr>
        <w:pStyle w:val="TYTDZOZNoznaczenietytuulubdziau"/>
        <w:ind w:left="3402" w:firstLine="1560"/>
      </w:pPr>
      <w:r>
        <w:t>…………………….</w:t>
      </w:r>
      <w:r w:rsidR="004E0332" w:rsidRPr="00685ACD">
        <w:t>……………</w:t>
      </w:r>
    </w:p>
    <w:p w14:paraId="524A7FFE" w14:textId="77777777" w:rsidR="004E0332" w:rsidRPr="005E6709" w:rsidRDefault="004E0332" w:rsidP="00E23401">
      <w:pPr>
        <w:ind w:left="3402" w:firstLine="1560"/>
        <w:rPr>
          <w:rStyle w:val="IGindeksgrny"/>
        </w:rPr>
      </w:pPr>
    </w:p>
    <w:p w14:paraId="0F1D24DE" w14:textId="77777777" w:rsidR="004E0332" w:rsidRPr="00737F6A" w:rsidRDefault="004E0332" w:rsidP="00E23401">
      <w:pPr>
        <w:ind w:left="3402" w:firstLine="1560"/>
      </w:pPr>
    </w:p>
    <w:p w14:paraId="6C1C1A35" w14:textId="77777777" w:rsidR="004E0332" w:rsidRPr="00737F6A" w:rsidRDefault="004E0332" w:rsidP="00E23401">
      <w:pPr>
        <w:ind w:left="3402" w:firstLine="1560"/>
      </w:pPr>
    </w:p>
    <w:p w14:paraId="0D2660FD" w14:textId="77777777" w:rsidR="00560610" w:rsidRPr="00737F6A" w:rsidRDefault="00560610" w:rsidP="00E23401">
      <w:pPr>
        <w:ind w:left="3402" w:firstLine="1560"/>
      </w:pPr>
    </w:p>
    <w:p w14:paraId="14637599" w14:textId="77777777" w:rsidR="00560610" w:rsidRPr="00737F6A" w:rsidRDefault="00560610" w:rsidP="00E23401">
      <w:pPr>
        <w:ind w:left="3402" w:firstLine="1560"/>
      </w:pPr>
    </w:p>
    <w:sectPr w:rsidR="00560610" w:rsidRPr="00737F6A" w:rsidSect="001A7F15">
      <w:headerReference w:type="default" r:id="rId17"/>
      <w:headerReference w:type="firs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C01F" w16cex:dateUtc="2020-07-16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3FD44C" w16cid:durableId="22BAC0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67B1E" w14:textId="77777777" w:rsidR="00860064" w:rsidRDefault="00860064">
      <w:r>
        <w:separator/>
      </w:r>
    </w:p>
  </w:endnote>
  <w:endnote w:type="continuationSeparator" w:id="0">
    <w:p w14:paraId="6D7B11EB" w14:textId="77777777" w:rsidR="00860064" w:rsidRDefault="0086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247C7" w14:textId="77777777" w:rsidR="00860064" w:rsidRDefault="00860064">
      <w:r>
        <w:separator/>
      </w:r>
    </w:p>
  </w:footnote>
  <w:footnote w:type="continuationSeparator" w:id="0">
    <w:p w14:paraId="06F76733" w14:textId="77777777" w:rsidR="00860064" w:rsidRDefault="00860064">
      <w:r>
        <w:continuationSeparator/>
      </w:r>
    </w:p>
  </w:footnote>
  <w:footnote w:id="1">
    <w:p w14:paraId="4D4D61BA" w14:textId="77777777"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14:paraId="751E7CE7" w14:textId="77777777"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3">
    <w:p w14:paraId="2DAAA8C6" w14:textId="77777777" w:rsidR="00D249FC" w:rsidRPr="00990139" w:rsidRDefault="00D249FC" w:rsidP="00536585">
      <w:pPr>
        <w:pStyle w:val="ODNONIKtreodnonika"/>
        <w:rPr>
          <w:rStyle w:val="IGindeksgrny"/>
        </w:rPr>
      </w:pPr>
      <w:r w:rsidRPr="00990139">
        <w:rPr>
          <w:rStyle w:val="IGindeksgrny"/>
        </w:rPr>
        <w:footnoteRef/>
      </w:r>
      <w:r w:rsidRPr="00990139">
        <w:rPr>
          <w:rStyle w:val="IGindeksgrny"/>
        </w:rPr>
        <w:t>)</w:t>
      </w:r>
      <w:r w:rsidRPr="00990139">
        <w:rPr>
          <w:rStyle w:val="IGindeksgrny"/>
        </w:rPr>
        <w:tab/>
        <w:t xml:space="preserve"> </w:t>
      </w:r>
      <w:r w:rsidRPr="00B507E1">
        <w:rPr>
          <w:rStyle w:val="IGindeksgrny"/>
          <w:vertAlign w:val="baseline"/>
        </w:rPr>
        <w:t>W przypadku gdy realizacja operacji rozpoczęła się przed dniem zawarcia umowy, cały dotychczasowy okres realizacji operacji stanowi etap I.</w:t>
      </w:r>
    </w:p>
  </w:footnote>
  <w:footnote w:id="4">
    <w:p w14:paraId="07197B57" w14:textId="77777777"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5.</w:t>
      </w:r>
    </w:p>
  </w:footnote>
  <w:footnote w:id="5">
    <w:p w14:paraId="779D700D" w14:textId="77777777" w:rsidR="00D249FC" w:rsidRDefault="00D249FC" w:rsidP="006C247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Należy wskazać cel zgodnie z celem we wniosku o dofinansowanie.</w:t>
      </w:r>
    </w:p>
  </w:footnote>
  <w:footnote w:id="6">
    <w:p w14:paraId="6DE08C72" w14:textId="77777777" w:rsidR="00D249FC" w:rsidRDefault="00D249FC" w:rsidP="00EF680D">
      <w:pPr>
        <w:pStyle w:val="ODNONIKtreodnonika"/>
      </w:pPr>
      <w:r w:rsidRPr="00EF680D">
        <w:rPr>
          <w:rStyle w:val="IGindeksgrny"/>
        </w:rPr>
        <w:footnoteRef/>
      </w:r>
      <w:r w:rsidRPr="00272806">
        <w:rPr>
          <w:rStyle w:val="IGindeksgrny"/>
        </w:rPr>
        <w:t>)</w:t>
      </w:r>
      <w:r>
        <w:rPr>
          <w:rStyle w:val="IGindeksgrny"/>
        </w:rPr>
        <w:tab/>
      </w:r>
      <w:r w:rsidRPr="00272806">
        <w:rPr>
          <w:rStyle w:val="IGindeksgrny"/>
          <w:vertAlign w:val="baseline"/>
        </w:rPr>
        <w:t>Należy wybrać zgodnie z § 7 ust. 1 rozporządzenia w sprawie Priorytetu 5</w:t>
      </w:r>
      <w:r w:rsidRPr="00F12664">
        <w:rPr>
          <w:rStyle w:val="IGindeksgrny"/>
          <w:vertAlign w:val="baseline"/>
        </w:rPr>
        <w:t>.</w:t>
      </w:r>
      <w:r>
        <w:t xml:space="preserve"> </w:t>
      </w:r>
    </w:p>
  </w:footnote>
  <w:footnote w:id="7">
    <w:p w14:paraId="5A78D6A4" w14:textId="77777777" w:rsidR="00D249FC" w:rsidRPr="0037787F" w:rsidRDefault="00D249FC" w:rsidP="006C2475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F34D0D">
        <w:rPr>
          <w:rStyle w:val="IGindeksgrny"/>
          <w:vertAlign w:val="baseline"/>
        </w:rPr>
        <w:t>Liczba transz przyznanej pomocy odpowiada liczbie etapów operacji, o których mowa w § 3 ust. 2 pkt 1 umowy.</w:t>
      </w:r>
    </w:p>
  </w:footnote>
  <w:footnote w:id="8">
    <w:p w14:paraId="68CF3AB3" w14:textId="77777777" w:rsidR="00D249FC" w:rsidRPr="00D51F3B" w:rsidRDefault="00D249FC" w:rsidP="00A727B1">
      <w:pPr>
        <w:pStyle w:val="ODNONIKtreodnonika"/>
        <w:rPr>
          <w:rStyle w:val="IGindeksgrny"/>
        </w:rPr>
      </w:pPr>
      <w:r w:rsidRPr="00D51F3B">
        <w:rPr>
          <w:rStyle w:val="IGindeksgrny"/>
        </w:rPr>
        <w:footnoteRef/>
      </w:r>
      <w:r w:rsidRPr="00D51F3B">
        <w:rPr>
          <w:rStyle w:val="IGindeksgrny"/>
        </w:rPr>
        <w:t>)</w:t>
      </w:r>
      <w:r>
        <w:rPr>
          <w:rStyle w:val="IGindeksgrny"/>
        </w:rPr>
        <w:tab/>
      </w:r>
      <w:r w:rsidRPr="00F42E1E">
        <w:rPr>
          <w:rStyle w:val="IGindeksgrny"/>
          <w:vertAlign w:val="baseline"/>
        </w:rPr>
        <w:t>Wskazać kwotę, jeżeli Beneficjent chce skorzystać z zaliczki.</w:t>
      </w:r>
    </w:p>
  </w:footnote>
  <w:footnote w:id="9">
    <w:p w14:paraId="29DAAFE3" w14:textId="77777777" w:rsidR="00685ACD" w:rsidRPr="00517EDD" w:rsidRDefault="00685ACD" w:rsidP="00685ACD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10">
    <w:p w14:paraId="459A6850" w14:textId="77777777" w:rsidR="00685ACD" w:rsidRPr="00517EDD" w:rsidRDefault="00685ACD" w:rsidP="00685ACD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>
        <w:rPr>
          <w:rFonts w:ascii="Times New Roman" w:hAnsi="Times New Roman"/>
          <w:sz w:val="20"/>
          <w:szCs w:val="20"/>
        </w:rPr>
        <w:t xml:space="preserve">w którym </w:t>
      </w:r>
      <w:r w:rsidRPr="00517EDD">
        <w:rPr>
          <w:rFonts w:ascii="Times New Roman" w:hAnsi="Times New Roman"/>
          <w:sz w:val="20"/>
          <w:szCs w:val="20"/>
        </w:rPr>
        <w:t xml:space="preserve">w rozporządzenia w sprawie Priorytetu </w:t>
      </w:r>
      <w:r>
        <w:rPr>
          <w:rFonts w:ascii="Times New Roman" w:hAnsi="Times New Roman"/>
          <w:sz w:val="20"/>
          <w:szCs w:val="20"/>
        </w:rPr>
        <w:t>5 nie wymagana innej formy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11">
    <w:p w14:paraId="4FA09E87" w14:textId="77777777" w:rsidR="00685ACD" w:rsidRDefault="00685ACD" w:rsidP="00685ACD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2">
    <w:p w14:paraId="54A78684" w14:textId="77777777"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3">
    <w:p w14:paraId="561A91BF" w14:textId="77777777"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35 ust. 1a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5,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4">
    <w:p w14:paraId="710BDF28" w14:textId="77777777" w:rsidR="00D249FC" w:rsidRDefault="00D249FC" w:rsidP="004E033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14:paraId="6F7D0494" w14:textId="017C51EC" w:rsidR="00D249FC" w:rsidRDefault="00D249FC" w:rsidP="00CE74ED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</w:r>
      <w:r w:rsidRPr="00CE74ED">
        <w:t xml:space="preserve">Skreślić, gdy </w:t>
      </w:r>
      <w:r w:rsidR="00FE4484">
        <w:t>B</w:t>
      </w:r>
      <w:r w:rsidR="00FE4484" w:rsidRPr="00CE74ED">
        <w:t xml:space="preserve">eneficjent </w:t>
      </w:r>
      <w:r w:rsidRPr="00CE74ED">
        <w:t xml:space="preserve">wystąpił o jednorazową </w:t>
      </w:r>
      <w:r w:rsidRPr="00525287">
        <w:t>kwotę zaliczki</w:t>
      </w:r>
      <w:r w:rsidRPr="00CE74ED"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712AB" w14:textId="77777777" w:rsidR="00D249FC" w:rsidRPr="00B371CC" w:rsidRDefault="00D249F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D41E9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09427" w14:textId="77777777" w:rsidR="00D249FC" w:rsidRDefault="00D249FC" w:rsidP="00D24DC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0D1"/>
    <w:rsid w:val="0000246E"/>
    <w:rsid w:val="00002556"/>
    <w:rsid w:val="00003862"/>
    <w:rsid w:val="00003D4E"/>
    <w:rsid w:val="00010190"/>
    <w:rsid w:val="00011B03"/>
    <w:rsid w:val="00012A35"/>
    <w:rsid w:val="00012BFE"/>
    <w:rsid w:val="0001422B"/>
    <w:rsid w:val="00016099"/>
    <w:rsid w:val="00016D3A"/>
    <w:rsid w:val="00017DC2"/>
    <w:rsid w:val="00020DF2"/>
    <w:rsid w:val="00021522"/>
    <w:rsid w:val="00022201"/>
    <w:rsid w:val="00023471"/>
    <w:rsid w:val="00023F13"/>
    <w:rsid w:val="0002607C"/>
    <w:rsid w:val="00027010"/>
    <w:rsid w:val="00027ABF"/>
    <w:rsid w:val="00030634"/>
    <w:rsid w:val="0003092B"/>
    <w:rsid w:val="00030DA0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A25"/>
    <w:rsid w:val="00046A75"/>
    <w:rsid w:val="00047312"/>
    <w:rsid w:val="000508BD"/>
    <w:rsid w:val="00051586"/>
    <w:rsid w:val="00051707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67553"/>
    <w:rsid w:val="00071BEE"/>
    <w:rsid w:val="000736CD"/>
    <w:rsid w:val="00073CEE"/>
    <w:rsid w:val="00074564"/>
    <w:rsid w:val="0007533B"/>
    <w:rsid w:val="0007545D"/>
    <w:rsid w:val="00075951"/>
    <w:rsid w:val="000760BF"/>
    <w:rsid w:val="0007613E"/>
    <w:rsid w:val="00076BFC"/>
    <w:rsid w:val="00077417"/>
    <w:rsid w:val="000779EB"/>
    <w:rsid w:val="00077FCC"/>
    <w:rsid w:val="000814A7"/>
    <w:rsid w:val="00083073"/>
    <w:rsid w:val="0008557B"/>
    <w:rsid w:val="00085CE7"/>
    <w:rsid w:val="00085E12"/>
    <w:rsid w:val="0009046E"/>
    <w:rsid w:val="000906EE"/>
    <w:rsid w:val="00091BA2"/>
    <w:rsid w:val="000930DE"/>
    <w:rsid w:val="0009429B"/>
    <w:rsid w:val="000944EF"/>
    <w:rsid w:val="00096A2C"/>
    <w:rsid w:val="0009732D"/>
    <w:rsid w:val="000973F0"/>
    <w:rsid w:val="0009785F"/>
    <w:rsid w:val="00097C9F"/>
    <w:rsid w:val="000A1296"/>
    <w:rsid w:val="000A1C27"/>
    <w:rsid w:val="000A1DAD"/>
    <w:rsid w:val="000A2649"/>
    <w:rsid w:val="000A323B"/>
    <w:rsid w:val="000A40A3"/>
    <w:rsid w:val="000A4A24"/>
    <w:rsid w:val="000A4F86"/>
    <w:rsid w:val="000A7DF3"/>
    <w:rsid w:val="000B0D63"/>
    <w:rsid w:val="000B22E3"/>
    <w:rsid w:val="000B298D"/>
    <w:rsid w:val="000B5579"/>
    <w:rsid w:val="000B5B2D"/>
    <w:rsid w:val="000B5DCE"/>
    <w:rsid w:val="000C05BA"/>
    <w:rsid w:val="000C0E8F"/>
    <w:rsid w:val="000C0FC3"/>
    <w:rsid w:val="000C4BC4"/>
    <w:rsid w:val="000D0110"/>
    <w:rsid w:val="000D20C5"/>
    <w:rsid w:val="000D2468"/>
    <w:rsid w:val="000D318A"/>
    <w:rsid w:val="000D6173"/>
    <w:rsid w:val="000D6F83"/>
    <w:rsid w:val="000D753F"/>
    <w:rsid w:val="000E0A99"/>
    <w:rsid w:val="000E1577"/>
    <w:rsid w:val="000E25CC"/>
    <w:rsid w:val="000E3694"/>
    <w:rsid w:val="000E4232"/>
    <w:rsid w:val="000E490F"/>
    <w:rsid w:val="000E4952"/>
    <w:rsid w:val="000E5E5D"/>
    <w:rsid w:val="000E6241"/>
    <w:rsid w:val="000E6F83"/>
    <w:rsid w:val="000E70FB"/>
    <w:rsid w:val="000E7DA7"/>
    <w:rsid w:val="000F0EB4"/>
    <w:rsid w:val="000F1D5E"/>
    <w:rsid w:val="000F259F"/>
    <w:rsid w:val="000F2BE3"/>
    <w:rsid w:val="000F3D0D"/>
    <w:rsid w:val="000F56F0"/>
    <w:rsid w:val="000F6ED4"/>
    <w:rsid w:val="000F7A6E"/>
    <w:rsid w:val="00100CDF"/>
    <w:rsid w:val="001042BA"/>
    <w:rsid w:val="001050D6"/>
    <w:rsid w:val="00106D03"/>
    <w:rsid w:val="0010776A"/>
    <w:rsid w:val="00107A1B"/>
    <w:rsid w:val="00110465"/>
    <w:rsid w:val="00110628"/>
    <w:rsid w:val="001109D8"/>
    <w:rsid w:val="00111C91"/>
    <w:rsid w:val="0011245A"/>
    <w:rsid w:val="00114719"/>
    <w:rsid w:val="0011493E"/>
    <w:rsid w:val="00115B72"/>
    <w:rsid w:val="0011641A"/>
    <w:rsid w:val="00116C3A"/>
    <w:rsid w:val="00117523"/>
    <w:rsid w:val="001209EC"/>
    <w:rsid w:val="00120A9E"/>
    <w:rsid w:val="00125A9C"/>
    <w:rsid w:val="001270A2"/>
    <w:rsid w:val="001303BE"/>
    <w:rsid w:val="00131237"/>
    <w:rsid w:val="001329AC"/>
    <w:rsid w:val="001349AF"/>
    <w:rsid w:val="00134CA0"/>
    <w:rsid w:val="00136B95"/>
    <w:rsid w:val="00136CC4"/>
    <w:rsid w:val="00136FCC"/>
    <w:rsid w:val="0013713C"/>
    <w:rsid w:val="0014026F"/>
    <w:rsid w:val="00144102"/>
    <w:rsid w:val="001456D5"/>
    <w:rsid w:val="00145B1A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830"/>
    <w:rsid w:val="001674E9"/>
    <w:rsid w:val="00171E19"/>
    <w:rsid w:val="00172325"/>
    <w:rsid w:val="00172F7A"/>
    <w:rsid w:val="00173150"/>
    <w:rsid w:val="00173390"/>
    <w:rsid w:val="00173439"/>
    <w:rsid w:val="001736F0"/>
    <w:rsid w:val="00173BB3"/>
    <w:rsid w:val="001740D0"/>
    <w:rsid w:val="00174858"/>
    <w:rsid w:val="00174F2C"/>
    <w:rsid w:val="00175DB0"/>
    <w:rsid w:val="00180F2A"/>
    <w:rsid w:val="0018477D"/>
    <w:rsid w:val="00184B91"/>
    <w:rsid w:val="00184D4A"/>
    <w:rsid w:val="00184F7E"/>
    <w:rsid w:val="00185737"/>
    <w:rsid w:val="00186480"/>
    <w:rsid w:val="00186DF2"/>
    <w:rsid w:val="00186EC1"/>
    <w:rsid w:val="00191914"/>
    <w:rsid w:val="00191E1F"/>
    <w:rsid w:val="0019473B"/>
    <w:rsid w:val="001952B1"/>
    <w:rsid w:val="00196E39"/>
    <w:rsid w:val="00196E6E"/>
    <w:rsid w:val="00197649"/>
    <w:rsid w:val="00197DC3"/>
    <w:rsid w:val="001A01FB"/>
    <w:rsid w:val="001A10E9"/>
    <w:rsid w:val="001A10FA"/>
    <w:rsid w:val="001A183D"/>
    <w:rsid w:val="001A2B65"/>
    <w:rsid w:val="001A3C91"/>
    <w:rsid w:val="001A3CD3"/>
    <w:rsid w:val="001A5B8A"/>
    <w:rsid w:val="001A5BEF"/>
    <w:rsid w:val="001A7F15"/>
    <w:rsid w:val="001B1AFE"/>
    <w:rsid w:val="001B342E"/>
    <w:rsid w:val="001B7D88"/>
    <w:rsid w:val="001B7D94"/>
    <w:rsid w:val="001C121A"/>
    <w:rsid w:val="001C1832"/>
    <w:rsid w:val="001C188C"/>
    <w:rsid w:val="001C3165"/>
    <w:rsid w:val="001C3B31"/>
    <w:rsid w:val="001C40E6"/>
    <w:rsid w:val="001C4A56"/>
    <w:rsid w:val="001D002B"/>
    <w:rsid w:val="001D0F98"/>
    <w:rsid w:val="001D1783"/>
    <w:rsid w:val="001D478D"/>
    <w:rsid w:val="001D523C"/>
    <w:rsid w:val="001D53CD"/>
    <w:rsid w:val="001D55A3"/>
    <w:rsid w:val="001D5AF5"/>
    <w:rsid w:val="001E195E"/>
    <w:rsid w:val="001E1E73"/>
    <w:rsid w:val="001E264F"/>
    <w:rsid w:val="001E40E1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01C"/>
    <w:rsid w:val="002022EF"/>
    <w:rsid w:val="002025F4"/>
    <w:rsid w:val="00202BD4"/>
    <w:rsid w:val="0020399E"/>
    <w:rsid w:val="00204A97"/>
    <w:rsid w:val="00210766"/>
    <w:rsid w:val="00210DC3"/>
    <w:rsid w:val="002114EF"/>
    <w:rsid w:val="00212640"/>
    <w:rsid w:val="00213513"/>
    <w:rsid w:val="002138E1"/>
    <w:rsid w:val="002166AD"/>
    <w:rsid w:val="00217273"/>
    <w:rsid w:val="00217871"/>
    <w:rsid w:val="00221ED8"/>
    <w:rsid w:val="002231EA"/>
    <w:rsid w:val="00223FDF"/>
    <w:rsid w:val="002279C0"/>
    <w:rsid w:val="00231338"/>
    <w:rsid w:val="00231348"/>
    <w:rsid w:val="00232A4D"/>
    <w:rsid w:val="0023444E"/>
    <w:rsid w:val="00237041"/>
    <w:rsid w:val="0023727E"/>
    <w:rsid w:val="00237CF4"/>
    <w:rsid w:val="00240A96"/>
    <w:rsid w:val="00240ED9"/>
    <w:rsid w:val="00242081"/>
    <w:rsid w:val="00243777"/>
    <w:rsid w:val="002441CD"/>
    <w:rsid w:val="002445FC"/>
    <w:rsid w:val="0024559E"/>
    <w:rsid w:val="002479FF"/>
    <w:rsid w:val="002501A3"/>
    <w:rsid w:val="002511F1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A68"/>
    <w:rsid w:val="00264EC6"/>
    <w:rsid w:val="0026773A"/>
    <w:rsid w:val="00270210"/>
    <w:rsid w:val="00271013"/>
    <w:rsid w:val="00272699"/>
    <w:rsid w:val="00272806"/>
    <w:rsid w:val="00272D70"/>
    <w:rsid w:val="00273FE4"/>
    <w:rsid w:val="002743F3"/>
    <w:rsid w:val="00274A64"/>
    <w:rsid w:val="0027643F"/>
    <w:rsid w:val="002765B4"/>
    <w:rsid w:val="002766F8"/>
    <w:rsid w:val="00276A94"/>
    <w:rsid w:val="0027770B"/>
    <w:rsid w:val="00277EA3"/>
    <w:rsid w:val="00280B0A"/>
    <w:rsid w:val="00281D7D"/>
    <w:rsid w:val="00282DEF"/>
    <w:rsid w:val="00283AC0"/>
    <w:rsid w:val="00284179"/>
    <w:rsid w:val="0028453C"/>
    <w:rsid w:val="00284BCE"/>
    <w:rsid w:val="00292710"/>
    <w:rsid w:val="00292EBA"/>
    <w:rsid w:val="0029405D"/>
    <w:rsid w:val="00294FA6"/>
    <w:rsid w:val="00295A6F"/>
    <w:rsid w:val="002967F5"/>
    <w:rsid w:val="002A0515"/>
    <w:rsid w:val="002A20C4"/>
    <w:rsid w:val="002A211C"/>
    <w:rsid w:val="002A570F"/>
    <w:rsid w:val="002A6E3D"/>
    <w:rsid w:val="002A7292"/>
    <w:rsid w:val="002A7358"/>
    <w:rsid w:val="002A7902"/>
    <w:rsid w:val="002B09B6"/>
    <w:rsid w:val="002B0F6B"/>
    <w:rsid w:val="002B23B8"/>
    <w:rsid w:val="002B36D5"/>
    <w:rsid w:val="002B427B"/>
    <w:rsid w:val="002B4429"/>
    <w:rsid w:val="002B68A6"/>
    <w:rsid w:val="002B7FAF"/>
    <w:rsid w:val="002C081D"/>
    <w:rsid w:val="002C09A2"/>
    <w:rsid w:val="002C5220"/>
    <w:rsid w:val="002D0AF2"/>
    <w:rsid w:val="002D0C4F"/>
    <w:rsid w:val="002D11A1"/>
    <w:rsid w:val="002D1364"/>
    <w:rsid w:val="002D2C12"/>
    <w:rsid w:val="002D365C"/>
    <w:rsid w:val="002D4D30"/>
    <w:rsid w:val="002D5000"/>
    <w:rsid w:val="002D5659"/>
    <w:rsid w:val="002D5867"/>
    <w:rsid w:val="002D598D"/>
    <w:rsid w:val="002D6A3C"/>
    <w:rsid w:val="002D7188"/>
    <w:rsid w:val="002D77BA"/>
    <w:rsid w:val="002E07D4"/>
    <w:rsid w:val="002E1DE3"/>
    <w:rsid w:val="002E2AB6"/>
    <w:rsid w:val="002E3F34"/>
    <w:rsid w:val="002E4D52"/>
    <w:rsid w:val="002E4FB2"/>
    <w:rsid w:val="002E5F79"/>
    <w:rsid w:val="002E64FA"/>
    <w:rsid w:val="002E6901"/>
    <w:rsid w:val="002F0A00"/>
    <w:rsid w:val="002F0CFA"/>
    <w:rsid w:val="002F1C0E"/>
    <w:rsid w:val="002F3C0D"/>
    <w:rsid w:val="002F40B8"/>
    <w:rsid w:val="002F5B76"/>
    <w:rsid w:val="002F669F"/>
    <w:rsid w:val="002F6F47"/>
    <w:rsid w:val="002F7165"/>
    <w:rsid w:val="00301C97"/>
    <w:rsid w:val="0030210A"/>
    <w:rsid w:val="003043CF"/>
    <w:rsid w:val="003051FF"/>
    <w:rsid w:val="003078BE"/>
    <w:rsid w:val="0031004C"/>
    <w:rsid w:val="003105F6"/>
    <w:rsid w:val="00311297"/>
    <w:rsid w:val="003113BE"/>
    <w:rsid w:val="003122CA"/>
    <w:rsid w:val="003148FD"/>
    <w:rsid w:val="0031513D"/>
    <w:rsid w:val="00316031"/>
    <w:rsid w:val="0031619A"/>
    <w:rsid w:val="00317306"/>
    <w:rsid w:val="00321080"/>
    <w:rsid w:val="003211D5"/>
    <w:rsid w:val="0032170F"/>
    <w:rsid w:val="00322D45"/>
    <w:rsid w:val="0032485C"/>
    <w:rsid w:val="00325612"/>
    <w:rsid w:val="0032569A"/>
    <w:rsid w:val="00325A1F"/>
    <w:rsid w:val="0032617F"/>
    <w:rsid w:val="003268F9"/>
    <w:rsid w:val="00326AE0"/>
    <w:rsid w:val="00327CBC"/>
    <w:rsid w:val="00330BAF"/>
    <w:rsid w:val="00332B79"/>
    <w:rsid w:val="00334E3A"/>
    <w:rsid w:val="0033588D"/>
    <w:rsid w:val="00335EBA"/>
    <w:rsid w:val="003361DD"/>
    <w:rsid w:val="00336557"/>
    <w:rsid w:val="00336AB4"/>
    <w:rsid w:val="0034089C"/>
    <w:rsid w:val="00341A6A"/>
    <w:rsid w:val="00343143"/>
    <w:rsid w:val="003433A6"/>
    <w:rsid w:val="00345B9C"/>
    <w:rsid w:val="00346E9C"/>
    <w:rsid w:val="00350A9C"/>
    <w:rsid w:val="003520A5"/>
    <w:rsid w:val="00352DAE"/>
    <w:rsid w:val="00354EB9"/>
    <w:rsid w:val="00356511"/>
    <w:rsid w:val="00357425"/>
    <w:rsid w:val="003602AE"/>
    <w:rsid w:val="00360929"/>
    <w:rsid w:val="00361A0F"/>
    <w:rsid w:val="00361D44"/>
    <w:rsid w:val="003647D5"/>
    <w:rsid w:val="003668FF"/>
    <w:rsid w:val="00367093"/>
    <w:rsid w:val="003674B0"/>
    <w:rsid w:val="0036799B"/>
    <w:rsid w:val="0037122D"/>
    <w:rsid w:val="003717A8"/>
    <w:rsid w:val="00372B2D"/>
    <w:rsid w:val="003734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C29"/>
    <w:rsid w:val="003C7D9A"/>
    <w:rsid w:val="003D12C2"/>
    <w:rsid w:val="003D24BE"/>
    <w:rsid w:val="003D31B9"/>
    <w:rsid w:val="003D3867"/>
    <w:rsid w:val="003D41E9"/>
    <w:rsid w:val="003D6365"/>
    <w:rsid w:val="003D6D06"/>
    <w:rsid w:val="003E0D1A"/>
    <w:rsid w:val="003E1EF8"/>
    <w:rsid w:val="003E2DA3"/>
    <w:rsid w:val="003E3791"/>
    <w:rsid w:val="003E4A45"/>
    <w:rsid w:val="003E6146"/>
    <w:rsid w:val="003F0150"/>
    <w:rsid w:val="003F020D"/>
    <w:rsid w:val="003F03D9"/>
    <w:rsid w:val="003F2FBE"/>
    <w:rsid w:val="003F318D"/>
    <w:rsid w:val="003F3B2B"/>
    <w:rsid w:val="003F5BAE"/>
    <w:rsid w:val="003F6ED7"/>
    <w:rsid w:val="003F6FDB"/>
    <w:rsid w:val="003F79F7"/>
    <w:rsid w:val="00401C84"/>
    <w:rsid w:val="00403210"/>
    <w:rsid w:val="004035BB"/>
    <w:rsid w:val="004035EB"/>
    <w:rsid w:val="00406246"/>
    <w:rsid w:val="00407332"/>
    <w:rsid w:val="00407828"/>
    <w:rsid w:val="00407AB0"/>
    <w:rsid w:val="00410B7D"/>
    <w:rsid w:val="00411A73"/>
    <w:rsid w:val="00413D8E"/>
    <w:rsid w:val="00414012"/>
    <w:rsid w:val="004140F2"/>
    <w:rsid w:val="004169B2"/>
    <w:rsid w:val="00417B22"/>
    <w:rsid w:val="004203DC"/>
    <w:rsid w:val="00421085"/>
    <w:rsid w:val="004218B4"/>
    <w:rsid w:val="0042248C"/>
    <w:rsid w:val="0042465E"/>
    <w:rsid w:val="00424DF7"/>
    <w:rsid w:val="004255C2"/>
    <w:rsid w:val="00426F7D"/>
    <w:rsid w:val="00430B86"/>
    <w:rsid w:val="00431902"/>
    <w:rsid w:val="00432B76"/>
    <w:rsid w:val="00434D01"/>
    <w:rsid w:val="00435BC7"/>
    <w:rsid w:val="00435D26"/>
    <w:rsid w:val="004406B3"/>
    <w:rsid w:val="00440C99"/>
    <w:rsid w:val="0044175C"/>
    <w:rsid w:val="0044429A"/>
    <w:rsid w:val="00444891"/>
    <w:rsid w:val="0044542D"/>
    <w:rsid w:val="00445F4D"/>
    <w:rsid w:val="00446B0E"/>
    <w:rsid w:val="00447A99"/>
    <w:rsid w:val="004504C0"/>
    <w:rsid w:val="00451144"/>
    <w:rsid w:val="00452BF6"/>
    <w:rsid w:val="004538CF"/>
    <w:rsid w:val="00453EC6"/>
    <w:rsid w:val="004550FB"/>
    <w:rsid w:val="0045631F"/>
    <w:rsid w:val="00460026"/>
    <w:rsid w:val="0046111A"/>
    <w:rsid w:val="00462368"/>
    <w:rsid w:val="00462946"/>
    <w:rsid w:val="00463F43"/>
    <w:rsid w:val="0046494A"/>
    <w:rsid w:val="00464B94"/>
    <w:rsid w:val="00464BB8"/>
    <w:rsid w:val="00465084"/>
    <w:rsid w:val="004653A8"/>
    <w:rsid w:val="00465A0B"/>
    <w:rsid w:val="00465B25"/>
    <w:rsid w:val="00466C87"/>
    <w:rsid w:val="0047077C"/>
    <w:rsid w:val="00470B05"/>
    <w:rsid w:val="0047207C"/>
    <w:rsid w:val="00472CD6"/>
    <w:rsid w:val="00474611"/>
    <w:rsid w:val="00474E3C"/>
    <w:rsid w:val="00475953"/>
    <w:rsid w:val="004760EC"/>
    <w:rsid w:val="00476E79"/>
    <w:rsid w:val="00476E9A"/>
    <w:rsid w:val="00477C6B"/>
    <w:rsid w:val="00480A58"/>
    <w:rsid w:val="00481C6B"/>
    <w:rsid w:val="00482151"/>
    <w:rsid w:val="00484B47"/>
    <w:rsid w:val="00485FAD"/>
    <w:rsid w:val="00487AED"/>
    <w:rsid w:val="004917DA"/>
    <w:rsid w:val="00491EDF"/>
    <w:rsid w:val="00492636"/>
    <w:rsid w:val="00492A3F"/>
    <w:rsid w:val="00492D8F"/>
    <w:rsid w:val="004931A9"/>
    <w:rsid w:val="00494F62"/>
    <w:rsid w:val="00495495"/>
    <w:rsid w:val="004A2001"/>
    <w:rsid w:val="004A3590"/>
    <w:rsid w:val="004A38A5"/>
    <w:rsid w:val="004A416D"/>
    <w:rsid w:val="004A427D"/>
    <w:rsid w:val="004A65CE"/>
    <w:rsid w:val="004A6708"/>
    <w:rsid w:val="004A7307"/>
    <w:rsid w:val="004B00A7"/>
    <w:rsid w:val="004B25E2"/>
    <w:rsid w:val="004B2637"/>
    <w:rsid w:val="004B34D7"/>
    <w:rsid w:val="004B3B83"/>
    <w:rsid w:val="004B5037"/>
    <w:rsid w:val="004B5B2F"/>
    <w:rsid w:val="004B626A"/>
    <w:rsid w:val="004B660E"/>
    <w:rsid w:val="004C05BD"/>
    <w:rsid w:val="004C3415"/>
    <w:rsid w:val="004C3B06"/>
    <w:rsid w:val="004C3F97"/>
    <w:rsid w:val="004C4240"/>
    <w:rsid w:val="004C4387"/>
    <w:rsid w:val="004C7EE7"/>
    <w:rsid w:val="004C7FDE"/>
    <w:rsid w:val="004D17FD"/>
    <w:rsid w:val="004D2DEE"/>
    <w:rsid w:val="004D2E1F"/>
    <w:rsid w:val="004D3B52"/>
    <w:rsid w:val="004D4BCD"/>
    <w:rsid w:val="004D688B"/>
    <w:rsid w:val="004D75D4"/>
    <w:rsid w:val="004D7FD9"/>
    <w:rsid w:val="004E0332"/>
    <w:rsid w:val="004E0AC7"/>
    <w:rsid w:val="004E1324"/>
    <w:rsid w:val="004E19A5"/>
    <w:rsid w:val="004E1DCF"/>
    <w:rsid w:val="004E351C"/>
    <w:rsid w:val="004E37E5"/>
    <w:rsid w:val="004E3FDB"/>
    <w:rsid w:val="004E56EA"/>
    <w:rsid w:val="004E7821"/>
    <w:rsid w:val="004F065A"/>
    <w:rsid w:val="004F1F4A"/>
    <w:rsid w:val="004F296D"/>
    <w:rsid w:val="004F4719"/>
    <w:rsid w:val="004F508B"/>
    <w:rsid w:val="004F5252"/>
    <w:rsid w:val="004F5A67"/>
    <w:rsid w:val="004F695F"/>
    <w:rsid w:val="004F6CA4"/>
    <w:rsid w:val="004F6F4A"/>
    <w:rsid w:val="004F74BF"/>
    <w:rsid w:val="00500752"/>
    <w:rsid w:val="00501A50"/>
    <w:rsid w:val="0050222D"/>
    <w:rsid w:val="005024E8"/>
    <w:rsid w:val="00503A48"/>
    <w:rsid w:val="00503AF3"/>
    <w:rsid w:val="0050696D"/>
    <w:rsid w:val="00506B47"/>
    <w:rsid w:val="00506F54"/>
    <w:rsid w:val="0051094B"/>
    <w:rsid w:val="005110D7"/>
    <w:rsid w:val="00511D99"/>
    <w:rsid w:val="00511FD4"/>
    <w:rsid w:val="005128D3"/>
    <w:rsid w:val="00512D07"/>
    <w:rsid w:val="005147E8"/>
    <w:rsid w:val="005154B9"/>
    <w:rsid w:val="005158F2"/>
    <w:rsid w:val="00517AC5"/>
    <w:rsid w:val="00520984"/>
    <w:rsid w:val="00522249"/>
    <w:rsid w:val="0052411A"/>
    <w:rsid w:val="00524A08"/>
    <w:rsid w:val="00525287"/>
    <w:rsid w:val="00526DFC"/>
    <w:rsid w:val="00526F43"/>
    <w:rsid w:val="00527651"/>
    <w:rsid w:val="00531D77"/>
    <w:rsid w:val="005344FC"/>
    <w:rsid w:val="00534C09"/>
    <w:rsid w:val="005355FB"/>
    <w:rsid w:val="005363AB"/>
    <w:rsid w:val="00536585"/>
    <w:rsid w:val="00542813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610"/>
    <w:rsid w:val="00560A93"/>
    <w:rsid w:val="00560AC7"/>
    <w:rsid w:val="00561AFB"/>
    <w:rsid w:val="00561FA8"/>
    <w:rsid w:val="0056214F"/>
    <w:rsid w:val="005635ED"/>
    <w:rsid w:val="005648F5"/>
    <w:rsid w:val="00565253"/>
    <w:rsid w:val="00567786"/>
    <w:rsid w:val="00570191"/>
    <w:rsid w:val="00570570"/>
    <w:rsid w:val="00572512"/>
    <w:rsid w:val="00573EE6"/>
    <w:rsid w:val="0057547F"/>
    <w:rsid w:val="005754EE"/>
    <w:rsid w:val="0057596A"/>
    <w:rsid w:val="0057617E"/>
    <w:rsid w:val="00576497"/>
    <w:rsid w:val="00580D60"/>
    <w:rsid w:val="005835E7"/>
    <w:rsid w:val="0058397F"/>
    <w:rsid w:val="00583BF8"/>
    <w:rsid w:val="0058568C"/>
    <w:rsid w:val="00585F33"/>
    <w:rsid w:val="005864CC"/>
    <w:rsid w:val="00591124"/>
    <w:rsid w:val="00592CA9"/>
    <w:rsid w:val="00594E3F"/>
    <w:rsid w:val="00597024"/>
    <w:rsid w:val="005A00F9"/>
    <w:rsid w:val="005A0274"/>
    <w:rsid w:val="005A095C"/>
    <w:rsid w:val="005A199E"/>
    <w:rsid w:val="005A2337"/>
    <w:rsid w:val="005A2604"/>
    <w:rsid w:val="005A583C"/>
    <w:rsid w:val="005A5CFE"/>
    <w:rsid w:val="005A5ED6"/>
    <w:rsid w:val="005A6127"/>
    <w:rsid w:val="005A669D"/>
    <w:rsid w:val="005A6F32"/>
    <w:rsid w:val="005A75D8"/>
    <w:rsid w:val="005B067D"/>
    <w:rsid w:val="005B713E"/>
    <w:rsid w:val="005C03B6"/>
    <w:rsid w:val="005C04F5"/>
    <w:rsid w:val="005C080C"/>
    <w:rsid w:val="005C27E7"/>
    <w:rsid w:val="005C3098"/>
    <w:rsid w:val="005C348E"/>
    <w:rsid w:val="005C4A28"/>
    <w:rsid w:val="005C59AC"/>
    <w:rsid w:val="005C68E1"/>
    <w:rsid w:val="005D0180"/>
    <w:rsid w:val="005D01E0"/>
    <w:rsid w:val="005D1429"/>
    <w:rsid w:val="005D336B"/>
    <w:rsid w:val="005D3763"/>
    <w:rsid w:val="005D42CC"/>
    <w:rsid w:val="005D55E1"/>
    <w:rsid w:val="005D5D02"/>
    <w:rsid w:val="005D797F"/>
    <w:rsid w:val="005E19F7"/>
    <w:rsid w:val="005E4F04"/>
    <w:rsid w:val="005E5D75"/>
    <w:rsid w:val="005E62C2"/>
    <w:rsid w:val="005E6789"/>
    <w:rsid w:val="005E6C71"/>
    <w:rsid w:val="005F0897"/>
    <w:rsid w:val="005F0963"/>
    <w:rsid w:val="005F1B83"/>
    <w:rsid w:val="005F1E03"/>
    <w:rsid w:val="005F262A"/>
    <w:rsid w:val="005F2824"/>
    <w:rsid w:val="005F2EBA"/>
    <w:rsid w:val="005F35ED"/>
    <w:rsid w:val="005F5895"/>
    <w:rsid w:val="005F7812"/>
    <w:rsid w:val="005F79A2"/>
    <w:rsid w:val="005F7A88"/>
    <w:rsid w:val="00602F0F"/>
    <w:rsid w:val="00603A1A"/>
    <w:rsid w:val="00603DD5"/>
    <w:rsid w:val="006046D5"/>
    <w:rsid w:val="00604788"/>
    <w:rsid w:val="00604DB7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EB2"/>
    <w:rsid w:val="006333DA"/>
    <w:rsid w:val="0063363F"/>
    <w:rsid w:val="00634EAD"/>
    <w:rsid w:val="00635134"/>
    <w:rsid w:val="006356E2"/>
    <w:rsid w:val="00635D8E"/>
    <w:rsid w:val="0063711A"/>
    <w:rsid w:val="00642A65"/>
    <w:rsid w:val="00643082"/>
    <w:rsid w:val="00645DCE"/>
    <w:rsid w:val="006465AC"/>
    <w:rsid w:val="006465BF"/>
    <w:rsid w:val="006465EE"/>
    <w:rsid w:val="00653401"/>
    <w:rsid w:val="00653B22"/>
    <w:rsid w:val="00655F54"/>
    <w:rsid w:val="00657BF4"/>
    <w:rsid w:val="00657EBA"/>
    <w:rsid w:val="006603FB"/>
    <w:rsid w:val="006608DF"/>
    <w:rsid w:val="006623AC"/>
    <w:rsid w:val="006642BF"/>
    <w:rsid w:val="00664837"/>
    <w:rsid w:val="00666641"/>
    <w:rsid w:val="006678AF"/>
    <w:rsid w:val="006701EF"/>
    <w:rsid w:val="0067151D"/>
    <w:rsid w:val="00672D91"/>
    <w:rsid w:val="00673247"/>
    <w:rsid w:val="00673BA5"/>
    <w:rsid w:val="00674BDE"/>
    <w:rsid w:val="00674D50"/>
    <w:rsid w:val="00680058"/>
    <w:rsid w:val="0068054C"/>
    <w:rsid w:val="006817BC"/>
    <w:rsid w:val="00681F9F"/>
    <w:rsid w:val="006827D8"/>
    <w:rsid w:val="0068289B"/>
    <w:rsid w:val="00682BDA"/>
    <w:rsid w:val="006840EA"/>
    <w:rsid w:val="006844E2"/>
    <w:rsid w:val="00684913"/>
    <w:rsid w:val="00685267"/>
    <w:rsid w:val="00685ACD"/>
    <w:rsid w:val="0068636A"/>
    <w:rsid w:val="006872AE"/>
    <w:rsid w:val="00690082"/>
    <w:rsid w:val="00690252"/>
    <w:rsid w:val="00693F9F"/>
    <w:rsid w:val="006946BB"/>
    <w:rsid w:val="00694966"/>
    <w:rsid w:val="00694B70"/>
    <w:rsid w:val="00694F82"/>
    <w:rsid w:val="006969FA"/>
    <w:rsid w:val="006A12B5"/>
    <w:rsid w:val="006A1761"/>
    <w:rsid w:val="006A35D5"/>
    <w:rsid w:val="006A5FB5"/>
    <w:rsid w:val="006A6702"/>
    <w:rsid w:val="006A748A"/>
    <w:rsid w:val="006A782F"/>
    <w:rsid w:val="006A7A27"/>
    <w:rsid w:val="006B0034"/>
    <w:rsid w:val="006B00A9"/>
    <w:rsid w:val="006B09F3"/>
    <w:rsid w:val="006B0AAA"/>
    <w:rsid w:val="006B2F91"/>
    <w:rsid w:val="006B382F"/>
    <w:rsid w:val="006B66E9"/>
    <w:rsid w:val="006C1EC9"/>
    <w:rsid w:val="006C2475"/>
    <w:rsid w:val="006C308A"/>
    <w:rsid w:val="006C3E04"/>
    <w:rsid w:val="006C419E"/>
    <w:rsid w:val="006C4903"/>
    <w:rsid w:val="006C4918"/>
    <w:rsid w:val="006C4A31"/>
    <w:rsid w:val="006C562E"/>
    <w:rsid w:val="006C5AC2"/>
    <w:rsid w:val="006C6AFB"/>
    <w:rsid w:val="006C7132"/>
    <w:rsid w:val="006D2735"/>
    <w:rsid w:val="006D27BE"/>
    <w:rsid w:val="006D45B2"/>
    <w:rsid w:val="006D4FCF"/>
    <w:rsid w:val="006D6C1D"/>
    <w:rsid w:val="006D7B62"/>
    <w:rsid w:val="006E0FCC"/>
    <w:rsid w:val="006E1E96"/>
    <w:rsid w:val="006E5E21"/>
    <w:rsid w:val="006E5FF2"/>
    <w:rsid w:val="006E61BC"/>
    <w:rsid w:val="006E7023"/>
    <w:rsid w:val="006E780C"/>
    <w:rsid w:val="006F1464"/>
    <w:rsid w:val="006F2648"/>
    <w:rsid w:val="006F28AF"/>
    <w:rsid w:val="006F2F10"/>
    <w:rsid w:val="006F482B"/>
    <w:rsid w:val="006F621E"/>
    <w:rsid w:val="006F6311"/>
    <w:rsid w:val="006F65FB"/>
    <w:rsid w:val="006F6E66"/>
    <w:rsid w:val="006F7902"/>
    <w:rsid w:val="00700796"/>
    <w:rsid w:val="00700EB6"/>
    <w:rsid w:val="00701952"/>
    <w:rsid w:val="00702556"/>
    <w:rsid w:val="0070277E"/>
    <w:rsid w:val="00703704"/>
    <w:rsid w:val="00704156"/>
    <w:rsid w:val="00704B38"/>
    <w:rsid w:val="00705B53"/>
    <w:rsid w:val="007069FC"/>
    <w:rsid w:val="0071018C"/>
    <w:rsid w:val="00710340"/>
    <w:rsid w:val="00710FA7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1A1C"/>
    <w:rsid w:val="00721DC8"/>
    <w:rsid w:val="00722615"/>
    <w:rsid w:val="0072457F"/>
    <w:rsid w:val="00725406"/>
    <w:rsid w:val="007254A2"/>
    <w:rsid w:val="0072621B"/>
    <w:rsid w:val="0072698F"/>
    <w:rsid w:val="00730555"/>
    <w:rsid w:val="007312CC"/>
    <w:rsid w:val="0073403F"/>
    <w:rsid w:val="007350DC"/>
    <w:rsid w:val="00735C71"/>
    <w:rsid w:val="00736A64"/>
    <w:rsid w:val="00737F6A"/>
    <w:rsid w:val="007410B6"/>
    <w:rsid w:val="007417C7"/>
    <w:rsid w:val="007437C5"/>
    <w:rsid w:val="00744C6F"/>
    <w:rsid w:val="007457F6"/>
    <w:rsid w:val="00745ABB"/>
    <w:rsid w:val="00746E38"/>
    <w:rsid w:val="00746E93"/>
    <w:rsid w:val="007474E2"/>
    <w:rsid w:val="00747CD5"/>
    <w:rsid w:val="00753B51"/>
    <w:rsid w:val="00756629"/>
    <w:rsid w:val="007575D2"/>
    <w:rsid w:val="007578DA"/>
    <w:rsid w:val="00757B4F"/>
    <w:rsid w:val="00757B6A"/>
    <w:rsid w:val="007610E0"/>
    <w:rsid w:val="007621AA"/>
    <w:rsid w:val="0076260A"/>
    <w:rsid w:val="00764A67"/>
    <w:rsid w:val="00764E4B"/>
    <w:rsid w:val="007652ED"/>
    <w:rsid w:val="00770D5C"/>
    <w:rsid w:val="00770F6B"/>
    <w:rsid w:val="00771883"/>
    <w:rsid w:val="00772656"/>
    <w:rsid w:val="007727C9"/>
    <w:rsid w:val="00774EEE"/>
    <w:rsid w:val="00774EF9"/>
    <w:rsid w:val="00775602"/>
    <w:rsid w:val="00776DC2"/>
    <w:rsid w:val="00780122"/>
    <w:rsid w:val="0078129E"/>
    <w:rsid w:val="00781617"/>
    <w:rsid w:val="007820E8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250"/>
    <w:rsid w:val="007A1F2F"/>
    <w:rsid w:val="007A2A5C"/>
    <w:rsid w:val="007A5150"/>
    <w:rsid w:val="007A51B5"/>
    <w:rsid w:val="007A5373"/>
    <w:rsid w:val="007A6CB6"/>
    <w:rsid w:val="007A789F"/>
    <w:rsid w:val="007B0836"/>
    <w:rsid w:val="007B37C5"/>
    <w:rsid w:val="007B445E"/>
    <w:rsid w:val="007B7272"/>
    <w:rsid w:val="007B75BC"/>
    <w:rsid w:val="007C0954"/>
    <w:rsid w:val="007C0BD6"/>
    <w:rsid w:val="007C1563"/>
    <w:rsid w:val="007C1EB7"/>
    <w:rsid w:val="007C3806"/>
    <w:rsid w:val="007C59F7"/>
    <w:rsid w:val="007C5BB7"/>
    <w:rsid w:val="007C6605"/>
    <w:rsid w:val="007C76D7"/>
    <w:rsid w:val="007D07D5"/>
    <w:rsid w:val="007D1256"/>
    <w:rsid w:val="007D1C64"/>
    <w:rsid w:val="007D32DD"/>
    <w:rsid w:val="007D6DCE"/>
    <w:rsid w:val="007D72C4"/>
    <w:rsid w:val="007E21B8"/>
    <w:rsid w:val="007E2CFE"/>
    <w:rsid w:val="007E59C9"/>
    <w:rsid w:val="007F0072"/>
    <w:rsid w:val="007F172F"/>
    <w:rsid w:val="007F1DAD"/>
    <w:rsid w:val="007F2EB6"/>
    <w:rsid w:val="007F4201"/>
    <w:rsid w:val="007F54C3"/>
    <w:rsid w:val="00800290"/>
    <w:rsid w:val="00801968"/>
    <w:rsid w:val="00801F1B"/>
    <w:rsid w:val="00802949"/>
    <w:rsid w:val="0080301E"/>
    <w:rsid w:val="0080365F"/>
    <w:rsid w:val="008039F7"/>
    <w:rsid w:val="00803E54"/>
    <w:rsid w:val="0080613E"/>
    <w:rsid w:val="00806B5A"/>
    <w:rsid w:val="00810194"/>
    <w:rsid w:val="008124C1"/>
    <w:rsid w:val="00812BE5"/>
    <w:rsid w:val="00812DC0"/>
    <w:rsid w:val="008156AD"/>
    <w:rsid w:val="00817429"/>
    <w:rsid w:val="00820C0B"/>
    <w:rsid w:val="00821514"/>
    <w:rsid w:val="00821E35"/>
    <w:rsid w:val="00824591"/>
    <w:rsid w:val="00824AED"/>
    <w:rsid w:val="00825F99"/>
    <w:rsid w:val="0082752A"/>
    <w:rsid w:val="00827820"/>
    <w:rsid w:val="00831B8B"/>
    <w:rsid w:val="00832864"/>
    <w:rsid w:val="0083405D"/>
    <w:rsid w:val="00834996"/>
    <w:rsid w:val="008352D4"/>
    <w:rsid w:val="00835767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469FC"/>
    <w:rsid w:val="00846B0E"/>
    <w:rsid w:val="00850C9D"/>
    <w:rsid w:val="00852390"/>
    <w:rsid w:val="00852B59"/>
    <w:rsid w:val="00853C25"/>
    <w:rsid w:val="00856272"/>
    <w:rsid w:val="008563FF"/>
    <w:rsid w:val="00860064"/>
    <w:rsid w:val="0086018B"/>
    <w:rsid w:val="008611DD"/>
    <w:rsid w:val="00861E5B"/>
    <w:rsid w:val="008620DE"/>
    <w:rsid w:val="0086328C"/>
    <w:rsid w:val="008654FF"/>
    <w:rsid w:val="00866867"/>
    <w:rsid w:val="00867D17"/>
    <w:rsid w:val="00872257"/>
    <w:rsid w:val="00874C67"/>
    <w:rsid w:val="00874C71"/>
    <w:rsid w:val="008753E6"/>
    <w:rsid w:val="00875894"/>
    <w:rsid w:val="0087738C"/>
    <w:rsid w:val="0087760A"/>
    <w:rsid w:val="00877A51"/>
    <w:rsid w:val="008802AF"/>
    <w:rsid w:val="00880B76"/>
    <w:rsid w:val="00880D17"/>
    <w:rsid w:val="00881926"/>
    <w:rsid w:val="00881DE4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146"/>
    <w:rsid w:val="008926E8"/>
    <w:rsid w:val="0089317C"/>
    <w:rsid w:val="00894F19"/>
    <w:rsid w:val="0089573D"/>
    <w:rsid w:val="00896A10"/>
    <w:rsid w:val="008971B5"/>
    <w:rsid w:val="0089779E"/>
    <w:rsid w:val="008A0AFD"/>
    <w:rsid w:val="008A13DF"/>
    <w:rsid w:val="008A1673"/>
    <w:rsid w:val="008A2848"/>
    <w:rsid w:val="008A2DB2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45D"/>
    <w:rsid w:val="008B7145"/>
    <w:rsid w:val="008B7712"/>
    <w:rsid w:val="008B78D4"/>
    <w:rsid w:val="008B7B26"/>
    <w:rsid w:val="008C1E22"/>
    <w:rsid w:val="008C3524"/>
    <w:rsid w:val="008C4061"/>
    <w:rsid w:val="008C4229"/>
    <w:rsid w:val="008C55B8"/>
    <w:rsid w:val="008C5BE0"/>
    <w:rsid w:val="008C6EF5"/>
    <w:rsid w:val="008C7233"/>
    <w:rsid w:val="008C76C3"/>
    <w:rsid w:val="008D14C0"/>
    <w:rsid w:val="008D1CCA"/>
    <w:rsid w:val="008D2434"/>
    <w:rsid w:val="008D246B"/>
    <w:rsid w:val="008D3831"/>
    <w:rsid w:val="008D3EED"/>
    <w:rsid w:val="008D3F47"/>
    <w:rsid w:val="008D4527"/>
    <w:rsid w:val="008D514D"/>
    <w:rsid w:val="008D7E3C"/>
    <w:rsid w:val="008E0338"/>
    <w:rsid w:val="008E085A"/>
    <w:rsid w:val="008E171D"/>
    <w:rsid w:val="008E2785"/>
    <w:rsid w:val="008E4054"/>
    <w:rsid w:val="008E78A3"/>
    <w:rsid w:val="008F0654"/>
    <w:rsid w:val="008F06CB"/>
    <w:rsid w:val="008F2E83"/>
    <w:rsid w:val="008F57BD"/>
    <w:rsid w:val="008F612A"/>
    <w:rsid w:val="008F6F97"/>
    <w:rsid w:val="00900B86"/>
    <w:rsid w:val="0090264D"/>
    <w:rsid w:val="0090293D"/>
    <w:rsid w:val="009034DE"/>
    <w:rsid w:val="00905396"/>
    <w:rsid w:val="0090605D"/>
    <w:rsid w:val="00906419"/>
    <w:rsid w:val="0090680F"/>
    <w:rsid w:val="00907847"/>
    <w:rsid w:val="00910BA0"/>
    <w:rsid w:val="00912889"/>
    <w:rsid w:val="00913A42"/>
    <w:rsid w:val="00913C39"/>
    <w:rsid w:val="00914167"/>
    <w:rsid w:val="009143DB"/>
    <w:rsid w:val="00915065"/>
    <w:rsid w:val="00916341"/>
    <w:rsid w:val="00916D0F"/>
    <w:rsid w:val="00917CE5"/>
    <w:rsid w:val="0092015F"/>
    <w:rsid w:val="009217C0"/>
    <w:rsid w:val="00923513"/>
    <w:rsid w:val="00923EEA"/>
    <w:rsid w:val="00925241"/>
    <w:rsid w:val="00925CEC"/>
    <w:rsid w:val="00926A3F"/>
    <w:rsid w:val="0092794E"/>
    <w:rsid w:val="00930D30"/>
    <w:rsid w:val="009312F3"/>
    <w:rsid w:val="00932963"/>
    <w:rsid w:val="009332A2"/>
    <w:rsid w:val="00933BD8"/>
    <w:rsid w:val="00937598"/>
    <w:rsid w:val="0093790B"/>
    <w:rsid w:val="009403EE"/>
    <w:rsid w:val="00940B22"/>
    <w:rsid w:val="00943751"/>
    <w:rsid w:val="009445C5"/>
    <w:rsid w:val="009467E2"/>
    <w:rsid w:val="00946DD0"/>
    <w:rsid w:val="00946E21"/>
    <w:rsid w:val="00946F71"/>
    <w:rsid w:val="0095083D"/>
    <w:rsid w:val="009509E6"/>
    <w:rsid w:val="00952018"/>
    <w:rsid w:val="00952101"/>
    <w:rsid w:val="00952800"/>
    <w:rsid w:val="0095300D"/>
    <w:rsid w:val="009556D5"/>
    <w:rsid w:val="00956812"/>
    <w:rsid w:val="0095719A"/>
    <w:rsid w:val="00957983"/>
    <w:rsid w:val="00961219"/>
    <w:rsid w:val="009623E9"/>
    <w:rsid w:val="00963EEB"/>
    <w:rsid w:val="009648BC"/>
    <w:rsid w:val="00964C2F"/>
    <w:rsid w:val="00964C8D"/>
    <w:rsid w:val="00965F88"/>
    <w:rsid w:val="00966D27"/>
    <w:rsid w:val="00970FAB"/>
    <w:rsid w:val="009720A7"/>
    <w:rsid w:val="00972956"/>
    <w:rsid w:val="00974BE7"/>
    <w:rsid w:val="00975155"/>
    <w:rsid w:val="009760C5"/>
    <w:rsid w:val="009762DB"/>
    <w:rsid w:val="0098034C"/>
    <w:rsid w:val="009817F1"/>
    <w:rsid w:val="00981AB6"/>
    <w:rsid w:val="00981EA4"/>
    <w:rsid w:val="00984939"/>
    <w:rsid w:val="00984C2E"/>
    <w:rsid w:val="00984E03"/>
    <w:rsid w:val="00987E85"/>
    <w:rsid w:val="0099203A"/>
    <w:rsid w:val="00992371"/>
    <w:rsid w:val="00992EED"/>
    <w:rsid w:val="00993E8C"/>
    <w:rsid w:val="009A0D12"/>
    <w:rsid w:val="009A1987"/>
    <w:rsid w:val="009A2028"/>
    <w:rsid w:val="009A26D8"/>
    <w:rsid w:val="009A2BEE"/>
    <w:rsid w:val="009A35F0"/>
    <w:rsid w:val="009A380F"/>
    <w:rsid w:val="009A393A"/>
    <w:rsid w:val="009A5289"/>
    <w:rsid w:val="009A7A53"/>
    <w:rsid w:val="009B0402"/>
    <w:rsid w:val="009B0B75"/>
    <w:rsid w:val="009B0EDB"/>
    <w:rsid w:val="009B16DF"/>
    <w:rsid w:val="009B405D"/>
    <w:rsid w:val="009B4452"/>
    <w:rsid w:val="009B4CB2"/>
    <w:rsid w:val="009B6701"/>
    <w:rsid w:val="009B68B3"/>
    <w:rsid w:val="009B6EF7"/>
    <w:rsid w:val="009B7000"/>
    <w:rsid w:val="009B739C"/>
    <w:rsid w:val="009C0321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D5DCF"/>
    <w:rsid w:val="009D68D1"/>
    <w:rsid w:val="009D6CB8"/>
    <w:rsid w:val="009E24E7"/>
    <w:rsid w:val="009E3E77"/>
    <w:rsid w:val="009E3FAB"/>
    <w:rsid w:val="009E5B3F"/>
    <w:rsid w:val="009E76DC"/>
    <w:rsid w:val="009E7D90"/>
    <w:rsid w:val="009E7F7D"/>
    <w:rsid w:val="009F0457"/>
    <w:rsid w:val="009F1AB0"/>
    <w:rsid w:val="009F1DA4"/>
    <w:rsid w:val="009F501D"/>
    <w:rsid w:val="009F660C"/>
    <w:rsid w:val="009F77CB"/>
    <w:rsid w:val="00A039D5"/>
    <w:rsid w:val="00A046AD"/>
    <w:rsid w:val="00A05D0C"/>
    <w:rsid w:val="00A079C1"/>
    <w:rsid w:val="00A10357"/>
    <w:rsid w:val="00A12520"/>
    <w:rsid w:val="00A130FD"/>
    <w:rsid w:val="00A13A49"/>
    <w:rsid w:val="00A13D6D"/>
    <w:rsid w:val="00A14769"/>
    <w:rsid w:val="00A16151"/>
    <w:rsid w:val="00A16EC6"/>
    <w:rsid w:val="00A17C06"/>
    <w:rsid w:val="00A2126E"/>
    <w:rsid w:val="00A21706"/>
    <w:rsid w:val="00A23A0C"/>
    <w:rsid w:val="00A23DC7"/>
    <w:rsid w:val="00A24FCC"/>
    <w:rsid w:val="00A256AC"/>
    <w:rsid w:val="00A26A90"/>
    <w:rsid w:val="00A26B27"/>
    <w:rsid w:val="00A270E8"/>
    <w:rsid w:val="00A30E4F"/>
    <w:rsid w:val="00A31A5F"/>
    <w:rsid w:val="00A32253"/>
    <w:rsid w:val="00A32810"/>
    <w:rsid w:val="00A3310E"/>
    <w:rsid w:val="00A333A0"/>
    <w:rsid w:val="00A362F9"/>
    <w:rsid w:val="00A369AE"/>
    <w:rsid w:val="00A37E70"/>
    <w:rsid w:val="00A4065E"/>
    <w:rsid w:val="00A40A0E"/>
    <w:rsid w:val="00A42CE4"/>
    <w:rsid w:val="00A4371F"/>
    <w:rsid w:val="00A437E1"/>
    <w:rsid w:val="00A453BD"/>
    <w:rsid w:val="00A4685E"/>
    <w:rsid w:val="00A50CD4"/>
    <w:rsid w:val="00A50E61"/>
    <w:rsid w:val="00A51191"/>
    <w:rsid w:val="00A528A5"/>
    <w:rsid w:val="00A546C3"/>
    <w:rsid w:val="00A54B4E"/>
    <w:rsid w:val="00A54E03"/>
    <w:rsid w:val="00A55514"/>
    <w:rsid w:val="00A56D62"/>
    <w:rsid w:val="00A56F07"/>
    <w:rsid w:val="00A5762C"/>
    <w:rsid w:val="00A600FC"/>
    <w:rsid w:val="00A60BCA"/>
    <w:rsid w:val="00A6138B"/>
    <w:rsid w:val="00A63274"/>
    <w:rsid w:val="00A638DA"/>
    <w:rsid w:val="00A64BBE"/>
    <w:rsid w:val="00A65B41"/>
    <w:rsid w:val="00A65E00"/>
    <w:rsid w:val="00A66658"/>
    <w:rsid w:val="00A66A78"/>
    <w:rsid w:val="00A67BDE"/>
    <w:rsid w:val="00A710C5"/>
    <w:rsid w:val="00A71E36"/>
    <w:rsid w:val="00A72755"/>
    <w:rsid w:val="00A727B1"/>
    <w:rsid w:val="00A73529"/>
    <w:rsid w:val="00A7436E"/>
    <w:rsid w:val="00A74E96"/>
    <w:rsid w:val="00A75A8E"/>
    <w:rsid w:val="00A76002"/>
    <w:rsid w:val="00A7622B"/>
    <w:rsid w:val="00A762B3"/>
    <w:rsid w:val="00A76ED4"/>
    <w:rsid w:val="00A778AB"/>
    <w:rsid w:val="00A8039A"/>
    <w:rsid w:val="00A81920"/>
    <w:rsid w:val="00A824DD"/>
    <w:rsid w:val="00A83676"/>
    <w:rsid w:val="00A8374F"/>
    <w:rsid w:val="00A83B7B"/>
    <w:rsid w:val="00A84274"/>
    <w:rsid w:val="00A850F3"/>
    <w:rsid w:val="00A861E4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50AE"/>
    <w:rsid w:val="00AA6489"/>
    <w:rsid w:val="00AA667C"/>
    <w:rsid w:val="00AA6E1B"/>
    <w:rsid w:val="00AA6E91"/>
    <w:rsid w:val="00AA728C"/>
    <w:rsid w:val="00AA7439"/>
    <w:rsid w:val="00AB034C"/>
    <w:rsid w:val="00AB047E"/>
    <w:rsid w:val="00AB0549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23C2"/>
    <w:rsid w:val="00AC2692"/>
    <w:rsid w:val="00AC305C"/>
    <w:rsid w:val="00AC31B5"/>
    <w:rsid w:val="00AC3350"/>
    <w:rsid w:val="00AC3E72"/>
    <w:rsid w:val="00AC4EA1"/>
    <w:rsid w:val="00AC5381"/>
    <w:rsid w:val="00AC5920"/>
    <w:rsid w:val="00AC5970"/>
    <w:rsid w:val="00AC7050"/>
    <w:rsid w:val="00AC7294"/>
    <w:rsid w:val="00AD0E65"/>
    <w:rsid w:val="00AD2593"/>
    <w:rsid w:val="00AD2BF2"/>
    <w:rsid w:val="00AD4E90"/>
    <w:rsid w:val="00AD5422"/>
    <w:rsid w:val="00AE0E86"/>
    <w:rsid w:val="00AE2470"/>
    <w:rsid w:val="00AE25F2"/>
    <w:rsid w:val="00AE4179"/>
    <w:rsid w:val="00AE433D"/>
    <w:rsid w:val="00AE4425"/>
    <w:rsid w:val="00AE4F3C"/>
    <w:rsid w:val="00AE4FBE"/>
    <w:rsid w:val="00AE5343"/>
    <w:rsid w:val="00AE650F"/>
    <w:rsid w:val="00AE6555"/>
    <w:rsid w:val="00AE7D16"/>
    <w:rsid w:val="00AF2040"/>
    <w:rsid w:val="00AF406D"/>
    <w:rsid w:val="00AF4983"/>
    <w:rsid w:val="00AF4CAA"/>
    <w:rsid w:val="00AF571A"/>
    <w:rsid w:val="00AF60A0"/>
    <w:rsid w:val="00AF67FC"/>
    <w:rsid w:val="00AF785B"/>
    <w:rsid w:val="00AF7DF5"/>
    <w:rsid w:val="00B006E5"/>
    <w:rsid w:val="00B015F2"/>
    <w:rsid w:val="00B02176"/>
    <w:rsid w:val="00B024C2"/>
    <w:rsid w:val="00B04E9C"/>
    <w:rsid w:val="00B050A0"/>
    <w:rsid w:val="00B069FD"/>
    <w:rsid w:val="00B07700"/>
    <w:rsid w:val="00B07B6E"/>
    <w:rsid w:val="00B109A7"/>
    <w:rsid w:val="00B12142"/>
    <w:rsid w:val="00B128CC"/>
    <w:rsid w:val="00B1332D"/>
    <w:rsid w:val="00B13921"/>
    <w:rsid w:val="00B1528C"/>
    <w:rsid w:val="00B15AA5"/>
    <w:rsid w:val="00B16ACD"/>
    <w:rsid w:val="00B17005"/>
    <w:rsid w:val="00B20D22"/>
    <w:rsid w:val="00B212FC"/>
    <w:rsid w:val="00B21487"/>
    <w:rsid w:val="00B228D3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4A6B"/>
    <w:rsid w:val="00B36B2F"/>
    <w:rsid w:val="00B371CC"/>
    <w:rsid w:val="00B40087"/>
    <w:rsid w:val="00B41979"/>
    <w:rsid w:val="00B41A9E"/>
    <w:rsid w:val="00B41CD9"/>
    <w:rsid w:val="00B427E6"/>
    <w:rsid w:val="00B428A6"/>
    <w:rsid w:val="00B43E1F"/>
    <w:rsid w:val="00B443CD"/>
    <w:rsid w:val="00B45A13"/>
    <w:rsid w:val="00B45FBC"/>
    <w:rsid w:val="00B4725F"/>
    <w:rsid w:val="00B47677"/>
    <w:rsid w:val="00B507E1"/>
    <w:rsid w:val="00B517C6"/>
    <w:rsid w:val="00B51A7D"/>
    <w:rsid w:val="00B51F1C"/>
    <w:rsid w:val="00B535C2"/>
    <w:rsid w:val="00B55544"/>
    <w:rsid w:val="00B5557D"/>
    <w:rsid w:val="00B55EDE"/>
    <w:rsid w:val="00B568D2"/>
    <w:rsid w:val="00B60F83"/>
    <w:rsid w:val="00B61E8E"/>
    <w:rsid w:val="00B642FC"/>
    <w:rsid w:val="00B64D26"/>
    <w:rsid w:val="00B64DC2"/>
    <w:rsid w:val="00B64FBB"/>
    <w:rsid w:val="00B66EB4"/>
    <w:rsid w:val="00B70E22"/>
    <w:rsid w:val="00B74945"/>
    <w:rsid w:val="00B74D68"/>
    <w:rsid w:val="00B774CB"/>
    <w:rsid w:val="00B77CE9"/>
    <w:rsid w:val="00B80402"/>
    <w:rsid w:val="00B80B9A"/>
    <w:rsid w:val="00B82139"/>
    <w:rsid w:val="00B830B7"/>
    <w:rsid w:val="00B848EA"/>
    <w:rsid w:val="00B84B2B"/>
    <w:rsid w:val="00B860EF"/>
    <w:rsid w:val="00B90500"/>
    <w:rsid w:val="00B90BBD"/>
    <w:rsid w:val="00B915D5"/>
    <w:rsid w:val="00B9176C"/>
    <w:rsid w:val="00B935A4"/>
    <w:rsid w:val="00B93F28"/>
    <w:rsid w:val="00BA11EA"/>
    <w:rsid w:val="00BA3206"/>
    <w:rsid w:val="00BA41DF"/>
    <w:rsid w:val="00BA561A"/>
    <w:rsid w:val="00BA704D"/>
    <w:rsid w:val="00BA7118"/>
    <w:rsid w:val="00BB0DC6"/>
    <w:rsid w:val="00BB15E4"/>
    <w:rsid w:val="00BB1625"/>
    <w:rsid w:val="00BB1822"/>
    <w:rsid w:val="00BB1E19"/>
    <w:rsid w:val="00BB21D1"/>
    <w:rsid w:val="00BB32F2"/>
    <w:rsid w:val="00BB4338"/>
    <w:rsid w:val="00BB6C0E"/>
    <w:rsid w:val="00BB72B1"/>
    <w:rsid w:val="00BB7B38"/>
    <w:rsid w:val="00BC11E5"/>
    <w:rsid w:val="00BC4BC6"/>
    <w:rsid w:val="00BC4FDD"/>
    <w:rsid w:val="00BC52FD"/>
    <w:rsid w:val="00BC6E62"/>
    <w:rsid w:val="00BC7443"/>
    <w:rsid w:val="00BC7992"/>
    <w:rsid w:val="00BD0648"/>
    <w:rsid w:val="00BD1040"/>
    <w:rsid w:val="00BD2111"/>
    <w:rsid w:val="00BD2711"/>
    <w:rsid w:val="00BD34AA"/>
    <w:rsid w:val="00BD38AB"/>
    <w:rsid w:val="00BD4A5F"/>
    <w:rsid w:val="00BD4EF5"/>
    <w:rsid w:val="00BD5AF5"/>
    <w:rsid w:val="00BE0C44"/>
    <w:rsid w:val="00BE1B8B"/>
    <w:rsid w:val="00BE2340"/>
    <w:rsid w:val="00BE2A18"/>
    <w:rsid w:val="00BE2C01"/>
    <w:rsid w:val="00BE41EC"/>
    <w:rsid w:val="00BE51E8"/>
    <w:rsid w:val="00BE56FB"/>
    <w:rsid w:val="00BE67A6"/>
    <w:rsid w:val="00BE6F44"/>
    <w:rsid w:val="00BF1B8B"/>
    <w:rsid w:val="00BF2287"/>
    <w:rsid w:val="00BF3DDE"/>
    <w:rsid w:val="00BF4D7F"/>
    <w:rsid w:val="00BF58F7"/>
    <w:rsid w:val="00BF6589"/>
    <w:rsid w:val="00BF6F7F"/>
    <w:rsid w:val="00C0017A"/>
    <w:rsid w:val="00C00647"/>
    <w:rsid w:val="00C01C7D"/>
    <w:rsid w:val="00C01F3B"/>
    <w:rsid w:val="00C02764"/>
    <w:rsid w:val="00C03021"/>
    <w:rsid w:val="00C04CEF"/>
    <w:rsid w:val="00C06254"/>
    <w:rsid w:val="00C0662F"/>
    <w:rsid w:val="00C100CF"/>
    <w:rsid w:val="00C1064C"/>
    <w:rsid w:val="00C11943"/>
    <w:rsid w:val="00C12E96"/>
    <w:rsid w:val="00C14763"/>
    <w:rsid w:val="00C14D69"/>
    <w:rsid w:val="00C16141"/>
    <w:rsid w:val="00C2363F"/>
    <w:rsid w:val="00C236C8"/>
    <w:rsid w:val="00C23EAE"/>
    <w:rsid w:val="00C260B0"/>
    <w:rsid w:val="00C260B1"/>
    <w:rsid w:val="00C26E56"/>
    <w:rsid w:val="00C31406"/>
    <w:rsid w:val="00C35A7B"/>
    <w:rsid w:val="00C36D8B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2464"/>
    <w:rsid w:val="00C54A3A"/>
    <w:rsid w:val="00C55566"/>
    <w:rsid w:val="00C56448"/>
    <w:rsid w:val="00C56691"/>
    <w:rsid w:val="00C57A87"/>
    <w:rsid w:val="00C61983"/>
    <w:rsid w:val="00C625ED"/>
    <w:rsid w:val="00C658A9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293C"/>
    <w:rsid w:val="00C8312F"/>
    <w:rsid w:val="00C84C47"/>
    <w:rsid w:val="00C858A4"/>
    <w:rsid w:val="00C85E53"/>
    <w:rsid w:val="00C86AFA"/>
    <w:rsid w:val="00C91318"/>
    <w:rsid w:val="00C9274D"/>
    <w:rsid w:val="00C94288"/>
    <w:rsid w:val="00C953ED"/>
    <w:rsid w:val="00CA6060"/>
    <w:rsid w:val="00CA6844"/>
    <w:rsid w:val="00CA6D04"/>
    <w:rsid w:val="00CA7294"/>
    <w:rsid w:val="00CB0FAD"/>
    <w:rsid w:val="00CB18D0"/>
    <w:rsid w:val="00CB1C8A"/>
    <w:rsid w:val="00CB2358"/>
    <w:rsid w:val="00CB24F5"/>
    <w:rsid w:val="00CB2663"/>
    <w:rsid w:val="00CB2DE2"/>
    <w:rsid w:val="00CB2E7E"/>
    <w:rsid w:val="00CB3BBE"/>
    <w:rsid w:val="00CB59E9"/>
    <w:rsid w:val="00CB609E"/>
    <w:rsid w:val="00CB64FE"/>
    <w:rsid w:val="00CB7553"/>
    <w:rsid w:val="00CC0D6A"/>
    <w:rsid w:val="00CC3831"/>
    <w:rsid w:val="00CC3E3D"/>
    <w:rsid w:val="00CC519B"/>
    <w:rsid w:val="00CC53F1"/>
    <w:rsid w:val="00CC6810"/>
    <w:rsid w:val="00CD12C0"/>
    <w:rsid w:val="00CD12C1"/>
    <w:rsid w:val="00CD214E"/>
    <w:rsid w:val="00CD46FA"/>
    <w:rsid w:val="00CD5973"/>
    <w:rsid w:val="00CD7494"/>
    <w:rsid w:val="00CE31A6"/>
    <w:rsid w:val="00CE74ED"/>
    <w:rsid w:val="00CE76DE"/>
    <w:rsid w:val="00CE7719"/>
    <w:rsid w:val="00CF09AA"/>
    <w:rsid w:val="00CF1DF8"/>
    <w:rsid w:val="00CF2E2C"/>
    <w:rsid w:val="00CF2ED6"/>
    <w:rsid w:val="00CF4813"/>
    <w:rsid w:val="00CF5233"/>
    <w:rsid w:val="00CF57EF"/>
    <w:rsid w:val="00D006D0"/>
    <w:rsid w:val="00D00C3E"/>
    <w:rsid w:val="00D029B8"/>
    <w:rsid w:val="00D02F60"/>
    <w:rsid w:val="00D0464E"/>
    <w:rsid w:val="00D04721"/>
    <w:rsid w:val="00D04A96"/>
    <w:rsid w:val="00D04D62"/>
    <w:rsid w:val="00D06BBB"/>
    <w:rsid w:val="00D07A7B"/>
    <w:rsid w:val="00D10074"/>
    <w:rsid w:val="00D10E06"/>
    <w:rsid w:val="00D132E8"/>
    <w:rsid w:val="00D135EF"/>
    <w:rsid w:val="00D15197"/>
    <w:rsid w:val="00D1564C"/>
    <w:rsid w:val="00D16820"/>
    <w:rsid w:val="00D169C8"/>
    <w:rsid w:val="00D1793F"/>
    <w:rsid w:val="00D2117C"/>
    <w:rsid w:val="00D21743"/>
    <w:rsid w:val="00D22AF5"/>
    <w:rsid w:val="00D235EA"/>
    <w:rsid w:val="00D23C86"/>
    <w:rsid w:val="00D23EBC"/>
    <w:rsid w:val="00D247A9"/>
    <w:rsid w:val="00D249FC"/>
    <w:rsid w:val="00D24DC9"/>
    <w:rsid w:val="00D25E2E"/>
    <w:rsid w:val="00D27F31"/>
    <w:rsid w:val="00D32721"/>
    <w:rsid w:val="00D328DC"/>
    <w:rsid w:val="00D33387"/>
    <w:rsid w:val="00D36C53"/>
    <w:rsid w:val="00D37D0F"/>
    <w:rsid w:val="00D402FB"/>
    <w:rsid w:val="00D4054C"/>
    <w:rsid w:val="00D42592"/>
    <w:rsid w:val="00D43456"/>
    <w:rsid w:val="00D44F27"/>
    <w:rsid w:val="00D45145"/>
    <w:rsid w:val="00D45830"/>
    <w:rsid w:val="00D461B9"/>
    <w:rsid w:val="00D475B4"/>
    <w:rsid w:val="00D47D7A"/>
    <w:rsid w:val="00D50ABD"/>
    <w:rsid w:val="00D51F3B"/>
    <w:rsid w:val="00D55290"/>
    <w:rsid w:val="00D5695F"/>
    <w:rsid w:val="00D57791"/>
    <w:rsid w:val="00D6046A"/>
    <w:rsid w:val="00D60FCE"/>
    <w:rsid w:val="00D61221"/>
    <w:rsid w:val="00D62870"/>
    <w:rsid w:val="00D632CC"/>
    <w:rsid w:val="00D655D9"/>
    <w:rsid w:val="00D65872"/>
    <w:rsid w:val="00D676F3"/>
    <w:rsid w:val="00D7039E"/>
    <w:rsid w:val="00D70C59"/>
    <w:rsid w:val="00D70EF5"/>
    <w:rsid w:val="00D71024"/>
    <w:rsid w:val="00D717C2"/>
    <w:rsid w:val="00D71A25"/>
    <w:rsid w:val="00D71FCF"/>
    <w:rsid w:val="00D722E5"/>
    <w:rsid w:val="00D72A54"/>
    <w:rsid w:val="00D72CC1"/>
    <w:rsid w:val="00D76DDF"/>
    <w:rsid w:val="00D76EC9"/>
    <w:rsid w:val="00D77F19"/>
    <w:rsid w:val="00D80E7D"/>
    <w:rsid w:val="00D81397"/>
    <w:rsid w:val="00D819DD"/>
    <w:rsid w:val="00D83A29"/>
    <w:rsid w:val="00D848B9"/>
    <w:rsid w:val="00D8600A"/>
    <w:rsid w:val="00D87375"/>
    <w:rsid w:val="00D87C38"/>
    <w:rsid w:val="00D90E69"/>
    <w:rsid w:val="00D91368"/>
    <w:rsid w:val="00D9179B"/>
    <w:rsid w:val="00D93106"/>
    <w:rsid w:val="00D933E9"/>
    <w:rsid w:val="00D93825"/>
    <w:rsid w:val="00D93C21"/>
    <w:rsid w:val="00D9505D"/>
    <w:rsid w:val="00D953D0"/>
    <w:rsid w:val="00D959F5"/>
    <w:rsid w:val="00D95B30"/>
    <w:rsid w:val="00D95C12"/>
    <w:rsid w:val="00D9605E"/>
    <w:rsid w:val="00D96884"/>
    <w:rsid w:val="00D96F56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3E0B"/>
    <w:rsid w:val="00DB4D7D"/>
    <w:rsid w:val="00DB5206"/>
    <w:rsid w:val="00DB6276"/>
    <w:rsid w:val="00DB63F5"/>
    <w:rsid w:val="00DB7C2D"/>
    <w:rsid w:val="00DC1C6B"/>
    <w:rsid w:val="00DC211A"/>
    <w:rsid w:val="00DC2C2E"/>
    <w:rsid w:val="00DC4116"/>
    <w:rsid w:val="00DC4AF0"/>
    <w:rsid w:val="00DC7886"/>
    <w:rsid w:val="00DD06CE"/>
    <w:rsid w:val="00DD0BA5"/>
    <w:rsid w:val="00DD0CF2"/>
    <w:rsid w:val="00DD3065"/>
    <w:rsid w:val="00DD6A16"/>
    <w:rsid w:val="00DE1554"/>
    <w:rsid w:val="00DE2901"/>
    <w:rsid w:val="00DE3A90"/>
    <w:rsid w:val="00DE4237"/>
    <w:rsid w:val="00DE590F"/>
    <w:rsid w:val="00DE5C7F"/>
    <w:rsid w:val="00DE7083"/>
    <w:rsid w:val="00DE7A54"/>
    <w:rsid w:val="00DE7B06"/>
    <w:rsid w:val="00DE7DC1"/>
    <w:rsid w:val="00DF080E"/>
    <w:rsid w:val="00DF2071"/>
    <w:rsid w:val="00DF3F7E"/>
    <w:rsid w:val="00DF7648"/>
    <w:rsid w:val="00E0057A"/>
    <w:rsid w:val="00E00E29"/>
    <w:rsid w:val="00E01192"/>
    <w:rsid w:val="00E02BAB"/>
    <w:rsid w:val="00E02DE4"/>
    <w:rsid w:val="00E03A60"/>
    <w:rsid w:val="00E03D63"/>
    <w:rsid w:val="00E048CC"/>
    <w:rsid w:val="00E049B5"/>
    <w:rsid w:val="00E04CEB"/>
    <w:rsid w:val="00E060BC"/>
    <w:rsid w:val="00E06D6A"/>
    <w:rsid w:val="00E0740E"/>
    <w:rsid w:val="00E10D30"/>
    <w:rsid w:val="00E1124E"/>
    <w:rsid w:val="00E11420"/>
    <w:rsid w:val="00E1268C"/>
    <w:rsid w:val="00E132FB"/>
    <w:rsid w:val="00E134A7"/>
    <w:rsid w:val="00E170B7"/>
    <w:rsid w:val="00E170B8"/>
    <w:rsid w:val="00E1768D"/>
    <w:rsid w:val="00E177DD"/>
    <w:rsid w:val="00E20144"/>
    <w:rsid w:val="00E20900"/>
    <w:rsid w:val="00E20C7F"/>
    <w:rsid w:val="00E23124"/>
    <w:rsid w:val="00E23171"/>
    <w:rsid w:val="00E23401"/>
    <w:rsid w:val="00E2396E"/>
    <w:rsid w:val="00E24728"/>
    <w:rsid w:val="00E25618"/>
    <w:rsid w:val="00E26773"/>
    <w:rsid w:val="00E276AC"/>
    <w:rsid w:val="00E30ECB"/>
    <w:rsid w:val="00E30F95"/>
    <w:rsid w:val="00E320EA"/>
    <w:rsid w:val="00E32271"/>
    <w:rsid w:val="00E3345B"/>
    <w:rsid w:val="00E33B8A"/>
    <w:rsid w:val="00E34A35"/>
    <w:rsid w:val="00E37C2F"/>
    <w:rsid w:val="00E4044E"/>
    <w:rsid w:val="00E41C28"/>
    <w:rsid w:val="00E44F1B"/>
    <w:rsid w:val="00E45D34"/>
    <w:rsid w:val="00E46308"/>
    <w:rsid w:val="00E46BE7"/>
    <w:rsid w:val="00E51E17"/>
    <w:rsid w:val="00E523ED"/>
    <w:rsid w:val="00E52DAB"/>
    <w:rsid w:val="00E539B0"/>
    <w:rsid w:val="00E55994"/>
    <w:rsid w:val="00E60606"/>
    <w:rsid w:val="00E60ACC"/>
    <w:rsid w:val="00E60C66"/>
    <w:rsid w:val="00E6164D"/>
    <w:rsid w:val="00E618C9"/>
    <w:rsid w:val="00E61FB4"/>
    <w:rsid w:val="00E62774"/>
    <w:rsid w:val="00E6307C"/>
    <w:rsid w:val="00E636FA"/>
    <w:rsid w:val="00E63F29"/>
    <w:rsid w:val="00E66C50"/>
    <w:rsid w:val="00E679D3"/>
    <w:rsid w:val="00E67BBD"/>
    <w:rsid w:val="00E71208"/>
    <w:rsid w:val="00E71444"/>
    <w:rsid w:val="00E71C91"/>
    <w:rsid w:val="00E720A1"/>
    <w:rsid w:val="00E75DDA"/>
    <w:rsid w:val="00E773E8"/>
    <w:rsid w:val="00E82D87"/>
    <w:rsid w:val="00E831D7"/>
    <w:rsid w:val="00E83ADD"/>
    <w:rsid w:val="00E8452A"/>
    <w:rsid w:val="00E84F38"/>
    <w:rsid w:val="00E85623"/>
    <w:rsid w:val="00E859FC"/>
    <w:rsid w:val="00E862E4"/>
    <w:rsid w:val="00E86DC9"/>
    <w:rsid w:val="00E86E66"/>
    <w:rsid w:val="00E87441"/>
    <w:rsid w:val="00E91A1E"/>
    <w:rsid w:val="00E91FAE"/>
    <w:rsid w:val="00E9316C"/>
    <w:rsid w:val="00E933B8"/>
    <w:rsid w:val="00E96E3F"/>
    <w:rsid w:val="00E97FD8"/>
    <w:rsid w:val="00EA0988"/>
    <w:rsid w:val="00EA270C"/>
    <w:rsid w:val="00EA29F6"/>
    <w:rsid w:val="00EA4974"/>
    <w:rsid w:val="00EA532E"/>
    <w:rsid w:val="00EA7A7C"/>
    <w:rsid w:val="00EB06D9"/>
    <w:rsid w:val="00EB16D1"/>
    <w:rsid w:val="00EB192B"/>
    <w:rsid w:val="00EB19ED"/>
    <w:rsid w:val="00EB1CAB"/>
    <w:rsid w:val="00EB4190"/>
    <w:rsid w:val="00EB4593"/>
    <w:rsid w:val="00EB4D2C"/>
    <w:rsid w:val="00EC0F5A"/>
    <w:rsid w:val="00EC27E2"/>
    <w:rsid w:val="00EC4265"/>
    <w:rsid w:val="00EC4CEB"/>
    <w:rsid w:val="00EC4D3C"/>
    <w:rsid w:val="00EC59EB"/>
    <w:rsid w:val="00EC6464"/>
    <w:rsid w:val="00EC659E"/>
    <w:rsid w:val="00ED013F"/>
    <w:rsid w:val="00ED0C78"/>
    <w:rsid w:val="00ED111C"/>
    <w:rsid w:val="00ED1C65"/>
    <w:rsid w:val="00ED2072"/>
    <w:rsid w:val="00ED2AE0"/>
    <w:rsid w:val="00ED33CB"/>
    <w:rsid w:val="00ED4B80"/>
    <w:rsid w:val="00ED5553"/>
    <w:rsid w:val="00ED5E36"/>
    <w:rsid w:val="00ED627C"/>
    <w:rsid w:val="00ED6961"/>
    <w:rsid w:val="00ED7E07"/>
    <w:rsid w:val="00EE1A42"/>
    <w:rsid w:val="00EE3740"/>
    <w:rsid w:val="00EE778D"/>
    <w:rsid w:val="00EF0B96"/>
    <w:rsid w:val="00EF3486"/>
    <w:rsid w:val="00EF3B1D"/>
    <w:rsid w:val="00EF4303"/>
    <w:rsid w:val="00EF47AF"/>
    <w:rsid w:val="00EF53B6"/>
    <w:rsid w:val="00EF680D"/>
    <w:rsid w:val="00EF791E"/>
    <w:rsid w:val="00F003FD"/>
    <w:rsid w:val="00F00B73"/>
    <w:rsid w:val="00F02645"/>
    <w:rsid w:val="00F03EFE"/>
    <w:rsid w:val="00F052BA"/>
    <w:rsid w:val="00F053BE"/>
    <w:rsid w:val="00F05467"/>
    <w:rsid w:val="00F10E99"/>
    <w:rsid w:val="00F115CA"/>
    <w:rsid w:val="00F11C06"/>
    <w:rsid w:val="00F12664"/>
    <w:rsid w:val="00F14817"/>
    <w:rsid w:val="00F14EBA"/>
    <w:rsid w:val="00F1510F"/>
    <w:rsid w:val="00F1533A"/>
    <w:rsid w:val="00F15B64"/>
    <w:rsid w:val="00F15E5A"/>
    <w:rsid w:val="00F17F0A"/>
    <w:rsid w:val="00F223DC"/>
    <w:rsid w:val="00F260DC"/>
    <w:rsid w:val="00F262A8"/>
    <w:rsid w:val="00F2668F"/>
    <w:rsid w:val="00F271CD"/>
    <w:rsid w:val="00F2742F"/>
    <w:rsid w:val="00F2753B"/>
    <w:rsid w:val="00F303FA"/>
    <w:rsid w:val="00F33F8B"/>
    <w:rsid w:val="00F340B2"/>
    <w:rsid w:val="00F35162"/>
    <w:rsid w:val="00F3632D"/>
    <w:rsid w:val="00F405B8"/>
    <w:rsid w:val="00F41F31"/>
    <w:rsid w:val="00F42E1E"/>
    <w:rsid w:val="00F43390"/>
    <w:rsid w:val="00F443B2"/>
    <w:rsid w:val="00F458D8"/>
    <w:rsid w:val="00F50237"/>
    <w:rsid w:val="00F524A2"/>
    <w:rsid w:val="00F53596"/>
    <w:rsid w:val="00F53EC2"/>
    <w:rsid w:val="00F55BA8"/>
    <w:rsid w:val="00F55DB1"/>
    <w:rsid w:val="00F56ACA"/>
    <w:rsid w:val="00F57BE3"/>
    <w:rsid w:val="00F600FE"/>
    <w:rsid w:val="00F609BA"/>
    <w:rsid w:val="00F61089"/>
    <w:rsid w:val="00F62E4D"/>
    <w:rsid w:val="00F63EA7"/>
    <w:rsid w:val="00F66B34"/>
    <w:rsid w:val="00F6702F"/>
    <w:rsid w:val="00F675B9"/>
    <w:rsid w:val="00F70A5F"/>
    <w:rsid w:val="00F711C9"/>
    <w:rsid w:val="00F72A77"/>
    <w:rsid w:val="00F74C59"/>
    <w:rsid w:val="00F75C3A"/>
    <w:rsid w:val="00F77F3E"/>
    <w:rsid w:val="00F82B9B"/>
    <w:rsid w:val="00F82E30"/>
    <w:rsid w:val="00F831CB"/>
    <w:rsid w:val="00F848A3"/>
    <w:rsid w:val="00F84ACF"/>
    <w:rsid w:val="00F85742"/>
    <w:rsid w:val="00F85BF8"/>
    <w:rsid w:val="00F86BA7"/>
    <w:rsid w:val="00F86D26"/>
    <w:rsid w:val="00F86F6A"/>
    <w:rsid w:val="00F871CE"/>
    <w:rsid w:val="00F87802"/>
    <w:rsid w:val="00F91F7A"/>
    <w:rsid w:val="00F92C0A"/>
    <w:rsid w:val="00F93A4F"/>
    <w:rsid w:val="00F93F98"/>
    <w:rsid w:val="00F9415B"/>
    <w:rsid w:val="00F941EE"/>
    <w:rsid w:val="00F945B9"/>
    <w:rsid w:val="00F9584E"/>
    <w:rsid w:val="00F95960"/>
    <w:rsid w:val="00F97BA3"/>
    <w:rsid w:val="00FA13C2"/>
    <w:rsid w:val="00FA2B12"/>
    <w:rsid w:val="00FA31F2"/>
    <w:rsid w:val="00FA55F2"/>
    <w:rsid w:val="00FA5DD1"/>
    <w:rsid w:val="00FA6189"/>
    <w:rsid w:val="00FA6E62"/>
    <w:rsid w:val="00FA7F91"/>
    <w:rsid w:val="00FB03B0"/>
    <w:rsid w:val="00FB121C"/>
    <w:rsid w:val="00FB1CDD"/>
    <w:rsid w:val="00FB2C2F"/>
    <w:rsid w:val="00FB305C"/>
    <w:rsid w:val="00FB6C20"/>
    <w:rsid w:val="00FC03A8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A56"/>
    <w:rsid w:val="00FD5A64"/>
    <w:rsid w:val="00FD736E"/>
    <w:rsid w:val="00FD7468"/>
    <w:rsid w:val="00FD7918"/>
    <w:rsid w:val="00FD7CE0"/>
    <w:rsid w:val="00FE08D1"/>
    <w:rsid w:val="00FE0B3B"/>
    <w:rsid w:val="00FE1BE2"/>
    <w:rsid w:val="00FE4484"/>
    <w:rsid w:val="00FE481C"/>
    <w:rsid w:val="00FE49DE"/>
    <w:rsid w:val="00FE5F5D"/>
    <w:rsid w:val="00FE730A"/>
    <w:rsid w:val="00FF0218"/>
    <w:rsid w:val="00FF1DD7"/>
    <w:rsid w:val="00FF3928"/>
    <w:rsid w:val="00FF4453"/>
    <w:rsid w:val="00FF54C4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A55BD"/>
  <w15:docId w15:val="{023A70C2-4563-4649-802E-695FC65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microsoft.com/office/2016/09/relationships/commentsIds" Target="commentsIds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8B3C4A-9DC8-436F-908D-1CCD295B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4671</Words>
  <Characters>28029</Characters>
  <Application>Microsoft Office Word</Application>
  <DocSecurity>0</DocSecurity>
  <Lines>233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Marciniak Szymon</cp:lastModifiedBy>
  <cp:revision>2</cp:revision>
  <cp:lastPrinted>2019-04-11T10:47:00Z</cp:lastPrinted>
  <dcterms:created xsi:type="dcterms:W3CDTF">2020-08-05T09:20:00Z</dcterms:created>
  <dcterms:modified xsi:type="dcterms:W3CDTF">2020-08-05T09:20:00Z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