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74A88A95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>URZĘDZIE</w:t>
      </w:r>
      <w:r w:rsidR="001D238D">
        <w:t> </w:t>
      </w:r>
      <w:r w:rsidR="007B7D81">
        <w:t xml:space="preserve">SKARBOWYM W </w:t>
      </w:r>
      <w:r w:rsidR="005B2FF4">
        <w:t>BRZOZOWIE</w:t>
      </w:r>
    </w:p>
    <w:p w14:paraId="48B6D9A2" w14:textId="77777777" w:rsidR="00617BBC" w:rsidRPr="00617BBC" w:rsidRDefault="00617BBC" w:rsidP="00617BBC">
      <w:pPr>
        <w:pStyle w:val="ARTartustawynprozporzdzenia"/>
      </w:pPr>
    </w:p>
    <w:p w14:paraId="3CAA534D" w14:textId="736313D6" w:rsidR="007017A2" w:rsidRPr="007017A2" w:rsidRDefault="00C55247" w:rsidP="005B2FF4">
      <w:pPr>
        <w:pStyle w:val="USTustnpkodeksu"/>
        <w:rPr>
          <w:rStyle w:val="Ppogrubienie"/>
          <w:lang w:eastAsia="en-US"/>
        </w:rPr>
      </w:pPr>
      <w:r>
        <w:rPr>
          <w:rStyle w:val="Ppogrubienie"/>
        </w:rPr>
        <w:t>1. </w:t>
      </w:r>
      <w:r w:rsidR="005B2FF4">
        <w:rPr>
          <w:rStyle w:val="Ppogrubienie"/>
        </w:rPr>
        <w:t>K</w:t>
      </w:r>
      <w:r w:rsidR="007017A2" w:rsidRPr="007017A2">
        <w:rPr>
          <w:rStyle w:val="Ppogrubienie"/>
          <w:lang w:eastAsia="en-US"/>
        </w:rPr>
        <w:t>onsultant KSeF do spraw realizacji zadań związanych z</w:t>
      </w:r>
      <w:r w:rsidR="005B2FF4">
        <w:rPr>
          <w:rStyle w:val="Ppogrubienie"/>
        </w:rPr>
        <w:t> </w:t>
      </w:r>
      <w:r w:rsidR="007017A2" w:rsidRPr="007017A2">
        <w:rPr>
          <w:rStyle w:val="Ppogrubienie"/>
          <w:lang w:eastAsia="en-US"/>
        </w:rPr>
        <w:t>Krajowym Systemem e-</w:t>
      </w:r>
      <w:r w:rsidR="005B2FF4">
        <w:rPr>
          <w:rStyle w:val="Ppogrubienie"/>
        </w:rPr>
        <w:t> F</w:t>
      </w:r>
      <w:r w:rsidR="007017A2" w:rsidRPr="007017A2">
        <w:rPr>
          <w:rStyle w:val="Ppogrubienie"/>
          <w:lang w:eastAsia="en-US"/>
        </w:rPr>
        <w:t>aktur</w:t>
      </w:r>
      <w:r w:rsidR="005B2FF4">
        <w:rPr>
          <w:rStyle w:val="Ppogrubienie"/>
        </w:rPr>
        <w:t>:</w:t>
      </w:r>
    </w:p>
    <w:p w14:paraId="6D4A9047" w14:textId="2731F737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16C8ACA8" w14:textId="54A7E4B6" w:rsidR="007C0389" w:rsidRDefault="00C55247" w:rsidP="005B2FF4">
      <w:pPr>
        <w:pStyle w:val="USTustnpkodeksu"/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  <w:r w:rsidR="005B2FF4">
        <w:rPr>
          <w:rStyle w:val="Ppogrubienie"/>
        </w:rPr>
        <w:t xml:space="preserve"> </w:t>
      </w:r>
      <w:r w:rsidR="007C0389" w:rsidRPr="007C0389">
        <w:t>oraz jego zastępca realizuj</w:t>
      </w:r>
      <w:r w:rsidR="005B2FF4">
        <w:t>ą</w:t>
      </w:r>
      <w:r w:rsidR="007C0389" w:rsidRPr="007C0389">
        <w:t xml:space="preserve"> zadania określone w Wytycznych Szefa Krajowej Administracji Skarbowej w</w:t>
      </w:r>
      <w:r w:rsidR="007C0389">
        <w:t> </w:t>
      </w:r>
      <w:r w:rsidR="007C0389" w:rsidRPr="007C0389">
        <w:t>zakresie wsparcia klasyfikacyjnego na potrzeby stosowania przepisów o</w:t>
      </w:r>
      <w:r w:rsidR="005B2FF4">
        <w:t> </w:t>
      </w:r>
      <w:r w:rsidR="007C0389" w:rsidRPr="007C0389">
        <w:t>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117513F2" w:rsidR="00DA655A" w:rsidRPr="00DA655A" w:rsidRDefault="00FC36DC" w:rsidP="005B2FF4">
      <w:pPr>
        <w:pStyle w:val="USTustnpkodeksu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</w:t>
      </w:r>
      <w:r w:rsidR="005B2FF4">
        <w:rPr>
          <w:rStyle w:val="Ppogrubienie"/>
        </w:rPr>
        <w:t xml:space="preserve"> </w:t>
      </w:r>
      <w:r w:rsidR="00DA655A" w:rsidRPr="00DA655A">
        <w:rPr>
          <w:rStyle w:val="Ppogrubienie"/>
        </w:rPr>
        <w:t>elektronicznym</w:t>
      </w:r>
      <w:r w:rsidR="005B2FF4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826A1" w14:textId="77777777" w:rsidR="00734745" w:rsidRDefault="00734745">
      <w:r>
        <w:separator/>
      </w:r>
    </w:p>
  </w:endnote>
  <w:endnote w:type="continuationSeparator" w:id="0">
    <w:p w14:paraId="568001C2" w14:textId="77777777" w:rsidR="00734745" w:rsidRDefault="0073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C052E" w14:textId="77777777" w:rsidR="00734745" w:rsidRDefault="00734745">
      <w:r>
        <w:separator/>
      </w:r>
    </w:p>
  </w:footnote>
  <w:footnote w:type="continuationSeparator" w:id="0">
    <w:p w14:paraId="75A9BDC0" w14:textId="77777777" w:rsidR="00734745" w:rsidRDefault="00734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241B3DC5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1B2194">
      <w:t>2</w:t>
    </w:r>
    <w:r w:rsidRPr="0027288E">
      <w:t xml:space="preserve"> do Regulaminu organizacyjnego </w:t>
    </w:r>
    <w:r w:rsidR="007B7D81">
      <w:t xml:space="preserve">Urzędu Skarbowego w </w:t>
    </w:r>
    <w:r w:rsidR="005B2FF4">
      <w:t>Brzozowie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9DB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2194"/>
    <w:rsid w:val="001B342E"/>
    <w:rsid w:val="001C1832"/>
    <w:rsid w:val="001C188C"/>
    <w:rsid w:val="001D1783"/>
    <w:rsid w:val="001D238D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2FF4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17BBC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4745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4267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3A58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4823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6EBE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6DC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uiPriority="0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FF4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54572E-81C5-468C-8520-B12CF2920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</Template>
  <TotalTime>9</TotalTime>
  <Pages>2</Pages>
  <Words>256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Ostafijczuk Elżbieta</cp:lastModifiedBy>
  <cp:revision>8</cp:revision>
  <cp:lastPrinted>2025-04-02T08:46:00Z</cp:lastPrinted>
  <dcterms:created xsi:type="dcterms:W3CDTF">2025-04-03T11:13:00Z</dcterms:created>
  <dcterms:modified xsi:type="dcterms:W3CDTF">2025-05-26T08:38:00Z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