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ABBF3" w14:textId="493350B6" w:rsidR="00D43741" w:rsidRDefault="00AE3AB4" w:rsidP="000933F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15B6B8A8" wp14:editId="1BC42D99">
                <wp:simplePos x="0" y="0"/>
                <wp:positionH relativeFrom="page">
                  <wp:posOffset>482600</wp:posOffset>
                </wp:positionH>
                <wp:positionV relativeFrom="paragraph">
                  <wp:posOffset>-40005</wp:posOffset>
                </wp:positionV>
                <wp:extent cx="6286500" cy="10210800"/>
                <wp:effectExtent l="0" t="0" r="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21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6D2E2" w14:textId="77777777" w:rsidR="00D43741" w:rsidRPr="008B4186" w:rsidRDefault="00D43741" w:rsidP="00B3507A">
                            <w:pPr>
                              <w:pStyle w:val="Nagwek1"/>
                              <w:ind w:left="426" w:hanging="42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564F760" w14:textId="77777777" w:rsidR="00D43741" w:rsidRPr="008B4186" w:rsidRDefault="00D43741" w:rsidP="00B3507A">
                            <w:pPr>
                              <w:ind w:left="426" w:hanging="42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D72FE76" w14:textId="77777777" w:rsidR="00D43741" w:rsidRDefault="00D43741" w:rsidP="00B3507A">
                            <w:pPr>
                              <w:ind w:left="426" w:hanging="426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5D85F541" w14:textId="77777777" w:rsidR="00061F9A" w:rsidRDefault="00061F9A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7F4560B7" w14:textId="6EDF12D4" w:rsidR="00D43741" w:rsidRDefault="00FF6775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 w:rsidR="00D43741" w:rsidRPr="004F6D4D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 LUBUSKI KONKURS SKRZYPCOWY</w:t>
                            </w:r>
                          </w:p>
                          <w:p w14:paraId="26BBA155" w14:textId="28EF5A67" w:rsidR="00500DA7" w:rsidRPr="004F6D4D" w:rsidRDefault="003B2636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07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.0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4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.202</w:t>
                            </w:r>
                            <w:r w:rsidR="00DA5B48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5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r.</w:t>
                            </w:r>
                            <w:r w:rsidR="000805D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C6E376" w14:textId="004306A5" w:rsidR="00D43741" w:rsidRPr="00D43741" w:rsidRDefault="00D43741" w:rsidP="00B3507A">
                            <w:pPr>
                              <w:tabs>
                                <w:tab w:val="left" w:pos="851"/>
                              </w:tabs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0D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REGULAMIN</w:t>
                            </w:r>
                            <w:r w:rsidRPr="00E649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5810F2BE" w14:textId="03ACE683" w:rsidR="00D43741" w:rsidRP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>Organizatorem konkursu jest</w:t>
                            </w:r>
                            <w:r w:rsidR="00727F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0DA7">
                              <w:rPr>
                                <w:sz w:val="24"/>
                                <w:szCs w:val="24"/>
                              </w:rPr>
                              <w:t xml:space="preserve">Państwowa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Szkoła Muzyczna I </w:t>
                            </w:r>
                            <w:proofErr w:type="spellStart"/>
                            <w:r w:rsidRPr="00D4374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II stopnia im. Tadeusza Szeligowskiego</w:t>
                            </w:r>
                            <w:r w:rsidR="00061F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>w Gorzowie Wlkp.</w:t>
                            </w:r>
                            <w:r w:rsidR="000B01B6">
                              <w:rPr>
                                <w:sz w:val="24"/>
                                <w:szCs w:val="24"/>
                              </w:rPr>
                              <w:t xml:space="preserve"> i Gorzowskie Towarzystwo Muzyczne im. Henryka Wieniawskiego.</w:t>
                            </w:r>
                          </w:p>
                          <w:p w14:paraId="1D3D4ACD" w14:textId="3E56017F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Konkurs </w:t>
                            </w:r>
                            <w:r w:rsidR="005B2DBA">
                              <w:rPr>
                                <w:sz w:val="24"/>
                                <w:szCs w:val="24"/>
                              </w:rPr>
                              <w:t>przeznaczony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jest dla uczniów klasy skrzypiec </w:t>
                            </w:r>
                            <w:r w:rsidR="000B01B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zkół </w:t>
                            </w:r>
                            <w:r w:rsidR="000B01B6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uzycznych I </w:t>
                            </w:r>
                            <w:proofErr w:type="spellStart"/>
                            <w:r w:rsidR="00F64A6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II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>stopnia.</w:t>
                            </w:r>
                          </w:p>
                          <w:p w14:paraId="755791E7" w14:textId="59BF1E4D" w:rsidR="00957169" w:rsidRDefault="00957169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Przesłuchania konkursowe odbędą się </w:t>
                            </w:r>
                            <w:r w:rsidR="0051003D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51003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51003D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roku w Sali </w:t>
                            </w:r>
                            <w:r w:rsidR="00AC2283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ameralnej Filharmonii Gorzowskiej ul. Dziewięciu Muz 10.</w:t>
                            </w:r>
                          </w:p>
                          <w:p w14:paraId="18AC01FB" w14:textId="17D3061D" w:rsidR="00930087" w:rsidRDefault="00957169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Konkurs ma zasięg ogólnopolski.</w:t>
                            </w:r>
                          </w:p>
                          <w:p w14:paraId="536B63E7" w14:textId="467895D2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Uczestnicy podzieleni będą na </w:t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grupy wiekowe: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 xml:space="preserve">Grupa I - klasy I </w:t>
                            </w:r>
                            <w:proofErr w:type="spellStart"/>
                            <w:r w:rsidRPr="00D4374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II c.6 oraz I c.4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 xml:space="preserve">Grupa II - klasy III i IV c.6 oraz </w:t>
                            </w:r>
                            <w:r w:rsidR="000B01B6" w:rsidRPr="00D43741">
                              <w:rPr>
                                <w:sz w:val="24"/>
                                <w:szCs w:val="24"/>
                              </w:rPr>
                              <w:t>II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 III c.4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Grupa III - klasy V i VI c.6 oraz IV c.4</w:t>
                            </w:r>
                          </w:p>
                          <w:p w14:paraId="7A27C32E" w14:textId="2B67321A" w:rsidR="00F64A61" w:rsidRPr="00D43741" w:rsidRDefault="00B3507A" w:rsidP="00B3507A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Grupa IV </w:t>
                            </w:r>
                            <w:r w:rsidR="003468E0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klasy VII i VIII OSM oraz I </w:t>
                            </w:r>
                            <w:proofErr w:type="spellStart"/>
                            <w:r w:rsidR="00F64A6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II PSM II st.</w:t>
                            </w:r>
                          </w:p>
                          <w:p w14:paraId="59E46F0E" w14:textId="1B18663F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Uczestników obowiązuje następujący program: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- grupa I - etiuda oraz utwór dowolny z towarzyszeniem fortepianu</w:t>
                            </w:r>
                            <w:r w:rsidR="000B01B6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- grupy II</w:t>
                            </w:r>
                            <w:r w:rsidR="00500DA7">
                              <w:rPr>
                                <w:sz w:val="24"/>
                                <w:szCs w:val="24"/>
                              </w:rPr>
                              <w:t>, III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 I</w:t>
                            </w:r>
                            <w:r w:rsidR="00500DA7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- etiuda oraz I lub III część koncertu skrzypcowego z towarzyszeniem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fortepianu</w:t>
                            </w:r>
                            <w:r w:rsidR="0083362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04A9DC" w14:textId="555A90B3" w:rsidR="00DA3EAF" w:rsidRDefault="00DA3EAF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Program musi być wykonany z pamięci.</w:t>
                            </w:r>
                          </w:p>
                          <w:p w14:paraId="51104234" w14:textId="344ED5FB" w:rsidR="000B01B6" w:rsidRDefault="000B01B6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Organizatorzy nie zapewniają akompaniatora.</w:t>
                            </w:r>
                          </w:p>
                          <w:p w14:paraId="0F209C59" w14:textId="34498597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>Laureaci pierwszych nagród</w:t>
                            </w:r>
                            <w:r w:rsidR="00DA3EA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poprzednich edycji Konkursu</w:t>
                            </w:r>
                            <w:r w:rsidR="00DA3EA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nie mogą brać udziału w tej samej grupie wiekowej.</w:t>
                            </w:r>
                          </w:p>
                          <w:p w14:paraId="01952F5F" w14:textId="77777777" w:rsidR="00393E33" w:rsidRPr="00061F9A" w:rsidRDefault="00393E33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Uczestnicy będą oceniani w skali od 1 do 25 pkt.</w:t>
                            </w:r>
                          </w:p>
                          <w:p w14:paraId="5346FFB1" w14:textId="5EB3D606" w:rsidR="00393E33" w:rsidRDefault="00393E33" w:rsidP="00786638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786638">
                              <w:rPr>
                                <w:sz w:val="24"/>
                                <w:szCs w:val="24"/>
                              </w:rPr>
                              <w:t>Jury konkursu powołuje organizator. Decyzje jury są ostateczne i niepodważalne.</w:t>
                            </w:r>
                          </w:p>
                          <w:p w14:paraId="5CDE30DC" w14:textId="06D68BFC" w:rsidR="00786638" w:rsidRPr="00061F9A" w:rsidRDefault="00141BEA" w:rsidP="00590219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638" w:rsidRPr="00061F9A">
                              <w:rPr>
                                <w:sz w:val="24"/>
                                <w:szCs w:val="24"/>
                              </w:rPr>
                              <w:t xml:space="preserve">Wpisowe w wysokości </w:t>
                            </w:r>
                            <w:r w:rsidR="00786638" w:rsidRPr="00061F9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635A0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786638" w:rsidRPr="00061F9A">
                              <w:rPr>
                                <w:b/>
                                <w:sz w:val="24"/>
                                <w:szCs w:val="24"/>
                              </w:rPr>
                              <w:t>0,00 zł</w:t>
                            </w:r>
                            <w:r w:rsidR="00786638" w:rsidRPr="00061F9A">
                              <w:rPr>
                                <w:sz w:val="24"/>
                                <w:szCs w:val="24"/>
                              </w:rPr>
                              <w:t xml:space="preserve"> od uczestnika należy wpłacać na konto</w:t>
                            </w:r>
                          </w:p>
                          <w:p w14:paraId="20978B6A" w14:textId="77777777" w:rsidR="000B01B6" w:rsidRDefault="00786638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GBS O/Gorzów Wlkp. </w:t>
                            </w:r>
                            <w:r w:rsidR="005B4B9C"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8363 0004 000</w:t>
                            </w:r>
                            <w:r w:rsidR="005B4B9C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0039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000 000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350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z dopiskiem „</w:t>
                            </w:r>
                            <w:r w:rsidR="00F45FDB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Lubuski Konkurs Skrzypcowy”. </w:t>
                            </w:r>
                          </w:p>
                          <w:p w14:paraId="64026E8A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CEB16D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5C92B4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63C89B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0E2278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A25EA5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3CA01B" w14:textId="77777777" w:rsidR="000B01B6" w:rsidRDefault="000B01B6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AFEE00" w14:textId="70CC2DB5" w:rsidR="00AE3AB4" w:rsidRPr="00061F9A" w:rsidRDefault="00786638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br/>
                              <w:t xml:space="preserve">W razie rezygnacji uczestnika, wpisowe nie podlega zwrotowi. </w:t>
                            </w:r>
                          </w:p>
                          <w:p w14:paraId="34269CD1" w14:textId="77777777" w:rsidR="00786638" w:rsidRDefault="00786638" w:rsidP="00786638">
                            <w:pPr>
                              <w:pStyle w:val="Bezodstpw"/>
                              <w:spacing w:line="360" w:lineRule="auto"/>
                              <w:ind w:left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6B8A8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38pt;margin-top:-3.15pt;width:495pt;height:804pt;z-index:-251650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" filled="f" stroked="f" strokecolor="#9cf">
                <v:textbox>
                  <w:txbxContent>
                    <w:p w14:paraId="1DD6D2E2" w14:textId="77777777" w:rsidR="00D43741" w:rsidRPr="008B4186" w:rsidRDefault="00D43741" w:rsidP="00B3507A">
                      <w:pPr>
                        <w:pStyle w:val="Nagwek1"/>
                        <w:ind w:left="426" w:hanging="426"/>
                        <w:rPr>
                          <w:sz w:val="40"/>
                          <w:szCs w:val="40"/>
                        </w:rPr>
                      </w:pPr>
                    </w:p>
                    <w:p w14:paraId="5564F760" w14:textId="77777777" w:rsidR="00D43741" w:rsidRPr="008B4186" w:rsidRDefault="00D43741" w:rsidP="00B3507A">
                      <w:pPr>
                        <w:ind w:left="426" w:hanging="426"/>
                        <w:rPr>
                          <w:sz w:val="40"/>
                          <w:szCs w:val="40"/>
                        </w:rPr>
                      </w:pPr>
                    </w:p>
                    <w:p w14:paraId="1D72FE76" w14:textId="77777777" w:rsidR="00D43741" w:rsidRDefault="00D43741" w:rsidP="00B3507A">
                      <w:pPr>
                        <w:ind w:left="426" w:hanging="426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5D85F541" w14:textId="77777777" w:rsidR="00061F9A" w:rsidRDefault="00061F9A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u w:val="single"/>
                        </w:rPr>
                      </w:pPr>
                    </w:p>
                    <w:p w14:paraId="7F4560B7" w14:textId="6EDF12D4" w:rsidR="00D43741" w:rsidRDefault="00FF6775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X</w:t>
                      </w:r>
                      <w:r w:rsidR="00D43741" w:rsidRPr="004F6D4D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 xml:space="preserve"> LUBUSKI KONKURS SKRZYPCOWY</w:t>
                      </w:r>
                    </w:p>
                    <w:p w14:paraId="26BBA155" w14:textId="28EF5A67" w:rsidR="00500DA7" w:rsidRPr="004F6D4D" w:rsidRDefault="003B2636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rFonts w:ascii="Garamond" w:hAnsi="Garamo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07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.0</w:t>
                      </w: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4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.202</w:t>
                      </w:r>
                      <w:r w:rsidR="00DA5B48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5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r.</w:t>
                      </w:r>
                      <w:r w:rsidR="000805D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C6E376" w14:textId="004306A5" w:rsidR="00D43741" w:rsidRPr="00D43741" w:rsidRDefault="00D43741" w:rsidP="00B3507A">
                      <w:pPr>
                        <w:tabs>
                          <w:tab w:val="left" w:pos="851"/>
                        </w:tabs>
                        <w:ind w:left="426" w:hanging="426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500DA7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REGULAMIN</w:t>
                      </w:r>
                      <w:r w:rsidRPr="00E649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5810F2BE" w14:textId="03ACE683" w:rsidR="00D43741" w:rsidRP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>Organizatorem konkursu jest</w:t>
                      </w:r>
                      <w:r w:rsidR="00727FA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00DA7">
                        <w:rPr>
                          <w:sz w:val="24"/>
                          <w:szCs w:val="24"/>
                        </w:rPr>
                        <w:t xml:space="preserve">Państwowa 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Szkoła Muzyczna I </w:t>
                      </w:r>
                      <w:proofErr w:type="spellStart"/>
                      <w:r w:rsidRPr="00D4374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D43741">
                        <w:rPr>
                          <w:sz w:val="24"/>
                          <w:szCs w:val="24"/>
                        </w:rPr>
                        <w:t xml:space="preserve"> II stopnia im. Tadeusza Szeligowskiego</w:t>
                      </w:r>
                      <w:r w:rsidR="00061F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43741">
                        <w:rPr>
                          <w:sz w:val="24"/>
                          <w:szCs w:val="24"/>
                        </w:rPr>
                        <w:t>w Gorzowie Wlkp.</w:t>
                      </w:r>
                      <w:r w:rsidR="000B01B6">
                        <w:rPr>
                          <w:sz w:val="24"/>
                          <w:szCs w:val="24"/>
                        </w:rPr>
                        <w:t xml:space="preserve"> i Gorzowskie Towarzystwo Muzyczne im. Henryka Wieniawskiego.</w:t>
                      </w:r>
                    </w:p>
                    <w:p w14:paraId="1D3D4ACD" w14:textId="3E56017F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Konkurs </w:t>
                      </w:r>
                      <w:r w:rsidR="005B2DBA">
                        <w:rPr>
                          <w:sz w:val="24"/>
                          <w:szCs w:val="24"/>
                        </w:rPr>
                        <w:t>przeznaczony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jest dla uczniów klasy skrzypiec </w:t>
                      </w:r>
                      <w:r w:rsidR="000B01B6">
                        <w:rPr>
                          <w:sz w:val="24"/>
                          <w:szCs w:val="24"/>
                        </w:rPr>
                        <w:t>s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zkół </w:t>
                      </w:r>
                      <w:r w:rsidR="000B01B6">
                        <w:rPr>
                          <w:sz w:val="24"/>
                          <w:szCs w:val="24"/>
                        </w:rPr>
                        <w:t>m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uzycznych I </w:t>
                      </w:r>
                      <w:proofErr w:type="spellStart"/>
                      <w:r w:rsidR="00F64A6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F64A61">
                        <w:rPr>
                          <w:sz w:val="24"/>
                          <w:szCs w:val="24"/>
                        </w:rPr>
                        <w:t xml:space="preserve"> II </w:t>
                      </w:r>
                      <w:r w:rsidRPr="00D43741">
                        <w:rPr>
                          <w:sz w:val="24"/>
                          <w:szCs w:val="24"/>
                        </w:rPr>
                        <w:t>stopnia.</w:t>
                      </w:r>
                    </w:p>
                    <w:p w14:paraId="755791E7" w14:textId="59BF1E4D" w:rsidR="00957169" w:rsidRDefault="00957169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Przesłuchania konkursowe odbędą się </w:t>
                      </w:r>
                      <w:r w:rsidR="0051003D">
                        <w:rPr>
                          <w:sz w:val="24"/>
                          <w:szCs w:val="24"/>
                        </w:rPr>
                        <w:t>07</w:t>
                      </w:r>
                      <w:r>
                        <w:rPr>
                          <w:sz w:val="24"/>
                          <w:szCs w:val="24"/>
                        </w:rPr>
                        <w:t>.0</w:t>
                      </w:r>
                      <w:r w:rsidR="0051003D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.202</w:t>
                      </w:r>
                      <w:r w:rsidR="0051003D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 xml:space="preserve"> roku w Sali </w:t>
                      </w:r>
                      <w:r w:rsidR="00AC2283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ameralnej Filharmonii Gorzowskiej ul. Dziewięciu Muz 10.</w:t>
                      </w:r>
                    </w:p>
                    <w:p w14:paraId="18AC01FB" w14:textId="17D3061D" w:rsidR="00930087" w:rsidRDefault="00957169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Konkurs ma zasięg ogólnopolski.</w:t>
                      </w:r>
                    </w:p>
                    <w:p w14:paraId="536B63E7" w14:textId="467895D2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Uczestnicy podzieleni będą na </w:t>
                      </w:r>
                      <w:r w:rsidR="00F64A61">
                        <w:rPr>
                          <w:sz w:val="24"/>
                          <w:szCs w:val="24"/>
                        </w:rPr>
                        <w:t>4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grupy wiekowe: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 xml:space="preserve">Grupa I - klasy I </w:t>
                      </w:r>
                      <w:proofErr w:type="spellStart"/>
                      <w:r w:rsidRPr="00D4374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D43741">
                        <w:rPr>
                          <w:sz w:val="24"/>
                          <w:szCs w:val="24"/>
                        </w:rPr>
                        <w:t xml:space="preserve"> II c.6 oraz I c.4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 xml:space="preserve">Grupa II - klasy III i IV c.6 oraz </w:t>
                      </w:r>
                      <w:r w:rsidR="000B01B6" w:rsidRPr="00D43741">
                        <w:rPr>
                          <w:sz w:val="24"/>
                          <w:szCs w:val="24"/>
                        </w:rPr>
                        <w:t>II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i III c.4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Grupa III - klasy V i VI c.6 oraz IV c.4</w:t>
                      </w:r>
                    </w:p>
                    <w:p w14:paraId="7A27C32E" w14:textId="2B67321A" w:rsidR="00F64A61" w:rsidRPr="00D43741" w:rsidRDefault="00B3507A" w:rsidP="00B3507A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F64A61">
                        <w:rPr>
                          <w:sz w:val="24"/>
                          <w:szCs w:val="24"/>
                        </w:rPr>
                        <w:t xml:space="preserve">Grupa IV </w:t>
                      </w:r>
                      <w:r w:rsidR="003468E0">
                        <w:rPr>
                          <w:sz w:val="24"/>
                          <w:szCs w:val="24"/>
                        </w:rPr>
                        <w:t>-</w:t>
                      </w:r>
                      <w:r w:rsidR="00F64A61">
                        <w:rPr>
                          <w:sz w:val="24"/>
                          <w:szCs w:val="24"/>
                        </w:rPr>
                        <w:t xml:space="preserve"> klasy VII i VIII OSM oraz I </w:t>
                      </w:r>
                      <w:proofErr w:type="spellStart"/>
                      <w:r w:rsidR="00F64A6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F64A61">
                        <w:rPr>
                          <w:sz w:val="24"/>
                          <w:szCs w:val="24"/>
                        </w:rPr>
                        <w:t xml:space="preserve"> II PSM II st.</w:t>
                      </w:r>
                    </w:p>
                    <w:p w14:paraId="59E46F0E" w14:textId="1B18663F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Uczestników obowiązuje następujący program: 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- grupa I - etiuda oraz utwór dowolny z towarzyszeniem fortepianu</w:t>
                      </w:r>
                      <w:r w:rsidR="000B01B6">
                        <w:rPr>
                          <w:sz w:val="24"/>
                          <w:szCs w:val="24"/>
                        </w:rPr>
                        <w:t>;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- grupy II</w:t>
                      </w:r>
                      <w:r w:rsidR="00500DA7">
                        <w:rPr>
                          <w:sz w:val="24"/>
                          <w:szCs w:val="24"/>
                        </w:rPr>
                        <w:t>, III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i I</w:t>
                      </w:r>
                      <w:r w:rsidR="00500DA7">
                        <w:rPr>
                          <w:sz w:val="24"/>
                          <w:szCs w:val="24"/>
                        </w:rPr>
                        <w:t>V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- etiuda oraz I lub III część koncertu skrzypcowego z towarzyszeniem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 xml:space="preserve">   fortepianu</w:t>
                      </w:r>
                      <w:r w:rsidR="0083362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F04A9DC" w14:textId="555A90B3" w:rsidR="00DA3EAF" w:rsidRDefault="00DA3EAF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Program musi być wykonany z pamięci.</w:t>
                      </w:r>
                    </w:p>
                    <w:p w14:paraId="51104234" w14:textId="344ED5FB" w:rsidR="000B01B6" w:rsidRDefault="000B01B6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Organizatorzy nie zapewniają akompaniatora.</w:t>
                      </w:r>
                    </w:p>
                    <w:p w14:paraId="0F209C59" w14:textId="34498597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>Laureaci pierwszych nagród</w:t>
                      </w:r>
                      <w:r w:rsidR="00DA3EAF">
                        <w:rPr>
                          <w:sz w:val="24"/>
                          <w:szCs w:val="24"/>
                        </w:rPr>
                        <w:t>,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poprzednich edycji Konkursu</w:t>
                      </w:r>
                      <w:r w:rsidR="00DA3EAF">
                        <w:rPr>
                          <w:sz w:val="24"/>
                          <w:szCs w:val="24"/>
                        </w:rPr>
                        <w:t>,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nie mogą brać udziału w tej samej grupie wiekowej.</w:t>
                      </w:r>
                    </w:p>
                    <w:p w14:paraId="01952F5F" w14:textId="77777777" w:rsidR="00393E33" w:rsidRPr="00061F9A" w:rsidRDefault="00393E33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Uczestnicy będą oceniani w skali od 1 do 25 pkt.</w:t>
                      </w:r>
                    </w:p>
                    <w:p w14:paraId="5346FFB1" w14:textId="5EB3D606" w:rsidR="00393E33" w:rsidRDefault="00393E33" w:rsidP="00786638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786638">
                        <w:rPr>
                          <w:sz w:val="24"/>
                          <w:szCs w:val="24"/>
                        </w:rPr>
                        <w:t>Jury konkursu powołuje organizator. Decyzje jury są ostateczne i niepodważalne.</w:t>
                      </w:r>
                    </w:p>
                    <w:p w14:paraId="5CDE30DC" w14:textId="06D68BFC" w:rsidR="00786638" w:rsidRPr="00061F9A" w:rsidRDefault="00141BEA" w:rsidP="00590219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86638" w:rsidRPr="00061F9A">
                        <w:rPr>
                          <w:sz w:val="24"/>
                          <w:szCs w:val="24"/>
                        </w:rPr>
                        <w:t xml:space="preserve">Wpisowe w wysokości </w:t>
                      </w:r>
                      <w:r w:rsidR="00786638" w:rsidRPr="00061F9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8635A0"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="00786638" w:rsidRPr="00061F9A">
                        <w:rPr>
                          <w:b/>
                          <w:sz w:val="24"/>
                          <w:szCs w:val="24"/>
                        </w:rPr>
                        <w:t>0,00 zł</w:t>
                      </w:r>
                      <w:r w:rsidR="00786638" w:rsidRPr="00061F9A">
                        <w:rPr>
                          <w:sz w:val="24"/>
                          <w:szCs w:val="24"/>
                        </w:rPr>
                        <w:t xml:space="preserve"> od uczestnika należy wpłacać na konto</w:t>
                      </w:r>
                    </w:p>
                    <w:p w14:paraId="20978B6A" w14:textId="77777777" w:rsidR="000B01B6" w:rsidRDefault="00786638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GBS O/Gorzów Wlkp. </w:t>
                      </w:r>
                      <w:r w:rsidR="005B4B9C">
                        <w:rPr>
                          <w:b/>
                          <w:sz w:val="24"/>
                          <w:szCs w:val="24"/>
                        </w:rPr>
                        <w:t>12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8363 0004 000</w:t>
                      </w:r>
                      <w:r w:rsidR="005B4B9C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0039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000 000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B3507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61F9A">
                        <w:rPr>
                          <w:sz w:val="24"/>
                          <w:szCs w:val="24"/>
                        </w:rPr>
                        <w:t>z dopiskiem „</w:t>
                      </w:r>
                      <w:r w:rsidR="00F45FDB">
                        <w:rPr>
                          <w:sz w:val="24"/>
                          <w:szCs w:val="24"/>
                        </w:rPr>
                        <w:t>X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Lubuski Konkurs Skrzypcowy”. </w:t>
                      </w:r>
                    </w:p>
                    <w:p w14:paraId="64026E8A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3CCEB16D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315C92B4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6763C89B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660E2278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7AA25EA5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593CA01B" w14:textId="77777777" w:rsidR="000B01B6" w:rsidRDefault="000B01B6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</w:p>
                    <w:p w14:paraId="59AFEE00" w14:textId="70CC2DB5" w:rsidR="00AE3AB4" w:rsidRPr="00061F9A" w:rsidRDefault="00786638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br/>
                        <w:t xml:space="preserve">W razie rezygnacji uczestnika, wpisowe nie podlega zwrotowi. </w:t>
                      </w:r>
                    </w:p>
                    <w:p w14:paraId="34269CD1" w14:textId="77777777" w:rsidR="00786638" w:rsidRDefault="00786638" w:rsidP="00786638">
                      <w:pPr>
                        <w:pStyle w:val="Bezodstpw"/>
                        <w:spacing w:line="360" w:lineRule="auto"/>
                        <w:ind w:left="426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32FC">
        <w:rPr>
          <w:noProof/>
        </w:rPr>
        <w:drawing>
          <wp:anchor distT="0" distB="0" distL="114300" distR="114300" simplePos="0" relativeHeight="251654139" behindDoc="1" locked="0" layoutInCell="1" allowOverlap="1" wp14:anchorId="4C65EB25" wp14:editId="570775AC">
            <wp:simplePos x="0" y="0"/>
            <wp:positionH relativeFrom="column">
              <wp:posOffset>1582420</wp:posOffset>
            </wp:positionH>
            <wp:positionV relativeFrom="paragraph">
              <wp:posOffset>-177800</wp:posOffset>
            </wp:positionV>
            <wp:extent cx="2834005" cy="1910715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60A6F" w14:textId="5659A4C5" w:rsidR="00D43741" w:rsidRDefault="00D43741" w:rsidP="00D43741">
      <w:pPr>
        <w:spacing w:before="0"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78C15C14" wp14:editId="04D9FCD6">
            <wp:simplePos x="0" y="0"/>
            <wp:positionH relativeFrom="column">
              <wp:posOffset>-651185</wp:posOffset>
            </wp:positionH>
            <wp:positionV relativeFrom="paragraph">
              <wp:posOffset>3109266</wp:posOffset>
            </wp:positionV>
            <wp:extent cx="8169750" cy="5094605"/>
            <wp:effectExtent l="628650" t="1790700" r="746125" b="1801495"/>
            <wp:wrapNone/>
            <wp:docPr id="32" name="Obraz 32" descr="C:\Users\Tomek\Desktop\SKRZYP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ek\Desktop\SKRZYPC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1000" contrast="7000"/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8807">
                      <a:off x="0" y="0"/>
                      <a:ext cx="8169750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67D494" w14:textId="77777777" w:rsidR="00AE3AB4" w:rsidRDefault="00AE3AB4" w:rsidP="00D43741">
      <w:pPr>
        <w:ind w:left="-567"/>
        <w:jc w:val="both"/>
      </w:pPr>
    </w:p>
    <w:p w14:paraId="73D39E85" w14:textId="1EB9791B" w:rsidR="00D43741" w:rsidRDefault="00061F9A" w:rsidP="00D43741">
      <w:pPr>
        <w:ind w:left="-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3807791" wp14:editId="48B1FB92">
                <wp:simplePos x="0" y="0"/>
                <wp:positionH relativeFrom="page">
                  <wp:posOffset>476250</wp:posOffset>
                </wp:positionH>
                <wp:positionV relativeFrom="page">
                  <wp:posOffset>359410</wp:posOffset>
                </wp:positionV>
                <wp:extent cx="6286500" cy="9919970"/>
                <wp:effectExtent l="0" t="0" r="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91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30E74" w14:textId="6E233820" w:rsidR="00AE3AB4" w:rsidRPr="00AE3AB4" w:rsidRDefault="00AE3AB4" w:rsidP="00AE3AB4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lość uczestników jest ograniczona, decyduje kolejność zgłoszeń.</w:t>
                            </w:r>
                          </w:p>
                          <w:p w14:paraId="3B2ADD8B" w14:textId="45402D23" w:rsidR="000805D7" w:rsidRPr="000805D7" w:rsidRDefault="00D43741" w:rsidP="000805D7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Zgłoszenia uczestników, wypełnione 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wyłącznie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komputerowo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, prosimy przesyłać na adres elektroniczny</w:t>
                            </w:r>
                            <w:r w:rsidR="003468E0">
                              <w:rPr>
                                <w:sz w:val="24"/>
                                <w:szCs w:val="24"/>
                              </w:rPr>
                              <w:t xml:space="preserve"> Lubuskiego Konkursu Skrzypcowego 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17EE">
                              <w:rPr>
                                <w:sz w:val="24"/>
                                <w:szCs w:val="24"/>
                              </w:rPr>
                              <w:t>lks</w:t>
                            </w:r>
                            <w:r w:rsidR="00EF6852">
                              <w:rPr>
                                <w:sz w:val="24"/>
                                <w:szCs w:val="24"/>
                              </w:rPr>
                              <w:t>@smgorzow.pl</w:t>
                            </w:r>
                          </w:p>
                          <w:p w14:paraId="5D7D1E18" w14:textId="7C98123A" w:rsidR="007526B3" w:rsidRPr="00AC2283" w:rsidRDefault="00983584" w:rsidP="00AC2283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98358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Nie będą przyjmowane zgłoszenia bez kompletu dokumentów, tzn.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karty zgłoszenia (podpisanej i opieczętowanej),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- podpisanej zgody na przetwarzanie danych osobowych,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- podpisanej zgody na wykorzystanie wizerunku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- kopii dowodu wpłaty wpisowego</w:t>
                            </w:r>
                          </w:p>
                          <w:p w14:paraId="54E747A6" w14:textId="6C3A28B3" w:rsidR="00393E33" w:rsidRDefault="00393E33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Termin nadsyłania zgłoszeń upływa </w:t>
                            </w:r>
                            <w:r w:rsidR="008E70FD"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041EF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5F5BBA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 xml:space="preserve"> r.</w:t>
                            </w:r>
                            <w:r w:rsidR="00752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B58A49" w14:textId="4A91D80C" w:rsidR="007526B3" w:rsidRPr="007526B3" w:rsidRDefault="007526B3" w:rsidP="000C6B71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Przesłanie zgłoszenia na konkurs jest równoznaczne z akceptacją niniejszego regulaminu oraz wyrażeniem zgody udzielonej organizatorowi na przetwarzanie danych osobowych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i do wykorzystywania ich w celach organizacyjnych.</w:t>
                            </w:r>
                          </w:p>
                          <w:p w14:paraId="51D7B2DC" w14:textId="1E45FBF7" w:rsidR="00D43741" w:rsidRPr="00061F9A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Organizator zastrzega sobie prawo do zmian w regulaminie konkursu.</w:t>
                            </w:r>
                          </w:p>
                          <w:p w14:paraId="5AF59649" w14:textId="088B0C72" w:rsidR="00D43741" w:rsidRPr="00F801C8" w:rsidRDefault="00D43741" w:rsidP="00FB3A2D">
                            <w:pPr>
                              <w:pStyle w:val="Bezodstpw"/>
                              <w:spacing w:line="360" w:lineRule="auto"/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CD1D47" w14:textId="77777777" w:rsidR="00D43741" w:rsidRPr="00061F9A" w:rsidRDefault="00D43741" w:rsidP="00B3507A">
                            <w:pPr>
                              <w:tabs>
                                <w:tab w:val="left" w:pos="851"/>
                              </w:tabs>
                              <w:ind w:left="426" w:hanging="426"/>
                              <w:rPr>
                                <w:sz w:val="44"/>
                                <w:szCs w:val="44"/>
                              </w:rPr>
                            </w:pPr>
                            <w:r w:rsidRPr="00061F9A"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Zapraszamy do udziału w konkursie!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7791" id="Text Box 48" o:spid="_x0000_s1027" type="#_x0000_t202" style="position:absolute;left:0;text-align:left;margin-left:37.5pt;margin-top:28.3pt;width:495pt;height:781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" filled="f" stroked="f" strokecolor="#9cf">
                <v:textbox>
                  <w:txbxContent>
                    <w:p w14:paraId="46530E74" w14:textId="6E233820" w:rsidR="00AE3AB4" w:rsidRPr="00AE3AB4" w:rsidRDefault="00AE3AB4" w:rsidP="00AE3AB4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061F9A">
                        <w:rPr>
                          <w:sz w:val="24"/>
                          <w:szCs w:val="24"/>
                        </w:rPr>
                        <w:t>lość uczestników jest ograniczona, decyduje kolejność zgłoszeń.</w:t>
                      </w:r>
                    </w:p>
                    <w:p w14:paraId="3B2ADD8B" w14:textId="45402D23" w:rsidR="000805D7" w:rsidRPr="000805D7" w:rsidRDefault="00D43741" w:rsidP="000805D7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 xml:space="preserve">Zgłoszenia uczestników, wypełnione 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wyłącznie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komputerowo</w:t>
                      </w:r>
                      <w:r w:rsidRPr="00061F9A">
                        <w:rPr>
                          <w:sz w:val="24"/>
                          <w:szCs w:val="24"/>
                        </w:rPr>
                        <w:t>, prosimy przesyłać na adres elektroniczny</w:t>
                      </w:r>
                      <w:r w:rsidR="003468E0">
                        <w:rPr>
                          <w:sz w:val="24"/>
                          <w:szCs w:val="24"/>
                        </w:rPr>
                        <w:t xml:space="preserve"> Lubuskiego Konkursu Skrzypcowego 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17EE">
                        <w:rPr>
                          <w:sz w:val="24"/>
                          <w:szCs w:val="24"/>
                        </w:rPr>
                        <w:t>lks</w:t>
                      </w:r>
                      <w:r w:rsidR="00EF6852">
                        <w:rPr>
                          <w:sz w:val="24"/>
                          <w:szCs w:val="24"/>
                        </w:rPr>
                        <w:t>@smgorzow.pl</w:t>
                      </w:r>
                    </w:p>
                    <w:p w14:paraId="5D7D1E18" w14:textId="7C98123A" w:rsidR="007526B3" w:rsidRPr="00AC2283" w:rsidRDefault="00983584" w:rsidP="00AC2283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98358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Nie będą przyjmowane zgłoszenia bez kompletu dokumentów, tzn. </w:t>
                      </w:r>
                      <w:r w:rsidRPr="00983584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t xml:space="preserve">- karty zgłoszenia (podpisanej i opieczętowanej), 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 xml:space="preserve">- podpisanej zgody na przetwarzanie danych osobowych, 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>- podpisanej zgody na wykorzystanie wizerunku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>- kopii dowodu wpłaty wpisowego</w:t>
                      </w:r>
                    </w:p>
                    <w:p w14:paraId="54E747A6" w14:textId="6C3A28B3" w:rsidR="00393E33" w:rsidRDefault="00393E33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Termin nadsyłania zgłoszeń upływa </w:t>
                      </w:r>
                      <w:r w:rsidR="008E70FD">
                        <w:rPr>
                          <w:sz w:val="24"/>
                          <w:szCs w:val="24"/>
                        </w:rPr>
                        <w:t>23</w:t>
                      </w:r>
                      <w:r w:rsidR="009053C2">
                        <w:rPr>
                          <w:sz w:val="24"/>
                          <w:szCs w:val="24"/>
                        </w:rPr>
                        <w:t>.0</w:t>
                      </w:r>
                      <w:r w:rsidR="00041EF6">
                        <w:rPr>
                          <w:sz w:val="24"/>
                          <w:szCs w:val="24"/>
                        </w:rPr>
                        <w:t>3</w:t>
                      </w:r>
                      <w:r w:rsidR="009053C2">
                        <w:rPr>
                          <w:sz w:val="24"/>
                          <w:szCs w:val="24"/>
                        </w:rPr>
                        <w:t>.202</w:t>
                      </w:r>
                      <w:r w:rsidR="005F5BBA">
                        <w:rPr>
                          <w:sz w:val="24"/>
                          <w:szCs w:val="24"/>
                        </w:rPr>
                        <w:t>5</w:t>
                      </w:r>
                      <w:r w:rsidR="009053C2">
                        <w:rPr>
                          <w:sz w:val="24"/>
                          <w:szCs w:val="24"/>
                        </w:rPr>
                        <w:t xml:space="preserve"> r.</w:t>
                      </w:r>
                      <w:r w:rsidR="007526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B58A49" w14:textId="4A91D80C" w:rsidR="007526B3" w:rsidRPr="007526B3" w:rsidRDefault="007526B3" w:rsidP="000C6B71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Przesłanie zgłoszenia na konkurs jest równoznaczne z akceptacją niniejszego regulaminu oraz wyrażeniem zgody udzielonej organizatorowi na przetwarzanie danych osobowych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061F9A">
                        <w:rPr>
                          <w:sz w:val="24"/>
                          <w:szCs w:val="24"/>
                        </w:rPr>
                        <w:t>i do wykorzystywania ich w celach organizacyjnych.</w:t>
                      </w:r>
                    </w:p>
                    <w:p w14:paraId="51D7B2DC" w14:textId="1E45FBF7" w:rsidR="00D43741" w:rsidRPr="00061F9A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Organizator zastrzega sobie prawo do zmian w regulaminie konkursu.</w:t>
                      </w:r>
                    </w:p>
                    <w:p w14:paraId="5AF59649" w14:textId="088B0C72" w:rsidR="00D43741" w:rsidRPr="00F801C8" w:rsidRDefault="00D43741" w:rsidP="00FB3A2D">
                      <w:pPr>
                        <w:pStyle w:val="Bezodstpw"/>
                        <w:spacing w:line="360" w:lineRule="auto"/>
                      </w:pPr>
                      <w:r w:rsidRPr="00061F9A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1FCD1D47" w14:textId="77777777" w:rsidR="00D43741" w:rsidRPr="00061F9A" w:rsidRDefault="00D43741" w:rsidP="00B3507A">
                      <w:pPr>
                        <w:tabs>
                          <w:tab w:val="left" w:pos="851"/>
                        </w:tabs>
                        <w:ind w:left="426" w:hanging="426"/>
                        <w:rPr>
                          <w:sz w:val="44"/>
                          <w:szCs w:val="44"/>
                        </w:rPr>
                      </w:pPr>
                      <w:r w:rsidRPr="00061F9A">
                        <w:rPr>
                          <w:rFonts w:ascii="Times New Roman" w:hAnsi="Times New Roman"/>
                          <w:sz w:val="44"/>
                          <w:szCs w:val="44"/>
                        </w:rPr>
                        <w:t>Zapraszamy do udziału w konkursie!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0C7A37" w14:textId="77777777" w:rsidR="00AE3AB4" w:rsidRDefault="00AE3AB4" w:rsidP="00061F9A">
      <w:pPr>
        <w:spacing w:before="0"/>
        <w:jc w:val="left"/>
      </w:pPr>
    </w:p>
    <w:p w14:paraId="655B44F7" w14:textId="65BEF010" w:rsidR="00D43741" w:rsidRPr="00D43741" w:rsidRDefault="00D43741" w:rsidP="00061F9A">
      <w:pPr>
        <w:spacing w:before="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A85BBE" wp14:editId="39C5486A">
            <wp:simplePos x="0" y="0"/>
            <wp:positionH relativeFrom="column">
              <wp:posOffset>-651185</wp:posOffset>
            </wp:positionH>
            <wp:positionV relativeFrom="paragraph">
              <wp:posOffset>3109266</wp:posOffset>
            </wp:positionV>
            <wp:extent cx="8169750" cy="5094605"/>
            <wp:effectExtent l="628650" t="1790700" r="746125" b="1801495"/>
            <wp:wrapNone/>
            <wp:docPr id="3" name="Obraz 3" descr="C:\Users\Tomek\Desktop\SKRZYP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ek\Desktop\SKRZYPC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1000" contrast="7000"/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8807">
                      <a:off x="0" y="0"/>
                      <a:ext cx="8169750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3741" w:rsidRPr="00D43741" w:rsidSect="008E30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568" w:right="425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59E81" w14:textId="77777777" w:rsidR="009D2E89" w:rsidRDefault="009D2E89" w:rsidP="00621BC5">
      <w:pPr>
        <w:spacing w:before="0"/>
      </w:pPr>
      <w:r>
        <w:separator/>
      </w:r>
    </w:p>
  </w:endnote>
  <w:endnote w:type="continuationSeparator" w:id="0">
    <w:p w14:paraId="7194F184" w14:textId="77777777" w:rsidR="009D2E89" w:rsidRDefault="009D2E89" w:rsidP="00621BC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E6BD7" w14:textId="77777777" w:rsidR="00621BC5" w:rsidRDefault="00621B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90B97" w14:textId="77777777" w:rsidR="00621BC5" w:rsidRDefault="00621BC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453C" w14:textId="77777777" w:rsidR="00621BC5" w:rsidRDefault="00621B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CF488" w14:textId="77777777" w:rsidR="009D2E89" w:rsidRDefault="009D2E89" w:rsidP="00621BC5">
      <w:pPr>
        <w:spacing w:before="0"/>
      </w:pPr>
      <w:r>
        <w:separator/>
      </w:r>
    </w:p>
  </w:footnote>
  <w:footnote w:type="continuationSeparator" w:id="0">
    <w:p w14:paraId="338D212E" w14:textId="77777777" w:rsidR="009D2E89" w:rsidRDefault="009D2E89" w:rsidP="00621BC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7781A" w14:textId="77777777" w:rsidR="00621BC5" w:rsidRDefault="00621B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CCF2C" w14:textId="77777777" w:rsidR="00621BC5" w:rsidRDefault="00621BC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6F915" w14:textId="77777777" w:rsidR="00621BC5" w:rsidRDefault="00621B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10555"/>
    <w:multiLevelType w:val="hybridMultilevel"/>
    <w:tmpl w:val="9D985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C67C9"/>
    <w:multiLevelType w:val="hybridMultilevel"/>
    <w:tmpl w:val="2E1427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071259">
    <w:abstractNumId w:val="0"/>
  </w:num>
  <w:num w:numId="2" w16cid:durableId="1710455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3A"/>
    <w:rsid w:val="00004B2D"/>
    <w:rsid w:val="00031B9E"/>
    <w:rsid w:val="00041EF6"/>
    <w:rsid w:val="00044649"/>
    <w:rsid w:val="00061F9A"/>
    <w:rsid w:val="00070487"/>
    <w:rsid w:val="000805D7"/>
    <w:rsid w:val="00081072"/>
    <w:rsid w:val="000933FF"/>
    <w:rsid w:val="000B01B6"/>
    <w:rsid w:val="000C45A5"/>
    <w:rsid w:val="000C6B71"/>
    <w:rsid w:val="000D56F2"/>
    <w:rsid w:val="000E0C76"/>
    <w:rsid w:val="000E6CF6"/>
    <w:rsid w:val="00102474"/>
    <w:rsid w:val="00112467"/>
    <w:rsid w:val="00141BEA"/>
    <w:rsid w:val="00141CF8"/>
    <w:rsid w:val="00184C0A"/>
    <w:rsid w:val="001A5F93"/>
    <w:rsid w:val="001C6A0D"/>
    <w:rsid w:val="001D3D74"/>
    <w:rsid w:val="0020532D"/>
    <w:rsid w:val="00216A7A"/>
    <w:rsid w:val="00234168"/>
    <w:rsid w:val="00234B14"/>
    <w:rsid w:val="0027031F"/>
    <w:rsid w:val="00284844"/>
    <w:rsid w:val="002C4DBF"/>
    <w:rsid w:val="002C565D"/>
    <w:rsid w:val="002C7AFE"/>
    <w:rsid w:val="002D7CF6"/>
    <w:rsid w:val="002E0D11"/>
    <w:rsid w:val="002E31EE"/>
    <w:rsid w:val="003440C9"/>
    <w:rsid w:val="003468E0"/>
    <w:rsid w:val="0038291C"/>
    <w:rsid w:val="00386B99"/>
    <w:rsid w:val="00393E33"/>
    <w:rsid w:val="003B2636"/>
    <w:rsid w:val="00407F79"/>
    <w:rsid w:val="004124CC"/>
    <w:rsid w:val="0044260E"/>
    <w:rsid w:val="00456E15"/>
    <w:rsid w:val="00465F03"/>
    <w:rsid w:val="00466133"/>
    <w:rsid w:val="004819BF"/>
    <w:rsid w:val="004A08FC"/>
    <w:rsid w:val="004C0B72"/>
    <w:rsid w:val="004D0E66"/>
    <w:rsid w:val="004D589A"/>
    <w:rsid w:val="004F6D4D"/>
    <w:rsid w:val="00500DA7"/>
    <w:rsid w:val="0051003D"/>
    <w:rsid w:val="005163E1"/>
    <w:rsid w:val="00524EEB"/>
    <w:rsid w:val="0052733D"/>
    <w:rsid w:val="005708C9"/>
    <w:rsid w:val="00590219"/>
    <w:rsid w:val="00594F2E"/>
    <w:rsid w:val="00594F42"/>
    <w:rsid w:val="005A01A9"/>
    <w:rsid w:val="005A2D8D"/>
    <w:rsid w:val="005A5FCA"/>
    <w:rsid w:val="005B2DBA"/>
    <w:rsid w:val="005B4B9C"/>
    <w:rsid w:val="005F5BBA"/>
    <w:rsid w:val="0061659A"/>
    <w:rsid w:val="00621BC5"/>
    <w:rsid w:val="006313E7"/>
    <w:rsid w:val="006401C3"/>
    <w:rsid w:val="00664789"/>
    <w:rsid w:val="00665FF4"/>
    <w:rsid w:val="00683376"/>
    <w:rsid w:val="00686815"/>
    <w:rsid w:val="006A52E2"/>
    <w:rsid w:val="006D690A"/>
    <w:rsid w:val="006F068F"/>
    <w:rsid w:val="007001F0"/>
    <w:rsid w:val="007008AD"/>
    <w:rsid w:val="00705C72"/>
    <w:rsid w:val="00714358"/>
    <w:rsid w:val="00724FAD"/>
    <w:rsid w:val="00727FAB"/>
    <w:rsid w:val="007526B3"/>
    <w:rsid w:val="0076544F"/>
    <w:rsid w:val="00777DBB"/>
    <w:rsid w:val="00786638"/>
    <w:rsid w:val="00790517"/>
    <w:rsid w:val="007A70FE"/>
    <w:rsid w:val="007E5FC2"/>
    <w:rsid w:val="0082174B"/>
    <w:rsid w:val="00833629"/>
    <w:rsid w:val="00842543"/>
    <w:rsid w:val="00847A2B"/>
    <w:rsid w:val="008635A0"/>
    <w:rsid w:val="00870856"/>
    <w:rsid w:val="00884DA4"/>
    <w:rsid w:val="00890B25"/>
    <w:rsid w:val="008B4186"/>
    <w:rsid w:val="008C4774"/>
    <w:rsid w:val="008D333A"/>
    <w:rsid w:val="008D35E4"/>
    <w:rsid w:val="008E3014"/>
    <w:rsid w:val="008E4E58"/>
    <w:rsid w:val="008E70FD"/>
    <w:rsid w:val="009053C2"/>
    <w:rsid w:val="00923E9F"/>
    <w:rsid w:val="00930087"/>
    <w:rsid w:val="00947F2B"/>
    <w:rsid w:val="00957169"/>
    <w:rsid w:val="00960CEC"/>
    <w:rsid w:val="00982CBC"/>
    <w:rsid w:val="00983584"/>
    <w:rsid w:val="009B2DA7"/>
    <w:rsid w:val="009D2E89"/>
    <w:rsid w:val="009F1F5A"/>
    <w:rsid w:val="00A010A2"/>
    <w:rsid w:val="00A22BEB"/>
    <w:rsid w:val="00A369DF"/>
    <w:rsid w:val="00A635B2"/>
    <w:rsid w:val="00A6473F"/>
    <w:rsid w:val="00A679E4"/>
    <w:rsid w:val="00A7054C"/>
    <w:rsid w:val="00AA32FC"/>
    <w:rsid w:val="00AA39AC"/>
    <w:rsid w:val="00AC2283"/>
    <w:rsid w:val="00AE3AB4"/>
    <w:rsid w:val="00B3507A"/>
    <w:rsid w:val="00B55182"/>
    <w:rsid w:val="00B556F3"/>
    <w:rsid w:val="00B56D44"/>
    <w:rsid w:val="00B678E7"/>
    <w:rsid w:val="00B70ECD"/>
    <w:rsid w:val="00B8773E"/>
    <w:rsid w:val="00B878F4"/>
    <w:rsid w:val="00BA65FC"/>
    <w:rsid w:val="00BC5718"/>
    <w:rsid w:val="00C04226"/>
    <w:rsid w:val="00C32973"/>
    <w:rsid w:val="00C723B0"/>
    <w:rsid w:val="00CB5924"/>
    <w:rsid w:val="00CC62BA"/>
    <w:rsid w:val="00CD3845"/>
    <w:rsid w:val="00D064A7"/>
    <w:rsid w:val="00D1315B"/>
    <w:rsid w:val="00D43741"/>
    <w:rsid w:val="00D53DCB"/>
    <w:rsid w:val="00D77310"/>
    <w:rsid w:val="00D7799D"/>
    <w:rsid w:val="00D800DC"/>
    <w:rsid w:val="00DA03D1"/>
    <w:rsid w:val="00DA3EAF"/>
    <w:rsid w:val="00DA5B48"/>
    <w:rsid w:val="00DB21DA"/>
    <w:rsid w:val="00DB4982"/>
    <w:rsid w:val="00DC4F3A"/>
    <w:rsid w:val="00DE4FDB"/>
    <w:rsid w:val="00DE672B"/>
    <w:rsid w:val="00E127B5"/>
    <w:rsid w:val="00E271B3"/>
    <w:rsid w:val="00E40C4D"/>
    <w:rsid w:val="00E64928"/>
    <w:rsid w:val="00E817EE"/>
    <w:rsid w:val="00EA0D01"/>
    <w:rsid w:val="00EA539C"/>
    <w:rsid w:val="00EB5AF9"/>
    <w:rsid w:val="00EE4D44"/>
    <w:rsid w:val="00EE5DA5"/>
    <w:rsid w:val="00EF6852"/>
    <w:rsid w:val="00F16994"/>
    <w:rsid w:val="00F45FDB"/>
    <w:rsid w:val="00F50525"/>
    <w:rsid w:val="00F64A61"/>
    <w:rsid w:val="00FB3A2D"/>
    <w:rsid w:val="00FF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c"/>
    </o:shapedefaults>
    <o:shapelayout v:ext="edit">
      <o:idmap v:ext="edit" data="1"/>
    </o:shapelayout>
  </w:shapeDefaults>
  <w:decimalSymbol w:val=","/>
  <w:listSeparator w:val=";"/>
  <w14:docId w14:val="47A273C0"/>
  <w15:docId w15:val="{BCD297EF-6243-44E3-A2FA-0D498072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31B9E"/>
    <w:pPr>
      <w:spacing w:before="180"/>
      <w:jc w:val="center"/>
    </w:pPr>
    <w:rPr>
      <w:rFonts w:ascii="Garamond" w:hAnsi="Garamond" w:cs="Garamond"/>
      <w:color w:val="073A77"/>
      <w:sz w:val="18"/>
      <w:szCs w:val="18"/>
    </w:rPr>
  </w:style>
  <w:style w:type="paragraph" w:styleId="Nagwek1">
    <w:name w:val="heading 1"/>
    <w:basedOn w:val="Normalny"/>
    <w:next w:val="Normalny"/>
    <w:qFormat/>
    <w:rsid w:val="00031B9E"/>
    <w:pPr>
      <w:spacing w:line="560" w:lineRule="exact"/>
      <w:outlineLvl w:val="0"/>
    </w:pPr>
    <w:rPr>
      <w:rFonts w:cs="Times New Roman"/>
      <w:caps/>
      <w:sz w:val="60"/>
      <w:szCs w:val="60"/>
    </w:rPr>
  </w:style>
  <w:style w:type="paragraph" w:styleId="Nagwek2">
    <w:name w:val="heading 2"/>
    <w:basedOn w:val="Normalny"/>
    <w:next w:val="Normalny"/>
    <w:qFormat/>
    <w:rsid w:val="00031B9E"/>
    <w:pPr>
      <w:spacing w:before="360" w:line="280" w:lineRule="exact"/>
      <w:outlineLvl w:val="1"/>
    </w:pPr>
    <w:rPr>
      <w:rFonts w:cs="Times New Roman"/>
      <w:sz w:val="24"/>
      <w:szCs w:val="24"/>
    </w:rPr>
  </w:style>
  <w:style w:type="paragraph" w:styleId="Nagwek3">
    <w:name w:val="heading 3"/>
    <w:basedOn w:val="Nagwek2"/>
    <w:next w:val="Normalny"/>
    <w:qFormat/>
    <w:rsid w:val="00031B9E"/>
    <w:pPr>
      <w:spacing w:before="0"/>
      <w:outlineLvl w:val="2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031B9E"/>
    <w:rPr>
      <w:rFonts w:ascii="Tahoma" w:hAnsi="Tahoma" w:cs="Tahoma"/>
      <w:sz w:val="16"/>
      <w:szCs w:val="16"/>
    </w:rPr>
  </w:style>
  <w:style w:type="character" w:customStyle="1" w:styleId="ItalicChar">
    <w:name w:val="Italic Char"/>
    <w:basedOn w:val="Domylnaczcionkaakapitu"/>
    <w:link w:val="Italic"/>
    <w:locked/>
    <w:rsid w:val="00031B9E"/>
    <w:rPr>
      <w:rFonts w:ascii="Garamond" w:hAnsi="Garamond" w:hint="default"/>
      <w:i/>
      <w:iCs w:val="0"/>
      <w:color w:val="073A77"/>
      <w:sz w:val="18"/>
      <w:szCs w:val="22"/>
      <w:lang w:val="pl-PL" w:eastAsia="pl-PL" w:bidi="pl-PL"/>
    </w:rPr>
  </w:style>
  <w:style w:type="paragraph" w:customStyle="1" w:styleId="Italic">
    <w:name w:val="Italic"/>
    <w:basedOn w:val="Normalny"/>
    <w:link w:val="ItalicChar"/>
    <w:rsid w:val="00031B9E"/>
    <w:rPr>
      <w:i/>
      <w:lang w:bidi="pl-PL"/>
    </w:rPr>
  </w:style>
  <w:style w:type="paragraph" w:customStyle="1" w:styleId="AllCaps">
    <w:name w:val="All Caps"/>
    <w:basedOn w:val="Normalny"/>
    <w:rsid w:val="00031B9E"/>
    <w:pPr>
      <w:spacing w:before="0"/>
    </w:pPr>
    <w:rPr>
      <w:caps/>
      <w:lang w:bidi="pl-PL"/>
    </w:rPr>
  </w:style>
  <w:style w:type="paragraph" w:styleId="NormalnyWeb">
    <w:name w:val="Normal (Web)"/>
    <w:basedOn w:val="Normalny"/>
    <w:rsid w:val="005A2D8D"/>
    <w:pPr>
      <w:suppressAutoHyphens/>
      <w:spacing w:before="280" w:after="119"/>
      <w:jc w:val="left"/>
    </w:pPr>
    <w:rPr>
      <w:rFonts w:ascii="Times New Roman" w:hAnsi="Times New Roman" w:cs="Times New Roman"/>
      <w:color w:val="auto"/>
      <w:sz w:val="24"/>
      <w:szCs w:val="24"/>
      <w:lang w:eastAsia="ar-SA"/>
    </w:rPr>
  </w:style>
  <w:style w:type="character" w:styleId="Hipercze">
    <w:name w:val="Hyperlink"/>
    <w:basedOn w:val="Domylnaczcionkaakapitu"/>
    <w:rsid w:val="00D43741"/>
    <w:rPr>
      <w:color w:val="000080"/>
      <w:u w:val="single"/>
    </w:rPr>
  </w:style>
  <w:style w:type="paragraph" w:styleId="Bezodstpw">
    <w:name w:val="No Spacing"/>
    <w:qFormat/>
    <w:rsid w:val="00D43741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05D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621BC5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rsid w:val="00621BC5"/>
    <w:rPr>
      <w:rFonts w:ascii="Garamond" w:hAnsi="Garamond" w:cs="Garamond"/>
      <w:color w:val="073A77"/>
      <w:sz w:val="18"/>
      <w:szCs w:val="18"/>
    </w:rPr>
  </w:style>
  <w:style w:type="paragraph" w:styleId="Stopka">
    <w:name w:val="footer"/>
    <w:basedOn w:val="Normalny"/>
    <w:link w:val="StopkaZnak"/>
    <w:unhideWhenUsed/>
    <w:rsid w:val="00621BC5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rsid w:val="00621BC5"/>
    <w:rPr>
      <w:rFonts w:ascii="Garamond" w:hAnsi="Garamond" w:cs="Garamond"/>
      <w:color w:val="073A7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ek\AppData\Roaming\Microsoft\Templates\Event%20flye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B2900-CF28-45DC-BFB7-3111B777F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Renata2022</cp:lastModifiedBy>
  <cp:revision>2</cp:revision>
  <cp:lastPrinted>2023-01-25T21:29:00Z</cp:lastPrinted>
  <dcterms:created xsi:type="dcterms:W3CDTF">2025-02-07T13:06:00Z</dcterms:created>
  <dcterms:modified xsi:type="dcterms:W3CDTF">2025-02-07T13:06:00Z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TC010219681045</vt:lpwstr>
  </property>
</Properties>
</file>