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28A88220" w:rsidR="007C7923" w:rsidRDefault="006528D7" w:rsidP="004B22F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DA6A31">
        <w:rPr>
          <w:rFonts w:ascii="Arial" w:hAnsi="Arial" w:cs="Arial"/>
          <w:sz w:val="21"/>
          <w:szCs w:val="21"/>
        </w:rPr>
        <w:t>53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DA6A31">
        <w:rPr>
          <w:rFonts w:ascii="Arial" w:hAnsi="Arial" w:cs="Arial"/>
          <w:sz w:val="21"/>
          <w:szCs w:val="21"/>
        </w:rPr>
        <w:t>4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1F2AD7">
        <w:rPr>
          <w:rFonts w:ascii="Arial" w:hAnsi="Arial" w:cs="Arial"/>
          <w:sz w:val="21"/>
          <w:szCs w:val="21"/>
        </w:rPr>
        <w:t>IK.</w:t>
      </w:r>
      <w:r w:rsidR="00DA6A31">
        <w:rPr>
          <w:rFonts w:ascii="Arial" w:hAnsi="Arial" w:cs="Arial"/>
          <w:sz w:val="21"/>
          <w:szCs w:val="21"/>
        </w:rPr>
        <w:t>12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244374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4B3F49">
        <w:rPr>
          <w:rFonts w:ascii="Arial" w:hAnsi="Arial" w:cs="Arial"/>
          <w:sz w:val="21"/>
          <w:szCs w:val="21"/>
        </w:rPr>
        <w:t>18.</w:t>
      </w:r>
      <w:r w:rsidR="00647F2B">
        <w:rPr>
          <w:rFonts w:ascii="Arial" w:hAnsi="Arial" w:cs="Arial"/>
          <w:sz w:val="21"/>
          <w:szCs w:val="21"/>
        </w:rPr>
        <w:t>02.2025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6394D02D" w:rsidR="005A2187" w:rsidRPr="00C13A83" w:rsidRDefault="00647F2B" w:rsidP="004B22F5">
      <w:pPr>
        <w:spacing w:after="0" w:line="240" w:lineRule="auto"/>
        <w:rPr>
          <w:rFonts w:ascii="Arial" w:hAnsi="Arial" w:cs="Arial"/>
          <w:b/>
          <w:color w:val="ED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 PUAP</w:t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</w:p>
    <w:p w14:paraId="4ABB5E24" w14:textId="77777777" w:rsidR="005A2187" w:rsidRPr="004540B6" w:rsidRDefault="00294032" w:rsidP="004B22F5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4B22F5">
      <w:pPr>
        <w:spacing w:after="0"/>
        <w:rPr>
          <w:rFonts w:ascii="Arial" w:hAnsi="Arial" w:cs="Arial"/>
          <w:b/>
          <w:sz w:val="21"/>
          <w:szCs w:val="21"/>
        </w:rPr>
      </w:pPr>
    </w:p>
    <w:p w14:paraId="39A9BCCA" w14:textId="77777777" w:rsidR="00987707" w:rsidRPr="00987707" w:rsidRDefault="004D3E3A" w:rsidP="004B22F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75 ust. 1 pkt </w:t>
      </w:r>
      <w:r w:rsidR="001F2AD7">
        <w:rPr>
          <w:rFonts w:ascii="Arial" w:hAnsi="Arial" w:cs="Arial"/>
          <w:sz w:val="21"/>
          <w:szCs w:val="21"/>
        </w:rPr>
        <w:t xml:space="preserve">1 lit. s) </w:t>
      </w:r>
      <w:r w:rsidR="004540B6" w:rsidRPr="004540B6">
        <w:rPr>
          <w:rFonts w:ascii="Arial" w:hAnsi="Arial" w:cs="Arial"/>
          <w:sz w:val="21"/>
          <w:szCs w:val="21"/>
        </w:rPr>
        <w:t xml:space="preserve">oraz </w:t>
      </w:r>
      <w:r w:rsidR="00987707">
        <w:rPr>
          <w:rFonts w:ascii="Arial" w:hAnsi="Arial" w:cs="Arial"/>
          <w:sz w:val="21"/>
          <w:szCs w:val="21"/>
        </w:rPr>
        <w:t>75</w:t>
      </w:r>
      <w:r w:rsidRPr="004540B6">
        <w:rPr>
          <w:rFonts w:ascii="Arial" w:hAnsi="Arial" w:cs="Arial"/>
          <w:sz w:val="21"/>
          <w:szCs w:val="21"/>
        </w:rPr>
        <w:t xml:space="preserve"> ust. </w:t>
      </w:r>
      <w:r w:rsidR="00987707">
        <w:rPr>
          <w:rFonts w:ascii="Arial" w:hAnsi="Arial" w:cs="Arial"/>
          <w:sz w:val="21"/>
          <w:szCs w:val="21"/>
        </w:rPr>
        <w:t xml:space="preserve">1 pkt. 1 lit s) </w:t>
      </w:r>
      <w:r w:rsidRPr="004540B6">
        <w:rPr>
          <w:rFonts w:ascii="Arial" w:hAnsi="Arial" w:cs="Arial"/>
          <w:sz w:val="21"/>
          <w:szCs w:val="21"/>
        </w:rPr>
        <w:t>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987707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="00987707">
        <w:rPr>
          <w:rFonts w:ascii="Arial" w:hAnsi="Arial" w:cs="Arial"/>
          <w:sz w:val="21"/>
          <w:szCs w:val="21"/>
        </w:rPr>
        <w:br/>
      </w:r>
      <w:r w:rsidRPr="004540B6">
        <w:rPr>
          <w:rFonts w:ascii="Arial" w:hAnsi="Arial" w:cs="Arial"/>
          <w:sz w:val="21"/>
          <w:szCs w:val="21"/>
        </w:rPr>
        <w:t xml:space="preserve">poz. </w:t>
      </w:r>
      <w:r w:rsidR="00987707">
        <w:rPr>
          <w:rFonts w:ascii="Arial" w:hAnsi="Arial" w:cs="Arial"/>
          <w:sz w:val="21"/>
          <w:szCs w:val="21"/>
        </w:rPr>
        <w:t>1112</w:t>
      </w:r>
      <w:r w:rsidR="00684C7F" w:rsidRPr="004540B6">
        <w:rPr>
          <w:rFonts w:ascii="Arial" w:hAnsi="Arial" w:cs="Arial"/>
          <w:sz w:val="21"/>
          <w:szCs w:val="21"/>
        </w:rPr>
        <w:t xml:space="preserve">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>postępowaniu na</w:t>
      </w:r>
      <w:r w:rsidR="00244374" w:rsidRPr="004540B6">
        <w:rPr>
          <w:rFonts w:ascii="Arial" w:hAnsi="Arial" w:cs="Arial"/>
          <w:sz w:val="21"/>
          <w:szCs w:val="21"/>
        </w:rPr>
        <w:t xml:space="preserve"> wniosek</w:t>
      </w:r>
      <w:r w:rsidR="00987707">
        <w:rPr>
          <w:rFonts w:ascii="Arial" w:hAnsi="Arial" w:cs="Arial"/>
          <w:sz w:val="21"/>
          <w:szCs w:val="21"/>
        </w:rPr>
        <w:t xml:space="preserve"> </w:t>
      </w:r>
      <w:r w:rsidR="00987707" w:rsidRPr="00987707">
        <w:rPr>
          <w:rFonts w:ascii="Arial" w:hAnsi="Arial" w:cs="Arial"/>
          <w:sz w:val="21"/>
          <w:szCs w:val="21"/>
        </w:rPr>
        <w:t xml:space="preserve">znak 474/KJ/24 z dnia 02.08.2024 r. (data wpływu 02.08.2024 r.), uzupełnionego  pismem znak 474-2/KJ/24 z dnia 02.08.2024 r. (data wpływu 05.08.2024 r.), uzupełnionego pismem znak 685/KJ/24 z dnia 08.08.2024 r. (data wpływu </w:t>
      </w:r>
    </w:p>
    <w:p w14:paraId="47C27434" w14:textId="579D80F2" w:rsidR="001F2AD7" w:rsidRDefault="00987707" w:rsidP="004B22F5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  <w:r w:rsidRPr="00987707">
        <w:rPr>
          <w:rFonts w:ascii="Arial" w:hAnsi="Arial" w:cs="Arial"/>
          <w:sz w:val="21"/>
          <w:szCs w:val="21"/>
        </w:rPr>
        <w:t>08.08.2024 r.) PERN S.A., działającej poprzez pełnomocnika Panią Karolinę Jezierską</w:t>
      </w:r>
      <w:r w:rsidR="00244374" w:rsidRPr="004540B6">
        <w:rPr>
          <w:rFonts w:ascii="Arial" w:hAnsi="Arial" w:cs="Arial"/>
          <w:sz w:val="21"/>
          <w:szCs w:val="21"/>
        </w:rPr>
        <w:t>, o wydanie decyzji o środowiskowych uwarunkowaniach dla przedsięwzięcia pn.:</w:t>
      </w:r>
      <w:r w:rsidRPr="00987707">
        <w:t xml:space="preserve"> </w:t>
      </w:r>
      <w:r w:rsidRPr="00987707">
        <w:rPr>
          <w:rFonts w:ascii="Arial" w:hAnsi="Arial" w:cs="Arial"/>
          <w:b/>
          <w:bCs/>
          <w:sz w:val="21"/>
          <w:szCs w:val="21"/>
        </w:rPr>
        <w:t>„Przystosowanie nitek rezerwowych do możliwości wykonania czyszczenia oraz inspekcji tłokami – I etap projekt, zadanie 2: Przystosowanie rurociągu rezerwowego DN 800 pod Martwą Wisłą na odcinku SZ19-SZ20 do możliwości wykonywania czyszczenia oraz inspekcji tłokami”</w:t>
      </w:r>
      <w:r w:rsidR="00C41B09" w:rsidRPr="004540B6">
        <w:rPr>
          <w:rFonts w:ascii="Arial" w:hAnsi="Arial" w:cs="Arial"/>
          <w:b/>
          <w:sz w:val="21"/>
          <w:szCs w:val="21"/>
        </w:rPr>
        <w:t xml:space="preserve">, </w:t>
      </w:r>
    </w:p>
    <w:p w14:paraId="73185936" w14:textId="77777777" w:rsidR="001F2AD7" w:rsidRDefault="001F2AD7" w:rsidP="004B22F5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</w:p>
    <w:p w14:paraId="3E7B42A4" w14:textId="277D50D7" w:rsidR="005704E1" w:rsidRPr="006F7BA3" w:rsidRDefault="00CE7536" w:rsidP="004B22F5">
      <w:pPr>
        <w:pStyle w:val="Tekstpodstawowy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CE7536">
        <w:rPr>
          <w:rFonts w:ascii="Arial" w:hAnsi="Arial" w:cs="Arial"/>
          <w:sz w:val="21"/>
          <w:szCs w:val="21"/>
        </w:rPr>
        <w:t xml:space="preserve">Pomorski Państwowy Wojewódzki Inspektor Sanitarny </w:t>
      </w:r>
      <w:r w:rsidR="005704E1" w:rsidRPr="00CE7536">
        <w:rPr>
          <w:rFonts w:ascii="Arial" w:hAnsi="Arial" w:cs="Arial"/>
          <w:sz w:val="21"/>
          <w:szCs w:val="21"/>
        </w:rPr>
        <w:t>wyraził opinię znak ONS.9022.</w:t>
      </w:r>
      <w:r w:rsidRPr="00CE7536">
        <w:rPr>
          <w:rFonts w:ascii="Arial" w:hAnsi="Arial" w:cs="Arial"/>
          <w:sz w:val="21"/>
          <w:szCs w:val="21"/>
        </w:rPr>
        <w:t>416.2024.MG</w:t>
      </w:r>
      <w:r w:rsidR="005704E1" w:rsidRPr="00CE7536">
        <w:rPr>
          <w:rFonts w:ascii="Arial" w:hAnsi="Arial" w:cs="Arial"/>
          <w:sz w:val="21"/>
          <w:szCs w:val="21"/>
        </w:rPr>
        <w:t xml:space="preserve"> z dnia </w:t>
      </w:r>
      <w:r w:rsidRPr="00CE7536">
        <w:rPr>
          <w:rFonts w:ascii="Arial" w:hAnsi="Arial" w:cs="Arial"/>
          <w:sz w:val="21"/>
          <w:szCs w:val="21"/>
        </w:rPr>
        <w:t>27.11.2024</w:t>
      </w:r>
      <w:r w:rsidR="005704E1" w:rsidRPr="00CE7536">
        <w:rPr>
          <w:rFonts w:ascii="Arial" w:hAnsi="Arial" w:cs="Arial"/>
          <w:sz w:val="21"/>
          <w:szCs w:val="21"/>
        </w:rPr>
        <w:t xml:space="preserve"> r. o braku konieczności </w:t>
      </w:r>
      <w:bookmarkStart w:id="0" w:name="_Hlk169180730"/>
      <w:r w:rsidR="005704E1" w:rsidRPr="00CE7536">
        <w:rPr>
          <w:rFonts w:ascii="Arial" w:hAnsi="Arial" w:cs="Arial"/>
          <w:sz w:val="21"/>
          <w:szCs w:val="21"/>
        </w:rPr>
        <w:t xml:space="preserve">przeprowadzenia oceny </w:t>
      </w:r>
      <w:r w:rsidR="005704E1" w:rsidRPr="006F7BA3">
        <w:rPr>
          <w:rFonts w:ascii="Arial" w:hAnsi="Arial" w:cs="Arial"/>
          <w:sz w:val="21"/>
          <w:szCs w:val="21"/>
        </w:rPr>
        <w:t>oddziaływania przedsięwzięcia na środowisko</w:t>
      </w:r>
      <w:bookmarkEnd w:id="0"/>
      <w:r w:rsidRPr="006F7BA3">
        <w:rPr>
          <w:rFonts w:ascii="Arial" w:hAnsi="Arial" w:cs="Arial"/>
          <w:sz w:val="21"/>
          <w:szCs w:val="21"/>
        </w:rPr>
        <w:t>.</w:t>
      </w:r>
    </w:p>
    <w:p w14:paraId="11A804A7" w14:textId="6A24C2F7" w:rsidR="005704E1" w:rsidRPr="004B4E26" w:rsidRDefault="005704E1" w:rsidP="004B22F5">
      <w:pPr>
        <w:pStyle w:val="Akapitzlist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>Dyrektor Regionalnego Zarządu Gospodarki Wodnej w Gdańsku wyraził opinię znak G.RZŚ.4901.</w:t>
      </w:r>
      <w:r w:rsidR="006F7BA3" w:rsidRPr="004B4E26">
        <w:rPr>
          <w:rFonts w:ascii="Arial" w:hAnsi="Arial" w:cs="Arial"/>
          <w:sz w:val="21"/>
          <w:szCs w:val="21"/>
        </w:rPr>
        <w:t>81.</w:t>
      </w:r>
      <w:r w:rsidR="00576ABA">
        <w:rPr>
          <w:rFonts w:ascii="Arial" w:hAnsi="Arial" w:cs="Arial"/>
          <w:sz w:val="21"/>
          <w:szCs w:val="21"/>
        </w:rPr>
        <w:t>20</w:t>
      </w:r>
      <w:r w:rsidR="006F7BA3" w:rsidRPr="004B4E26">
        <w:rPr>
          <w:rFonts w:ascii="Arial" w:hAnsi="Arial" w:cs="Arial"/>
          <w:sz w:val="21"/>
          <w:szCs w:val="21"/>
        </w:rPr>
        <w:t>24.MM</w:t>
      </w:r>
      <w:r w:rsidRPr="004B4E26">
        <w:rPr>
          <w:rFonts w:ascii="Arial" w:hAnsi="Arial" w:cs="Arial"/>
          <w:sz w:val="21"/>
          <w:szCs w:val="21"/>
        </w:rPr>
        <w:t xml:space="preserve"> z dnia </w:t>
      </w:r>
      <w:r w:rsidR="006F7BA3" w:rsidRPr="004B4E26">
        <w:rPr>
          <w:rFonts w:ascii="Arial" w:hAnsi="Arial" w:cs="Arial"/>
          <w:sz w:val="21"/>
          <w:szCs w:val="21"/>
        </w:rPr>
        <w:t xml:space="preserve">03.12.2024 </w:t>
      </w:r>
      <w:r w:rsidRPr="004B4E26">
        <w:rPr>
          <w:rFonts w:ascii="Arial" w:hAnsi="Arial" w:cs="Arial"/>
          <w:sz w:val="21"/>
          <w:szCs w:val="21"/>
        </w:rPr>
        <w:t>r</w:t>
      </w:r>
      <w:r w:rsidR="006F7BA3" w:rsidRPr="004B4E26">
        <w:rPr>
          <w:rFonts w:ascii="Arial" w:hAnsi="Arial" w:cs="Arial"/>
          <w:sz w:val="21"/>
          <w:szCs w:val="21"/>
        </w:rPr>
        <w:t>.</w:t>
      </w:r>
      <w:r w:rsidRPr="004B4E26">
        <w:rPr>
          <w:rFonts w:ascii="Arial" w:hAnsi="Arial" w:cs="Arial"/>
          <w:sz w:val="21"/>
          <w:szCs w:val="21"/>
        </w:rPr>
        <w:t xml:space="preserve"> o braku potrzeby przeprowadzenia oceny oddziaływania przedsięwzięcia na środowisko z uwzględnieniem warunków</w:t>
      </w:r>
      <w:r w:rsidR="006F7BA3" w:rsidRPr="004B4E26">
        <w:rPr>
          <w:rFonts w:ascii="Arial" w:hAnsi="Arial" w:cs="Arial"/>
          <w:sz w:val="21"/>
          <w:szCs w:val="21"/>
        </w:rPr>
        <w:t>.</w:t>
      </w:r>
    </w:p>
    <w:p w14:paraId="513CD316" w14:textId="19B85CA1" w:rsidR="004540B6" w:rsidRPr="004B4E26" w:rsidRDefault="004540B6" w:rsidP="004B22F5">
      <w:pPr>
        <w:pStyle w:val="Tekstpodstawowy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>Z</w:t>
      </w:r>
      <w:r w:rsidRPr="004B4E2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B4E26">
        <w:rPr>
          <w:rFonts w:ascii="Arial" w:hAnsi="Arial" w:cs="Arial"/>
          <w:sz w:val="21"/>
          <w:szCs w:val="21"/>
        </w:rPr>
        <w:t>wydanie decyzji o środowiskowych uwarunkowaniach</w:t>
      </w:r>
      <w:r w:rsidRPr="004B4E2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48CA6878" w14:textId="5C4807AC" w:rsidR="005704E1" w:rsidRDefault="00987707" w:rsidP="004B22F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987707">
        <w:rPr>
          <w:rFonts w:ascii="Arial" w:hAnsi="Arial" w:cs="Arial"/>
          <w:sz w:val="21"/>
          <w:szCs w:val="21"/>
        </w:rPr>
        <w:t>Przedmiotowa inwestycja zlokalizowana zostanie: obręb ewidencyjny 0268 działki ewidencyjne: 7/3, 10/6, 10/5, 10/4, 7/2, 12/3, 2/8, 9/2, 9/3, 11, 8/5, 12/2, 13/2, 13/4 oraz obręb ewidencyjny: 0300 działki ewidencyjne: 75/88, 75/89, 75/90, powiat Miasto Gdańsk gmina Miasto Gdańsk, woj. pomorskie.</w:t>
      </w:r>
    </w:p>
    <w:p w14:paraId="4DCE372E" w14:textId="43774AB6" w:rsidR="001F2AD7" w:rsidRPr="008D6C58" w:rsidRDefault="001F2AD7" w:rsidP="004B22F5">
      <w:pPr>
        <w:pStyle w:val="Tekstpodstawowy"/>
        <w:spacing w:after="0"/>
        <w:rPr>
          <w:rFonts w:ascii="Arial" w:hAnsi="Arial" w:cs="Arial"/>
          <w:sz w:val="21"/>
          <w:szCs w:val="21"/>
        </w:rPr>
      </w:pPr>
    </w:p>
    <w:p w14:paraId="09EAD0A8" w14:textId="46B366DC" w:rsidR="004540B6" w:rsidRPr="004B4E26" w:rsidRDefault="004540B6" w:rsidP="004B22F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B4E26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987707" w:rsidRPr="004B4E26">
        <w:rPr>
          <w:rFonts w:ascii="Arial" w:hAnsi="Arial" w:cs="Arial"/>
          <w:bCs/>
          <w:sz w:val="21"/>
          <w:szCs w:val="21"/>
        </w:rPr>
        <w:t>7</w:t>
      </w:r>
      <w:r w:rsidRPr="004B4E26">
        <w:rPr>
          <w:rFonts w:ascii="Arial" w:hAnsi="Arial" w:cs="Arial"/>
          <w:bCs/>
          <w:sz w:val="21"/>
          <w:szCs w:val="21"/>
        </w:rPr>
        <w:t xml:space="preserve"> dni od dnia doręczenia niniejszego zawiadomienia.</w:t>
      </w:r>
    </w:p>
    <w:p w14:paraId="6EE98562" w14:textId="105370F6" w:rsidR="00294032" w:rsidRPr="004B4E26" w:rsidRDefault="007C7923" w:rsidP="004B22F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 xml:space="preserve">Doręczenie </w:t>
      </w:r>
      <w:r w:rsidR="00294032" w:rsidRPr="004B4E2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B4E26">
        <w:rPr>
          <w:rFonts w:ascii="Arial" w:hAnsi="Arial" w:cs="Arial"/>
          <w:sz w:val="21"/>
          <w:szCs w:val="21"/>
        </w:rPr>
        <w:br/>
      </w:r>
      <w:r w:rsidR="00294032" w:rsidRPr="004B4E2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B4E26" w:rsidRDefault="00294032" w:rsidP="004B22F5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2DFAF426" w:rsidR="007C7923" w:rsidRPr="004B4E26" w:rsidRDefault="00294032" w:rsidP="004B22F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>Upubliczniono w dniach: od</w:t>
      </w:r>
      <w:r w:rsidR="004B3F49">
        <w:rPr>
          <w:rFonts w:ascii="Arial" w:hAnsi="Arial" w:cs="Arial"/>
          <w:sz w:val="21"/>
          <w:szCs w:val="21"/>
        </w:rPr>
        <w:t xml:space="preserve"> 19.02.2025 r. </w:t>
      </w:r>
      <w:r w:rsidRPr="004B4E26">
        <w:rPr>
          <w:rFonts w:ascii="Arial" w:hAnsi="Arial" w:cs="Arial"/>
          <w:sz w:val="21"/>
          <w:szCs w:val="21"/>
        </w:rPr>
        <w:t>do……………….</w:t>
      </w:r>
    </w:p>
    <w:p w14:paraId="77804371" w14:textId="77777777" w:rsidR="00B4005B" w:rsidRPr="004B4E26" w:rsidRDefault="00B4005B" w:rsidP="004B22F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1E1C4053" w14:textId="77777777" w:rsidR="00C13A83" w:rsidRDefault="00A1455C" w:rsidP="004B22F5">
      <w:pPr>
        <w:spacing w:after="0"/>
        <w:ind w:left="3119" w:hanging="3119"/>
        <w:rPr>
          <w:rFonts w:ascii="Arial" w:hAnsi="Arial" w:cs="Arial"/>
          <w:sz w:val="21"/>
          <w:szCs w:val="21"/>
        </w:rPr>
      </w:pPr>
      <w:r w:rsidRPr="004B4E26">
        <w:rPr>
          <w:rFonts w:ascii="Arial" w:hAnsi="Arial" w:cs="Arial"/>
          <w:sz w:val="21"/>
          <w:szCs w:val="21"/>
        </w:rPr>
        <w:t>Pieczęć urzędu:</w:t>
      </w:r>
      <w:r w:rsidR="00C13A83">
        <w:rPr>
          <w:rFonts w:ascii="Arial" w:hAnsi="Arial" w:cs="Arial"/>
          <w:sz w:val="21"/>
          <w:szCs w:val="21"/>
        </w:rPr>
        <w:tab/>
      </w:r>
    </w:p>
    <w:p w14:paraId="104E1923" w14:textId="4D9311BC" w:rsidR="00C13A83" w:rsidRPr="0076131D" w:rsidRDefault="00C13A83" w:rsidP="004B22F5">
      <w:pPr>
        <w:spacing w:after="0"/>
        <w:ind w:left="2835" w:hanging="141"/>
        <w:rPr>
          <w:rFonts w:ascii="Arial" w:hAnsi="Arial" w:cs="Arial"/>
        </w:rPr>
      </w:pPr>
      <w:r w:rsidRPr="0076131D">
        <w:rPr>
          <w:rFonts w:ascii="Arial" w:hAnsi="Arial" w:cs="Arial"/>
        </w:rPr>
        <w:t>Z up. Regionalnego Dyrektora Ochrony Środowiska w Gdańsku</w:t>
      </w:r>
    </w:p>
    <w:p w14:paraId="1F271D12" w14:textId="77777777" w:rsidR="00C13A83" w:rsidRPr="0076131D" w:rsidRDefault="00C13A83" w:rsidP="004B22F5">
      <w:pPr>
        <w:spacing w:after="0"/>
        <w:ind w:left="2835" w:hanging="14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p.o. </w:t>
      </w:r>
      <w:r w:rsidRPr="0076131D">
        <w:rPr>
          <w:rFonts w:ascii="Arial" w:hAnsi="Arial" w:cs="Arial"/>
        </w:rPr>
        <w:t xml:space="preserve">Naczelnik </w:t>
      </w:r>
      <w:r>
        <w:rPr>
          <w:rFonts w:ascii="Arial" w:hAnsi="Arial" w:cs="Arial"/>
        </w:rPr>
        <w:t>Wydziału Ocen Oddziaływania na Środowisko</w:t>
      </w:r>
    </w:p>
    <w:p w14:paraId="3A930EB6" w14:textId="77777777" w:rsidR="00C13A83" w:rsidRPr="0076131D" w:rsidRDefault="00C13A83" w:rsidP="004B22F5">
      <w:pPr>
        <w:spacing w:after="0"/>
        <w:ind w:left="2835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Agnieszka </w:t>
      </w:r>
      <w:proofErr w:type="spellStart"/>
      <w:r>
        <w:rPr>
          <w:rFonts w:ascii="Arial" w:hAnsi="Arial" w:cs="Arial"/>
        </w:rPr>
        <w:t>Jędraszek</w:t>
      </w:r>
      <w:proofErr w:type="spellEnd"/>
    </w:p>
    <w:p w14:paraId="36A8276C" w14:textId="77777777" w:rsidR="00C13A83" w:rsidRPr="00AA7E65" w:rsidRDefault="00C13A83" w:rsidP="004B22F5">
      <w:pPr>
        <w:spacing w:after="0"/>
        <w:ind w:left="2835" w:hanging="141"/>
        <w:rPr>
          <w:rFonts w:ascii="Arial" w:hAnsi="Arial" w:cs="Arial"/>
          <w:sz w:val="24"/>
          <w:szCs w:val="24"/>
        </w:rPr>
      </w:pPr>
      <w:r w:rsidRPr="0076131D">
        <w:rPr>
          <w:rFonts w:ascii="Arial" w:hAnsi="Arial" w:cs="Arial"/>
        </w:rPr>
        <w:t>/podpisano elektronicznie/</w:t>
      </w:r>
    </w:p>
    <w:p w14:paraId="0EA84582" w14:textId="6BFD22C3" w:rsidR="00BB0A0A" w:rsidRPr="004B4E26" w:rsidRDefault="00BB0A0A" w:rsidP="004B22F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14:paraId="687F3EA7" w14:textId="77777777" w:rsidR="005A2187" w:rsidRDefault="005A2187" w:rsidP="004B22F5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5737AABB" w14:textId="77777777" w:rsidR="00F761D6" w:rsidRDefault="00F761D6" w:rsidP="004B22F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Pr="00647F2B" w:rsidRDefault="004540B6" w:rsidP="004B22F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  <w:u w:val="single"/>
        </w:rPr>
        <w:t>Art. 10 §  1. kpa:</w:t>
      </w:r>
      <w:r w:rsidRPr="00647F2B">
        <w:rPr>
          <w:rFonts w:ascii="Arial" w:hAnsi="Arial" w:cs="Arial"/>
          <w:sz w:val="14"/>
          <w:szCs w:val="14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647F2B" w:rsidRDefault="00B9112C" w:rsidP="004B22F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  <w:u w:val="single"/>
        </w:rPr>
        <w:t>Art. 49  kpa</w:t>
      </w:r>
      <w:r w:rsidRPr="00647F2B">
        <w:rPr>
          <w:rFonts w:ascii="Arial" w:hAnsi="Arial" w:cs="Arial"/>
          <w:sz w:val="14"/>
          <w:szCs w:val="14"/>
        </w:rPr>
        <w:t xml:space="preserve">: </w:t>
      </w:r>
    </w:p>
    <w:p w14:paraId="56FDD041" w14:textId="77777777" w:rsidR="00294032" w:rsidRPr="00647F2B" w:rsidRDefault="00294032" w:rsidP="004B22F5">
      <w:pPr>
        <w:spacing w:after="0"/>
        <w:rPr>
          <w:rFonts w:ascii="Arial" w:hAnsi="Arial" w:cs="Arial"/>
          <w:sz w:val="14"/>
          <w:szCs w:val="14"/>
        </w:rPr>
      </w:pPr>
      <w:r w:rsidRPr="00647F2B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647F2B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647F2B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647F2B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647F2B" w:rsidRDefault="00294032" w:rsidP="004B22F5">
      <w:pPr>
        <w:spacing w:after="0"/>
        <w:rPr>
          <w:rFonts w:ascii="Arial" w:hAnsi="Arial" w:cs="Arial"/>
          <w:sz w:val="14"/>
          <w:szCs w:val="14"/>
        </w:rPr>
      </w:pPr>
      <w:r w:rsidRPr="00647F2B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647F2B">
        <w:rPr>
          <w:rFonts w:ascii="Arial" w:hAnsi="Arial" w:cs="Arial"/>
          <w:sz w:val="14"/>
          <w:szCs w:val="14"/>
        </w:rPr>
        <w:t>Dzień, w którym nastąpiło publiczne obwieszczenie, inne publiczne ogłos</w:t>
      </w:r>
      <w:r w:rsidR="00FB322F" w:rsidRPr="00647F2B">
        <w:rPr>
          <w:rFonts w:ascii="Arial" w:hAnsi="Arial" w:cs="Arial"/>
          <w:sz w:val="14"/>
          <w:szCs w:val="14"/>
        </w:rPr>
        <w:t>zenie lub udostępnienie pisma w </w:t>
      </w:r>
      <w:r w:rsidRPr="00647F2B">
        <w:rPr>
          <w:rFonts w:ascii="Arial" w:hAnsi="Arial" w:cs="Arial"/>
          <w:sz w:val="14"/>
          <w:szCs w:val="14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647F2B" w:rsidRDefault="007C7923" w:rsidP="004B22F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47F2B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47F2B">
        <w:rPr>
          <w:rFonts w:ascii="Arial" w:hAnsi="Arial" w:cs="Arial"/>
          <w:sz w:val="14"/>
          <w:szCs w:val="14"/>
        </w:rPr>
        <w:t>: Jeżeli liczba stron postępowania o wydanie decyzji o środowiskow</w:t>
      </w:r>
      <w:r w:rsidR="00F761D6" w:rsidRPr="00647F2B">
        <w:rPr>
          <w:rFonts w:ascii="Arial" w:hAnsi="Arial" w:cs="Arial"/>
          <w:sz w:val="14"/>
          <w:szCs w:val="14"/>
        </w:rPr>
        <w:t>ych uwarunkowaniach przekracza 1</w:t>
      </w:r>
      <w:r w:rsidRPr="00647F2B">
        <w:rPr>
          <w:rFonts w:ascii="Arial" w:hAnsi="Arial" w:cs="Arial"/>
          <w:sz w:val="14"/>
          <w:szCs w:val="14"/>
        </w:rPr>
        <w:t xml:space="preserve">0, stosuje się przepis </w:t>
      </w:r>
      <w:hyperlink r:id="rId9" w:anchor="/dokument/16784712#art%2849%29" w:history="1">
        <w:r w:rsidRPr="00647F2B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647F2B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3EC5BF23" w14:textId="77777777" w:rsidR="00E45B7A" w:rsidRPr="00647F2B" w:rsidRDefault="00E45B7A" w:rsidP="004B22F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75 ust. 1 pkt. 1 lit. s) ustawy </w:t>
      </w:r>
      <w:proofErr w:type="spellStart"/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>ooś</w:t>
      </w:r>
      <w:proofErr w:type="spellEnd"/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: </w:t>
      </w:r>
      <w:r w:rsidRPr="00647F2B">
        <w:rPr>
          <w:rFonts w:ascii="Arial" w:eastAsia="Times New Roman" w:hAnsi="Arial" w:cs="Arial"/>
          <w:sz w:val="14"/>
          <w:szCs w:val="14"/>
          <w:lang w:eastAsia="pl-PL"/>
        </w:rPr>
        <w:t>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30D6519B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121CF89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BD1A61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ACF4F9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6C4E96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D7FBAC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2E21FF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10400F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3D662DC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03F1BC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36A3F59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B26E86" w14:textId="77777777" w:rsidR="00E45B7A" w:rsidRDefault="00E45B7A" w:rsidP="004B22F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FF95F1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BAED2DC" w14:textId="167FAEF0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ABCC9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5239D18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A8D501A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7744D3E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390A50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7A9AB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6BB21A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0C1D8C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50D2C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03FA43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3F46DAD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996D08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42ADF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289F78E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B1F545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F860C6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96CB43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6113CF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D40A50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863445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712786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8F9232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262086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5991CEA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D117F1C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877A164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51C8BD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271E207" w14:textId="77777777" w:rsid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1D3CC0E" w14:textId="3EB769AF" w:rsidR="00647F2B" w:rsidRP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Otrzymują:</w:t>
      </w:r>
    </w:p>
    <w:p w14:paraId="01E8BE82" w14:textId="4E140F59" w:rsidR="00647F2B" w:rsidRPr="00647F2B" w:rsidRDefault="00647F2B" w:rsidP="00647F2B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1)</w:t>
      </w:r>
      <w:r w:rsidRPr="00647F2B">
        <w:rPr>
          <w:sz w:val="14"/>
          <w:szCs w:val="14"/>
        </w:rPr>
        <w:t xml:space="preserve"> </w:t>
      </w:r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PERN S.A. poprzez pełnomocnika –Karolina Jezierska, </w:t>
      </w:r>
      <w:proofErr w:type="spellStart"/>
      <w:r w:rsidRPr="00647F2B">
        <w:rPr>
          <w:rFonts w:ascii="Arial" w:eastAsia="Times New Roman" w:hAnsi="Arial" w:cs="Arial"/>
          <w:sz w:val="14"/>
          <w:szCs w:val="14"/>
          <w:lang w:eastAsia="pl-PL"/>
        </w:rPr>
        <w:t>Wiertconsulting</w:t>
      </w:r>
      <w:proofErr w:type="spellEnd"/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 sp. z o.o., ul. Trzebiatowska 29A,</w:t>
      </w:r>
    </w:p>
    <w:p w14:paraId="42CC6A80" w14:textId="61A4A2D9" w:rsidR="00647F2B" w:rsidRPr="00647F2B" w:rsidRDefault="00647F2B" w:rsidP="00647F2B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60-432 Poznań – e-PUAP</w:t>
      </w:r>
    </w:p>
    <w:p w14:paraId="562FA5C3" w14:textId="77777777" w:rsidR="00647F2B" w:rsidRP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EAAB579" w14:textId="77777777" w:rsidR="00647F2B" w:rsidRPr="00647F2B" w:rsidRDefault="00647F2B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0D973F9" w14:textId="77777777" w:rsidR="00E45B7A" w:rsidRPr="00647F2B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7F2811" w14:textId="77777777" w:rsidR="00E45B7A" w:rsidRPr="00647F2B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9F28F98" w14:textId="19238A59" w:rsidR="00684C7F" w:rsidRPr="00647F2B" w:rsidRDefault="00684C7F" w:rsidP="00684C7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197BB388" w14:textId="77777777" w:rsidR="00684C7F" w:rsidRPr="00647F2B" w:rsidRDefault="00684C7F" w:rsidP="00684C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</w:t>
      </w:r>
    </w:p>
    <w:p w14:paraId="39A31ECE" w14:textId="77777777" w:rsidR="00684C7F" w:rsidRPr="00647F2B" w:rsidRDefault="00684C7F" w:rsidP="00684C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0F3D65BE" w14:textId="00F52246" w:rsidR="00F761D6" w:rsidRPr="00647F2B" w:rsidRDefault="00684C7F" w:rsidP="00684C7F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4"/>
          <w:szCs w:val="14"/>
          <w:lang w:eastAsia="pl-PL"/>
        </w:rPr>
      </w:pPr>
      <w:r w:rsidRPr="00647F2B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E45B7A" w:rsidRPr="00647F2B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647F2B">
        <w:rPr>
          <w:rFonts w:ascii="Arial" w:eastAsia="Times New Roman" w:hAnsi="Arial" w:cs="Arial"/>
          <w:sz w:val="14"/>
          <w:szCs w:val="14"/>
          <w:lang w:eastAsia="pl-PL"/>
        </w:rPr>
        <w:t>, tel.: 58 68 36 840</w:t>
      </w:r>
    </w:p>
    <w:p w14:paraId="2324DD8D" w14:textId="132DCDAC" w:rsidR="00DA56F3" w:rsidRPr="00647F2B" w:rsidRDefault="00C3274B" w:rsidP="0024437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</w:rPr>
        <w:tab/>
      </w:r>
    </w:p>
    <w:p w14:paraId="08003B28" w14:textId="77777777" w:rsidR="00AB2C4D" w:rsidRPr="00647F2B" w:rsidRDefault="00AB2C4D" w:rsidP="00B5124A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19204593" w14:textId="77777777" w:rsidR="00AB2C4D" w:rsidRPr="00647F2B" w:rsidRDefault="00AB2C4D" w:rsidP="00B5124A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A699D7A" w14:textId="77777777" w:rsidR="00AB2C4D" w:rsidRPr="00647F2B" w:rsidRDefault="00AB2C4D" w:rsidP="00B5124A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7961024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B2C4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4B3725B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4B3F49">
              <w:rPr>
                <w:rFonts w:ascii="Arial" w:hAnsi="Arial" w:cs="Arial"/>
                <w:sz w:val="16"/>
                <w:szCs w:val="16"/>
              </w:rPr>
              <w:t>53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4B3F49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</w:t>
            </w:r>
            <w:r w:rsidR="004B3F49">
              <w:rPr>
                <w:rFonts w:ascii="Arial" w:hAnsi="Arial" w:cs="Arial"/>
                <w:sz w:val="16"/>
                <w:szCs w:val="16"/>
              </w:rPr>
              <w:t>12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67D958F5" w:rsidR="00DA56F3" w:rsidRDefault="00987707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31CEF557" wp14:editId="54DAC58B">
              <wp:extent cx="4535805" cy="1048385"/>
              <wp:effectExtent l="0" t="0" r="0" b="0"/>
              <wp:docPr id="1614098388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48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4EE4CD4B" w:rsidR="008E158E" w:rsidRDefault="0098770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3BB3FF5" wp14:editId="3CE59729">
          <wp:extent cx="4913630" cy="944880"/>
          <wp:effectExtent l="0" t="0" r="0" b="7620"/>
          <wp:docPr id="3392810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2E8A"/>
    <w:rsid w:val="0037474A"/>
    <w:rsid w:val="003759A9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36137"/>
    <w:rsid w:val="00444336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22F5"/>
    <w:rsid w:val="004B3F49"/>
    <w:rsid w:val="004B4E2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04E1"/>
    <w:rsid w:val="0057357B"/>
    <w:rsid w:val="00576ABA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47F2B"/>
    <w:rsid w:val="006528D7"/>
    <w:rsid w:val="006657C0"/>
    <w:rsid w:val="00684C7F"/>
    <w:rsid w:val="006B3C48"/>
    <w:rsid w:val="006D33C0"/>
    <w:rsid w:val="006D553D"/>
    <w:rsid w:val="006F7BA3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6FC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76809"/>
    <w:rsid w:val="0088579A"/>
    <w:rsid w:val="008A28A5"/>
    <w:rsid w:val="008A4FED"/>
    <w:rsid w:val="008B1F75"/>
    <w:rsid w:val="008B5F90"/>
    <w:rsid w:val="008B6E97"/>
    <w:rsid w:val="008C0AC7"/>
    <w:rsid w:val="008C0B3A"/>
    <w:rsid w:val="008D2983"/>
    <w:rsid w:val="008D6C58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87707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4C62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3A83"/>
    <w:rsid w:val="00C15C8B"/>
    <w:rsid w:val="00C3274B"/>
    <w:rsid w:val="00C41B09"/>
    <w:rsid w:val="00C6452C"/>
    <w:rsid w:val="00C8003C"/>
    <w:rsid w:val="00CC6790"/>
    <w:rsid w:val="00CE7536"/>
    <w:rsid w:val="00CF136F"/>
    <w:rsid w:val="00CF4D69"/>
    <w:rsid w:val="00D06763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A6A31"/>
    <w:rsid w:val="00DB7345"/>
    <w:rsid w:val="00DD45F0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E0CB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67</TotalTime>
  <Pages>3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Izabella Kawka</cp:lastModifiedBy>
  <cp:revision>16</cp:revision>
  <cp:lastPrinted>2025-02-18T08:50:00Z</cp:lastPrinted>
  <dcterms:created xsi:type="dcterms:W3CDTF">2024-05-27T13:14:00Z</dcterms:created>
  <dcterms:modified xsi:type="dcterms:W3CDTF">2025-02-18T14:53:00Z</dcterms:modified>
</cp:coreProperties>
</file>