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6F87" w:rsidP="01E22248" w:rsidRDefault="0F32FD16" w14:paraId="129CA046" w14:textId="58EDC08B">
      <w:pPr>
        <w:pStyle w:val="Nagwek1"/>
        <w:widowControl w:val="0"/>
        <w:spacing w:before="0" w:after="240" w:line="257" w:lineRule="auto"/>
      </w:pPr>
      <w:r w:rsidRPr="01E22248">
        <w:rPr>
          <w:rFonts w:ascii="Arial" w:hAnsi="Arial" w:eastAsia="Arial" w:cs="Arial"/>
          <w:color w:val="000000" w:themeColor="text1"/>
          <w:sz w:val="32"/>
          <w:szCs w:val="32"/>
        </w:rPr>
        <w:t>Formularz rekomendacji do Rady Społecznej Ośrodka Rozwoju Najmu Społecznego</w:t>
      </w:r>
    </w:p>
    <w:p w:rsidR="001E6F87" w:rsidP="01E22248" w:rsidRDefault="0F32FD16" w14:paraId="26763136" w14:textId="499A3A60">
      <w:pPr>
        <w:pStyle w:val="Akapitzlist"/>
        <w:widowControl w:val="0"/>
        <w:numPr>
          <w:ilvl w:val="0"/>
          <w:numId w:val="1"/>
        </w:numPr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  <w:r w:rsidRPr="01E22248">
        <w:rPr>
          <w:rFonts w:ascii="Arial" w:hAnsi="Arial" w:eastAsia="Arial" w:cs="Arial"/>
          <w:b/>
          <w:bCs/>
          <w:color w:val="000000" w:themeColor="text1"/>
        </w:rPr>
        <w:t>Rekomendacja dla:</w:t>
      </w:r>
    </w:p>
    <w:p w:rsidR="001E6F87" w:rsidP="01E22248" w:rsidRDefault="0F32FD16" w14:paraId="6662D91E" w14:textId="11BFE635">
      <w:pPr>
        <w:widowControl w:val="0"/>
        <w:pBdr>
          <w:bottom w:val="dotted" w:color="666666" w:sz="8" w:space="1"/>
        </w:pBdr>
        <w:spacing w:before="340" w:after="140" w:line="276" w:lineRule="auto"/>
      </w:pPr>
      <w:r w:rsidRPr="01E22248">
        <w:rPr>
          <w:rFonts w:ascii="Arial" w:hAnsi="Arial" w:eastAsia="Arial" w:cs="Arial"/>
          <w:color w:val="FFFFFF" w:themeColor="background1"/>
          <w:sz w:val="12"/>
          <w:szCs w:val="12"/>
        </w:rPr>
        <w:t xml:space="preserve"> </w:t>
      </w:r>
    </w:p>
    <w:p w:rsidR="001E6F87" w:rsidP="01E22248" w:rsidRDefault="0F32FD16" w14:paraId="1EB4A642" w14:textId="27C8ED3C">
      <w:pPr>
        <w:pStyle w:val="Akapitzlist"/>
        <w:widowControl w:val="0"/>
        <w:numPr>
          <w:ilvl w:val="0"/>
          <w:numId w:val="1"/>
        </w:numPr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  <w:r w:rsidRPr="01E22248">
        <w:rPr>
          <w:rFonts w:ascii="Arial" w:hAnsi="Arial" w:eastAsia="Arial" w:cs="Arial"/>
          <w:b/>
          <w:bCs/>
          <w:color w:val="000000" w:themeColor="text1"/>
        </w:rPr>
        <w:t>Imię i nazwisko osoby rekomendującej:</w:t>
      </w:r>
    </w:p>
    <w:p w:rsidR="001E6F87" w:rsidP="01E22248" w:rsidRDefault="0F32FD16" w14:paraId="0CBA09C1" w14:textId="16C61858">
      <w:pPr>
        <w:widowControl w:val="0"/>
        <w:pBdr>
          <w:bottom w:val="dotted" w:color="666666" w:sz="8" w:space="1"/>
        </w:pBdr>
        <w:spacing w:before="340" w:after="140" w:line="276" w:lineRule="auto"/>
      </w:pPr>
      <w:r w:rsidRPr="01E22248">
        <w:rPr>
          <w:rFonts w:ascii="Arial" w:hAnsi="Arial" w:eastAsia="Arial" w:cs="Arial"/>
          <w:color w:val="FFFFFF" w:themeColor="background1"/>
          <w:sz w:val="12"/>
          <w:szCs w:val="12"/>
        </w:rPr>
        <w:t xml:space="preserve"> </w:t>
      </w:r>
    </w:p>
    <w:p w:rsidR="001E6F87" w:rsidP="01E22248" w:rsidRDefault="0F32FD16" w14:paraId="6D5A18DA" w14:textId="1FDC428D">
      <w:pPr>
        <w:pStyle w:val="Akapitzlist"/>
        <w:widowControl w:val="0"/>
        <w:numPr>
          <w:ilvl w:val="0"/>
          <w:numId w:val="1"/>
        </w:numPr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  <w:r w:rsidRPr="01E22248">
        <w:rPr>
          <w:rFonts w:ascii="Arial" w:hAnsi="Arial" w:eastAsia="Arial" w:cs="Arial"/>
          <w:b/>
          <w:bCs/>
          <w:color w:val="000000" w:themeColor="text1"/>
        </w:rPr>
        <w:t>Reprezentowana organizacja lub instytucja:</w:t>
      </w:r>
    </w:p>
    <w:p w:rsidR="001E6F87" w:rsidP="01E22248" w:rsidRDefault="0F32FD16" w14:paraId="282DB70D" w14:textId="7558A487">
      <w:pPr>
        <w:widowControl w:val="0"/>
        <w:pBdr>
          <w:bottom w:val="dotted" w:color="666666" w:sz="8" w:space="1"/>
        </w:pBdr>
        <w:spacing w:before="340" w:after="140" w:line="276" w:lineRule="auto"/>
      </w:pPr>
      <w:r w:rsidRPr="01E22248">
        <w:rPr>
          <w:rFonts w:ascii="Arial" w:hAnsi="Arial" w:eastAsia="Arial" w:cs="Arial"/>
          <w:color w:val="FFFFFF" w:themeColor="background1"/>
          <w:sz w:val="12"/>
          <w:szCs w:val="12"/>
        </w:rPr>
        <w:t xml:space="preserve"> </w:t>
      </w:r>
    </w:p>
    <w:p w:rsidR="001E6F87" w:rsidP="01E22248" w:rsidRDefault="0F32FD16" w14:paraId="75719FB6" w14:textId="1C4CA330">
      <w:pPr>
        <w:pStyle w:val="Akapitzlist"/>
        <w:widowControl w:val="0"/>
        <w:numPr>
          <w:ilvl w:val="0"/>
          <w:numId w:val="1"/>
        </w:numPr>
        <w:spacing w:line="276" w:lineRule="auto"/>
        <w:rPr>
          <w:rFonts w:ascii="Arial" w:hAnsi="Arial" w:eastAsia="Arial" w:cs="Arial"/>
          <w:b w:val="1"/>
          <w:bCs w:val="1"/>
          <w:color w:val="000000" w:themeColor="text1"/>
        </w:rPr>
      </w:pPr>
      <w:r w:rsidRPr="3773C1A1" w:rsidR="0F32FD16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Charakter relacji między organizacją lub instytucją a osobą rekomendowaną (np. członkostwo, zatrudnienie, współpraca, inna relacja):</w:t>
      </w:r>
    </w:p>
    <w:p w:rsidR="001E6F87" w:rsidP="01E22248" w:rsidRDefault="0F32FD16" w14:paraId="5660A733" w14:textId="5D173DB3">
      <w:pPr>
        <w:widowControl w:val="0"/>
        <w:pBdr>
          <w:bottom w:val="dotted" w:color="666666" w:sz="8" w:space="1"/>
        </w:pBdr>
        <w:spacing w:before="340" w:after="140" w:line="276" w:lineRule="auto"/>
      </w:pPr>
      <w:r w:rsidRPr="01E22248">
        <w:rPr>
          <w:rFonts w:ascii="Arial" w:hAnsi="Arial" w:eastAsia="Arial" w:cs="Arial"/>
          <w:color w:val="FFFFFF" w:themeColor="background1"/>
          <w:sz w:val="12"/>
          <w:szCs w:val="12"/>
        </w:rPr>
        <w:t xml:space="preserve"> </w:t>
      </w:r>
    </w:p>
    <w:p w:rsidR="001E6F87" w:rsidP="01E22248" w:rsidRDefault="0F32FD16" w14:paraId="7F9943E9" w14:textId="0E44EF56">
      <w:pPr>
        <w:pStyle w:val="Akapitzlist"/>
        <w:widowControl w:val="0"/>
        <w:numPr>
          <w:ilvl w:val="0"/>
          <w:numId w:val="1"/>
        </w:numPr>
        <w:spacing w:line="276" w:lineRule="auto"/>
        <w:rPr>
          <w:rFonts w:ascii="Arial" w:hAnsi="Arial" w:eastAsia="Arial" w:cs="Arial"/>
          <w:b w:val="1"/>
          <w:bCs w:val="1"/>
          <w:color w:val="000000" w:themeColor="text1"/>
        </w:rPr>
      </w:pPr>
      <w:r w:rsidRPr="3773C1A1" w:rsidR="0F32FD16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Treść rekomendacji (ze szczególnym uwzględnieniem jakości merytorycznej współpracy </w:t>
      </w:r>
      <w:r w:rsidRPr="3773C1A1" w:rsidR="43E2F84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oraz</w:t>
      </w:r>
      <w:r w:rsidRPr="3773C1A1" w:rsidR="0F32FD16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standardów komunikacji):</w:t>
      </w:r>
    </w:p>
    <w:p w:rsidR="001E6F87" w:rsidP="01E22248" w:rsidRDefault="001E6F87" w14:paraId="16D52F00" w14:textId="67F2C1A9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2549DE42" w14:textId="29701EDB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204A3114" w14:textId="6BD8BB40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0DA4CC36" w14:textId="64BFDDC2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140526B1" w14:textId="6F6E3A52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578C1BEC" w14:textId="0DF1ABEE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19FB44D6" w14:textId="49A294C4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42808BB1" w14:textId="73606D1F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16C035A3" w14:textId="2937F2FE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2055041B" w14:textId="5023C441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01E6F87" w14:paraId="2CF7DA41" w14:textId="77F88759">
      <w:pPr>
        <w:widowControl w:val="0"/>
        <w:spacing w:line="276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1E6F87" w:rsidP="01E22248" w:rsidRDefault="0F32FD16" w14:paraId="7CE039D9" w14:textId="75A9464F">
      <w:pPr>
        <w:widowControl w:val="0"/>
        <w:tabs>
          <w:tab w:val="left" w:pos="5102"/>
        </w:tabs>
        <w:spacing w:before="160" w:after="40" w:line="276" w:lineRule="auto"/>
      </w:pPr>
      <w:r w:rsidRPr="01E22248">
        <w:rPr>
          <w:rFonts w:ascii="Arial" w:hAnsi="Arial" w:eastAsia="Arial" w:cs="Arial"/>
          <w:b/>
          <w:bCs/>
          <w:color w:val="000000" w:themeColor="text1"/>
        </w:rPr>
        <w:t>Miejsce i data</w:t>
      </w:r>
      <w:r w:rsidRPr="01E22248">
        <w:rPr>
          <w:rFonts w:ascii="Arial" w:hAnsi="Arial" w:eastAsia="Arial" w:cs="Arial"/>
          <w:color w:val="000000" w:themeColor="text1"/>
        </w:rPr>
        <w:t xml:space="preserve">                                                 </w:t>
      </w:r>
      <w:r w:rsidRPr="01E22248">
        <w:rPr>
          <w:rFonts w:ascii="Arial" w:hAnsi="Arial" w:eastAsia="Arial" w:cs="Arial"/>
          <w:b/>
          <w:bCs/>
          <w:color w:val="000000" w:themeColor="text1"/>
        </w:rPr>
        <w:t>Podpis osoby rekomendującej</w:t>
      </w:r>
    </w:p>
    <w:p w:rsidR="001E6F87" w:rsidP="01E22248" w:rsidRDefault="001E6F87" w14:paraId="54059B35" w14:textId="7BFEBC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B6678" w:rsidP="01E22248" w:rsidRDefault="2E1E92C1" w14:paraId="682115A9" w14:textId="560D38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0B6678" w:rsidSect="000B667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orient="portrait"/>
          <w:pgMar w:top="1576" w:right="1134" w:bottom="2410" w:left="1134" w:header="227" w:footer="253" w:gutter="0"/>
          <w:pgNumType w:start="1"/>
          <w:cols w:space="708"/>
          <w:docGrid w:linePitch="326"/>
        </w:sectPr>
      </w:pPr>
      <w:r>
        <w:t>..........................                                                            ..........................................................</w:t>
      </w:r>
    </w:p>
    <w:p w:rsidRPr="000561BF" w:rsidR="009D7F23" w:rsidP="00226E85" w:rsidRDefault="009D7F23" w14:paraId="7E86A9A9" w14:textId="27600764">
      <w:pPr>
        <w:spacing w:line="360" w:lineRule="auto"/>
        <w:jc w:val="both"/>
        <w:rPr>
          <w:lang w:val="en-US"/>
        </w:rPr>
      </w:pPr>
    </w:p>
    <w:sectPr w:rsidRPr="000561BF" w:rsidR="009D7F23" w:rsidSect="00226E85">
      <w:type w:val="continuous"/>
      <w:pgSz w:w="11906" w:h="16838" w:orient="portrait"/>
      <w:pgMar w:top="1576" w:right="1134" w:bottom="2410" w:left="1134" w:header="227" w:footer="25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53E" w:rsidRDefault="00F2553E" w14:paraId="32E875F3" w14:textId="77777777">
      <w:r>
        <w:separator/>
      </w:r>
    </w:p>
  </w:endnote>
  <w:endnote w:type="continuationSeparator" w:id="0">
    <w:p w:rsidR="00F2553E" w:rsidRDefault="00F2553E" w14:paraId="2992D4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310459C-F7DA-4283-B984-40B2033EFCC3}" r:id="rId1"/>
    <w:embedBold w:fontKey="{EBB95838-E4C9-4763-A62F-D8AB47013823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B210854A-B338-47D2-8C1E-DAA05B6EE792}" r:id="rId3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  <w:embedRegular w:fontKey="{8A013422-32B8-478A-A7E0-27C47A30A347}" r:id="rId4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  <w:embedRegular w:fontKey="{7EF952D3-025D-4114-8A42-D79F23DC12C1}" r:id="rId5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w:fontKey="{CB90D2D3-1388-4313-8C07-A18F625B010D}" r:id="rId6"/>
    <w:embedBold w:fontKey="{E8209F97-48A7-4B19-97E5-333AC512E90A}" r:id="rId7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  <w:embedRegular w:fontKey="{92F8603F-F0DC-4008-945B-DCC811320D47}" r:id="rId8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9524A5E7-6C08-45E1-9E50-046F2D07CBC7}" r:id="rId9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E6F87" w:rsidRDefault="00FE4475" w14:paraId="33B82582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697F5DB" wp14:editId="07777777">
          <wp:extent cx="6096000" cy="546100"/>
          <wp:effectExtent l="0" t="0" r="0" b="0"/>
          <wp:docPr id="28569640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26809" w:rsidP="00A26809" w:rsidRDefault="00A26809" w14:paraId="464AB53F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1B60155" wp14:editId="3E5DBF0B">
              <wp:simplePos x="0" y="0"/>
              <wp:positionH relativeFrom="column">
                <wp:posOffset>6932</wp:posOffset>
              </wp:positionH>
              <wp:positionV relativeFrom="paragraph">
                <wp:posOffset>68174</wp:posOffset>
              </wp:positionV>
              <wp:extent cx="6050967" cy="0"/>
              <wp:effectExtent l="0" t="0" r="6985" b="12700"/>
              <wp:wrapNone/>
              <wp:docPr id="445535802" name="Łącznik prosty 4455358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967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7F1B367">
            <v:line id="Łącznik prosty 445535802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.55pt,5.35pt" to="477pt,5.35pt" w14:anchorId="33CACE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"/>
          </w:pict>
        </mc:Fallback>
      </mc:AlternateContent>
    </w:r>
  </w:p>
  <w:p w:rsidR="00A26809" w:rsidP="00A26809" w:rsidRDefault="00BD674E" w14:paraId="3B1817DD" w14:textId="479B3FA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699200" behindDoc="0" locked="0" layoutInCell="1" allowOverlap="1" wp14:anchorId="2D76E66F" wp14:editId="4470EAD6">
          <wp:simplePos x="0" y="0"/>
          <wp:positionH relativeFrom="column">
            <wp:posOffset>1372870</wp:posOffset>
          </wp:positionH>
          <wp:positionV relativeFrom="paragraph">
            <wp:posOffset>133985</wp:posOffset>
          </wp:positionV>
          <wp:extent cx="974090" cy="408305"/>
          <wp:effectExtent l="0" t="0" r="3810" b="0"/>
          <wp:wrapNone/>
          <wp:docPr id="1745590960" name="Obraz 8" descr="Obraz zawierający tekst, Czcionka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590960" name="Obraz 8" descr="Obraz zawierający tekst, Czcionka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090" cy="40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700224" behindDoc="0" locked="0" layoutInCell="1" allowOverlap="1" wp14:anchorId="1D6D213F" wp14:editId="180A09BD">
          <wp:simplePos x="0" y="0"/>
          <wp:positionH relativeFrom="column">
            <wp:posOffset>1270</wp:posOffset>
          </wp:positionH>
          <wp:positionV relativeFrom="paragraph">
            <wp:posOffset>151130</wp:posOffset>
          </wp:positionV>
          <wp:extent cx="1146295" cy="322254"/>
          <wp:effectExtent l="0" t="0" r="0" b="0"/>
          <wp:wrapNone/>
          <wp:docPr id="1560626078" name="Obraz 1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626078" name="Obraz 1" descr="Obraz zawierający Czcionka, tekst, Grafika, logo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295" cy="32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758"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9F4F7F2" wp14:editId="5E344961">
              <wp:simplePos x="0" y="0"/>
              <wp:positionH relativeFrom="column">
                <wp:posOffset>4449657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12698732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D8C7A01">
            <v:line id="Łącznik prosty 2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25pt" from="350.35pt,10.6pt" to="350.35pt,40.6pt" w14:anchorId="2C2F2A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"/>
          </w:pict>
        </mc:Fallback>
      </mc:AlternateContent>
    </w:r>
    <w:r w:rsidR="12FDFA0C">
      <w:rPr>
        <w:rFonts w:ascii="Poppins SemiBold" w:hAnsi="Poppins SemiBold" w:eastAsia="Poppins SemiBold" w:cs="Poppins SemiBold"/>
        <w:sz w:val="16"/>
        <w:szCs w:val="16"/>
      </w:rPr>
      <w:t xml:space="preserve">                                                         </w:t>
    </w:r>
  </w:p>
  <w:p w:rsidR="00A26809" w:rsidP="00A26809" w:rsidRDefault="00A26809" w14:paraId="26585B4B" w14:textId="03A4A6AB">
    <w:pPr>
      <w:tabs>
        <w:tab w:val="center" w:pos="1836"/>
        <w:tab w:val="right" w:pos="9072"/>
        <w:tab w:val="right" w:pos="9070"/>
      </w:tabs>
      <w:rPr>
        <w:rFonts w:ascii="Poppins Light" w:hAnsi="Poppins Light" w:eastAsia="Poppins Light" w:cs="Poppins Light"/>
        <w:sz w:val="18"/>
        <w:szCs w:val="18"/>
      </w:rPr>
    </w:pPr>
    <w:r>
      <w:rPr>
        <w:rFonts w:ascii="Poppins SemiBold" w:hAnsi="Poppins SemiBold" w:eastAsia="Poppins SemiBold" w:cs="Poppins SemiBold"/>
        <w:sz w:val="18"/>
        <w:szCs w:val="18"/>
      </w:rPr>
      <w:t xml:space="preserve">                                                                        </w:t>
    </w:r>
    <w:r w:rsidR="002A1758">
      <w:rPr>
        <w:rFonts w:ascii="Poppins SemiBold" w:hAnsi="Poppins SemiBold" w:eastAsia="Poppins SemiBold" w:cs="Poppins SemiBold"/>
        <w:sz w:val="18"/>
        <w:szCs w:val="18"/>
      </w:rPr>
      <w:t xml:space="preserve">                </w:t>
    </w:r>
    <w:r>
      <w:rPr>
        <w:rFonts w:ascii="Poppins SemiBold" w:hAnsi="Poppins SemiBold" w:eastAsia="Poppins SemiBold" w:cs="Poppins SemiBold"/>
        <w:sz w:val="18"/>
        <w:szCs w:val="18"/>
      </w:rPr>
      <w:t xml:space="preserve">Instytut Rozwoju Miast i Regionów         </w:t>
    </w:r>
    <w:r>
      <w:rPr>
        <w:rFonts w:ascii="Poppins Light" w:hAnsi="Poppins Light" w:eastAsia="Poppins Light" w:cs="Poppins Light"/>
        <w:sz w:val="18"/>
        <w:szCs w:val="18"/>
      </w:rPr>
      <w:t xml:space="preserve">tel. </w:t>
    </w:r>
    <w:r w:rsidRPr="00B01EEE">
      <w:rPr>
        <w:rFonts w:ascii="Poppins Light" w:hAnsi="Poppins Light" w:eastAsia="Poppins Light" w:cs="Poppins Light"/>
        <w:sz w:val="18"/>
        <w:szCs w:val="18"/>
      </w:rPr>
      <w:t>22 619 13 50</w:t>
    </w:r>
  </w:p>
  <w:p w:rsidR="00A26809" w:rsidP="00A26809" w:rsidRDefault="00A26809" w14:paraId="26B31634" w14:textId="5E9A95AC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sz w:val="18"/>
        <w:szCs w:val="18"/>
      </w:rPr>
      <w:t xml:space="preserve">                                                              </w:t>
    </w:r>
    <w:r w:rsidR="002A1758">
      <w:rPr>
        <w:rFonts w:ascii="Poppins Light" w:hAnsi="Poppins Light" w:eastAsia="Poppins Light" w:cs="Poppins Light"/>
        <w:sz w:val="18"/>
        <w:szCs w:val="18"/>
      </w:rPr>
      <w:t xml:space="preserve">  </w:t>
    </w:r>
    <w:r>
      <w:rPr>
        <w:rFonts w:ascii="Poppins Light" w:hAnsi="Poppins Light" w:eastAsia="Poppins Light" w:cs="Poppins Light"/>
        <w:sz w:val="18"/>
        <w:szCs w:val="18"/>
      </w:rPr>
      <w:t xml:space="preserve"> </w:t>
    </w:r>
    <w:r w:rsidR="002A1758">
      <w:rPr>
        <w:rFonts w:ascii="Poppins Light" w:hAnsi="Poppins Light" w:eastAsia="Poppins Light" w:cs="Poppins Light"/>
        <w:sz w:val="18"/>
        <w:szCs w:val="18"/>
      </w:rPr>
      <w:t xml:space="preserve">           </w:t>
    </w:r>
    <w:r w:rsidRPr="00B01EEE">
      <w:rPr>
        <w:rFonts w:ascii="Poppins Light" w:hAnsi="Poppins Light" w:eastAsia="Poppins Light" w:cs="Poppins Light"/>
        <w:sz w:val="18"/>
        <w:szCs w:val="18"/>
      </w:rPr>
      <w:t>ul.</w:t>
    </w:r>
    <w:r>
      <w:rPr>
        <w:rFonts w:ascii="Poppins Light" w:hAnsi="Poppins Light" w:eastAsia="Poppins Light" w:cs="Poppins Light"/>
        <w:sz w:val="18"/>
        <w:szCs w:val="18"/>
      </w:rPr>
      <w:t xml:space="preserve"> </w:t>
    </w:r>
    <w:r w:rsidRPr="00B01EEE">
      <w:rPr>
        <w:rFonts w:ascii="Poppins Light" w:hAnsi="Poppins Light" w:eastAsia="Poppins Light" w:cs="Poppins Light"/>
        <w:sz w:val="18"/>
        <w:szCs w:val="18"/>
      </w:rPr>
      <w:t>Targowa 45</w:t>
    </w:r>
    <w:r>
      <w:rPr>
        <w:rFonts w:ascii="Poppins Light" w:hAnsi="Poppins Light" w:eastAsia="Poppins Light" w:cs="Poppins Light"/>
        <w:sz w:val="18"/>
        <w:szCs w:val="18"/>
      </w:rPr>
      <w:t xml:space="preserve">, </w:t>
    </w:r>
    <w:r w:rsidRPr="00B01EEE">
      <w:rPr>
        <w:rFonts w:ascii="Poppins Light" w:hAnsi="Poppins Light" w:eastAsia="Poppins Light" w:cs="Poppins Light"/>
        <w:sz w:val="18"/>
        <w:szCs w:val="18"/>
      </w:rPr>
      <w:t>03-728 Warszawa</w:t>
    </w:r>
    <w:r>
      <w:rPr>
        <w:rFonts w:ascii="Poppins Light" w:hAnsi="Poppins Light" w:eastAsia="Poppins Light" w:cs="Poppins Light"/>
        <w:sz w:val="18"/>
        <w:szCs w:val="18"/>
      </w:rPr>
      <w:t xml:space="preserve">.          e-mail: </w:t>
    </w:r>
    <w:r w:rsidRPr="00B01EEE">
      <w:rPr>
        <w:rFonts w:ascii="Poppins Light" w:hAnsi="Poppins Light" w:eastAsia="Poppins Light" w:cs="Poppins Light"/>
        <w:sz w:val="18"/>
        <w:szCs w:val="18"/>
      </w:rPr>
      <w:t>sekretariat@irmir.pl</w:t>
    </w:r>
  </w:p>
  <w:p w:rsidR="00A26809" w:rsidP="00A26809" w:rsidRDefault="00A26809" w14:paraId="3F678715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1E6F87" w:rsidRDefault="001E6F87" w14:paraId="69782CB2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E4A60" w:rsidP="003E4A60" w:rsidRDefault="003E4A60" w14:paraId="59D47838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43B0402" wp14:editId="4715AB33">
              <wp:simplePos x="0" y="0"/>
              <wp:positionH relativeFrom="column">
                <wp:posOffset>6932</wp:posOffset>
              </wp:positionH>
              <wp:positionV relativeFrom="paragraph">
                <wp:posOffset>68174</wp:posOffset>
              </wp:positionV>
              <wp:extent cx="6050967" cy="0"/>
              <wp:effectExtent l="0" t="0" r="6985" b="12700"/>
              <wp:wrapNone/>
              <wp:docPr id="1810552345" name="Łącznik prosty 18105523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967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2E870DF">
            <v:line id="Łącznik prosty 1810552345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.55pt,5.35pt" to="477pt,5.35pt" w14:anchorId="5EB72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"/>
          </w:pict>
        </mc:Fallback>
      </mc:AlternateContent>
    </w:r>
  </w:p>
  <w:p w:rsidR="003E4A60" w:rsidP="003E4A60" w:rsidRDefault="003E4A60" w14:paraId="4714F19B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688960" behindDoc="0" locked="0" layoutInCell="1" allowOverlap="1" wp14:anchorId="2555A1A4" wp14:editId="6126C972">
          <wp:simplePos x="0" y="0"/>
          <wp:positionH relativeFrom="column">
            <wp:posOffset>339090</wp:posOffset>
          </wp:positionH>
          <wp:positionV relativeFrom="paragraph">
            <wp:posOffset>82078</wp:posOffset>
          </wp:positionV>
          <wp:extent cx="1113577" cy="466871"/>
          <wp:effectExtent l="0" t="0" r="4445" b="3175"/>
          <wp:wrapNone/>
          <wp:docPr id="838865613" name="Obraz 8" descr="Obraz zawierający tekst, Czcionka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590960" name="Obraz 8" descr="Obraz zawierający tekst, Czcionka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577" cy="466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80B1573" wp14:editId="4C4299FE">
              <wp:simplePos x="0" y="0"/>
              <wp:positionH relativeFrom="column">
                <wp:posOffset>4001475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67341707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C010CFA">
            <v:line id="Łącznik prosty 2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25pt" from="315.1pt,10.6pt" to="315.1pt,40.6pt" w14:anchorId="41F95C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"/>
          </w:pict>
        </mc:Fallback>
      </mc:AlternateContent>
    </w:r>
    <w:r>
      <w:rPr>
        <w:rFonts w:ascii="Poppins SemiBold" w:hAnsi="Poppins SemiBold" w:eastAsia="Poppins SemiBold" w:cs="Poppins SemiBold"/>
        <w:sz w:val="16"/>
        <w:szCs w:val="16"/>
      </w:rPr>
      <w:t xml:space="preserve">                                                         </w:t>
    </w:r>
  </w:p>
  <w:p w:rsidR="003E4A60" w:rsidP="003E4A60" w:rsidRDefault="003E4A60" w14:paraId="0985AB6B" w14:textId="77777777">
    <w:pPr>
      <w:tabs>
        <w:tab w:val="center" w:pos="1836"/>
        <w:tab w:val="right" w:pos="9072"/>
        <w:tab w:val="right" w:pos="9070"/>
      </w:tabs>
      <w:rPr>
        <w:rFonts w:ascii="Poppins Light" w:hAnsi="Poppins Light" w:eastAsia="Poppins Light" w:cs="Poppins Light"/>
        <w:sz w:val="18"/>
        <w:szCs w:val="18"/>
      </w:rPr>
    </w:pPr>
    <w:r>
      <w:rPr>
        <w:rFonts w:ascii="Poppins SemiBold" w:hAnsi="Poppins SemiBold" w:eastAsia="Poppins SemiBold" w:cs="Poppins SemiBold"/>
        <w:sz w:val="18"/>
        <w:szCs w:val="18"/>
      </w:rPr>
      <w:t xml:space="preserve">                                                                Instytut Rozwoju Miast i Regionów               </w:t>
    </w:r>
    <w:r>
      <w:rPr>
        <w:rFonts w:ascii="Poppins Light" w:hAnsi="Poppins Light" w:eastAsia="Poppins Light" w:cs="Poppins Light"/>
        <w:sz w:val="18"/>
        <w:szCs w:val="18"/>
      </w:rPr>
      <w:t xml:space="preserve">      tel. </w:t>
    </w:r>
    <w:r w:rsidRPr="00B01EEE">
      <w:rPr>
        <w:rFonts w:ascii="Poppins Light" w:hAnsi="Poppins Light" w:eastAsia="Poppins Light" w:cs="Poppins Light"/>
        <w:sz w:val="18"/>
        <w:szCs w:val="18"/>
      </w:rPr>
      <w:t>22 619 13 50</w:t>
    </w:r>
  </w:p>
  <w:p w:rsidR="003E4A60" w:rsidP="003E4A60" w:rsidRDefault="003E4A60" w14:paraId="680DCEC2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sz w:val="18"/>
        <w:szCs w:val="18"/>
      </w:rPr>
      <w:t xml:space="preserve">                                                        </w:t>
    </w:r>
    <w:r w:rsidRPr="00B01EEE">
      <w:rPr>
        <w:rFonts w:ascii="Poppins Light" w:hAnsi="Poppins Light" w:eastAsia="Poppins Light" w:cs="Poppins Light"/>
        <w:sz w:val="18"/>
        <w:szCs w:val="18"/>
      </w:rPr>
      <w:t>ul.</w:t>
    </w:r>
    <w:r>
      <w:rPr>
        <w:rFonts w:ascii="Poppins Light" w:hAnsi="Poppins Light" w:eastAsia="Poppins Light" w:cs="Poppins Light"/>
        <w:sz w:val="18"/>
        <w:szCs w:val="18"/>
      </w:rPr>
      <w:t xml:space="preserve"> </w:t>
    </w:r>
    <w:r w:rsidRPr="00B01EEE">
      <w:rPr>
        <w:rFonts w:ascii="Poppins Light" w:hAnsi="Poppins Light" w:eastAsia="Poppins Light" w:cs="Poppins Light"/>
        <w:sz w:val="18"/>
        <w:szCs w:val="18"/>
      </w:rPr>
      <w:t>Targowa 45</w:t>
    </w:r>
    <w:r>
      <w:rPr>
        <w:rFonts w:ascii="Poppins Light" w:hAnsi="Poppins Light" w:eastAsia="Poppins Light" w:cs="Poppins Light"/>
        <w:sz w:val="18"/>
        <w:szCs w:val="18"/>
      </w:rPr>
      <w:t xml:space="preserve">, </w:t>
    </w:r>
    <w:r w:rsidRPr="00B01EEE">
      <w:rPr>
        <w:rFonts w:ascii="Poppins Light" w:hAnsi="Poppins Light" w:eastAsia="Poppins Light" w:cs="Poppins Light"/>
        <w:sz w:val="18"/>
        <w:szCs w:val="18"/>
      </w:rPr>
      <w:t>03-728 Warszawa</w:t>
    </w:r>
    <w:r>
      <w:rPr>
        <w:rFonts w:ascii="Poppins Light" w:hAnsi="Poppins Light" w:eastAsia="Poppins Light" w:cs="Poppins Light"/>
        <w:sz w:val="18"/>
        <w:szCs w:val="18"/>
      </w:rPr>
      <w:t xml:space="preserve">.                     e-mail: </w:t>
    </w:r>
    <w:r w:rsidRPr="00B01EEE">
      <w:rPr>
        <w:rFonts w:ascii="Poppins Light" w:hAnsi="Poppins Light" w:eastAsia="Poppins Light" w:cs="Poppins Light"/>
        <w:sz w:val="18"/>
        <w:szCs w:val="18"/>
      </w:rPr>
      <w:t>sekretariat@irmir.pl</w:t>
    </w:r>
  </w:p>
  <w:p w:rsidRPr="005F1802" w:rsidR="001E6F87" w:rsidP="009E0F29" w:rsidRDefault="001E6F87" w14:paraId="74C1CCBA" w14:textId="77777777">
    <w:pPr>
      <w:tabs>
        <w:tab w:val="center" w:pos="1836"/>
        <w:tab w:val="right" w:pos="9072"/>
        <w:tab w:val="right" w:pos="907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53E" w:rsidRDefault="00F2553E" w14:paraId="023C4A74" w14:textId="77777777">
      <w:r>
        <w:separator/>
      </w:r>
    </w:p>
  </w:footnote>
  <w:footnote w:type="continuationSeparator" w:id="0">
    <w:p w:rsidR="00F2553E" w:rsidRDefault="00F2553E" w14:paraId="66D1D27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6678" w:rsidP="000B6678" w:rsidRDefault="000B6678" w14:paraId="19EBBBCE" w14:textId="77777777">
    <w:r w:rsidRPr="00C14BCD">
      <w:rPr>
        <w:rFonts w:asciiTheme="minorHAnsi" w:hAnsiTheme="minorHAnsi" w:cstheme="minorHAnsi"/>
        <w:noProof/>
      </w:rPr>
      <w:drawing>
        <wp:anchor distT="0" distB="0" distL="114300" distR="114300" simplePos="0" relativeHeight="251693056" behindDoc="1" locked="0" layoutInCell="1" allowOverlap="1" wp14:anchorId="49E4D7C8" wp14:editId="3616CA8F">
          <wp:simplePos x="0" y="0"/>
          <wp:positionH relativeFrom="column">
            <wp:posOffset>-128270</wp:posOffset>
          </wp:positionH>
          <wp:positionV relativeFrom="paragraph">
            <wp:posOffset>-37955</wp:posOffset>
          </wp:positionV>
          <wp:extent cx="6228322" cy="858585"/>
          <wp:effectExtent l="0" t="0" r="0" b="5080"/>
          <wp:wrapNone/>
          <wp:docPr id="781583535" name="Obraz 781583535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8322" cy="858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B6678" w:rsidP="000B6678" w:rsidRDefault="000B6678" w14:paraId="03907F25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0B6678" w:rsidP="000B6678" w:rsidRDefault="000B6678" w14:paraId="596A4F7C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000B6678" w14:paraId="5E7825DB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FE4475" w:rsidP="000B6678" w:rsidRDefault="00FE4475" w14:paraId="558B8D93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FE4475" w:rsidP="000B6678" w:rsidRDefault="000B6678" w14:paraId="421AFE40" w14:textId="05853D0F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Zadanie realizowane w ramach projektu </w:t>
    </w:r>
    <w:r w:rsidRPr="000C7789">
      <w:rPr>
        <w:rFonts w:ascii="Poppins" w:hAnsi="Poppins" w:cs="Poppins"/>
        <w:b/>
        <w:bCs/>
        <w:sz w:val="16"/>
        <w:szCs w:val="16"/>
      </w:rPr>
      <w:t xml:space="preserve">„Ośrodek Rozwoju Najmu Społecznego” </w:t>
    </w:r>
    <w:r w:rsidRPr="000C7789">
      <w:rPr>
        <w:rFonts w:ascii="Poppins" w:hAnsi="Poppins" w:cs="Poppins"/>
        <w:sz w:val="16"/>
        <w:szCs w:val="16"/>
      </w:rPr>
      <w:t xml:space="preserve">– działanie 5.1 Innowacje Społeczne, </w:t>
    </w:r>
  </w:p>
  <w:p w:rsidRPr="00FE4475" w:rsidR="000B6678" w:rsidP="000B6678" w:rsidRDefault="000B6678" w14:paraId="3F1CAB4F" w14:textId="2098BAC3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w ramach Programu Fundusze Europejskie dla Rozwoju Społecznego 2021-2027 współfinansowanego z Europejskiego Funduszu Społecznego Plus. </w:t>
    </w:r>
    <w:r w:rsidRPr="000C7789">
      <w:rPr>
        <w:rFonts w:ascii="Poppins" w:hAnsi="Poppins" w:cs="Poppins"/>
        <w:b/>
        <w:bCs/>
        <w:sz w:val="16"/>
        <w:szCs w:val="16"/>
      </w:rPr>
      <w:t>Projekt nr FERS.05.01-IZ.00-0040/25</w:t>
    </w:r>
  </w:p>
  <w:p w:rsidR="00A26809" w:rsidP="000B6678" w:rsidRDefault="00A26809" w14:paraId="14178716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b/>
        <w:bCs/>
        <w:sz w:val="16"/>
        <w:szCs w:val="16"/>
      </w:rPr>
    </w:pPr>
  </w:p>
  <w:p w:rsidRPr="000C7789" w:rsidR="00A26809" w:rsidP="000B6678" w:rsidRDefault="00A26809" w14:paraId="3039B4C1" w14:textId="44F51AAF">
    <w:pPr>
      <w:tabs>
        <w:tab w:val="center" w:pos="1836"/>
        <w:tab w:val="right" w:pos="9072"/>
        <w:tab w:val="right" w:pos="9070"/>
      </w:tabs>
      <w:rPr>
        <w:rFonts w:ascii="Poppins" w:hAnsi="Poppins" w:eastAsia="Poppins SemiBold" w:cs="Poppins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A0D7934" wp14:editId="41EF7A4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57149" cy="0"/>
              <wp:effectExtent l="0" t="0" r="13970" b="1270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149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4DEC440">
            <v:line id="Łącznik prosty 11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0,-.05pt" to="476.95pt,-.05pt" w14:anchorId="218D2B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"/>
          </w:pict>
        </mc:Fallback>
      </mc:AlternateContent>
    </w:r>
  </w:p>
  <w:p w:rsidR="001E6F87" w:rsidP="00016637" w:rsidRDefault="001E6F87" w14:paraId="313CC7D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62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6678" w:rsidP="000B6678" w:rsidRDefault="000B6678" w14:paraId="528ED911" w14:textId="77777777">
    <w:r w:rsidRPr="00C14BCD">
      <w:rPr>
        <w:rFonts w:asciiTheme="minorHAnsi" w:hAnsiTheme="minorHAnsi" w:cstheme="minorHAnsi"/>
        <w:noProof/>
      </w:rPr>
      <w:drawing>
        <wp:anchor distT="0" distB="0" distL="114300" distR="114300" simplePos="0" relativeHeight="251691008" behindDoc="1" locked="0" layoutInCell="1" allowOverlap="1" wp14:anchorId="6B1F5947" wp14:editId="2CB0E91D">
          <wp:simplePos x="0" y="0"/>
          <wp:positionH relativeFrom="column">
            <wp:posOffset>-67945</wp:posOffset>
          </wp:positionH>
          <wp:positionV relativeFrom="paragraph">
            <wp:posOffset>-42122</wp:posOffset>
          </wp:positionV>
          <wp:extent cx="5589098" cy="770467"/>
          <wp:effectExtent l="0" t="0" r="0" b="4445"/>
          <wp:wrapNone/>
          <wp:docPr id="1808289277" name="Obraz 1808289277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098" cy="770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B6678" w:rsidP="000B6678" w:rsidRDefault="000B6678" w14:paraId="4D2A39D1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0B6678" w:rsidP="000B6678" w:rsidRDefault="000B6678" w14:paraId="67F8DC31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000B6678" w14:paraId="512438C3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000B6678" w14:paraId="75A27F6E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Zadanie realizowane w ramach projektu </w:t>
    </w:r>
    <w:r w:rsidRPr="000C7789">
      <w:rPr>
        <w:rFonts w:ascii="Poppins" w:hAnsi="Poppins" w:cs="Poppins"/>
        <w:b/>
        <w:bCs/>
        <w:sz w:val="16"/>
        <w:szCs w:val="16"/>
      </w:rPr>
      <w:t xml:space="preserve">„Ośrodek Rozwoju Najmu Społecznego” </w:t>
    </w:r>
    <w:r w:rsidRPr="000C7789">
      <w:rPr>
        <w:rFonts w:ascii="Poppins" w:hAnsi="Poppins" w:cs="Poppins"/>
        <w:sz w:val="16"/>
        <w:szCs w:val="16"/>
      </w:rPr>
      <w:t xml:space="preserve">– działanie 5.1 Innowacje </w:t>
    </w:r>
  </w:p>
  <w:p w:rsidRPr="000C7789" w:rsidR="000B6678" w:rsidP="000B6678" w:rsidRDefault="000B6678" w14:paraId="75FFA30E" w14:textId="77777777">
    <w:pPr>
      <w:tabs>
        <w:tab w:val="center" w:pos="1836"/>
        <w:tab w:val="right" w:pos="9072"/>
        <w:tab w:val="right" w:pos="9070"/>
      </w:tabs>
      <w:rPr>
        <w:rFonts w:ascii="Poppins" w:hAnsi="Poppins" w:eastAsia="Poppins SemiBold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Społeczne, w ramach Programu Fundusze Europejskie dla Rozwoju Społecznego 2021-2027 </w:t>
    </w:r>
    <w:r>
      <w:rPr>
        <w:rFonts w:ascii="Poppins" w:hAnsi="Poppins" w:cs="Poppins"/>
        <w:sz w:val="16"/>
        <w:szCs w:val="16"/>
      </w:rPr>
      <w:br/>
    </w:r>
    <w:r w:rsidRPr="000C7789">
      <w:rPr>
        <w:rFonts w:ascii="Poppins" w:hAnsi="Poppins" w:cs="Poppins"/>
        <w:sz w:val="16"/>
        <w:szCs w:val="16"/>
      </w:rPr>
      <w:t xml:space="preserve">współfinansowanego z Europejskiego Funduszu Społecznego Plus. </w:t>
    </w:r>
    <w:r w:rsidRPr="000C7789">
      <w:rPr>
        <w:rFonts w:ascii="Poppins" w:hAnsi="Poppins" w:cs="Poppins"/>
        <w:b/>
        <w:bCs/>
        <w:sz w:val="16"/>
        <w:szCs w:val="16"/>
      </w:rPr>
      <w:t>Projekt nr FERS.05.01-IZ.00-0040/25</w:t>
    </w:r>
  </w:p>
  <w:p w:rsidR="001E6F87" w:rsidRDefault="001E6F87" w14:paraId="4276423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284" w:right="-568" w:hanging="284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E448"/>
    <w:multiLevelType w:val="hybridMultilevel"/>
    <w:tmpl w:val="FFFFFFFF"/>
    <w:lvl w:ilvl="0" w:tplc="0130029E">
      <w:start w:val="1"/>
      <w:numFmt w:val="decimal"/>
      <w:lvlText w:val="%1."/>
      <w:lvlJc w:val="left"/>
      <w:pPr>
        <w:ind w:left="720" w:hanging="360"/>
      </w:pPr>
    </w:lvl>
    <w:lvl w:ilvl="1" w:tplc="D8BC624C">
      <w:start w:val="1"/>
      <w:numFmt w:val="lowerLetter"/>
      <w:lvlText w:val="%2."/>
      <w:lvlJc w:val="left"/>
      <w:pPr>
        <w:ind w:left="1440" w:hanging="360"/>
      </w:pPr>
    </w:lvl>
    <w:lvl w:ilvl="2" w:tplc="7ED2E430">
      <w:start w:val="1"/>
      <w:numFmt w:val="lowerRoman"/>
      <w:lvlText w:val="%3."/>
      <w:lvlJc w:val="right"/>
      <w:pPr>
        <w:ind w:left="2160" w:hanging="180"/>
      </w:pPr>
    </w:lvl>
    <w:lvl w:ilvl="3" w:tplc="CBAC2EDA">
      <w:start w:val="1"/>
      <w:numFmt w:val="decimal"/>
      <w:lvlText w:val="%4."/>
      <w:lvlJc w:val="left"/>
      <w:pPr>
        <w:ind w:left="2880" w:hanging="360"/>
      </w:pPr>
    </w:lvl>
    <w:lvl w:ilvl="4" w:tplc="B4A4969C">
      <w:start w:val="1"/>
      <w:numFmt w:val="lowerLetter"/>
      <w:lvlText w:val="%5."/>
      <w:lvlJc w:val="left"/>
      <w:pPr>
        <w:ind w:left="3600" w:hanging="360"/>
      </w:pPr>
    </w:lvl>
    <w:lvl w:ilvl="5" w:tplc="514C4C62">
      <w:start w:val="1"/>
      <w:numFmt w:val="lowerRoman"/>
      <w:lvlText w:val="%6."/>
      <w:lvlJc w:val="right"/>
      <w:pPr>
        <w:ind w:left="4320" w:hanging="180"/>
      </w:pPr>
    </w:lvl>
    <w:lvl w:ilvl="6" w:tplc="C5943AA8">
      <w:start w:val="1"/>
      <w:numFmt w:val="decimal"/>
      <w:lvlText w:val="%7."/>
      <w:lvlJc w:val="left"/>
      <w:pPr>
        <w:ind w:left="5040" w:hanging="360"/>
      </w:pPr>
    </w:lvl>
    <w:lvl w:ilvl="7" w:tplc="993AEE10">
      <w:start w:val="1"/>
      <w:numFmt w:val="lowerLetter"/>
      <w:lvlText w:val="%8."/>
      <w:lvlJc w:val="left"/>
      <w:pPr>
        <w:ind w:left="5760" w:hanging="360"/>
      </w:pPr>
    </w:lvl>
    <w:lvl w:ilvl="8" w:tplc="8AEC08C4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687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dirty"/>
  <w:attachedTemplate r:id="rId1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78"/>
    <w:rsid w:val="00016637"/>
    <w:rsid w:val="000561BF"/>
    <w:rsid w:val="00086705"/>
    <w:rsid w:val="000B6678"/>
    <w:rsid w:val="000C7789"/>
    <w:rsid w:val="000F4682"/>
    <w:rsid w:val="001444AF"/>
    <w:rsid w:val="001760A2"/>
    <w:rsid w:val="001E6F87"/>
    <w:rsid w:val="001F5EA4"/>
    <w:rsid w:val="00226E85"/>
    <w:rsid w:val="002616F0"/>
    <w:rsid w:val="00267994"/>
    <w:rsid w:val="002A1758"/>
    <w:rsid w:val="0032688C"/>
    <w:rsid w:val="00333A85"/>
    <w:rsid w:val="003752DF"/>
    <w:rsid w:val="003E4A60"/>
    <w:rsid w:val="003E69C0"/>
    <w:rsid w:val="0042214A"/>
    <w:rsid w:val="004979D9"/>
    <w:rsid w:val="004A110D"/>
    <w:rsid w:val="004A29FE"/>
    <w:rsid w:val="004E0F1C"/>
    <w:rsid w:val="00562EE7"/>
    <w:rsid w:val="0058566C"/>
    <w:rsid w:val="005A0BD0"/>
    <w:rsid w:val="005F1802"/>
    <w:rsid w:val="0068583F"/>
    <w:rsid w:val="006D4F79"/>
    <w:rsid w:val="007B34CF"/>
    <w:rsid w:val="00842439"/>
    <w:rsid w:val="00875E5C"/>
    <w:rsid w:val="008B761C"/>
    <w:rsid w:val="00935B76"/>
    <w:rsid w:val="00983915"/>
    <w:rsid w:val="009D7F23"/>
    <w:rsid w:val="009E0F29"/>
    <w:rsid w:val="00A166E3"/>
    <w:rsid w:val="00A26809"/>
    <w:rsid w:val="00A446F1"/>
    <w:rsid w:val="00AC68C9"/>
    <w:rsid w:val="00AD140C"/>
    <w:rsid w:val="00B3656E"/>
    <w:rsid w:val="00B45AF8"/>
    <w:rsid w:val="00B8340A"/>
    <w:rsid w:val="00BC2897"/>
    <w:rsid w:val="00BC2C68"/>
    <w:rsid w:val="00BD674E"/>
    <w:rsid w:val="00BE2917"/>
    <w:rsid w:val="00C04C4E"/>
    <w:rsid w:val="00C1230D"/>
    <w:rsid w:val="00C562C4"/>
    <w:rsid w:val="00CD3851"/>
    <w:rsid w:val="00CE2747"/>
    <w:rsid w:val="00D417DD"/>
    <w:rsid w:val="00D73920"/>
    <w:rsid w:val="00DC63A0"/>
    <w:rsid w:val="00DD0EEC"/>
    <w:rsid w:val="00DF2974"/>
    <w:rsid w:val="00E318EB"/>
    <w:rsid w:val="00E31DD6"/>
    <w:rsid w:val="00E8175D"/>
    <w:rsid w:val="00E84B5E"/>
    <w:rsid w:val="00EA6476"/>
    <w:rsid w:val="00EE3631"/>
    <w:rsid w:val="00EF3345"/>
    <w:rsid w:val="00EF534E"/>
    <w:rsid w:val="00F24EAE"/>
    <w:rsid w:val="00F2553E"/>
    <w:rsid w:val="00F72CAA"/>
    <w:rsid w:val="00FC0F2D"/>
    <w:rsid w:val="00FC4BD0"/>
    <w:rsid w:val="00FE4475"/>
    <w:rsid w:val="00FF71A9"/>
    <w:rsid w:val="01E22248"/>
    <w:rsid w:val="031C8B6D"/>
    <w:rsid w:val="085843CF"/>
    <w:rsid w:val="0F32FD16"/>
    <w:rsid w:val="12FDFA0C"/>
    <w:rsid w:val="156BE386"/>
    <w:rsid w:val="2E1E92C1"/>
    <w:rsid w:val="35A47305"/>
    <w:rsid w:val="3773C1A1"/>
    <w:rsid w:val="3C53444F"/>
    <w:rsid w:val="43E2F84E"/>
    <w:rsid w:val="57B249E6"/>
    <w:rsid w:val="60BDA297"/>
    <w:rsid w:val="61173A95"/>
    <w:rsid w:val="630FC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70B17"/>
  <w15:docId w15:val="{25DBFDC4-5511-8946-A24D-6144F453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16931"/>
  </w:style>
  <w:style w:type="paragraph" w:styleId="Nagwek1">
    <w:name w:val="heading 1"/>
    <w:uiPriority w:val="9"/>
    <w:qFormat/>
    <w:rsid w:val="01E2224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uiPriority w:val="9"/>
    <w:semiHidden/>
    <w:unhideWhenUsed/>
    <w:qFormat/>
    <w:rsid w:val="01E2224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uiPriority w:val="9"/>
    <w:semiHidden/>
    <w:unhideWhenUsed/>
    <w:qFormat/>
    <w:rsid w:val="01E2224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uiPriority w:val="9"/>
    <w:semiHidden/>
    <w:unhideWhenUsed/>
    <w:qFormat/>
    <w:rsid w:val="01E22248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uiPriority w:val="9"/>
    <w:semiHidden/>
    <w:unhideWhenUsed/>
    <w:qFormat/>
    <w:rsid w:val="01E2224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uiPriority w:val="9"/>
    <w:semiHidden/>
    <w:unhideWhenUsed/>
    <w:qFormat/>
    <w:rsid w:val="01E2224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uiPriority w:val="10"/>
    <w:qFormat/>
    <w:rsid w:val="01E22248"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link w:val="NagwekZnak"/>
    <w:uiPriority w:val="99"/>
    <w:rsid w:val="01E22248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Stopka">
    <w:name w:val="footer"/>
    <w:link w:val="StopkaZnak"/>
    <w:uiPriority w:val="99"/>
    <w:rsid w:val="01E22248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Tekstdymka">
    <w:name w:val="Balloon Text"/>
    <w:link w:val="TekstdymkaZnak"/>
    <w:uiPriority w:val="99"/>
    <w:rsid w:val="01E22248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locked/>
    <w:rsid w:val="0085752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7D4FA2"/>
    <w:rPr>
      <w:rFonts w:ascii="Calibri" w:hAnsi="Calibri" w:cs="Times New Roman"/>
      <w:b/>
      <w:sz w:val="26"/>
    </w:rPr>
  </w:style>
  <w:style w:type="paragraph" w:styleId="Podtytu">
    <w:name w:val="Subtitle"/>
    <w:link w:val="PodtytuZnak"/>
    <w:uiPriority w:val="11"/>
    <w:qFormat/>
    <w:rsid w:val="01E22248"/>
    <w:rPr>
      <w:sz w:val="20"/>
      <w:szCs w:val="20"/>
    </w:rPr>
  </w:style>
  <w:style w:type="character" w:styleId="PodtytuZnak" w:customStyle="1">
    <w:name w:val="Podtytuł Znak"/>
    <w:basedOn w:val="Domylnaczcionkaakapitu"/>
    <w:link w:val="Podtytu"/>
    <w:uiPriority w:val="99"/>
    <w:locked/>
    <w:rsid w:val="00484FFC"/>
    <w:rPr>
      <w:rFonts w:ascii="Calibri" w:hAnsi="Calibri" w:cs="Times New Roman"/>
      <w:iCs/>
      <w:sz w:val="24"/>
      <w:szCs w:val="24"/>
    </w:rPr>
  </w:style>
  <w:style w:type="paragraph" w:styleId="TreA" w:customStyle="1">
    <w:name w:val="Treść A"/>
    <w:uiPriority w:val="99"/>
    <w:rsid w:val="00524CFC"/>
    <w:pPr>
      <w:pBdr>
        <w:top w:val="none" w:color="FFFFFF" w:sz="96" w:space="31" w:frame="1"/>
        <w:left w:val="none" w:color="FFFFFF" w:sz="96" w:space="31" w:frame="1"/>
        <w:bottom w:val="none" w:color="FFFFFF" w:sz="96" w:space="31" w:frame="1"/>
        <w:right w:val="none" w:color="FFFFFF" w:sz="96" w:space="31" w:frame="1"/>
        <w:bar w:val="none" w:color="000000" w:sz="0"/>
      </w:pBdr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rsid w:val="00877A23"/>
    <w:rPr>
      <w:rFonts w:cs="Times New Roman"/>
      <w:sz w:val="16"/>
      <w:szCs w:val="16"/>
    </w:rPr>
  </w:style>
  <w:style w:type="paragraph" w:styleId="Tekstkomentarza">
    <w:name w:val="annotation text"/>
    <w:link w:val="TekstkomentarzaZnak"/>
    <w:uiPriority w:val="99"/>
    <w:semiHidden/>
    <w:rsid w:val="01E22248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locked/>
    <w:rsid w:val="00B44BB8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7A2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locked/>
    <w:rsid w:val="00B44BB8"/>
    <w:rPr>
      <w:rFonts w:ascii="Calibri" w:hAnsi="Calibri" w:cs="Times New Roman"/>
      <w:b/>
      <w:bCs/>
      <w:sz w:val="20"/>
      <w:szCs w:val="20"/>
    </w:rPr>
  </w:style>
  <w:style w:type="paragraph" w:styleId="Tekstprzypisukocowego">
    <w:name w:val="endnote text"/>
    <w:link w:val="TekstprzypisukocowegoZnak"/>
    <w:uiPriority w:val="99"/>
    <w:semiHidden/>
    <w:rsid w:val="01E22248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locked/>
    <w:rsid w:val="00334B4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90A08"/>
    <w:rPr>
      <w:rFonts w:cs="Times New Roman"/>
      <w:vertAlign w:val="superscript"/>
    </w:rPr>
  </w:style>
  <w:style w:type="paragraph" w:styleId="Tekstpodstawowy">
    <w:name w:val="Body Text"/>
    <w:link w:val="TekstpodstawowyZnak"/>
    <w:uiPriority w:val="99"/>
    <w:rsid w:val="01E22248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locked/>
    <w:rsid w:val="00990A08"/>
    <w:pPr>
      <w:ind w:firstLine="210"/>
    </w:pPr>
  </w:style>
  <w:style w:type="character" w:styleId="TekstpodstawowyzwciciemZnak" w:customStyle="1">
    <w:name w:val="Tekst podstawowy z wcięciem Znak"/>
    <w:basedOn w:val="TekstpodstawowyZnak"/>
    <w:link w:val="Tekstpodstawowyzwciciem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FC4B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basedOn w:val="Domylnaczcionkaakapitu"/>
    <w:uiPriority w:val="99"/>
    <w:unhideWhenUsed/>
    <w:rsid w:val="00A2680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809"/>
    <w:rPr>
      <w:color w:val="605E5C"/>
      <w:shd w:val="clear" w:color="auto" w:fill="E1DFDD"/>
    </w:rPr>
  </w:style>
  <w:style w:type="paragraph" w:styleId="Akapitzlist">
    <w:name w:val="List Paragraph"/>
    <w:uiPriority w:val="34"/>
    <w:qFormat/>
    <w:rsid w:val="01E22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/Desktop/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6FFE683D16F2458D7C34C66B705BCC" ma:contentTypeVersion="11" ma:contentTypeDescription="Utwórz nowy dokument." ma:contentTypeScope="" ma:versionID="84c9ac9d607df4765f8a68128bacaccc">
  <xsd:schema xmlns:xsd="http://www.w3.org/2001/XMLSchema" xmlns:xs="http://www.w3.org/2001/XMLSchema" xmlns:p="http://schemas.microsoft.com/office/2006/metadata/properties" xmlns:ns2="c0c2ff6e-170b-4517-9f04-f198f24bafb6" xmlns:ns3="19d9bb4c-3593-4d40-8698-e0c8dd3e5011" targetNamespace="http://schemas.microsoft.com/office/2006/metadata/properties" ma:root="true" ma:fieldsID="3dbdf0884668e6902007c1738718f7c0" ns2:_="" ns3:_="">
    <xsd:import namespace="c0c2ff6e-170b-4517-9f04-f198f24bafb6"/>
    <xsd:import namespace="19d9bb4c-3593-4d40-8698-e0c8dd3e5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2ff6e-170b-4517-9f04-f198f24ba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dbc905-bca5-4b03-a683-681be1599e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9bb4c-3593-4d40-8698-e0c8dd3e5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5a3d4d-5de3-4aad-9d39-698d07585aa0}" ma:internalName="TaxCatchAll" ma:showField="CatchAllData" ma:web="19d9bb4c-3593-4d40-8698-e0c8dd3e5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cIfm9BBgYKfxNqUEJ1UAnRotw==">CgMxLjA4AHIhMVpuWVpRdzE2MkxLR2J6WW50MU5FTXB5OERDcGVqVXpw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d9bb4c-3593-4d40-8698-e0c8dd3e5011" xsi:nil="true"/>
    <lcf76f155ced4ddcb4097134ff3c332f xmlns="c0c2ff6e-170b-4517-9f04-f198f24baf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D05E5-B6B2-4191-9E8D-CA0886484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2ff6e-170b-4517-9f04-f198f24bafb6"/>
    <ds:schemaRef ds:uri="19d9bb4c-3593-4d40-8698-e0c8dd3e5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9105D7E-118B-454F-A1B7-0AE392B8FF7E}">
  <ds:schemaRefs>
    <ds:schemaRef ds:uri="http://schemas.microsoft.com/office/2006/metadata/properties"/>
    <ds:schemaRef ds:uri="http://schemas.microsoft.com/office/infopath/2007/PartnerControls"/>
    <ds:schemaRef ds:uri="19d9bb4c-3593-4d40-8698-e0c8dd3e5011"/>
    <ds:schemaRef ds:uri="c0c2ff6e-170b-4517-9f04-f198f24bafb6"/>
  </ds:schemaRefs>
</ds:datastoreItem>
</file>

<file path=customXml/itemProps4.xml><?xml version="1.0" encoding="utf-8"?>
<ds:datastoreItem xmlns:ds="http://schemas.openxmlformats.org/officeDocument/2006/customXml" ds:itemID="{94229FAA-EEF8-468B-9B2B-1DCBC42D35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A3E8E8-D242-4DD4-A5EA-DC9015D1EE7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Mac</dc:creator>
  <lastModifiedBy>Aleksander Gołębiowski</lastModifiedBy>
  <revision>6</revision>
  <dcterms:created xsi:type="dcterms:W3CDTF">2026-09-09T06:52:00.0000000Z</dcterms:created>
  <dcterms:modified xsi:type="dcterms:W3CDTF">2026-09-09T06:57:35.2600797Z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0x010100B46FFE683D16F2458D7C34C66B705BCC</vt:lpwstr>
  </property>
  <property fmtid="{D5CDD505-2E9C-101B-9397-08002B2CF9AE}" pid="3" name="MediaServiceImageTags">
    <vt:lpwstr/>
  </property>
</Properties>
</file>