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B1404" w14:textId="77777777" w:rsidR="00901FF8" w:rsidRPr="00F01236" w:rsidRDefault="004B67E7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HŚ.9020.2.30.2026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562B1405" w14:textId="77777777" w:rsidR="00901FF8" w:rsidRPr="00F01236" w:rsidRDefault="004B67E7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562B1406" w14:textId="77777777" w:rsidR="004B67E7" w:rsidRPr="001C6306" w:rsidRDefault="004B67E7" w:rsidP="001C6306">
      <w:pPr>
        <w:spacing w:before="0" w:after="0"/>
        <w:rPr>
          <w:rFonts w:eastAsiaTheme="majorEastAsia" w:cstheme="majorBidi"/>
          <w:b/>
          <w:bCs/>
        </w:rPr>
      </w:pPr>
      <w:r w:rsidRPr="001C6306">
        <w:rPr>
          <w:rFonts w:eastAsiaTheme="majorEastAsia" w:cstheme="majorBidi"/>
          <w:b/>
          <w:bCs/>
        </w:rPr>
        <w:t>Miasto i Gmina Bolimów</w:t>
      </w:r>
    </w:p>
    <w:p w14:paraId="562B1407" w14:textId="77777777" w:rsidR="004B67E7" w:rsidRPr="001C6306" w:rsidRDefault="004B67E7" w:rsidP="001C6306">
      <w:pPr>
        <w:spacing w:before="0" w:after="0"/>
        <w:rPr>
          <w:rFonts w:eastAsiaTheme="majorEastAsia" w:cstheme="majorBidi"/>
          <w:b/>
        </w:rPr>
      </w:pPr>
      <w:r w:rsidRPr="001C6306">
        <w:rPr>
          <w:rFonts w:eastAsiaTheme="majorEastAsia" w:cstheme="majorBidi"/>
          <w:b/>
        </w:rPr>
        <w:t>ul. Łowicka 9</w:t>
      </w:r>
    </w:p>
    <w:p w14:paraId="562B1408" w14:textId="77777777" w:rsidR="004B67E7" w:rsidRPr="001C6306" w:rsidRDefault="004B67E7" w:rsidP="001C6306">
      <w:pPr>
        <w:spacing w:before="0" w:after="0"/>
        <w:rPr>
          <w:rFonts w:eastAsiaTheme="majorEastAsia" w:cstheme="majorBidi"/>
        </w:rPr>
      </w:pPr>
      <w:r w:rsidRPr="001C6306">
        <w:rPr>
          <w:rFonts w:eastAsiaTheme="majorEastAsia" w:cstheme="majorBidi"/>
          <w:b/>
        </w:rPr>
        <w:t>99-417 Bolimów</w:t>
      </w:r>
    </w:p>
    <w:p w14:paraId="562B1409" w14:textId="77777777" w:rsidR="004B67E7" w:rsidRPr="001C6306" w:rsidRDefault="004B67E7" w:rsidP="001C6306">
      <w:pPr>
        <w:spacing w:before="0" w:after="0"/>
        <w:rPr>
          <w:rFonts w:eastAsiaTheme="majorEastAsia" w:cstheme="majorBidi"/>
        </w:rPr>
      </w:pPr>
    </w:p>
    <w:p w14:paraId="562B140A" w14:textId="3515C466" w:rsidR="004B67E7" w:rsidRPr="001C6306" w:rsidRDefault="004B67E7" w:rsidP="001C6306">
      <w:pPr>
        <w:spacing w:before="0" w:after="0"/>
        <w:rPr>
          <w:rFonts w:eastAsiaTheme="majorEastAsia" w:cstheme="majorBidi"/>
        </w:rPr>
      </w:pPr>
      <w:r w:rsidRPr="001C630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1C6306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14:paraId="562B140B" w14:textId="77777777" w:rsidR="004B67E7" w:rsidRDefault="004B67E7" w:rsidP="001C6306">
      <w:pPr>
        <w:spacing w:before="0" w:after="0"/>
        <w:rPr>
          <w:rFonts w:eastAsiaTheme="majorEastAsia" w:cstheme="majorBidi"/>
          <w:b/>
          <w:bCs/>
        </w:rPr>
      </w:pPr>
    </w:p>
    <w:p w14:paraId="562B140C" w14:textId="77777777" w:rsidR="004B67E7" w:rsidRPr="001C6306" w:rsidRDefault="004B67E7" w:rsidP="001C6306">
      <w:pPr>
        <w:spacing w:before="0" w:after="0"/>
        <w:rPr>
          <w:rFonts w:eastAsiaTheme="majorEastAsia" w:cstheme="majorBidi"/>
          <w:b/>
          <w:bCs/>
        </w:rPr>
      </w:pPr>
      <w:r w:rsidRPr="001C6306">
        <w:rPr>
          <w:rFonts w:eastAsiaTheme="majorEastAsia" w:cstheme="majorBidi"/>
          <w:b/>
          <w:bCs/>
        </w:rPr>
        <w:t>stwierdza</w:t>
      </w:r>
    </w:p>
    <w:p w14:paraId="562B140D" w14:textId="77777777" w:rsidR="004B67E7" w:rsidRPr="001C6306" w:rsidRDefault="004B67E7" w:rsidP="001C6306">
      <w:pPr>
        <w:spacing w:before="0" w:after="0"/>
        <w:rPr>
          <w:rFonts w:eastAsiaTheme="majorEastAsia" w:cstheme="majorBidi"/>
          <w:b/>
          <w:bCs/>
        </w:rPr>
      </w:pPr>
      <w:r w:rsidRPr="001C6306">
        <w:rPr>
          <w:rFonts w:eastAsiaTheme="majorEastAsia" w:cstheme="majorBidi"/>
          <w:b/>
          <w:bCs/>
        </w:rPr>
        <w:t xml:space="preserve">przydatność wody wodociągu Bolimów do spożycia </w:t>
      </w:r>
    </w:p>
    <w:p w14:paraId="562B140E" w14:textId="77777777" w:rsidR="004B67E7" w:rsidRDefault="004B67E7" w:rsidP="001C6306">
      <w:pPr>
        <w:spacing w:before="0" w:after="0"/>
        <w:rPr>
          <w:rFonts w:eastAsiaTheme="majorEastAsia" w:cstheme="majorBidi"/>
          <w:b/>
        </w:rPr>
      </w:pPr>
    </w:p>
    <w:p w14:paraId="562B140F" w14:textId="77777777" w:rsidR="004B67E7" w:rsidRPr="001C6306" w:rsidRDefault="004B67E7" w:rsidP="001C6306">
      <w:pPr>
        <w:spacing w:before="0" w:after="0"/>
        <w:rPr>
          <w:rFonts w:eastAsiaTheme="majorEastAsia" w:cstheme="majorBidi"/>
          <w:b/>
        </w:rPr>
      </w:pPr>
      <w:r w:rsidRPr="001C6306">
        <w:rPr>
          <w:rFonts w:eastAsiaTheme="majorEastAsia" w:cstheme="majorBidi"/>
          <w:b/>
        </w:rPr>
        <w:t>UZASADNIENIE</w:t>
      </w:r>
    </w:p>
    <w:p w14:paraId="562B1410" w14:textId="77777777" w:rsidR="004B67E7" w:rsidRPr="001C6306" w:rsidRDefault="004B67E7" w:rsidP="001C6306">
      <w:pPr>
        <w:spacing w:before="0" w:after="0"/>
        <w:rPr>
          <w:rFonts w:eastAsiaTheme="majorEastAsia" w:cstheme="majorBidi"/>
        </w:rPr>
      </w:pPr>
      <w:r w:rsidRPr="001C6306">
        <w:rPr>
          <w:rFonts w:eastAsiaTheme="majorEastAsia" w:cstheme="majorBidi"/>
        </w:rPr>
        <w:t>W dniu 04.03.2026 r. jednostka odpowiedzialna za jakość wody wodociągu Bolimów czyli Miasto i Gmina Bolimów przedstawiła Państwowemu Powiatowemu Inspektorowi Sanitarnemu w Skierniewicach wyniki badania próbek wody uzdatnionej, pobranych w dniu 10.02.2026r. z punktu na sieci w budynku Szkoły Podstawowej w Bolimowie, ul. Sokołowska 24. Sprawozdanie z badań z dnia 17.02.2026 r. nr K/0/02/2026/343/F/2 i</w:t>
      </w:r>
      <w:r>
        <w:rPr>
          <w:rFonts w:eastAsiaTheme="majorEastAsia" w:cstheme="majorBidi"/>
        </w:rPr>
        <w:t> </w:t>
      </w:r>
      <w:r w:rsidRPr="001C6306">
        <w:rPr>
          <w:rFonts w:eastAsiaTheme="majorEastAsia" w:cstheme="majorBidi"/>
        </w:rPr>
        <w:t>z</w:t>
      </w:r>
      <w:r>
        <w:rPr>
          <w:rFonts w:eastAsiaTheme="majorEastAsia" w:cstheme="majorBidi"/>
        </w:rPr>
        <w:t> </w:t>
      </w:r>
      <w:r w:rsidRPr="001C6306">
        <w:rPr>
          <w:rFonts w:eastAsiaTheme="majorEastAsia" w:cstheme="majorBidi"/>
        </w:rPr>
        <w:t>dnia 18.02.2026 r. nr 104/2026.</w:t>
      </w:r>
    </w:p>
    <w:p w14:paraId="562B1411" w14:textId="77777777" w:rsidR="004B67E7" w:rsidRPr="001C6306" w:rsidRDefault="004B67E7" w:rsidP="001C6306">
      <w:pPr>
        <w:spacing w:before="0" w:after="0"/>
        <w:rPr>
          <w:rFonts w:eastAsiaTheme="majorEastAsia" w:cstheme="majorBidi"/>
        </w:rPr>
      </w:pPr>
      <w:r w:rsidRPr="001C6306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14:paraId="562B1412" w14:textId="77777777" w:rsidR="004B67E7" w:rsidRPr="001C6306" w:rsidRDefault="004B67E7" w:rsidP="001C6306">
      <w:pPr>
        <w:spacing w:before="0" w:after="0"/>
        <w:rPr>
          <w:rFonts w:eastAsiaTheme="majorEastAsia" w:cstheme="majorBidi"/>
        </w:rPr>
      </w:pPr>
      <w:r w:rsidRPr="001C6306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Bolimów odpowiada wymaganym parametrom jakości określonym w/w rozporządzeniem i jest przydatna do spożycia.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901FF8" w14:paraId="562B1414" w14:textId="77777777" w:rsidTr="00A30B7B">
        <w:tc>
          <w:tcPr>
            <w:tcW w:w="4111" w:type="dxa"/>
            <w:vAlign w:val="bottom"/>
            <w:hideMark/>
          </w:tcPr>
          <w:p w14:paraId="562B1413" w14:textId="77777777" w:rsidR="00901FF8" w:rsidRPr="00F01236" w:rsidRDefault="004B67E7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3"/>
          </w:p>
        </w:tc>
      </w:tr>
      <w:tr w:rsidR="00901FF8" w14:paraId="562B1416" w14:textId="77777777" w:rsidTr="00A30B7B">
        <w:tc>
          <w:tcPr>
            <w:tcW w:w="4111" w:type="dxa"/>
            <w:hideMark/>
          </w:tcPr>
          <w:p w14:paraId="562B1415" w14:textId="77777777" w:rsidR="00901FF8" w:rsidRPr="00A21F85" w:rsidRDefault="004B67E7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4"/>
          </w:p>
        </w:tc>
      </w:tr>
      <w:tr w:rsidR="00901FF8" w14:paraId="562B1418" w14:textId="77777777" w:rsidTr="00A30B7B">
        <w:tc>
          <w:tcPr>
            <w:tcW w:w="4111" w:type="dxa"/>
            <w:hideMark/>
          </w:tcPr>
          <w:p w14:paraId="562B1417" w14:textId="77777777" w:rsidR="00901FF8" w:rsidRPr="00625537" w:rsidRDefault="004B67E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562B1419" w14:textId="77777777" w:rsidR="00901FF8" w:rsidRPr="00625537" w:rsidRDefault="004B67E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562B141A" w14:textId="77777777" w:rsidR="00901FF8" w:rsidRPr="00625537" w:rsidRDefault="004B67E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562B141B" w14:textId="77777777" w:rsidR="00901FF8" w:rsidRPr="00F609C4" w:rsidRDefault="004B67E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901FF8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70F69" w14:textId="77777777" w:rsidR="004B67E7" w:rsidRDefault="004B67E7">
      <w:pPr>
        <w:spacing w:before="0" w:after="0" w:line="240" w:lineRule="auto"/>
      </w:pPr>
      <w:r>
        <w:separator/>
      </w:r>
    </w:p>
  </w:endnote>
  <w:endnote w:type="continuationSeparator" w:id="0">
    <w:p w14:paraId="4179FAA2" w14:textId="77777777" w:rsidR="004B67E7" w:rsidRDefault="004B67E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5DCFE0-C58C-4196-B822-E23AFA348A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CB6FC09-3DA5-49E4-88E2-19EF486601AC}"/>
    <w:embedBold r:id="rId3" w:fontKey="{2C1E0E5A-9D0B-46A5-A225-791B98791AA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B555E62-8345-4D26-9695-EB8226B9D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B141C" w14:textId="77777777" w:rsidR="00901FF8" w:rsidRPr="00F66716" w:rsidRDefault="004B67E7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B141F" w14:textId="77777777" w:rsidR="00901FF8" w:rsidRPr="00D50D18" w:rsidRDefault="004B67E7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562B1422" wp14:editId="562B1423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562B1424" wp14:editId="562B1425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2B1426" wp14:editId="562B1427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2B1428" w14:textId="77777777" w:rsidR="00901FF8" w:rsidRDefault="004B67E7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562B1429" w14:textId="77777777" w:rsidR="00901FF8" w:rsidRDefault="004B67E7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562B142A" w14:textId="77777777" w:rsidR="00901FF8" w:rsidRDefault="004B67E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562B142B" w14:textId="77777777" w:rsidR="00901FF8" w:rsidRPr="00227FB5" w:rsidRDefault="004B67E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562B142C" w14:textId="77777777" w:rsidR="00901FF8" w:rsidRPr="007D0359" w:rsidRDefault="004B67E7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6BF61" w14:textId="77777777" w:rsidR="004B67E7" w:rsidRDefault="004B67E7">
      <w:pPr>
        <w:spacing w:before="0" w:after="0" w:line="240" w:lineRule="auto"/>
      </w:pPr>
      <w:r>
        <w:separator/>
      </w:r>
    </w:p>
  </w:footnote>
  <w:footnote w:type="continuationSeparator" w:id="0">
    <w:p w14:paraId="5E1DB294" w14:textId="77777777" w:rsidR="004B67E7" w:rsidRDefault="004B67E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B141D" w14:textId="77777777" w:rsidR="00901FF8" w:rsidRDefault="004B67E7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62B1420" wp14:editId="562B142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62B141E" w14:textId="77777777" w:rsidR="00901FF8" w:rsidRPr="00D50D18" w:rsidRDefault="00901FF8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F2D6A7CE">
      <w:start w:val="1"/>
      <w:numFmt w:val="decimal"/>
      <w:lvlText w:val="%1."/>
      <w:lvlJc w:val="left"/>
      <w:pPr>
        <w:ind w:left="1070" w:hanging="710"/>
      </w:pPr>
    </w:lvl>
    <w:lvl w:ilvl="1" w:tplc="26969B64">
      <w:start w:val="1"/>
      <w:numFmt w:val="lowerLetter"/>
      <w:lvlText w:val="%2."/>
      <w:lvlJc w:val="left"/>
      <w:pPr>
        <w:ind w:left="1440" w:hanging="360"/>
      </w:pPr>
    </w:lvl>
    <w:lvl w:ilvl="2" w:tplc="D6C603B4">
      <w:start w:val="1"/>
      <w:numFmt w:val="lowerRoman"/>
      <w:lvlText w:val="%3."/>
      <w:lvlJc w:val="right"/>
      <w:pPr>
        <w:ind w:left="2160" w:hanging="180"/>
      </w:pPr>
    </w:lvl>
    <w:lvl w:ilvl="3" w:tplc="612C627E">
      <w:start w:val="1"/>
      <w:numFmt w:val="decimal"/>
      <w:lvlText w:val="%4."/>
      <w:lvlJc w:val="left"/>
      <w:pPr>
        <w:ind w:left="2880" w:hanging="360"/>
      </w:pPr>
    </w:lvl>
    <w:lvl w:ilvl="4" w:tplc="F4CE49A8">
      <w:start w:val="1"/>
      <w:numFmt w:val="lowerLetter"/>
      <w:lvlText w:val="%5."/>
      <w:lvlJc w:val="left"/>
      <w:pPr>
        <w:ind w:left="3600" w:hanging="360"/>
      </w:pPr>
    </w:lvl>
    <w:lvl w:ilvl="5" w:tplc="18802B02">
      <w:start w:val="1"/>
      <w:numFmt w:val="lowerRoman"/>
      <w:lvlText w:val="%6."/>
      <w:lvlJc w:val="right"/>
      <w:pPr>
        <w:ind w:left="4320" w:hanging="180"/>
      </w:pPr>
    </w:lvl>
    <w:lvl w:ilvl="6" w:tplc="7A2EBAAC">
      <w:start w:val="1"/>
      <w:numFmt w:val="decimal"/>
      <w:lvlText w:val="%7."/>
      <w:lvlJc w:val="left"/>
      <w:pPr>
        <w:ind w:left="5040" w:hanging="360"/>
      </w:pPr>
    </w:lvl>
    <w:lvl w:ilvl="7" w:tplc="CE461288">
      <w:start w:val="1"/>
      <w:numFmt w:val="lowerLetter"/>
      <w:lvlText w:val="%8."/>
      <w:lvlJc w:val="left"/>
      <w:pPr>
        <w:ind w:left="5760" w:hanging="360"/>
      </w:pPr>
    </w:lvl>
    <w:lvl w:ilvl="8" w:tplc="322AE970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9023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FF8"/>
    <w:rsid w:val="0016702A"/>
    <w:rsid w:val="003744D8"/>
    <w:rsid w:val="004B67E7"/>
    <w:rsid w:val="008B1D2A"/>
    <w:rsid w:val="0090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2B1404"/>
  <w15:docId w15:val="{5E211A7A-5055-467F-852B-69A17019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257</Words>
  <Characters>1530</Characters>
  <Application>Microsoft Office Word</Application>
  <DocSecurity>0</DocSecurity>
  <Lines>35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Marcin Kołodziej</cp:lastModifiedBy>
  <cp:revision>27</cp:revision>
  <dcterms:created xsi:type="dcterms:W3CDTF">2025-09-11T12:27:00Z</dcterms:created>
  <dcterms:modified xsi:type="dcterms:W3CDTF">2026-03-06T08:55:00Z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