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9F" w:rsidRPr="001A6CFE" w:rsidRDefault="0065359F" w:rsidP="00A671F5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>Załącznik Nr 2 do SIWZ</w:t>
      </w:r>
    </w:p>
    <w:p w:rsidR="0065359F" w:rsidRPr="001A6CFE" w:rsidRDefault="0065359F" w:rsidP="00F36A2E">
      <w:pPr>
        <w:ind w:right="229" w:firstLine="2880"/>
        <w:jc w:val="right"/>
        <w:rPr>
          <w:b/>
          <w:bCs/>
        </w:rPr>
      </w:pPr>
    </w:p>
    <w:p w:rsidR="0065359F" w:rsidRPr="001A6CFE" w:rsidRDefault="0065359F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65359F" w:rsidRPr="001A6CFE" w:rsidRDefault="0065359F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65359F" w:rsidRPr="001A6CFE" w:rsidRDefault="0065359F" w:rsidP="00F36A2E"/>
    <w:p w:rsidR="0065359F" w:rsidRPr="001A6CFE" w:rsidRDefault="0065359F" w:rsidP="00F36A2E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>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65359F" w:rsidRPr="001A6CFE" w:rsidRDefault="0065359F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65359F" w:rsidRPr="001A6CFE">
        <w:tc>
          <w:tcPr>
            <w:tcW w:w="2197" w:type="dxa"/>
          </w:tcPr>
          <w:p w:rsidR="0065359F" w:rsidRPr="001A6CFE" w:rsidRDefault="0065359F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65359F" w:rsidRPr="001A6CFE" w:rsidRDefault="0065359F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ZER-ZP-67/2014</w:t>
            </w:r>
          </w:p>
        </w:tc>
      </w:tr>
      <w:tr w:rsidR="0065359F" w:rsidRPr="001A6CFE">
        <w:tc>
          <w:tcPr>
            <w:tcW w:w="4030" w:type="dxa"/>
            <w:gridSpan w:val="2"/>
          </w:tcPr>
          <w:p w:rsidR="0065359F" w:rsidRPr="001A6CFE" w:rsidRDefault="0065359F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65359F" w:rsidRPr="001A6CFE" w:rsidRDefault="0065359F" w:rsidP="00D25F40">
            <w:pPr>
              <w:rPr>
                <w:b/>
                <w:bCs/>
                <w:smallCaps/>
              </w:rPr>
            </w:pPr>
          </w:p>
        </w:tc>
      </w:tr>
      <w:tr w:rsidR="0065359F" w:rsidRPr="001A6CFE">
        <w:trPr>
          <w:cantSplit/>
        </w:trPr>
        <w:tc>
          <w:tcPr>
            <w:tcW w:w="4030" w:type="dxa"/>
            <w:gridSpan w:val="2"/>
          </w:tcPr>
          <w:p w:rsidR="0065359F" w:rsidRPr="001A6CFE" w:rsidRDefault="0065359F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65359F" w:rsidRPr="001A6CFE" w:rsidRDefault="0065359F" w:rsidP="00D25F40">
            <w:pPr>
              <w:rPr>
                <w:b/>
                <w:bCs/>
                <w:smallCaps/>
              </w:rPr>
            </w:pPr>
          </w:p>
        </w:tc>
      </w:tr>
      <w:tr w:rsidR="0065359F" w:rsidRPr="001A6CFE">
        <w:trPr>
          <w:cantSplit/>
        </w:trPr>
        <w:tc>
          <w:tcPr>
            <w:tcW w:w="4030" w:type="dxa"/>
            <w:gridSpan w:val="2"/>
          </w:tcPr>
          <w:p w:rsidR="0065359F" w:rsidRPr="001A6CFE" w:rsidRDefault="0065359F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65359F" w:rsidRPr="001A6CFE" w:rsidRDefault="0065359F" w:rsidP="00D25F40">
            <w:pPr>
              <w:rPr>
                <w:smallCaps/>
              </w:rPr>
            </w:pPr>
          </w:p>
          <w:p w:rsidR="0065359F" w:rsidRPr="001A6CFE" w:rsidRDefault="0065359F" w:rsidP="00D25F40">
            <w:pPr>
              <w:rPr>
                <w:smallCaps/>
              </w:rPr>
            </w:pPr>
          </w:p>
          <w:p w:rsidR="0065359F" w:rsidRPr="001A6CFE" w:rsidRDefault="0065359F" w:rsidP="00D25F40">
            <w:pPr>
              <w:rPr>
                <w:smallCaps/>
              </w:rPr>
            </w:pPr>
          </w:p>
          <w:p w:rsidR="0065359F" w:rsidRPr="001A6CFE" w:rsidRDefault="0065359F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65359F" w:rsidRPr="001A6CFE" w:rsidRDefault="0065359F" w:rsidP="00D25F40">
            <w:pPr>
              <w:rPr>
                <w:smallCaps/>
              </w:rPr>
            </w:pPr>
          </w:p>
        </w:tc>
      </w:tr>
    </w:tbl>
    <w:p w:rsidR="0065359F" w:rsidRPr="001A6CFE" w:rsidRDefault="0065359F" w:rsidP="00F36A2E"/>
    <w:p w:rsidR="0065359F" w:rsidRPr="001A6CFE" w:rsidRDefault="0065359F" w:rsidP="00F36A2E"/>
    <w:p w:rsidR="0065359F" w:rsidRPr="001A6CFE" w:rsidRDefault="0065359F" w:rsidP="00F36A2E"/>
    <w:p w:rsidR="0065359F" w:rsidRPr="001A6CFE" w:rsidRDefault="0065359F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65359F" w:rsidRPr="001A6CFE" w:rsidRDefault="0065359F" w:rsidP="00F36A2E"/>
    <w:p w:rsidR="0065359F" w:rsidRPr="001A6CFE" w:rsidRDefault="0065359F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późn.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65359F" w:rsidRPr="001A6CFE" w:rsidRDefault="0065359F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65359F" w:rsidRPr="001A6CFE" w:rsidRDefault="0065359F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65359F" w:rsidRPr="001A6CFE" w:rsidRDefault="0065359F" w:rsidP="00F36A2E"/>
    <w:p w:rsidR="0065359F" w:rsidRPr="001A6CFE" w:rsidRDefault="0065359F" w:rsidP="00F36A2E"/>
    <w:p w:rsidR="0065359F" w:rsidRPr="001A6CFE" w:rsidRDefault="0065359F" w:rsidP="00F36A2E"/>
    <w:p w:rsidR="0065359F" w:rsidRPr="001A6CFE" w:rsidRDefault="0065359F" w:rsidP="00F36A2E"/>
    <w:p w:rsidR="0065359F" w:rsidRPr="001A6CFE" w:rsidRDefault="0065359F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65359F" w:rsidRPr="001A6CFE" w:rsidRDefault="0065359F" w:rsidP="00F36A2E">
      <w:pPr>
        <w:rPr>
          <w:b/>
          <w:bCs/>
        </w:rPr>
      </w:pPr>
    </w:p>
    <w:p w:rsidR="0065359F" w:rsidRPr="001A6CFE" w:rsidRDefault="0065359F" w:rsidP="00F36A2E">
      <w:pPr>
        <w:rPr>
          <w:b/>
          <w:bCs/>
        </w:rPr>
      </w:pPr>
    </w:p>
    <w:p w:rsidR="0065359F" w:rsidRPr="001A6CFE" w:rsidRDefault="0065359F" w:rsidP="00F36A2E">
      <w:pPr>
        <w:rPr>
          <w:b/>
          <w:bCs/>
        </w:rPr>
      </w:pPr>
    </w:p>
    <w:p w:rsidR="0065359F" w:rsidRPr="001A6CFE" w:rsidRDefault="0065359F" w:rsidP="00F36A2E">
      <w:pPr>
        <w:rPr>
          <w:b/>
          <w:bCs/>
        </w:rPr>
      </w:pPr>
    </w:p>
    <w:p w:rsidR="0065359F" w:rsidRPr="001A6CFE" w:rsidRDefault="0065359F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65359F" w:rsidRPr="001A6CFE" w:rsidRDefault="0065359F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65359F" w:rsidRPr="001A6CFE" w:rsidRDefault="0065359F" w:rsidP="00F36A2E">
      <w:pPr>
        <w:rPr>
          <w:b/>
          <w:bCs/>
        </w:rPr>
      </w:pPr>
    </w:p>
    <w:p w:rsidR="0065359F" w:rsidRPr="0048332D" w:rsidRDefault="0065359F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65359F" w:rsidRPr="0048332D" w:rsidRDefault="0065359F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65359F" w:rsidRPr="0048332D" w:rsidRDefault="0065359F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65359F" w:rsidRPr="001A6CFE" w:rsidRDefault="0065359F" w:rsidP="00F36A2E">
      <w:pPr>
        <w:tabs>
          <w:tab w:val="left" w:pos="2160"/>
        </w:tabs>
        <w:spacing w:before="120" w:after="120"/>
        <w:ind w:firstLine="6300"/>
        <w:jc w:val="both"/>
      </w:pPr>
    </w:p>
    <w:p w:rsidR="0065359F" w:rsidRPr="001A6CFE" w:rsidRDefault="0065359F" w:rsidP="00F36A2E"/>
    <w:p w:rsidR="0065359F" w:rsidRPr="001A6CFE" w:rsidRDefault="0065359F" w:rsidP="00F36A2E">
      <w:pPr>
        <w:tabs>
          <w:tab w:val="left" w:pos="2160"/>
        </w:tabs>
        <w:spacing w:before="120" w:after="120"/>
        <w:ind w:firstLine="6300"/>
        <w:jc w:val="both"/>
      </w:pPr>
    </w:p>
    <w:p w:rsidR="0065359F" w:rsidRPr="003D57BE" w:rsidRDefault="0065359F" w:rsidP="00F36A2E">
      <w:pPr>
        <w:rPr>
          <w:sz w:val="20"/>
          <w:szCs w:val="20"/>
        </w:rPr>
      </w:pPr>
    </w:p>
    <w:p w:rsidR="0065359F" w:rsidRPr="003D57BE" w:rsidRDefault="0065359F" w:rsidP="00F36A2E">
      <w:pPr>
        <w:rPr>
          <w:sz w:val="20"/>
          <w:szCs w:val="20"/>
        </w:rPr>
      </w:pPr>
    </w:p>
    <w:p w:rsidR="0065359F" w:rsidRDefault="0065359F" w:rsidP="00BC20FB"/>
    <w:sectPr w:rsidR="0065359F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59F" w:rsidRDefault="0065359F">
      <w:r>
        <w:separator/>
      </w:r>
    </w:p>
  </w:endnote>
  <w:endnote w:type="continuationSeparator" w:id="1">
    <w:p w:rsidR="0065359F" w:rsidRDefault="00653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9F" w:rsidRDefault="0065359F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65359F" w:rsidRDefault="0065359F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9F" w:rsidRDefault="0065359F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59F" w:rsidRDefault="0065359F">
      <w:r>
        <w:separator/>
      </w:r>
    </w:p>
  </w:footnote>
  <w:footnote w:type="continuationSeparator" w:id="1">
    <w:p w:rsidR="0065359F" w:rsidRDefault="006535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5EA8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6E67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59F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253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1F5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0FB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525E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379B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73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195</Words>
  <Characters>1170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5</cp:revision>
  <cp:lastPrinted>2014-10-29T13:39:00Z</cp:lastPrinted>
  <dcterms:created xsi:type="dcterms:W3CDTF">2014-11-04T11:55:00Z</dcterms:created>
  <dcterms:modified xsi:type="dcterms:W3CDTF">2014-11-04T12:05:00Z</dcterms:modified>
</cp:coreProperties>
</file>