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C9AC" w14:textId="685577F7" w:rsidR="00652626" w:rsidRPr="00D915EB" w:rsidRDefault="00652626" w:rsidP="00D915EB">
      <w:pPr>
        <w:pStyle w:val="TEKSTZacznikido"/>
      </w:pPr>
      <w:r w:rsidRPr="0079106E">
        <w:t xml:space="preserve">Załącznik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4E6B4228" w14:textId="77777777" w:rsidR="00042DAB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567E10C1" w14:textId="3FA958AD" w:rsidR="00652626" w:rsidRPr="00F51061" w:rsidRDefault="00652626" w:rsidP="00652626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F51061">
        <w:rPr>
          <w:rFonts w:eastAsia="Times New Roman" w:cs="Times New Roman"/>
          <w:b/>
          <w:bCs/>
          <w:caps/>
          <w:kern w:val="24"/>
          <w:szCs w:val="24"/>
        </w:rPr>
        <w:t>FORMULARZ zgłoszenia NARUSZENIA PRAWA</w:t>
      </w:r>
      <w:r w:rsidR="009227E6" w:rsidRPr="00F51061">
        <w:rPr>
          <w:rFonts w:eastAsia="Times New Roman" w:cs="Times New Roman"/>
          <w:b/>
          <w:bCs/>
          <w:caps/>
          <w:kern w:val="24"/>
          <w:szCs w:val="24"/>
        </w:rPr>
        <w:t>*</w:t>
      </w:r>
    </w:p>
    <w:p w14:paraId="3D5597AD" w14:textId="77777777" w:rsidR="00652626" w:rsidRPr="00F51061" w:rsidRDefault="00652626" w:rsidP="00652626">
      <w:pPr>
        <w:jc w:val="both"/>
        <w:rPr>
          <w:rFonts w:eastAsia="Times New Roman" w:cs="Times New Roman"/>
          <w:i/>
          <w:szCs w:val="24"/>
        </w:rPr>
      </w:pPr>
    </w:p>
    <w:p w14:paraId="17A8A057" w14:textId="27CF07E0" w:rsidR="00652626" w:rsidRPr="00F51061" w:rsidRDefault="00652626" w:rsidP="00CE455E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F51061">
        <w:rPr>
          <w:rFonts w:eastAsia="Times New Roman" w:cs="Times New Roman"/>
          <w:i/>
          <w:szCs w:val="24"/>
        </w:rPr>
        <w:t>Formularz służy zgłaszaniu naruszenia prawa</w:t>
      </w:r>
      <w:r w:rsidR="00E94F52" w:rsidRPr="00F51061">
        <w:rPr>
          <w:rFonts w:eastAsia="Times New Roman" w:cs="Times New Roman"/>
          <w:i/>
          <w:szCs w:val="24"/>
        </w:rPr>
        <w:t xml:space="preserve"> do</w:t>
      </w:r>
      <w:r w:rsidRPr="00F51061">
        <w:rPr>
          <w:rFonts w:eastAsia="Times New Roman" w:cs="Times New Roman"/>
          <w:i/>
          <w:szCs w:val="24"/>
        </w:rPr>
        <w:t xml:space="preserve"> </w:t>
      </w:r>
      <w:r w:rsidR="00CE455E" w:rsidRPr="00F51061">
        <w:rPr>
          <w:rFonts w:eastAsia="Times New Roman" w:cs="Times New Roman"/>
          <w:i/>
          <w:szCs w:val="24"/>
        </w:rPr>
        <w:t>Państwowego Powiatowego Inspektora Sanitarnego w Sieradzu</w:t>
      </w:r>
      <w:r w:rsidRPr="00F51061">
        <w:rPr>
          <w:rFonts w:eastAsia="Times New Roman" w:cs="Times New Roman"/>
          <w:i/>
          <w:szCs w:val="24"/>
        </w:rPr>
        <w:t>.</w:t>
      </w:r>
    </w:p>
    <w:p w14:paraId="3B1BF0F0" w14:textId="77777777" w:rsidR="00652626" w:rsidRPr="00F51061" w:rsidRDefault="00652626" w:rsidP="00CE455E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F51061">
        <w:rPr>
          <w:rFonts w:eastAsia="Times New Roman" w:cs="Times New Roman"/>
          <w:i/>
          <w:szCs w:val="24"/>
        </w:rPr>
        <w:t xml:space="preserve">Podane informacje są objęte zasadą poufności. </w:t>
      </w:r>
    </w:p>
    <w:p w14:paraId="39F6FE08" w14:textId="77777777" w:rsidR="00652626" w:rsidRPr="00F51061" w:rsidRDefault="00652626" w:rsidP="00652626">
      <w:pPr>
        <w:suppressAutoHyphens/>
        <w:jc w:val="both"/>
        <w:rPr>
          <w:rFonts w:eastAsia="Times New Roman" w:cs="Times New Roman"/>
          <w:i/>
          <w:szCs w:val="24"/>
        </w:rPr>
      </w:pPr>
    </w:p>
    <w:p w14:paraId="537C4063" w14:textId="77777777" w:rsidR="00652626" w:rsidRPr="00F51061" w:rsidRDefault="00652626" w:rsidP="00652626">
      <w:pPr>
        <w:suppressAutoHyphens/>
        <w:jc w:val="both"/>
        <w:rPr>
          <w:rFonts w:eastAsia="Times New Roman" w:cs="Times New Roman"/>
          <w:bCs/>
          <w:szCs w:val="24"/>
        </w:rPr>
      </w:pPr>
      <w:r w:rsidRPr="00F51061">
        <w:rPr>
          <w:rFonts w:eastAsia="Times New Roman" w:cs="Times New Roman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F51061" w:rsidRDefault="00120C12" w:rsidP="00120C12">
      <w:pPr>
        <w:pStyle w:val="PKTpunkt"/>
        <w:rPr>
          <w:rFonts w:ascii="Times New Roman" w:hAnsi="Times New Roman" w:cs="Times New Roman"/>
          <w:szCs w:val="24"/>
        </w:rPr>
      </w:pPr>
      <w:r w:rsidRPr="00F51061">
        <w:rPr>
          <w:rFonts w:ascii="Times New Roman" w:hAnsi="Times New Roman" w:cs="Times New Roman"/>
          <w:szCs w:val="24"/>
        </w:rPr>
        <w:t>*</w:t>
      </w:r>
      <w:r w:rsidRPr="00F51061">
        <w:rPr>
          <w:rFonts w:ascii="Times New Roman" w:hAnsi="Times New Roman" w:cs="Times New Roman"/>
          <w:szCs w:val="24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9B6818">
        <w:trPr>
          <w:jc w:val="center"/>
        </w:trPr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A04C64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A04C64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A04C64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A04C64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9B6818">
        <w:trPr>
          <w:jc w:val="center"/>
        </w:trPr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9B6818">
        <w:trPr>
          <w:jc w:val="center"/>
        </w:trPr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9B6818">
        <w:trPr>
          <w:jc w:val="center"/>
        </w:trPr>
        <w:tc>
          <w:tcPr>
            <w:tcW w:w="9044" w:type="dxa"/>
          </w:tcPr>
          <w:p w14:paraId="2ABE1896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A04C64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38AA059B" w14:textId="77777777" w:rsidR="00A35518" w:rsidRDefault="00A3551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</w:p>
          <w:p w14:paraId="0D49B787" w14:textId="77777777" w:rsidR="00A35518" w:rsidRDefault="00A3551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9B6818">
        <w:trPr>
          <w:jc w:val="center"/>
        </w:trPr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9B6818">
        <w:trPr>
          <w:jc w:val="center"/>
        </w:trPr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9B6818">
        <w:trPr>
          <w:jc w:val="center"/>
        </w:trPr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9B6818">
        <w:trPr>
          <w:jc w:val="center"/>
        </w:trPr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9B6818">
        <w:trPr>
          <w:jc w:val="center"/>
        </w:trPr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9B6818">
        <w:trPr>
          <w:jc w:val="center"/>
        </w:trPr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9B6818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9B6818">
        <w:trPr>
          <w:jc w:val="center"/>
        </w:trPr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9B6818" w:rsidRDefault="00FD7444" w:rsidP="00FD7444">
      <w:pPr>
        <w:pStyle w:val="TEKSTZacznikido"/>
        <w:ind w:left="0"/>
        <w:rPr>
          <w:rFonts w:cs="Times New Roman"/>
          <w:b/>
          <w:bCs/>
          <w:szCs w:val="24"/>
        </w:rPr>
      </w:pPr>
      <w:r w:rsidRPr="009B6818">
        <w:rPr>
          <w:rFonts w:cs="Times New Roman"/>
          <w:b/>
          <w:bCs/>
          <w:szCs w:val="24"/>
        </w:rPr>
        <w:t>Informacja o przetwarzaniu danych osobowych:</w:t>
      </w:r>
    </w:p>
    <w:p w14:paraId="7E68B16E" w14:textId="77777777" w:rsidR="000B1FD5" w:rsidRPr="000B1FD5" w:rsidRDefault="000B1FD5" w:rsidP="000B1FD5">
      <w:pPr>
        <w:widowControl/>
        <w:autoSpaceDE/>
        <w:autoSpaceDN/>
        <w:adjustRightInd/>
        <w:spacing w:line="259" w:lineRule="auto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</w:p>
    <w:p w14:paraId="6D14459F" w14:textId="77777777" w:rsidR="00F51061" w:rsidRPr="0074243B" w:rsidRDefault="00F51061" w:rsidP="00F51061">
      <w:pPr>
        <w:widowControl/>
        <w:autoSpaceDE/>
        <w:autoSpaceDN/>
        <w:adjustRightInd/>
        <w:spacing w:line="249" w:lineRule="auto"/>
        <w:ind w:left="-5" w:right="47" w:hanging="10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</w:p>
    <w:p w14:paraId="3DBFDED2" w14:textId="77777777" w:rsidR="00F51061" w:rsidRPr="0074243B" w:rsidRDefault="00F51061" w:rsidP="00F51061">
      <w:pPr>
        <w:widowControl/>
        <w:autoSpaceDE/>
        <w:autoSpaceDN/>
        <w:adjustRightInd/>
        <w:spacing w:line="259" w:lineRule="auto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 </w:t>
      </w:r>
    </w:p>
    <w:p w14:paraId="04D3F416" w14:textId="77777777" w:rsidR="00F51061" w:rsidRPr="0074243B" w:rsidRDefault="00F51061" w:rsidP="00F51061">
      <w:pPr>
        <w:widowControl/>
        <w:numPr>
          <w:ilvl w:val="0"/>
          <w:numId w:val="7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Administratorem </w:t>
      </w:r>
      <w:r w:rsidRPr="0074243B">
        <w:rPr>
          <w:rFonts w:eastAsia="Times New Roman" w:cs="Times New Roman"/>
          <w:kern w:val="2"/>
          <w:szCs w:val="24"/>
          <w14:ligatures w14:val="standardContextual"/>
        </w:rPr>
        <w:t>Pani/Pana</w:t>
      </w: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 danych osobowych jest Powiatowa Stacja Sanitarno-Epidemiologiczna w Sieradzu </w:t>
      </w:r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reprezentowana przez Państwowego Powiatowego Inspektora Sanitarnego, z siedzibą przy ul. P.O.W. 52, 98-200 Sieradz, z którym można kontaktować się listownie, za pośrednictwem </w:t>
      </w:r>
      <w:proofErr w:type="spellStart"/>
      <w:r w:rsidRPr="0074243B">
        <w:rPr>
          <w:rFonts w:eastAsia="Times New Roman" w:cs="Times New Roman"/>
          <w:kern w:val="2"/>
          <w:szCs w:val="24"/>
          <w14:ligatures w14:val="standardContextual"/>
        </w:rPr>
        <w:t>edoręczeń</w:t>
      </w:r>
      <w:proofErr w:type="spellEnd"/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, </w:t>
      </w:r>
      <w:proofErr w:type="spellStart"/>
      <w:r w:rsidRPr="0074243B">
        <w:rPr>
          <w:rFonts w:eastAsia="Times New Roman" w:cs="Times New Roman"/>
          <w:kern w:val="2"/>
          <w:szCs w:val="24"/>
          <w14:ligatures w14:val="standardContextual"/>
        </w:rPr>
        <w:t>ePUAP</w:t>
      </w:r>
      <w:proofErr w:type="spellEnd"/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 lub poprzez adres e-mail: sekretariat.psse.sieradz@sanepid.gov.pl.</w:t>
      </w:r>
    </w:p>
    <w:p w14:paraId="5247A2A5" w14:textId="77777777" w:rsidR="00F51061" w:rsidRPr="0074243B" w:rsidRDefault="00F51061" w:rsidP="00F51061">
      <w:pPr>
        <w:widowControl/>
        <w:numPr>
          <w:ilvl w:val="0"/>
          <w:numId w:val="7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Administrator wyznaczył inspektora ochrony danych, z którym mogą się Państwo kontaktować poprzez e-mail</w:t>
      </w:r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: iod@dpexpert.eu </w:t>
      </w: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lub listownie na adres siedziby administratora. Z inspektorem ochrony danych można kontaktować się we wszystkich </w:t>
      </w: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lastRenderedPageBreak/>
        <w:t>sprawach dotyczących przetwarzania danych osobowych oraz korzystania z praw związanych z przetwarzaniem danych.</w:t>
      </w:r>
    </w:p>
    <w:p w14:paraId="213765B1" w14:textId="77777777" w:rsidR="00F51061" w:rsidRPr="0074243B" w:rsidRDefault="00F51061" w:rsidP="00F51061">
      <w:pPr>
        <w:widowControl/>
        <w:numPr>
          <w:ilvl w:val="0"/>
          <w:numId w:val="7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administrator będzie przetwarzał Pani/Pana dane osobowe na podstawie art. 6 ust. 1 lit. c) RODO, przepisów Dyrektywy Parlamentu Europejskiego i Rady (UE) 2019/1937 z dnia 23 października 2019 r. w sprawie ochrony osób zgłaszających naruszenia prawa Unii oraz ustawy z dnia 14 czerwca 2024 r. o ochronie sygnalistów, w celu wypełnienia obowiązku prawnego ciążącego na administratorze w postaci realizacji zgłoszeń naruszeń prawa; </w:t>
      </w:r>
    </w:p>
    <w:p w14:paraId="6544F14B" w14:textId="77777777" w:rsidR="00F51061" w:rsidRPr="0074243B" w:rsidRDefault="00F51061" w:rsidP="00F51061">
      <w:pPr>
        <w:widowControl/>
        <w:numPr>
          <w:ilvl w:val="0"/>
          <w:numId w:val="7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dane osobowe mogą być udostępnione innym uprawnionym podmiotom, na podstawie przepisów prawa, a także na rzecz podmiotów, z którymi administrator zawarł umowę powierzenia przetwarzania danych w związku z realizacją usług na rzecz administratora np. dostawcą oprogramowania;</w:t>
      </w:r>
    </w:p>
    <w:p w14:paraId="20E9BAB7" w14:textId="77777777" w:rsidR="00F51061" w:rsidRPr="0074243B" w:rsidRDefault="00F51061" w:rsidP="00F51061">
      <w:pPr>
        <w:widowControl/>
        <w:numPr>
          <w:ilvl w:val="0"/>
          <w:numId w:val="7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administrator nie zamierza przekazywać Pani/Pana danych osobowych do państwa trzeciego lub organizacji międzynarodowej;</w:t>
      </w:r>
    </w:p>
    <w:p w14:paraId="41ACCA9C" w14:textId="77777777" w:rsidR="00F51061" w:rsidRPr="0074243B" w:rsidRDefault="00F51061" w:rsidP="00F51061">
      <w:pPr>
        <w:widowControl/>
        <w:numPr>
          <w:ilvl w:val="0"/>
          <w:numId w:val="7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ma Pani/Pan prawo uzyskać kopię swoich danych osobowych w siedzibie administratora.</w:t>
      </w:r>
    </w:p>
    <w:p w14:paraId="1CE58B21" w14:textId="77777777" w:rsidR="00F51061" w:rsidRPr="0074243B" w:rsidRDefault="00F51061" w:rsidP="00F51061">
      <w:pPr>
        <w:widowControl/>
        <w:autoSpaceDE/>
        <w:autoSpaceDN/>
        <w:adjustRightInd/>
        <w:spacing w:line="259" w:lineRule="auto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</w:p>
    <w:p w14:paraId="2D173D44" w14:textId="77777777" w:rsidR="00F51061" w:rsidRPr="0074243B" w:rsidRDefault="00F51061" w:rsidP="00F51061">
      <w:pPr>
        <w:widowControl/>
        <w:autoSpaceDE/>
        <w:autoSpaceDN/>
        <w:adjustRightInd/>
        <w:spacing w:line="249" w:lineRule="auto"/>
        <w:ind w:left="-5" w:right="47" w:hanging="10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Dodatkowo zgodnie z art. 13 ust. 2 RODO informujemy, że:</w:t>
      </w:r>
    </w:p>
    <w:p w14:paraId="6F963018" w14:textId="77777777" w:rsidR="00F51061" w:rsidRPr="0074243B" w:rsidRDefault="00F51061" w:rsidP="00F51061">
      <w:pPr>
        <w:widowControl/>
        <w:numPr>
          <w:ilvl w:val="0"/>
          <w:numId w:val="6"/>
        </w:numPr>
        <w:autoSpaceDE/>
        <w:autoSpaceDN/>
        <w:adjustRightInd/>
        <w:spacing w:line="249" w:lineRule="auto"/>
        <w:ind w:right="47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Pani/Pana dane osobowe w związku z przyjęciem zgłoszenia lub podjęciem działań następczych oraz dokumenty związane z tym zgłoszeniem będą przechowywane przez okres 3 lat po zakończeniu roku kalendarzowego, w którym zakończono działania następcze, lub po zakończeniu postępowań zainicjowanych tymi działaniami; </w:t>
      </w:r>
    </w:p>
    <w:p w14:paraId="6FBFF31D" w14:textId="77777777" w:rsidR="00F51061" w:rsidRPr="0074243B" w:rsidRDefault="00F51061" w:rsidP="00F51061">
      <w:pPr>
        <w:widowControl/>
        <w:numPr>
          <w:ilvl w:val="0"/>
          <w:numId w:val="6"/>
        </w:numPr>
        <w:autoSpaceDE/>
        <w:autoSpaceDN/>
        <w:adjustRightInd/>
        <w:spacing w:line="249" w:lineRule="auto"/>
        <w:ind w:right="47"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przysługuje Pani/Panu prawo żądania dostępu do treści swoich danych, ich sprostowania oraz prawo do wniesienia skargi do organu nadzorczego, tj. Prezesa Urzędu </w:t>
      </w:r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Ochrony Danych Osobowych; </w:t>
      </w:r>
    </w:p>
    <w:p w14:paraId="31DE9D0B" w14:textId="77777777" w:rsidR="00F51061" w:rsidRPr="0074243B" w:rsidRDefault="00F51061" w:rsidP="00F51061">
      <w:pPr>
        <w:widowControl/>
        <w:numPr>
          <w:ilvl w:val="0"/>
          <w:numId w:val="6"/>
        </w:numPr>
        <w:autoSpaceDE/>
        <w:autoSpaceDN/>
        <w:adjustRightInd/>
        <w:spacing w:line="249" w:lineRule="auto"/>
        <w:ind w:right="47"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podanie danych osobowych jest obligatoryjne, aby zrealizować zgłoszenia naruszenia prawa. W konsekwencji niepodania danych osobowych, wniosek zgłoszenia naruszenia prawa nie będzie rozpatrzony; </w:t>
      </w:r>
    </w:p>
    <w:p w14:paraId="443B6C10" w14:textId="77777777" w:rsidR="00F51061" w:rsidRPr="0074243B" w:rsidRDefault="00F51061" w:rsidP="00F51061">
      <w:pPr>
        <w:widowControl/>
        <w:autoSpaceDE/>
        <w:autoSpaceDN/>
        <w:adjustRightInd/>
        <w:spacing w:line="249" w:lineRule="auto"/>
        <w:ind w:left="10" w:right="47" w:hanging="10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3) Jeżeli zgłoszenie jest składane jako zgłoszenie jawne, podanie danych identyfikacyjnych jest niezbędne do prowadzenia komunikacji ze zgłaszającym.</w:t>
      </w:r>
    </w:p>
    <w:p w14:paraId="36AD7D13" w14:textId="77777777" w:rsidR="00F51061" w:rsidRPr="0074243B" w:rsidRDefault="00F51061" w:rsidP="00F51061">
      <w:pPr>
        <w:widowControl/>
        <w:numPr>
          <w:ilvl w:val="0"/>
          <w:numId w:val="6"/>
        </w:numPr>
        <w:autoSpaceDE/>
        <w:autoSpaceDN/>
        <w:adjustRightInd/>
        <w:spacing w:line="249" w:lineRule="auto"/>
        <w:ind w:right="47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administrator nie podejmuje decyzji w sposób zautomatyzowany w oparciu o Pani/Pana dane osobowe. </w:t>
      </w:r>
    </w:p>
    <w:p w14:paraId="56252943" w14:textId="77777777" w:rsidR="00FD7444" w:rsidRDefault="00FD7444" w:rsidP="00FF0F63">
      <w:pPr>
        <w:pStyle w:val="TEKSTZacznikido"/>
        <w:ind w:left="0"/>
        <w:rPr>
          <w:rFonts w:cs="Times New Roman"/>
        </w:rPr>
      </w:pPr>
    </w:p>
    <w:p w14:paraId="75612602" w14:textId="123B6C2D" w:rsidR="00752A4C" w:rsidRPr="00652626" w:rsidRDefault="00752A4C" w:rsidP="009B6818">
      <w:pPr>
        <w:pStyle w:val="OZNZACZNIKAwskazanienrzacznika"/>
        <w:rPr>
          <w:rFonts w:eastAsia="Calibri" w:cs="Times New Roman"/>
          <w:bCs/>
        </w:rPr>
      </w:pPr>
    </w:p>
    <w:sectPr w:rsidR="00752A4C" w:rsidRPr="00652626" w:rsidSect="009B6818">
      <w:headerReference w:type="default" r:id="rId12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685DF" w14:textId="77777777" w:rsidR="00A04C64" w:rsidRDefault="00A04C64">
      <w:r>
        <w:separator/>
      </w:r>
    </w:p>
  </w:endnote>
  <w:endnote w:type="continuationSeparator" w:id="0">
    <w:p w14:paraId="38083517" w14:textId="77777777" w:rsidR="00A04C64" w:rsidRDefault="00A0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0F91C" w14:textId="77777777" w:rsidR="00A04C64" w:rsidRDefault="00A04C64">
      <w:r>
        <w:separator/>
      </w:r>
    </w:p>
  </w:footnote>
  <w:footnote w:type="continuationSeparator" w:id="0">
    <w:p w14:paraId="04B976E8" w14:textId="77777777" w:rsidR="00A04C64" w:rsidRDefault="00A04C64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2053"/>
    <w:multiLevelType w:val="hybridMultilevel"/>
    <w:tmpl w:val="97565E62"/>
    <w:lvl w:ilvl="0" w:tplc="4D52AEC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CB1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E84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6FB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69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620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A88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E7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CB9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D33076"/>
    <w:multiLevelType w:val="hybridMultilevel"/>
    <w:tmpl w:val="FAEA7EE8"/>
    <w:lvl w:ilvl="0" w:tplc="F5FA391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277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0891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74C6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96F6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7EF2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67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A29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A49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914E50"/>
    <w:multiLevelType w:val="hybridMultilevel"/>
    <w:tmpl w:val="1F0A48B6"/>
    <w:lvl w:ilvl="0" w:tplc="C8CA856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52D2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2E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A9F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2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CCF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698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38E2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A6C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6"/>
  </w:num>
  <w:num w:numId="3" w16cid:durableId="480387220">
    <w:abstractNumId w:val="2"/>
  </w:num>
  <w:num w:numId="4" w16cid:durableId="1913848498">
    <w:abstractNumId w:val="3"/>
  </w:num>
  <w:num w:numId="5" w16cid:durableId="287903488">
    <w:abstractNumId w:val="4"/>
  </w:num>
  <w:num w:numId="6" w16cid:durableId="1884246659">
    <w:abstractNumId w:val="0"/>
  </w:num>
  <w:num w:numId="7" w16cid:durableId="18541166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038F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1FD5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2807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2E1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764CC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97E2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D7EC6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359E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C5E85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B7F"/>
    <w:rsid w:val="002E5DD6"/>
    <w:rsid w:val="002E5F79"/>
    <w:rsid w:val="002E64FA"/>
    <w:rsid w:val="002F0A00"/>
    <w:rsid w:val="002F0CFA"/>
    <w:rsid w:val="002F1F22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4E7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10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E4C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2F30"/>
    <w:rsid w:val="00444D9C"/>
    <w:rsid w:val="00445F4D"/>
    <w:rsid w:val="004504C0"/>
    <w:rsid w:val="00451015"/>
    <w:rsid w:val="004511F7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19A0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06F6"/>
    <w:rsid w:val="005363AB"/>
    <w:rsid w:val="0053760C"/>
    <w:rsid w:val="00540DCB"/>
    <w:rsid w:val="00543021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1F47"/>
    <w:rsid w:val="00597024"/>
    <w:rsid w:val="005A0274"/>
    <w:rsid w:val="005A095C"/>
    <w:rsid w:val="005A17E7"/>
    <w:rsid w:val="005A2285"/>
    <w:rsid w:val="005A34FD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C43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6DD"/>
    <w:rsid w:val="0065181F"/>
    <w:rsid w:val="00651CF2"/>
    <w:rsid w:val="00652626"/>
    <w:rsid w:val="006527F2"/>
    <w:rsid w:val="00653B22"/>
    <w:rsid w:val="006565A9"/>
    <w:rsid w:val="006574EE"/>
    <w:rsid w:val="00657BF4"/>
    <w:rsid w:val="006603FB"/>
    <w:rsid w:val="006608DF"/>
    <w:rsid w:val="00660B13"/>
    <w:rsid w:val="0066117E"/>
    <w:rsid w:val="006618D2"/>
    <w:rsid w:val="006623AC"/>
    <w:rsid w:val="006625EB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350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5C7F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09D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1026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0C7B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1CFD"/>
    <w:rsid w:val="0083405D"/>
    <w:rsid w:val="008352D4"/>
    <w:rsid w:val="0083592E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4A0C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336E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1F6B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30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04E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818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327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4C6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5518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28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940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1667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0EFB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3ED4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455E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594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771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8C7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3C4A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1061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8E1F6B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83731"/>
    <w:rsid w:val="000A4E18"/>
    <w:rsid w:val="000A78C8"/>
    <w:rsid w:val="000C49E1"/>
    <w:rsid w:val="000F092C"/>
    <w:rsid w:val="000F4D1A"/>
    <w:rsid w:val="00122DE5"/>
    <w:rsid w:val="001329F9"/>
    <w:rsid w:val="0015226A"/>
    <w:rsid w:val="001562E1"/>
    <w:rsid w:val="001571BA"/>
    <w:rsid w:val="0017753A"/>
    <w:rsid w:val="00184E2F"/>
    <w:rsid w:val="001A6C54"/>
    <w:rsid w:val="001B03C5"/>
    <w:rsid w:val="001B085F"/>
    <w:rsid w:val="001B1E1D"/>
    <w:rsid w:val="001D74AF"/>
    <w:rsid w:val="001E313E"/>
    <w:rsid w:val="001F09BB"/>
    <w:rsid w:val="001F64D0"/>
    <w:rsid w:val="001F7D6F"/>
    <w:rsid w:val="002055A1"/>
    <w:rsid w:val="002154B2"/>
    <w:rsid w:val="0023359E"/>
    <w:rsid w:val="00264F34"/>
    <w:rsid w:val="0027116E"/>
    <w:rsid w:val="002A3BA8"/>
    <w:rsid w:val="002C5E85"/>
    <w:rsid w:val="002C7B2C"/>
    <w:rsid w:val="003312B2"/>
    <w:rsid w:val="00357A7D"/>
    <w:rsid w:val="00367DC5"/>
    <w:rsid w:val="00374640"/>
    <w:rsid w:val="003864E7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D19A0"/>
    <w:rsid w:val="004E2D8F"/>
    <w:rsid w:val="004E5198"/>
    <w:rsid w:val="005252B1"/>
    <w:rsid w:val="00527566"/>
    <w:rsid w:val="0053760C"/>
    <w:rsid w:val="00541006"/>
    <w:rsid w:val="00544FD8"/>
    <w:rsid w:val="00561DE0"/>
    <w:rsid w:val="0058264C"/>
    <w:rsid w:val="00583016"/>
    <w:rsid w:val="00586B4A"/>
    <w:rsid w:val="005901CE"/>
    <w:rsid w:val="00591F47"/>
    <w:rsid w:val="005942FB"/>
    <w:rsid w:val="00596BF4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C1350"/>
    <w:rsid w:val="006E6EC3"/>
    <w:rsid w:val="006F40BF"/>
    <w:rsid w:val="006F5C7F"/>
    <w:rsid w:val="00704564"/>
    <w:rsid w:val="00725758"/>
    <w:rsid w:val="0072795E"/>
    <w:rsid w:val="00740992"/>
    <w:rsid w:val="00751026"/>
    <w:rsid w:val="0077348B"/>
    <w:rsid w:val="007B5E2C"/>
    <w:rsid w:val="007B6B85"/>
    <w:rsid w:val="00831CFD"/>
    <w:rsid w:val="00854FC9"/>
    <w:rsid w:val="008715DA"/>
    <w:rsid w:val="008728C9"/>
    <w:rsid w:val="00876ED1"/>
    <w:rsid w:val="008876D1"/>
    <w:rsid w:val="008B09CA"/>
    <w:rsid w:val="008C1BC1"/>
    <w:rsid w:val="008C6E8B"/>
    <w:rsid w:val="008E01B9"/>
    <w:rsid w:val="008F13CF"/>
    <w:rsid w:val="00904408"/>
    <w:rsid w:val="009049E3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285"/>
    <w:rsid w:val="00C22545"/>
    <w:rsid w:val="00C33AA7"/>
    <w:rsid w:val="00C44E68"/>
    <w:rsid w:val="00C462B8"/>
    <w:rsid w:val="00C54CD5"/>
    <w:rsid w:val="00C565A9"/>
    <w:rsid w:val="00C61667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62D6D"/>
    <w:rsid w:val="00E678C7"/>
    <w:rsid w:val="00E710C8"/>
    <w:rsid w:val="00E92A56"/>
    <w:rsid w:val="00E96A0A"/>
    <w:rsid w:val="00EA1756"/>
    <w:rsid w:val="00EF37A3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A6FC4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4</Pages>
  <Words>886</Words>
  <Characters>5322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Sieradz - Paulina Ciołek</cp:lastModifiedBy>
  <cp:revision>5</cp:revision>
  <cp:lastPrinted>2012-04-23T06:39:00Z</cp:lastPrinted>
  <dcterms:created xsi:type="dcterms:W3CDTF">2026-03-04T10:41:00Z</dcterms:created>
  <dcterms:modified xsi:type="dcterms:W3CDTF">2026-07-16T06:30:00Z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