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1705F9" w:rsidP="00FF384C">
      <w:bookmarkStart w:id="0" w:name="_GoBack"/>
      <w:bookmarkEnd w:id="0"/>
      <w:r w:rsidRPr="001705F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372ED0" wp14:editId="2A0BD0AF">
                <wp:simplePos x="0" y="0"/>
                <wp:positionH relativeFrom="column">
                  <wp:posOffset>-761365</wp:posOffset>
                </wp:positionH>
                <wp:positionV relativeFrom="paragraph">
                  <wp:posOffset>-212799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8084" y="105507"/>
                            <a:ext cx="597877" cy="5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CF0960" id="Grupa 1" o:spid="_x0000_s1026" style="position:absolute;margin-left:-59.95pt;margin-top:-16.75pt;width:561.45pt;height:58.15pt;z-index:251659264" coordsize="71305,7385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QmFz&#10;aWMgUkdC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F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wAAAAAH/2wCEAAYEBAQFBAYF&#10;BQYJBgUGCQsIBgYICwwKCgsKCgwQDAwMDAwMEAwODxAPDgwTExQUExMcGxsbHB8fHx8fHx8fHx8B&#10;BwcHDQwNGBAQGBoVERUaHx8fHx8fHx8fHx8fHx8fHx8fHx8fHx8fHx8fHx8fHx8fHx8fHx8fHx8f&#10;Hx8fHx8fH//AABEIAY0GdgMBEQACEQEDEQH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wP5i/5SDU/+Yuf/AJONnb4voHueUyfUfel+TYOxV2KuxV2K&#10;uxV2KuxV2KuxV2KuxV2KuxV2KuxV2KuxV2KuxV2KuxV2KuxV2KuxV2KuxV2KuxV2KuxV2KuxV2Ku&#10;xV2KuxV2KuxV2KuxV2KuxV2KuxV2KuxV2KuxV2KuxV2KuxV2KuxV2KuxV2KuxV2KuxV2KuxV2Kux&#10;V2KuxV2Kvrb/AJxs/wDJYwf8xdx/xIZy/a3998A9B2d/dfF6lmtc5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vgfzF/ykGp/wDMXP8A8nGzt8X0D3PKZPqPvS/JsHYq7FXYq7FXYq7FXYq7FXYq7FXY&#10;q7FXYq7FXYq7FXYq7FXYq7FXYq7FXYq7FXYq7FXYq7FXYq7FXYq7FXYq7FXYq7FXYq7FXYq7FXYq&#10;7FXYq7FXYq7FXYq7FXYq7FXYq7FXYq7FXYq7FXYq7FXYq7FXYq7FXYq7FXYq7FXYq7FX1t/zjZ/5&#10;LGD/AJi7j/iQzl+1v774B6Ds7+6+L1LNa5z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DWAAAAAFJnaHRsb25nAAACU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ZBN0YxMTc0&#10;MDcyMDY4MTE4RDRFRDI0NkIzQURCMUM2IiBzdEV2dDp3aGVuPSIyMDA4LTA1LTE1VDE3OjEwOjQ1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RUY3RjExNzQwNzIwNjgxMUE0NkNBNDUxOUQyNDM1NkIiIHN0RXZ0OndoZW49IjIwMDgtMDUtMTVU&#10;MjI6NTM6MzM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MDdGMTE3NDA3MjA2ODExQTQ2Q0E0NTE5RDI0MzU2QiIgc3RFdnQ6d2hlbj0iMjAw&#10;OC0wNS0xNVQyMzowNzowNy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3N0YxMTc0MDcyMDY4MTFCRERERkQzOEQwQ0YyNEREIiBzdEV2dDp3&#10;aGVuPSIyMDA4LTA1LTE2VDEwOjM1OjQz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cGRmIHRvICZsdDt1bmtub3duJmd0OyIvPiA8cmRmOmxpPiA8cmRmOkRl&#10;c2NyaXB0aW9uIHN0RXZ0OmFjdGlvbj0ic2F2ZWQiIHN0RXZ0Omluc3RhbmNlSUQ9InhtcC5paWQ6&#10;Rjk3RjExNzQwNzIwNjgxMUJERERGRDM4RDBDRjI0REQiIHN0RXZ0OndoZW49IjIwMDgtMDUtMTZU&#10;MTA6NDA6NTk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Jmx0O3Vua25vd24mZ3Q7Ii8+IDxyZGY6bGk+IDxyZGY6&#10;RGVzY3JpcHRpb24gc3RFdnQ6YWN0aW9uPSJzYXZlZCIgc3RFdnQ6aW5zdGFuY2VJRD0ieG1wLmlp&#10;ZDpGQTdGMTE3NDA3MjA2ODExQkREREZEMzhEMENGMjRERCIgc3RFdnQ6d2hlbj0iMjAwOC0wNS0x&#10;NlQxMToyNjo1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ZCN0YxMTc0MDcyMDY4MTFCRERERkQzOEQwQ0YyNEREIiBzdEV2dDp3aGVuPSIy&#10;MDA4LTA1LTE2VDExOjI5OjAx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kM3RjExNzQwNzIwNjgxMUJERERGRDM4RDBDRjI0REQiIHN0RXZ0&#10;OndoZW49IjIwMDgtMDUtMTZUMTE6Mjk6MjA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RDdGMTE3NDA3MjA2ODExQkREREZEMzhEMENGMjRE&#10;RCIgc3RFdnQ6d2hlbj0iMjAwOC0wNS0xNlQxMTozMDo1NC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FN0YxMTc0MDcyMDY4MTFCRERERkQz&#10;OEQwQ0YyNEREIiBzdEV2dDp3aGVuPSIyMDA4LTA1LTE2VDExOjMxOjIy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QjIzMzY2OEMxNjIwNjgx&#10;MUJERERGRDM4RDBDRjI0REQiIHN0RXZ0OndoZW49IjIwMDgtMDUtMTZUMTI6MjM6NDY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CMzMzNjY4&#10;QzE2MjA2ODExQkREREZEMzhEMENGMjRERCIgc3RFdnQ6d2hlbj0iMjAwOC0wNS0xNlQxMzoyNzo1&#10;NC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0MzM2NjhDMTYyMDY4MTFCRERERkQzOEQwQ0YyNEREIiBzdEV2dDp3aGVuPSIyMDA4LTA1LTE2&#10;VDEzOjQ2OjEz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Tk3QzFCRjE0RDE3NTlFODMiIHN0RXZ0OndoZW49IjIw&#10;MDgtMDUtMTZUMTU6NDc6NTc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DdGMTE3NDA3MjA2ODExOTdDMUJGMTREMTc1OUU4MyIgc3RFdnQ6&#10;d2hlbj0iMjAwOC0wNS0xNlQxNTo1MTowNi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5N0YxMTc0MDcyMDY4MTE5N0MxQkYxNEQxNzU5RTgz&#10;IiBzdEV2dDp3aGVuPSIyMDA4LTA1LTE2VDE1OjUyOjIy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dm5kLmFkb2JlLmlsbHVzdHJhdG9yIHRvIGFwcGxpY2F0&#10;aW9uL3ZuZC5hZG9iZS5pbGx1c3RyYXRvciIvPiA8cmRmOmxpPiA8cmRmOkRlc2NyaXB0aW9uIHN0&#10;RXZ0OmFjdGlvbj0ic2F2ZWQiIHN0RXZ0Omluc3RhbmNlSUQ9InhtcC5paWQ6RkE3RjExNzQwNzIw&#10;NjgxMUI2MjhFM0JGMjdDOEM0MUIiIHN0RXZ0OndoZW49IjIwMDgtMDUtMjJUMTM6Mjg6MDE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NzdGMTE3NDA3MjA2ODExQkIxREJGOEYyNDJCNkY4NCIgc3RFdnQ6d2hlbj0iMjAwOC0wNi0wOVQx&#10;NDo1ODozNi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Y5N0YxMTc0MDcyMDY4MTFBQ0FGQjhEQTgwODU0RTc2IiBzdEV2dDp3aGVuPSIyMDA4&#10;LTA2LTExVDE0OjMxOjI3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MDE4MDExNzQwNzIwNjgxMTgzNDM4M0NEM0E4RDIzMDMiIHN0RXZ0Ondo&#10;ZW49IjIwMDgtMDYtMTFUMjI6Mzc6MzU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owMUU1NDA2NjRBM0RERDExQkQzM0QzRUI4RDNBMTA2OCIg&#10;c3RFdnQ6d2hlbj0iMjAwOC0wNi0xOFQyMjoyNDowMSs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ZCNkFFMkE1NzIzRUREMTFBNkYxQkFCRjdD&#10;NUE3QTUxIiBzdEV2dDp3aGVuPSIyMDA4LTA2LTE5VDIwOjMwOjM0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yz4HBAAAA3QAAAA8AAABkcnMvZG93bnJldi54bWxET02LwjAQvQv7H8II3jTRg2g1yiq7It7W&#10;evE2NLNtNZmUJqv13xthwds83ucs152z4kZtqD1rGI8UCOLCm5pLDaf8ezgDESKyQeuZNDwowHr1&#10;0VtiZvydf+h2jKVIIRwy1FDF2GRShqIih2HkG+LE/frWYUywLaVp8Z7CnZUTpabSYc2pocKGthUV&#10;1+Of03C57u3X46DKfHuex12u7OW0GWs96HefCxCRuvgW/7v3Js1Xkym8vkkn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yz4HBAAAA3Q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YmgjEAAAA3QAAAA8AAABkcnMvZG93bnJldi54bWxET0uLwjAQvi/4H8IIXpY1tYIuXaOIIIiP&#10;w7qC17EZ27LNpDSprf/eCIK3+fieM1t0phQ3ql1hWcFoGIEgTq0uOFNw+lt/fYNwHlljaZkU3MnB&#10;Yt77mGGibcu/dDv6TIQQdgkqyL2vEildmpNBN7QVceCutjboA6wzqWtsQ7gpZRxFE2mw4NCQY0Wr&#10;nNL/Y2MUTOPRfkfNadJ8Xs6b63i7XB+2rVKDfrf8AeGp82/xy73RYX4UT+H5TThB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YmgjEAAAA3QAAAA8AAAAAAAAAAAAAAAAA&#10;nwIAAGRycy9kb3ducmV2LnhtbFBLBQYAAAAABAAEAPcAAACQAwAAAAA=&#10;">
                  <v:imagedata r:id="rId14" o:title="MGMiZS logo jpg"/>
                  <v:path arrowok="t"/>
                </v:shape>
                <v:shape id="Obraz 17" o:spid="_x0000_s1029" type="#_x0000_t75" style="position:absolute;left:40180;top:1055;width:5979;height:5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AkTFAAAA3QAAAA8AAABkcnMvZG93bnJldi54bWxEj0FrwkAQhe8F/8MyQi9FN3qQNrqKCIIH&#10;qdTmBwzZMRvNzobsqtFf7xwKvc0w77353mLV+0bdqIt1YAOTcQaKuAy25spA8bsdfYKKCdliE5gM&#10;PCjCajl4W2Buw51/6HZMlZIQjjkacCm1udaxdOQxjkNLLLdT6DwmWbtK2w7vEu4bPc2ymfZYs3xw&#10;2NLGUXk5Xr0BXcwu7cfh+Tjtw3f/VbinyM/GvA/79RxUoj79i//cOyv42VRwpY2MoJ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kwJExQAAAN0AAAAPAAAAAAAAAAAAAAAA&#10;AJ8CAABkcnMvZG93bnJldi54bWxQSwUGAAAAAAQABAD3AAAAkQMAAAAA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hoPCAAAA3QAAAA8AAABkcnMvZG93bnJldi54bWxETz1vwjAQ3SvxH6xDYisOGWgJGISQkBAb&#10;tAPjER9JwD6b2ITw7+tKlbrd0/u8xaq3RnTUhsaxgsk4A0FcOt1wpeD7a/v+CSJEZI3GMSl4UYDV&#10;cvC2wEK7Jx+oO8ZKpBAOBSqoY/SFlKGsyWIYO0+cuItrLcYE20rqFp8p3BqZZ9lUWmw4NdToaVNT&#10;eTs+rIL94Xoy20d+d7ePvnOd8ZPzxis1GvbrOYhIffwX/7l3Os3P8hn8fpNOkM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GIaDwgAAAN0AAAAPAAAAAAAAAAAAAAAAAJ8C&#10;AABkcnMvZG93bnJldi54bWxQSwUGAAAAAAQABAD3AAAAjgMAAAAA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40533D">
        <w:rPr>
          <w:vertAlign w:val="superscript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:rsidR="008E6E1B" w:rsidRDefault="008E6E1B" w:rsidP="00FF384C">
      <w:r w:rsidRPr="004A6708">
        <w:t>pomiędzy</w:t>
      </w:r>
    </w:p>
    <w:p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586F00" w:rsidRPr="003A1F43">
        <w:t>z siedzibą</w:t>
      </w:r>
      <w:r w:rsidR="00C32863">
        <w:t xml:space="preserve"> </w:t>
      </w:r>
      <w:r w:rsidR="00C32863">
        <w:rPr>
          <w:rStyle w:val="Odwoanieprzypisudolnego"/>
        </w:rPr>
        <w:footnoteReference w:id="2"/>
      </w:r>
      <w:r w:rsidR="00C32863">
        <w:rPr>
          <w:rStyle w:val="IGindeksgrny"/>
        </w:rPr>
        <w:t xml:space="preserve">) </w:t>
      </w:r>
      <w:r w:rsidR="00586F00" w:rsidRPr="003A1F43">
        <w:t>w:</w:t>
      </w:r>
      <w:r w:rsidR="00CF3D43">
        <w:t xml:space="preserve"> …………………………………………………………………………………..</w:t>
      </w:r>
      <w:r w:rsidR="00586F00">
        <w:t xml:space="preserve"> </w:t>
      </w:r>
      <w:r w:rsidR="00586F00">
        <w:lastRenderedPageBreak/>
        <w:t>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586F00" w:rsidRPr="004A6708" w:rsidRDefault="00586F00" w:rsidP="00586F00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586F00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</w:t>
      </w:r>
      <w:r w:rsidRPr="00FF384C">
        <w:lastRenderedPageBreak/>
        <w:t>uchylające rozporządzenia Rady (WE) nr 2371/2002 i (WE) nr 639/2004 oraz decyzję Rady 2004/585/WE (Dz. Urz. UE L 354 z 28.12.2013, str. 22, z późn. zm.);</w:t>
      </w:r>
    </w:p>
    <w:p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</w:t>
      </w:r>
      <w:r w:rsidR="004855B0">
        <w:br/>
      </w:r>
      <w:r>
        <w:t>z 31.03.2015, str. 1);</w:t>
      </w:r>
    </w:p>
    <w:p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 xml:space="preserve">z 2017 r. </w:t>
      </w:r>
      <w:r w:rsidR="007B1E31" w:rsidRPr="00FF384C">
        <w:t xml:space="preserve">poz. </w:t>
      </w:r>
      <w:r w:rsidR="007B1E31">
        <w:t>1267</w:t>
      </w:r>
      <w:r w:rsidR="007B1E31" w:rsidRPr="00FF384C">
        <w:t>);</w:t>
      </w:r>
    </w:p>
    <w:p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poz. 1493)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poz. 458)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4855B0" w:rsidP="00FF384C">
      <w:pPr>
        <w:pStyle w:val="PKTpunkt"/>
      </w:pPr>
      <w:r>
        <w:t>10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>§ 2.</w:t>
      </w:r>
      <w:r>
        <w:t xml:space="preserve"> </w:t>
      </w:r>
    </w:p>
    <w:p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40533D">
        <w:rPr>
          <w:rStyle w:val="Odwoanieprzypisudolnego"/>
        </w:rPr>
        <w:footnoteReference w:id="3"/>
      </w:r>
      <w:r w:rsidR="0040533D">
        <w:rPr>
          <w:vertAlign w:val="superscript"/>
        </w:rPr>
        <w:t>)</w:t>
      </w:r>
      <w:r w:rsidR="005F51EF" w:rsidRPr="005F51EF">
        <w:t xml:space="preserve"> 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jednym etapie/ ……. etapach</w:t>
      </w:r>
      <w:r w:rsidR="0040533D">
        <w:rPr>
          <w:rStyle w:val="Odwoanieprzypisudolnego"/>
        </w:rPr>
        <w:footnoteReference w:id="4"/>
      </w:r>
      <w:r w:rsidR="005B24CA">
        <w:rPr>
          <w:vertAlign w:val="superscript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</w:t>
      </w:r>
      <w:r w:rsidR="00FC2E62" w:rsidRPr="00D04721">
        <w:lastRenderedPageBreak/>
        <w:t xml:space="preserve">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F4BD1" w:rsidRPr="00FF384C" w:rsidRDefault="005F4BD1" w:rsidP="005B24C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 umowie,</w:t>
      </w:r>
    </w:p>
    <w:p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:rsidR="006F5171" w:rsidRDefault="006F5171" w:rsidP="00FF384C">
      <w:pPr>
        <w:pStyle w:val="PKTpunkt"/>
      </w:pPr>
      <w:r>
        <w:t>10)</w:t>
      </w:r>
      <w:r>
        <w:tab/>
        <w:t>przeprowadzenie naukowego monitoringu stanu zasobów ryb w wodach związanych z realizacją operacji oraz publikacja wyników tego monitoringu, w przypadku realizacji operacji w ramach działania wsparcie na rzecz opracowywania i wdrażania środków ochrony oraz współpraca regionalna, o których mowa w art. 37 rozporządzenia nr 508/2014,</w:t>
      </w:r>
    </w:p>
    <w:p w:rsidR="006F5171" w:rsidRPr="00FF384C" w:rsidRDefault="006F5171" w:rsidP="00FF384C">
      <w:pPr>
        <w:pStyle w:val="PKTpunkt"/>
      </w:pPr>
      <w:r>
        <w:t>11)</w:t>
      </w:r>
      <w:r>
        <w:tab/>
      </w:r>
      <w:r w:rsidR="00270AAF">
        <w:t>trwałe usunięcie z rejestru floty rybackiej wymaganego zmniejszenia zdolności w kW, w przypadku realizacji operacji w ramach działania efektywność energetyczna i łagodzenie skutków zmiany klimatu, o których mowa w art. 41 ust. 2 i art. 44 ust. 1 lit. d rozporządzenia nr 508/2014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:rsidR="00FF384C" w:rsidRDefault="00D00D28" w:rsidP="00A45CF0">
      <w:pPr>
        <w:pStyle w:val="CZWSPPKTczwsplnapunktw"/>
      </w:pPr>
      <w:r w:rsidRPr="00FF384C">
        <w:lastRenderedPageBreak/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6"/>
      </w:r>
      <w:r w:rsidR="00E658F2">
        <w:rPr>
          <w:rStyle w:val="IGindeksgrny"/>
        </w:rPr>
        <w:t>)</w:t>
      </w:r>
      <w:r w:rsidR="00CE702F">
        <w:t>.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lastRenderedPageBreak/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lastRenderedPageBreak/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E658F2" w:rsidRDefault="00E658F2" w:rsidP="00E658F2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banku: ………………………………</w:t>
      </w:r>
      <w:r>
        <w:t>,</w:t>
      </w:r>
      <w:r>
        <w:br/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:rsidR="004337FE" w:rsidRPr="00DB58F2" w:rsidRDefault="004337FE" w:rsidP="004337FE">
      <w:pPr>
        <w:pStyle w:val="USTustnpkodeksu"/>
        <w:rPr>
          <w:rStyle w:val="IGindeksgrny"/>
          <w:vertAlign w:val="baseline"/>
        </w:rPr>
      </w:pPr>
      <w:r>
        <w:t>1</w:t>
      </w:r>
      <w:r w:rsidR="000942F6">
        <w:t>6</w:t>
      </w:r>
      <w:r>
        <w:t xml:space="preserve">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>§ 1</w:t>
      </w:r>
      <w:r>
        <w:t>4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:rsidR="00FF384C" w:rsidRPr="004A6708" w:rsidRDefault="00FF384C" w:rsidP="00FF384C">
      <w:pPr>
        <w:pStyle w:val="CZKSIGAoznaczenieiprzedmiotczcilubksigi"/>
      </w:pPr>
      <w:r>
        <w:lastRenderedPageBreak/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>
        <w:t xml:space="preserve">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75594F" w:rsidRDefault="00642207" w:rsidP="0075594F">
      <w:pPr>
        <w:pStyle w:val="PKTpunkt"/>
      </w:pPr>
      <w:r>
        <w:t>4)</w:t>
      </w:r>
      <w:r>
        <w:tab/>
        <w:t>monitorowani</w:t>
      </w:r>
      <w:r w:rsidR="00B30110">
        <w:t>a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:rsidR="00621C78" w:rsidRDefault="00621C78" w:rsidP="00FB372F">
      <w:pPr>
        <w:pStyle w:val="LITlitera"/>
      </w:pPr>
      <w:r w:rsidRPr="00621C78">
        <w:t>a)</w:t>
      </w:r>
      <w:r w:rsidR="00F73445">
        <w:rPr>
          <w:rStyle w:val="Odwoanieprzypisudolnego"/>
        </w:rPr>
        <w:footnoteReference w:id="9"/>
      </w:r>
      <w:r w:rsidR="00F73445">
        <w:rPr>
          <w:rStyle w:val="IGindeksgrny"/>
        </w:rPr>
        <w:t>)</w:t>
      </w:r>
      <w:r w:rsidRPr="00621C78">
        <w:tab/>
      </w:r>
      <w:r w:rsidR="00FB372F">
        <w:t>obrażenia i wypadki</w:t>
      </w:r>
      <w:r w:rsidR="00495C9B">
        <w:t xml:space="preserve"> (liczba)</w:t>
      </w:r>
      <w:r w:rsidR="00FB372F">
        <w:t>,</w:t>
      </w:r>
      <w:r w:rsidR="00116F05">
        <w:t xml:space="preserve"> </w:t>
      </w:r>
    </w:p>
    <w:p w:rsidR="00F73445" w:rsidRDefault="00FB372F" w:rsidP="00495C9B">
      <w:pPr>
        <w:pStyle w:val="LITlitera"/>
      </w:pPr>
      <w:r>
        <w:t>b</w:t>
      </w:r>
      <w:r w:rsidR="00544A43">
        <w:t>)</w:t>
      </w:r>
      <w:r w:rsidR="00F73445">
        <w:rPr>
          <w:rStyle w:val="Odwoanieprzypisudolnego"/>
        </w:rPr>
        <w:footnoteReference w:id="10"/>
      </w:r>
      <w:r w:rsidR="00F73445">
        <w:rPr>
          <w:rStyle w:val="IGindeksgrny"/>
        </w:rPr>
        <w:t>)</w:t>
      </w:r>
      <w:r w:rsidR="00544A43">
        <w:tab/>
      </w:r>
      <w:r w:rsidR="00F73445">
        <w:t>i</w:t>
      </w:r>
      <w:r w:rsidR="00F73445" w:rsidRPr="00C8486F">
        <w:t xml:space="preserve">lość </w:t>
      </w:r>
      <w:r w:rsidR="00345B6A">
        <w:t>z</w:t>
      </w:r>
      <w:r w:rsidR="00F73445" w:rsidRPr="00C8486F">
        <w:t>użytego materiału zarybieniowego</w:t>
      </w:r>
      <w:r w:rsidR="00495C9B">
        <w:t xml:space="preserve"> (w </w:t>
      </w:r>
      <w:r>
        <w:t>szt.)</w:t>
      </w:r>
      <w:r w:rsidR="00495C9B">
        <w:t>,</w:t>
      </w:r>
      <w:r w:rsidR="00116F05">
        <w:t xml:space="preserve"> </w:t>
      </w:r>
    </w:p>
    <w:p w:rsidR="00B17060" w:rsidRDefault="00507471">
      <w:pPr>
        <w:pStyle w:val="LITlitera"/>
      </w:pPr>
      <w:r>
        <w:t>c</w:t>
      </w:r>
      <w:r w:rsidR="00F73445">
        <w:t>)</w:t>
      </w:r>
      <w:r w:rsidR="00B17060">
        <w:rPr>
          <w:rStyle w:val="Odwoanieprzypisudolnego"/>
        </w:rPr>
        <w:footnoteReference w:id="11"/>
      </w:r>
      <w:r w:rsidR="00B17060">
        <w:rPr>
          <w:rStyle w:val="IGindeksgrny"/>
        </w:rPr>
        <w:t>)</w:t>
      </w:r>
      <w:r w:rsidR="00F73445">
        <w:tab/>
      </w:r>
      <w:r w:rsidR="00B17060" w:rsidRPr="00EA1B99">
        <w:t xml:space="preserve">zmiany poziomu przypadkowych połowów (w </w:t>
      </w:r>
      <w:r w:rsidR="00495C9B">
        <w:t>kg</w:t>
      </w:r>
      <w:r w:rsidR="00B17060" w:rsidRPr="00EA1B99">
        <w:t>)</w:t>
      </w:r>
      <w:r w:rsidR="00B30110">
        <w:t>,</w:t>
      </w:r>
      <w:r w:rsidR="00116F05">
        <w:t xml:space="preserve"> </w:t>
      </w:r>
    </w:p>
    <w:p w:rsidR="00507471" w:rsidRDefault="00507471" w:rsidP="0093224C">
      <w:pPr>
        <w:pStyle w:val="LITlitera"/>
      </w:pPr>
      <w:r>
        <w:t>d</w:t>
      </w:r>
      <w:r w:rsidR="0093224C">
        <w:t>)</w:t>
      </w:r>
      <w:r w:rsidR="0093224C">
        <w:rPr>
          <w:rStyle w:val="Odwoanieprzypisudolnego"/>
        </w:rPr>
        <w:footnoteReference w:id="12"/>
      </w:r>
      <w:r w:rsidR="00CD1631">
        <w:rPr>
          <w:rStyle w:val="IGindeksgrny"/>
        </w:rPr>
        <w:t>)</w:t>
      </w:r>
      <w:r w:rsidR="00576C52">
        <w:rPr>
          <w:rStyle w:val="IGindeksgrny"/>
        </w:rPr>
        <w:t xml:space="preserve"> </w:t>
      </w:r>
      <w:r w:rsidR="0093224C">
        <w:tab/>
        <w:t>z</w:t>
      </w:r>
      <w:r w:rsidR="0093224C" w:rsidRPr="00544A43">
        <w:t>miany w zysku netto (w tys</w:t>
      </w:r>
      <w:r>
        <w:t>. zł.</w:t>
      </w:r>
      <w:r w:rsidR="0093224C" w:rsidRPr="00544A43">
        <w:t>)</w:t>
      </w:r>
      <w:r w:rsidR="00B30110">
        <w:t>,</w:t>
      </w:r>
      <w:r w:rsidR="00116F05">
        <w:t xml:space="preserve"> </w:t>
      </w:r>
    </w:p>
    <w:p w:rsidR="0093224C" w:rsidRDefault="00116F05" w:rsidP="00507471">
      <w:pPr>
        <w:pStyle w:val="LITlitera"/>
      </w:pPr>
      <w:r>
        <w:t>e)</w:t>
      </w:r>
      <w:r w:rsidR="00D93963">
        <w:rPr>
          <w:rStyle w:val="Odwoanieprzypisudolnego"/>
        </w:rPr>
        <w:footnoteReference w:id="13"/>
      </w:r>
      <w:r w:rsidR="00507471">
        <w:rPr>
          <w:vertAlign w:val="superscript"/>
        </w:rPr>
        <w:t xml:space="preserve"> </w:t>
      </w:r>
      <w:r w:rsidR="00507471">
        <w:t>efektywność paliwowa (litry/kg),</w:t>
      </w:r>
      <w:r>
        <w:t xml:space="preserve"> </w:t>
      </w:r>
    </w:p>
    <w:p w:rsidR="0075594F" w:rsidRDefault="00507471" w:rsidP="0075594F">
      <w:pPr>
        <w:pStyle w:val="LITlitera"/>
      </w:pPr>
      <w:r>
        <w:t>f</w:t>
      </w:r>
      <w:r w:rsidR="0093224C">
        <w:t>)</w:t>
      </w:r>
      <w:r w:rsidR="00D93963">
        <w:rPr>
          <w:rStyle w:val="Odwoanieprzypisudolnego"/>
        </w:rPr>
        <w:footnoteReference w:id="14"/>
      </w:r>
      <w:r w:rsidR="00D93963">
        <w:rPr>
          <w:vertAlign w:val="superscript"/>
        </w:rPr>
        <w:t>)</w:t>
      </w:r>
      <w:r w:rsidR="0093224C">
        <w:tab/>
      </w:r>
      <w:r>
        <w:t>zmiana w zysku netto</w:t>
      </w:r>
      <w:r w:rsidR="00345B6A">
        <w:t xml:space="preserve"> (liczba)</w:t>
      </w:r>
      <w:r>
        <w:t>,</w:t>
      </w:r>
    </w:p>
    <w:p w:rsidR="0075594F" w:rsidRDefault="0075594F" w:rsidP="0075594F">
      <w:pPr>
        <w:pStyle w:val="LITlitera"/>
      </w:pPr>
    </w:p>
    <w:p w:rsidR="00507471" w:rsidRDefault="00507471" w:rsidP="00097A41">
      <w:pPr>
        <w:pStyle w:val="LITlitera"/>
      </w:pPr>
      <w:r>
        <w:lastRenderedPageBreak/>
        <w:t>g)</w:t>
      </w:r>
      <w:r w:rsidR="00D93963">
        <w:rPr>
          <w:rStyle w:val="Odwoanieprzypisudolnego"/>
        </w:rPr>
        <w:footnoteReference w:id="15"/>
      </w:r>
      <w:r w:rsidRPr="00507471">
        <w:tab/>
      </w:r>
      <w:r w:rsidR="00414743">
        <w:t>utworzone miejsca pracy</w:t>
      </w:r>
      <w:r w:rsidR="00345B6A">
        <w:t xml:space="preserve"> (liczba)</w:t>
      </w:r>
      <w:r w:rsidR="00414743">
        <w:t>,</w:t>
      </w:r>
    </w:p>
    <w:p w:rsidR="00414743" w:rsidRDefault="00414743" w:rsidP="00097A41">
      <w:pPr>
        <w:pStyle w:val="LITlitera"/>
      </w:pPr>
      <w:r>
        <w:t>h)</w:t>
      </w:r>
      <w:r w:rsidR="00D93963">
        <w:rPr>
          <w:rStyle w:val="Odwoanieprzypisudolnego"/>
        </w:rPr>
        <w:footnoteReference w:id="16"/>
      </w:r>
      <w:r w:rsidRPr="00414743">
        <w:tab/>
        <w:t>ut</w:t>
      </w:r>
      <w:r>
        <w:t>rzymane</w:t>
      </w:r>
      <w:r w:rsidRPr="00414743">
        <w:t xml:space="preserve"> miejsca pracy</w:t>
      </w:r>
      <w:r w:rsidR="00345B6A">
        <w:t xml:space="preserve"> (liczba)</w:t>
      </w:r>
      <w:r w:rsidR="00B30110">
        <w:t>;</w:t>
      </w:r>
    </w:p>
    <w:p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544A4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</w:t>
      </w:r>
      <w:r w:rsidR="00980A04" w:rsidRPr="00874C71">
        <w:lastRenderedPageBreak/>
        <w:t xml:space="preserve">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:rsidR="00AE4BDF" w:rsidRPr="00AE4BDF" w:rsidRDefault="00544A43" w:rsidP="00AE4BDF">
      <w:pPr>
        <w:pStyle w:val="PKTpunkt"/>
      </w:pPr>
      <w:r>
        <w:t>14</w:t>
      </w:r>
      <w:r w:rsidR="008E3896">
        <w:t>)</w:t>
      </w:r>
      <w:r w:rsidR="008E3896">
        <w:tab/>
      </w:r>
      <w:r w:rsidR="00AE4BDF" w:rsidRPr="00AE4BDF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:rsidR="00AE4BDF" w:rsidRPr="00AE4BDF" w:rsidRDefault="00AE4BDF" w:rsidP="00AE4BDF">
      <w:pPr>
        <w:pStyle w:val="PKTpunkt"/>
      </w:pPr>
      <w:r w:rsidRPr="00AE4BDF">
        <w:t>a) w przypadku zamówień do kwoty 20 000 zł netto – przedstawienie dwóch ofert wraz z wnioskiem o płatność,</w:t>
      </w:r>
    </w:p>
    <w:p w:rsidR="008E3896" w:rsidRDefault="00AE4BDF" w:rsidP="00AE4BDF">
      <w:pPr>
        <w:pStyle w:val="PKTpunkt"/>
      </w:pPr>
      <w:r w:rsidRPr="00AE4BDF">
        <w:t>b) w przypadku zamówień powyżej 20 000 zł netto – zastosowanie wymogów określonych w rozdziale 2 ww. Zasad;</w:t>
      </w:r>
    </w:p>
    <w:p w:rsidR="00F61C15" w:rsidRDefault="00544A43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</w:t>
      </w:r>
      <w:r w:rsidR="00F61C15">
        <w:t>;</w:t>
      </w:r>
    </w:p>
    <w:p w:rsidR="00F61C15" w:rsidRDefault="00F61C15" w:rsidP="00F61C15">
      <w:pPr>
        <w:pStyle w:val="PKTpunkt"/>
      </w:pPr>
      <w:r>
        <w:lastRenderedPageBreak/>
        <w:t>16)</w:t>
      </w:r>
      <w:r>
        <w:tab/>
        <w:t>przeprowadzenie naukowego monitoringu stanu zasobów ryb w wodach związanych z realizacją operacji oraz publikacja wyników tego monitoringu, w przypadku realizacji operacji w ramach działania wsparcie na rzecz opracowywania i wdrażania środków ochrony oraz współpraca regionalna, o których mowa w art. 37 rozporządzenia nr 508/2014</w:t>
      </w:r>
      <w:r w:rsidR="00AE2F9F">
        <w:t>,</w:t>
      </w:r>
      <w:r w:rsidR="00D339D2">
        <w:t xml:space="preserve"> w </w:t>
      </w:r>
      <w:r w:rsidR="00AE2F9F">
        <w:t>okresie</w:t>
      </w:r>
      <w:r w:rsidR="00D339D2">
        <w:t xml:space="preserve"> 5 lat </w:t>
      </w:r>
      <w:r w:rsidR="00D339D2" w:rsidRPr="00D34EDB">
        <w:t xml:space="preserve">od dnia </w:t>
      </w:r>
      <w:r w:rsidR="00D339D2">
        <w:t>otrzymania</w:t>
      </w:r>
      <w:r w:rsidR="00D339D2" w:rsidRPr="00D34EDB">
        <w:t xml:space="preserve"> </w:t>
      </w:r>
      <w:r w:rsidR="00D339D2">
        <w:t>płatności końcowej</w:t>
      </w:r>
      <w:r w:rsidR="00AE2F9F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8E7640" w:rsidRDefault="008E7640" w:rsidP="008E7640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8E7640" w:rsidRDefault="008E7640" w:rsidP="008E7640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>
        <w:t>i,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14 dni przed dniem </w:t>
      </w:r>
      <w:r w:rsidR="00897C82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lastRenderedPageBreak/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</w:t>
      </w:r>
      <w:r w:rsidR="00E53CB8">
        <w:rPr>
          <w:rStyle w:val="Odwoanieprzypisudolnego"/>
        </w:rPr>
        <w:footnoteReference w:id="17"/>
      </w:r>
      <w:r w:rsidR="00E53CB8">
        <w:rPr>
          <w:vertAlign w:val="superscript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lastRenderedPageBreak/>
        <w:t xml:space="preserve">6. W przypadku udzielania zamówienia publicznego w trybie zamówienia z wolnej ręki na podstawie art. 67 ust. 1 pkt 4 ustawy </w:t>
      </w:r>
      <w:r w:rsidRPr="00883B9E">
        <w:t xml:space="preserve">z dnia 29 stycznia 2004 r. Prawo zamówień publicznych </w:t>
      </w:r>
      <w:r w:rsidRPr="004F1B27">
        <w:rPr>
          <w:rStyle w:val="IGindeksgrny"/>
          <w:vertAlign w:val="baseline"/>
        </w:rPr>
        <w:t>(</w:t>
      </w:r>
      <w:r w:rsidRPr="002F7D85">
        <w:rPr>
          <w:rStyle w:val="IGindeksgrny"/>
          <w:vertAlign w:val="baseline"/>
        </w:rPr>
        <w:t xml:space="preserve">Dz. U. z </w:t>
      </w:r>
      <w:r w:rsidR="002F7D85" w:rsidRPr="003227E0">
        <w:rPr>
          <w:rStyle w:val="IGindeksgrny"/>
          <w:vertAlign w:val="baseline"/>
        </w:rPr>
        <w:t xml:space="preserve">2017 r. poz. 1579),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przedłożenia:</w:t>
      </w:r>
    </w:p>
    <w:p w:rsidR="008E7640" w:rsidRPr="00883B9E" w:rsidRDefault="008E7640">
      <w:pPr>
        <w:pStyle w:val="PKTpunkt"/>
      </w:pPr>
      <w:r w:rsidRPr="002A40E9">
        <w:rPr>
          <w:rStyle w:val="IGindeksgrny"/>
          <w:vertAlign w:val="baseline"/>
        </w:rPr>
        <w:t>1)</w:t>
      </w:r>
      <w:r w:rsidRPr="002A40E9">
        <w:rPr>
          <w:rStyle w:val="IGindeksgrny"/>
          <w:vertAlign w:val="baseline"/>
        </w:rPr>
        <w:tab/>
      </w:r>
      <w:r w:rsidRPr="00883B9E">
        <w:t>kompletnej dokumentacji z przeprowadzonego postępowania w trybie przetargu nieograniczonego lub ograniczonego;</w:t>
      </w:r>
    </w:p>
    <w:p w:rsidR="008E7640" w:rsidRPr="000A0814" w:rsidRDefault="008E7640" w:rsidP="008E7640">
      <w:pPr>
        <w:pStyle w:val="PKTpunkt"/>
      </w:pPr>
      <w:r w:rsidRPr="000A0814"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8E7640" w:rsidRPr="008E7640" w:rsidRDefault="008E7640" w:rsidP="008E7640">
      <w:pPr>
        <w:pStyle w:val="CZWSPPKTczwsplnapunktw"/>
        <w:rPr>
          <w:rStyle w:val="IGindeksgrny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8E7640" w:rsidRPr="000A0814" w:rsidRDefault="008E7640" w:rsidP="008E7640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8E7640" w:rsidRPr="000A0814" w:rsidRDefault="008E7640" w:rsidP="008E7640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8E7640" w:rsidRDefault="008E7640" w:rsidP="008E7640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</w:t>
      </w:r>
      <w:r w:rsidRPr="009E23DF">
        <w:lastRenderedPageBreak/>
        <w:t>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lastRenderedPageBreak/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lastRenderedPageBreak/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</w:t>
      </w:r>
      <w:r w:rsidRPr="00094748">
        <w:lastRenderedPageBreak/>
        <w:t xml:space="preserve">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904B34">
        <w:t>7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615FB0">
        <w:t>7</w:t>
      </w:r>
      <w:r w:rsidR="004F1B27" w:rsidRPr="004F1B27">
        <w:t xml:space="preserve"> oraz § 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9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lastRenderedPageBreak/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</w:t>
      </w:r>
      <w:r w:rsidR="00C85199">
        <w:t xml:space="preserve"> </w:t>
      </w:r>
      <w:r w:rsidR="0090025D">
        <w:t>§ 10 ust. 2 lub 3,</w:t>
      </w:r>
    </w:p>
    <w:p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:rsidR="00FF384C" w:rsidRPr="004C4C85" w:rsidRDefault="00E45205">
      <w:pPr>
        <w:pStyle w:val="PKTpunkt"/>
      </w:pPr>
      <w:r w:rsidRPr="004C4C85">
        <w:lastRenderedPageBreak/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0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1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7"/>
      <w:footerReference w:type="defaul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BE4" w:rsidRDefault="00D13BE4">
      <w:r>
        <w:separator/>
      </w:r>
    </w:p>
  </w:endnote>
  <w:endnote w:type="continuationSeparator" w:id="0">
    <w:p w:rsidR="00D13BE4" w:rsidRDefault="00D1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1924025"/>
      <w:docPartObj>
        <w:docPartGallery w:val="Page Numbers (Bottom of Page)"/>
        <w:docPartUnique/>
      </w:docPartObj>
    </w:sdtPr>
    <w:sdtEndPr/>
    <w:sdtContent>
      <w:sdt>
        <w:sdtPr>
          <w:id w:val="-326519153"/>
          <w:docPartObj>
            <w:docPartGallery w:val="Page Numbers (Top of Page)"/>
            <w:docPartUnique/>
          </w:docPartObj>
        </w:sdtPr>
        <w:sdtEndPr/>
        <w:sdtContent>
          <w:p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1334F9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1334F9">
              <w:rPr>
                <w:noProof/>
              </w:rPr>
              <w:t>22</w:t>
            </w:r>
            <w:r w:rsidRPr="00426E20">
              <w:fldChar w:fldCharType="end"/>
            </w:r>
          </w:p>
        </w:sdtContent>
      </w:sdt>
    </w:sdtContent>
  </w:sdt>
  <w:p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BE4" w:rsidRDefault="00D13BE4">
      <w:r>
        <w:separator/>
      </w:r>
    </w:p>
  </w:footnote>
  <w:footnote w:type="continuationSeparator" w:id="0">
    <w:p w:rsidR="00D13BE4" w:rsidRDefault="00D13BE4">
      <w:r>
        <w:continuationSeparator/>
      </w:r>
    </w:p>
  </w:footnote>
  <w:footnote w:id="1">
    <w:p w:rsidR="00544A43" w:rsidRDefault="00544A43" w:rsidP="00852E01">
      <w:pPr>
        <w:pStyle w:val="ODNONIKtreodnonika"/>
      </w:pPr>
      <w:r w:rsidRPr="00ED3BD2">
        <w:rPr>
          <w:rStyle w:val="IGindeksgrny"/>
        </w:rPr>
        <w:footnoteRef/>
      </w:r>
      <w:r w:rsidRPr="00ED3BD2">
        <w:rPr>
          <w:rStyle w:val="IGindeksgrny"/>
        </w:rPr>
        <w:t>)</w:t>
      </w:r>
      <w:r>
        <w:tab/>
        <w:t xml:space="preserve">Należy wpisać działanie, w ramach którego operacja jest realizowana tj. </w:t>
      </w:r>
      <w:r w:rsidR="00CF3D43">
        <w:t>propagowanie kapitału ludzkiego, tworzenie miejsc pracy i dialog społeczny, o który</w:t>
      </w:r>
      <w:r w:rsidR="00EB6710">
        <w:t>ch</w:t>
      </w:r>
      <w:r w:rsidR="00CF3D43">
        <w:t xml:space="preserve"> mowa w art. 29</w:t>
      </w:r>
      <w:r w:rsidR="00267071">
        <w:t xml:space="preserve"> ust. 1 </w:t>
      </w:r>
      <w:r w:rsidR="00032ECF">
        <w:t>lit. b i c oraz</w:t>
      </w:r>
      <w:r w:rsidR="0004667A">
        <w:t xml:space="preserve"> ust.</w:t>
      </w:r>
      <w:r w:rsidR="00267071">
        <w:t xml:space="preserve"> 2</w:t>
      </w:r>
      <w:r w:rsidR="00CF3D43">
        <w:t xml:space="preserve"> rozporządzenia nr 508/2014, </w:t>
      </w:r>
      <w:r>
        <w:t>zdrowie i bezpieczeństwo, o który</w:t>
      </w:r>
      <w:r w:rsidR="00EB6710">
        <w:t>ch</w:t>
      </w:r>
      <w:r>
        <w:t xml:space="preserve"> mowa w art. 32 i art. 44 ust. 1 lit. b rozporządzenia</w:t>
      </w:r>
      <w:r w:rsidR="00CF3D43">
        <w:t xml:space="preserve"> nr 508/2014</w:t>
      </w:r>
      <w:r w:rsidR="004A5EE5">
        <w:t xml:space="preserve">, </w:t>
      </w:r>
      <w:r w:rsidR="00FA1F82">
        <w:t xml:space="preserve">wsparcie na rzecz systemów przyznawania uprawnień do połowów, o którym mowa w art. 36 rozporządzenia nr 508/2014, </w:t>
      </w:r>
      <w:r w:rsidR="00C51587">
        <w:t>wsparcie na rzecz opracow</w:t>
      </w:r>
      <w:r w:rsidR="00267071">
        <w:t>yw</w:t>
      </w:r>
      <w:r w:rsidR="00C51587">
        <w:t>ania</w:t>
      </w:r>
      <w:r w:rsidR="004A5EE5">
        <w:t xml:space="preserve"> i wdrażania środków ochrony oraz współpraca regionalna, o których mowa w art.</w:t>
      </w:r>
      <w:r w:rsidR="00EA1B99">
        <w:t xml:space="preserve">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</w:t>
      </w:r>
      <w:r>
        <w:t xml:space="preserve"> wartość dodana, jakość produktów i wykorzystywani</w:t>
      </w:r>
      <w:r w:rsidR="00EB6710">
        <w:t>e niechcianych połowów, o których</w:t>
      </w:r>
      <w:r>
        <w:t xml:space="preserve"> mowa w art. 42 i art. 44 ust. 1 lit. e rozporządzenia nr 508/2014</w:t>
      </w:r>
      <w:r w:rsidR="006A73A5">
        <w:t>.</w:t>
      </w:r>
    </w:p>
  </w:footnote>
  <w:footnote w:id="2">
    <w:p w:rsidR="00544A43" w:rsidRDefault="00544A43" w:rsidP="00C328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  <w:p w:rsidR="00544A43" w:rsidRDefault="00544A43"/>
  </w:footnote>
  <w:footnote w:id="3">
    <w:p w:rsidR="0040533D" w:rsidRDefault="0040533D" w:rsidP="0040533D">
      <w:pPr>
        <w:pStyle w:val="ODNONIKtreodnonika"/>
        <w:ind w:left="0" w:firstLine="0"/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40533D">
        <w:t>Należy wpisać działanie, w ramach którego operacja jest realizowana tj. propagowanie kapitału ludzkiego, tworzenie miejsc pracy i dialog społeczny, o których mowa w art. 29 ust. 1 lit. b i c oraz ust. 2 rozporządzenia nr 508/2014, zdrowie i bezpieczeństwo, o których mowa w art. 32 i art. 44 ust. 1 lit. b rozporządzenia nr 508/2014, wsparcie na rzecz systemów przyznawania uprawnień do połowów, o którym mowa w art. 36 rozporządzenia nr 508/2014, wsparcie na rzecz opracowywania i wdrażania środków ochrony oraz współpraca regionalna, o których mowa w art.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 wartość dodana, jakość produktów i wykorzystywanie niechcianych połowów, o których mowa w art. 42 i art. 44 ust. 1 lit. e rozporządzenia nr 508/2014.</w:t>
      </w:r>
    </w:p>
  </w:footnote>
  <w:footnote w:id="4">
    <w:p w:rsidR="0040533D" w:rsidRPr="005B24CA" w:rsidRDefault="0040533D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5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6">
    <w:p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7">
    <w:p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8">
    <w:p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9">
    <w:p w:rsidR="00F73445" w:rsidRPr="00C30A5F" w:rsidRDefault="00F73445" w:rsidP="00C30A5F">
      <w:pPr>
        <w:pStyle w:val="ODNONIKtreodnonika"/>
        <w:rPr>
          <w:rStyle w:val="IGindeksgrny"/>
          <w:vertAlign w:val="baseline"/>
        </w:rPr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rPr>
          <w:rStyle w:val="IGindeksgrny"/>
        </w:rPr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>w art. 32 i art. 44 ust. 1 lit. b rozporządzenia nr 508/2014.</w:t>
      </w:r>
    </w:p>
  </w:footnote>
  <w:footnote w:id="10">
    <w:p w:rsidR="00F73445" w:rsidRDefault="00F73445" w:rsidP="00C30A5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D1631"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 xml:space="preserve">w art. </w:t>
      </w:r>
      <w:r>
        <w:t>37</w:t>
      </w:r>
      <w:r w:rsidRPr="00F73445">
        <w:t xml:space="preserve"> rozporządzenia nr 508/2014.</w:t>
      </w:r>
    </w:p>
  </w:footnote>
  <w:footnote w:id="11">
    <w:p w:rsidR="00B17060" w:rsidRPr="00C30A5F" w:rsidRDefault="00B17060" w:rsidP="00C30A5F">
      <w:pPr>
        <w:pStyle w:val="ODNONIKtreodnonika"/>
        <w:rPr>
          <w:vertAlign w:val="superscript"/>
        </w:rPr>
      </w:pPr>
      <w:r>
        <w:rPr>
          <w:rStyle w:val="Odwoanieprzypisudolnego"/>
        </w:rPr>
        <w:footnoteRef/>
      </w:r>
      <w:r w:rsidR="0093224C">
        <w:rPr>
          <w:rStyle w:val="IGindeksgrny"/>
        </w:rPr>
        <w:t>)</w:t>
      </w:r>
      <w:r w:rsidR="00CD1631">
        <w:tab/>
      </w:r>
      <w:r w:rsidR="0093224C" w:rsidRPr="0093224C">
        <w:rPr>
          <w:rStyle w:val="IGindeksgrny"/>
          <w:vertAlign w:val="baseline"/>
        </w:rPr>
        <w:t xml:space="preserve">W przypadku realizacji operacji w ramach działania, </w:t>
      </w:r>
      <w:r w:rsidR="0093224C" w:rsidRPr="00097A41">
        <w:rPr>
          <w:rStyle w:val="IGindeksgrny"/>
          <w:vertAlign w:val="baseline"/>
        </w:rPr>
        <w:t xml:space="preserve">o którym mowa </w:t>
      </w:r>
      <w:r w:rsidR="0093224C" w:rsidRPr="0093224C">
        <w:t>w art. 38 i art. 44 ust.1 lit. c rozporządzenia nr 508/2004</w:t>
      </w:r>
      <w:r w:rsidR="0093224C">
        <w:t>.</w:t>
      </w:r>
    </w:p>
  </w:footnote>
  <w:footnote w:id="12">
    <w:p w:rsidR="00116F05" w:rsidRPr="00D93963" w:rsidRDefault="0093224C" w:rsidP="00D93963">
      <w:pPr>
        <w:pStyle w:val="ODNONIKtreodnonika"/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tab/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41 ust. 2 i art. 44 ust. 1 lit. d rozporządzenia nr 508/2014</w:t>
      </w:r>
      <w:r w:rsidR="00116F05">
        <w:t>,</w:t>
      </w:r>
    </w:p>
  </w:footnote>
  <w:footnote w:id="13">
    <w:p w:rsidR="00D93963" w:rsidRDefault="00D93963">
      <w:pPr>
        <w:pStyle w:val="Tekstprzypisudolnego"/>
      </w:pPr>
      <w:r w:rsidRPr="0075594F">
        <w:rPr>
          <w:rStyle w:val="Odwoanieprzypisudolnego"/>
          <w:sz w:val="20"/>
          <w:szCs w:val="20"/>
        </w:rPr>
        <w:footnoteRef/>
      </w:r>
      <w:r w:rsidRPr="0075594F">
        <w:rPr>
          <w:sz w:val="20"/>
          <w:szCs w:val="20"/>
          <w:vertAlign w:val="superscript"/>
        </w:rPr>
        <w:t>)</w:t>
      </w:r>
      <w:r>
        <w:t xml:space="preserve"> jw.</w:t>
      </w:r>
    </w:p>
  </w:footnote>
  <w:footnote w:id="14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42 i art. 44 ust. 1 lit. e rozporządzenia nr 508/2014</w:t>
      </w:r>
    </w:p>
  </w:footnote>
  <w:footnote w:id="15">
    <w:p w:rsidR="00D93963" w:rsidRDefault="00D93963" w:rsidP="0075594F">
      <w:pPr>
        <w:pStyle w:val="Tekstprzypisudolnego"/>
        <w:jc w:val="both"/>
      </w:pPr>
      <w:r w:rsidRPr="0075594F">
        <w:rPr>
          <w:rStyle w:val="Odwoanieprzypisudolnego"/>
          <w:sz w:val="20"/>
          <w:szCs w:val="20"/>
        </w:rPr>
        <w:footnoteRef/>
      </w:r>
      <w:r w:rsidR="0075594F"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W przypadku realizacji operacji w ramach działania, o którym mowa w art. 42 i art. 44 ust. 1 li</w:t>
      </w:r>
      <w:r w:rsid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 xml:space="preserve">t. e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rozporządzenia nr 508/2014</w:t>
      </w:r>
    </w:p>
  </w:footnote>
  <w:footnote w:id="16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 w:rsidRPr="00D93963">
        <w:rPr>
          <w:rStyle w:val="Odwoanieprzypisudolnego"/>
        </w:rPr>
        <w:t>)</w:t>
      </w:r>
      <w:r w:rsidRPr="00D93963">
        <w:rPr>
          <w:rStyle w:val="IGindeksgrny"/>
          <w:vertAlign w:val="baseline"/>
        </w:rPr>
        <w:t xml:space="preserve"> jw.</w:t>
      </w:r>
    </w:p>
  </w:footnote>
  <w:footnote w:id="17">
    <w:p w:rsidR="00E53CB8" w:rsidRDefault="00E53CB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8">
    <w:p w:rsidR="00544A43" w:rsidRPr="00153A3D" w:rsidRDefault="00544A43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20">
    <w:p w:rsidR="00544A43" w:rsidRDefault="00544A4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1">
    <w:p w:rsidR="00544A43" w:rsidRDefault="00544A4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1334F9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12A35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17AB"/>
    <w:rsid w:val="000520DB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F05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34F9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48FD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6A"/>
    <w:rsid w:val="00345B9C"/>
    <w:rsid w:val="00346A6B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13345"/>
    <w:rsid w:val="00413D8E"/>
    <w:rsid w:val="00413E8E"/>
    <w:rsid w:val="004140F2"/>
    <w:rsid w:val="00414743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8D3"/>
    <w:rsid w:val="005147E8"/>
    <w:rsid w:val="00514C57"/>
    <w:rsid w:val="005158F2"/>
    <w:rsid w:val="00516E52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7024"/>
    <w:rsid w:val="005A0274"/>
    <w:rsid w:val="005A095C"/>
    <w:rsid w:val="005A4EBF"/>
    <w:rsid w:val="005A669D"/>
    <w:rsid w:val="005A6DD8"/>
    <w:rsid w:val="005A7299"/>
    <w:rsid w:val="005A75D8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FE0"/>
    <w:rsid w:val="005D3763"/>
    <w:rsid w:val="005D4B5E"/>
    <w:rsid w:val="005D55E1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E4B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50174"/>
    <w:rsid w:val="00650F3E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9FA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3B51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7F6249"/>
    <w:rsid w:val="00802949"/>
    <w:rsid w:val="0080301E"/>
    <w:rsid w:val="0080365F"/>
    <w:rsid w:val="00804393"/>
    <w:rsid w:val="00812BE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B34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2B9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CBE"/>
    <w:rsid w:val="00AA35F6"/>
    <w:rsid w:val="00AA51DF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D28"/>
    <w:rsid w:val="00D0116D"/>
    <w:rsid w:val="00D0153C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3963"/>
    <w:rsid w:val="00D943F1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E02"/>
    <w:rsid w:val="00DC1C6B"/>
    <w:rsid w:val="00DC2C2E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6308"/>
    <w:rsid w:val="00E46F14"/>
    <w:rsid w:val="00E503DB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EC5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0E8F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1C15"/>
    <w:rsid w:val="00F62E4D"/>
    <w:rsid w:val="00F6302C"/>
    <w:rsid w:val="00F636A9"/>
    <w:rsid w:val="00F66B34"/>
    <w:rsid w:val="00F675B9"/>
    <w:rsid w:val="00F711C9"/>
    <w:rsid w:val="00F71F08"/>
    <w:rsid w:val="00F73445"/>
    <w:rsid w:val="00F74C59"/>
    <w:rsid w:val="00F75C3A"/>
    <w:rsid w:val="00F8156F"/>
    <w:rsid w:val="00F82E30"/>
    <w:rsid w:val="00F831CB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AD0582-C8BE-43C3-924B-4B43B00C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3E25C8-3386-4848-A75B-3A6AAB51B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22</Pages>
  <Words>5685</Words>
  <Characters>34112</Characters>
  <Application>Microsoft Office Word</Application>
  <DocSecurity>0</DocSecurity>
  <Lines>284</Lines>
  <Paragraphs>79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39718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2019-04-12T11:16:00Z</cp:lastPrinted>
  <dcterms:created xsi:type="dcterms:W3CDTF">2021-03-12T11:56:00Z</dcterms:created>
  <dcterms:modified xsi:type="dcterms:W3CDTF">2021-03-12T11:56:00Z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