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F43A8F" w14:textId="678DD92F" w:rsidR="00AD0485" w:rsidRDefault="00AD0485" w:rsidP="00E635E4">
      <w:pPr>
        <w:tabs>
          <w:tab w:val="left" w:pos="1134"/>
          <w:tab w:val="left" w:pos="3969"/>
        </w:tabs>
        <w:jc w:val="both"/>
        <w:rPr>
          <w:sz w:val="26"/>
          <w:szCs w:val="26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4C7780D3" w14:textId="77777777" w:rsidR="00AD0485" w:rsidRPr="00AD0485" w:rsidRDefault="00AD0485" w:rsidP="00E635E4">
      <w:pPr>
        <w:tabs>
          <w:tab w:val="left" w:pos="1134"/>
          <w:tab w:val="left" w:pos="3969"/>
        </w:tabs>
        <w:jc w:val="both"/>
        <w:rPr>
          <w:sz w:val="26"/>
          <w:szCs w:val="26"/>
        </w:rPr>
      </w:pPr>
    </w:p>
    <w:p w14:paraId="1F9608AE" w14:textId="7D44CF3C" w:rsidR="00E635E4" w:rsidRDefault="00E635E4" w:rsidP="00E635E4">
      <w:pPr>
        <w:tabs>
          <w:tab w:val="left" w:pos="1134"/>
          <w:tab w:val="left" w:pos="3969"/>
        </w:tabs>
        <w:jc w:val="center"/>
        <w:rPr>
          <w:b/>
          <w:sz w:val="26"/>
          <w:szCs w:val="26"/>
          <w:u w:val="single"/>
        </w:rPr>
      </w:pPr>
      <w:r w:rsidRPr="003972B0">
        <w:rPr>
          <w:b/>
          <w:sz w:val="26"/>
          <w:szCs w:val="26"/>
          <w:u w:val="single"/>
        </w:rPr>
        <w:t>HARMONOGRAM DYŻURÓW</w:t>
      </w:r>
      <w:r w:rsidR="00E2376A">
        <w:rPr>
          <w:b/>
          <w:sz w:val="26"/>
          <w:szCs w:val="26"/>
          <w:u w:val="single"/>
        </w:rPr>
        <w:t xml:space="preserve"> PROKURATORÓW</w:t>
      </w:r>
    </w:p>
    <w:p w14:paraId="53CF333F" w14:textId="77777777" w:rsidR="00E81A85" w:rsidRPr="003972B0" w:rsidRDefault="00E81A85" w:rsidP="00E635E4">
      <w:pPr>
        <w:tabs>
          <w:tab w:val="left" w:pos="1134"/>
          <w:tab w:val="left" w:pos="3969"/>
        </w:tabs>
        <w:jc w:val="center"/>
        <w:rPr>
          <w:b/>
          <w:sz w:val="26"/>
          <w:szCs w:val="26"/>
          <w:u w:val="single"/>
        </w:rPr>
      </w:pPr>
    </w:p>
    <w:p w14:paraId="59D7AF82" w14:textId="1624CB2D" w:rsidR="00E635E4" w:rsidRDefault="00B56E76" w:rsidP="00E635E4">
      <w:pPr>
        <w:tabs>
          <w:tab w:val="left" w:pos="1134"/>
          <w:tab w:val="left" w:pos="3969"/>
        </w:tabs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w </w:t>
      </w:r>
      <w:r w:rsidR="00292DA5">
        <w:rPr>
          <w:sz w:val="26"/>
          <w:szCs w:val="26"/>
        </w:rPr>
        <w:t>IV</w:t>
      </w:r>
      <w:r>
        <w:rPr>
          <w:sz w:val="26"/>
          <w:szCs w:val="26"/>
        </w:rPr>
        <w:t xml:space="preserve"> kwartale 2022 roku</w:t>
      </w:r>
      <w:r w:rsidR="003F54FF">
        <w:rPr>
          <w:sz w:val="26"/>
          <w:szCs w:val="26"/>
        </w:rPr>
        <w:t xml:space="preserve"> w godzinach od 14.00 do 17.00</w:t>
      </w:r>
    </w:p>
    <w:p w14:paraId="42750630" w14:textId="77777777" w:rsidR="003972B0" w:rsidRDefault="003972B0" w:rsidP="00E635E4">
      <w:pPr>
        <w:tabs>
          <w:tab w:val="left" w:pos="1134"/>
          <w:tab w:val="left" w:pos="3969"/>
        </w:tabs>
        <w:jc w:val="center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5284"/>
        <w:gridCol w:w="2964"/>
      </w:tblGrid>
      <w:tr w:rsidR="00E635E4" w:rsidRPr="00D8315C" w14:paraId="2E4B6434" w14:textId="77777777" w:rsidTr="00B56E76">
        <w:tc>
          <w:tcPr>
            <w:tcW w:w="813" w:type="dxa"/>
            <w:shd w:val="clear" w:color="auto" w:fill="auto"/>
          </w:tcPr>
          <w:p w14:paraId="1E7B31DC" w14:textId="77777777" w:rsidR="003972B0" w:rsidRPr="00E81A85" w:rsidRDefault="003972B0" w:rsidP="00D8315C">
            <w:pPr>
              <w:tabs>
                <w:tab w:val="left" w:pos="1134"/>
                <w:tab w:val="left" w:pos="3969"/>
              </w:tabs>
              <w:jc w:val="center"/>
              <w:rPr>
                <w:b/>
                <w:sz w:val="30"/>
                <w:szCs w:val="30"/>
              </w:rPr>
            </w:pPr>
          </w:p>
          <w:p w14:paraId="77349744" w14:textId="77777777" w:rsidR="00E635E4" w:rsidRPr="00E81A85" w:rsidRDefault="00E635E4" w:rsidP="00D8315C">
            <w:pPr>
              <w:tabs>
                <w:tab w:val="left" w:pos="1134"/>
                <w:tab w:val="left" w:pos="3969"/>
              </w:tabs>
              <w:jc w:val="center"/>
              <w:rPr>
                <w:b/>
                <w:sz w:val="30"/>
                <w:szCs w:val="30"/>
              </w:rPr>
            </w:pPr>
            <w:r w:rsidRPr="00E81A85">
              <w:rPr>
                <w:b/>
                <w:sz w:val="30"/>
                <w:szCs w:val="30"/>
              </w:rPr>
              <w:t>L.p.</w:t>
            </w:r>
          </w:p>
          <w:p w14:paraId="379BFD72" w14:textId="77777777" w:rsidR="003972B0" w:rsidRPr="00E81A85" w:rsidRDefault="003972B0" w:rsidP="00D8315C">
            <w:pPr>
              <w:tabs>
                <w:tab w:val="left" w:pos="1134"/>
                <w:tab w:val="left" w:pos="3969"/>
              </w:tabs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5284" w:type="dxa"/>
            <w:shd w:val="clear" w:color="auto" w:fill="auto"/>
          </w:tcPr>
          <w:p w14:paraId="7656CE0F" w14:textId="77777777" w:rsidR="003972B0" w:rsidRPr="00E81A85" w:rsidRDefault="003972B0" w:rsidP="00D8315C">
            <w:pPr>
              <w:tabs>
                <w:tab w:val="left" w:pos="1134"/>
                <w:tab w:val="left" w:pos="3969"/>
              </w:tabs>
              <w:jc w:val="center"/>
              <w:rPr>
                <w:b/>
                <w:sz w:val="30"/>
                <w:szCs w:val="30"/>
              </w:rPr>
            </w:pPr>
          </w:p>
          <w:p w14:paraId="7B2C18DF" w14:textId="71DF8F0C" w:rsidR="00E635E4" w:rsidRDefault="0073151A" w:rsidP="00D8315C">
            <w:pPr>
              <w:tabs>
                <w:tab w:val="left" w:pos="1134"/>
                <w:tab w:val="left" w:pos="3969"/>
              </w:tabs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Miejsce dyżuru prokuratora</w:t>
            </w:r>
          </w:p>
          <w:p w14:paraId="60D548EF" w14:textId="2DF2308D" w:rsidR="0073151A" w:rsidRPr="0073151A" w:rsidRDefault="0073151A" w:rsidP="00D8315C">
            <w:pPr>
              <w:tabs>
                <w:tab w:val="left" w:pos="1134"/>
                <w:tab w:val="left" w:pos="3969"/>
              </w:tabs>
              <w:jc w:val="center"/>
              <w:rPr>
                <w:bCs/>
                <w:szCs w:val="24"/>
              </w:rPr>
            </w:pPr>
            <w:r w:rsidRPr="0073151A">
              <w:rPr>
                <w:bCs/>
                <w:szCs w:val="24"/>
              </w:rPr>
              <w:t>(budynek Prokuratury Regionalnej w Krakowie)</w:t>
            </w:r>
          </w:p>
          <w:p w14:paraId="65C313ED" w14:textId="77777777" w:rsidR="003972B0" w:rsidRPr="00E81A85" w:rsidRDefault="003972B0" w:rsidP="00D8315C">
            <w:pPr>
              <w:tabs>
                <w:tab w:val="left" w:pos="1134"/>
                <w:tab w:val="left" w:pos="3969"/>
              </w:tabs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2964" w:type="dxa"/>
            <w:shd w:val="clear" w:color="auto" w:fill="auto"/>
          </w:tcPr>
          <w:p w14:paraId="07E0611D" w14:textId="77777777" w:rsidR="003972B0" w:rsidRPr="00E81A85" w:rsidRDefault="003972B0" w:rsidP="00D8315C">
            <w:pPr>
              <w:tabs>
                <w:tab w:val="left" w:pos="1134"/>
                <w:tab w:val="left" w:pos="3969"/>
              </w:tabs>
              <w:jc w:val="center"/>
              <w:rPr>
                <w:b/>
                <w:sz w:val="30"/>
                <w:szCs w:val="30"/>
              </w:rPr>
            </w:pPr>
          </w:p>
          <w:p w14:paraId="45FA4C3C" w14:textId="77777777" w:rsidR="00E635E4" w:rsidRPr="00E81A85" w:rsidRDefault="00E635E4" w:rsidP="00D8315C">
            <w:pPr>
              <w:tabs>
                <w:tab w:val="left" w:pos="1134"/>
                <w:tab w:val="left" w:pos="3969"/>
              </w:tabs>
              <w:jc w:val="center"/>
              <w:rPr>
                <w:b/>
                <w:sz w:val="30"/>
                <w:szCs w:val="30"/>
              </w:rPr>
            </w:pPr>
            <w:r w:rsidRPr="00E81A85">
              <w:rPr>
                <w:b/>
                <w:sz w:val="30"/>
                <w:szCs w:val="30"/>
              </w:rPr>
              <w:t>Data</w:t>
            </w:r>
          </w:p>
        </w:tc>
      </w:tr>
      <w:tr w:rsidR="00E635E4" w:rsidRPr="00D8315C" w14:paraId="7FE6FDC1" w14:textId="77777777" w:rsidTr="00B56E76">
        <w:tc>
          <w:tcPr>
            <w:tcW w:w="813" w:type="dxa"/>
            <w:shd w:val="clear" w:color="auto" w:fill="auto"/>
          </w:tcPr>
          <w:p w14:paraId="1D4FE088" w14:textId="77777777" w:rsidR="00E635E4" w:rsidRPr="00D8315C" w:rsidRDefault="00E635E4" w:rsidP="00D8315C">
            <w:pPr>
              <w:tabs>
                <w:tab w:val="left" w:pos="1134"/>
                <w:tab w:val="left" w:pos="3969"/>
              </w:tabs>
              <w:jc w:val="center"/>
              <w:rPr>
                <w:sz w:val="26"/>
                <w:szCs w:val="26"/>
              </w:rPr>
            </w:pPr>
            <w:r w:rsidRPr="00D8315C">
              <w:rPr>
                <w:sz w:val="26"/>
                <w:szCs w:val="26"/>
              </w:rPr>
              <w:t>1.</w:t>
            </w:r>
          </w:p>
        </w:tc>
        <w:tc>
          <w:tcPr>
            <w:tcW w:w="5284" w:type="dxa"/>
            <w:shd w:val="clear" w:color="auto" w:fill="auto"/>
          </w:tcPr>
          <w:p w14:paraId="1C657961" w14:textId="52A304B4" w:rsidR="00E635E4" w:rsidRPr="00E81A85" w:rsidRDefault="0073151A" w:rsidP="00D8315C">
            <w:pPr>
              <w:tabs>
                <w:tab w:val="left" w:pos="1134"/>
                <w:tab w:val="left" w:pos="3969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ul. Cystersów 18</w:t>
            </w:r>
          </w:p>
        </w:tc>
        <w:tc>
          <w:tcPr>
            <w:tcW w:w="2964" w:type="dxa"/>
            <w:shd w:val="clear" w:color="auto" w:fill="auto"/>
          </w:tcPr>
          <w:p w14:paraId="7CA9E584" w14:textId="5DDC4F25" w:rsidR="00390789" w:rsidRDefault="00E36CF9" w:rsidP="00D8315C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3.10</w:t>
            </w:r>
            <w:r w:rsidR="003F54FF">
              <w:rPr>
                <w:sz w:val="28"/>
                <w:szCs w:val="28"/>
              </w:rPr>
              <w:t>.2022 r.</w:t>
            </w:r>
          </w:p>
          <w:p w14:paraId="7BEE4C03" w14:textId="379C27A6" w:rsidR="003F54FF" w:rsidRPr="00390789" w:rsidRDefault="003F54FF" w:rsidP="00D8315C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</w:p>
        </w:tc>
      </w:tr>
      <w:tr w:rsidR="00E36CF9" w:rsidRPr="00D8315C" w14:paraId="7C8CD5AC" w14:textId="77777777" w:rsidTr="00B56E76">
        <w:tc>
          <w:tcPr>
            <w:tcW w:w="813" w:type="dxa"/>
            <w:shd w:val="clear" w:color="auto" w:fill="auto"/>
          </w:tcPr>
          <w:p w14:paraId="5BA1E041" w14:textId="77777777" w:rsidR="00E36CF9" w:rsidRPr="00D8315C" w:rsidRDefault="00E36CF9" w:rsidP="00E36CF9">
            <w:pPr>
              <w:tabs>
                <w:tab w:val="left" w:pos="1134"/>
                <w:tab w:val="left" w:pos="3969"/>
              </w:tabs>
              <w:jc w:val="center"/>
              <w:rPr>
                <w:sz w:val="26"/>
                <w:szCs w:val="26"/>
              </w:rPr>
            </w:pPr>
            <w:r w:rsidRPr="00D8315C">
              <w:rPr>
                <w:sz w:val="26"/>
                <w:szCs w:val="26"/>
              </w:rPr>
              <w:t>2.</w:t>
            </w:r>
          </w:p>
        </w:tc>
        <w:tc>
          <w:tcPr>
            <w:tcW w:w="5284" w:type="dxa"/>
            <w:shd w:val="clear" w:color="auto" w:fill="auto"/>
          </w:tcPr>
          <w:p w14:paraId="6C25034A" w14:textId="361E7C93" w:rsidR="00E36CF9" w:rsidRPr="00E81A85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ul. Mogilska 17</w:t>
            </w:r>
          </w:p>
        </w:tc>
        <w:tc>
          <w:tcPr>
            <w:tcW w:w="2964" w:type="dxa"/>
            <w:shd w:val="clear" w:color="auto" w:fill="auto"/>
          </w:tcPr>
          <w:p w14:paraId="7C60D973" w14:textId="674AD29E" w:rsidR="00E36CF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10.10.2022 r.</w:t>
            </w:r>
          </w:p>
          <w:p w14:paraId="62FC1A61" w14:textId="1CD6ED78" w:rsidR="00E36CF9" w:rsidRPr="0039078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E36CF9" w:rsidRPr="00D8315C" w14:paraId="171CDEC3" w14:textId="77777777" w:rsidTr="00B56E76">
        <w:tc>
          <w:tcPr>
            <w:tcW w:w="813" w:type="dxa"/>
            <w:shd w:val="clear" w:color="auto" w:fill="auto"/>
          </w:tcPr>
          <w:p w14:paraId="41EE30E7" w14:textId="77777777" w:rsidR="00E36CF9" w:rsidRPr="00D8315C" w:rsidRDefault="00E36CF9" w:rsidP="00E36CF9">
            <w:pPr>
              <w:tabs>
                <w:tab w:val="left" w:pos="1134"/>
                <w:tab w:val="left" w:pos="3969"/>
              </w:tabs>
              <w:jc w:val="center"/>
              <w:rPr>
                <w:sz w:val="26"/>
                <w:szCs w:val="26"/>
              </w:rPr>
            </w:pPr>
            <w:r w:rsidRPr="00D8315C">
              <w:rPr>
                <w:sz w:val="26"/>
                <w:szCs w:val="26"/>
              </w:rPr>
              <w:t>3.</w:t>
            </w:r>
          </w:p>
        </w:tc>
        <w:tc>
          <w:tcPr>
            <w:tcW w:w="5284" w:type="dxa"/>
            <w:shd w:val="clear" w:color="auto" w:fill="auto"/>
          </w:tcPr>
          <w:p w14:paraId="69D6ECDA" w14:textId="4C688501" w:rsidR="00E36CF9" w:rsidRPr="00E81A85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ul. Cystersów 18</w:t>
            </w:r>
          </w:p>
        </w:tc>
        <w:tc>
          <w:tcPr>
            <w:tcW w:w="2964" w:type="dxa"/>
            <w:shd w:val="clear" w:color="auto" w:fill="auto"/>
          </w:tcPr>
          <w:p w14:paraId="00C4E3CB" w14:textId="3B978748" w:rsidR="00E36CF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17.10.2022 r.</w:t>
            </w:r>
          </w:p>
          <w:p w14:paraId="7549465A" w14:textId="2A830E35" w:rsidR="00E36CF9" w:rsidRPr="0039078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</w:p>
        </w:tc>
      </w:tr>
      <w:tr w:rsidR="00E36CF9" w:rsidRPr="00D8315C" w14:paraId="52B6A4E5" w14:textId="77777777" w:rsidTr="00B56E76">
        <w:tc>
          <w:tcPr>
            <w:tcW w:w="813" w:type="dxa"/>
            <w:shd w:val="clear" w:color="auto" w:fill="auto"/>
          </w:tcPr>
          <w:p w14:paraId="499AA041" w14:textId="77777777" w:rsidR="00E36CF9" w:rsidRPr="00D8315C" w:rsidRDefault="00E36CF9" w:rsidP="00E36CF9">
            <w:pPr>
              <w:tabs>
                <w:tab w:val="left" w:pos="1134"/>
                <w:tab w:val="left" w:pos="3969"/>
              </w:tabs>
              <w:jc w:val="center"/>
              <w:rPr>
                <w:sz w:val="26"/>
                <w:szCs w:val="26"/>
              </w:rPr>
            </w:pPr>
            <w:r w:rsidRPr="00D8315C">
              <w:rPr>
                <w:sz w:val="26"/>
                <w:szCs w:val="26"/>
              </w:rPr>
              <w:t>4.</w:t>
            </w:r>
          </w:p>
        </w:tc>
        <w:tc>
          <w:tcPr>
            <w:tcW w:w="5284" w:type="dxa"/>
            <w:shd w:val="clear" w:color="auto" w:fill="auto"/>
          </w:tcPr>
          <w:p w14:paraId="4C02A70B" w14:textId="4B3BEB03" w:rsidR="00E36CF9" w:rsidRPr="00E81A85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ul. Mogilska 17</w:t>
            </w:r>
          </w:p>
        </w:tc>
        <w:tc>
          <w:tcPr>
            <w:tcW w:w="2964" w:type="dxa"/>
            <w:shd w:val="clear" w:color="auto" w:fill="auto"/>
          </w:tcPr>
          <w:p w14:paraId="3566E4C9" w14:textId="3F2DA1CF" w:rsidR="00E36CF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24.10.2022 r.</w:t>
            </w:r>
          </w:p>
          <w:p w14:paraId="1CCF2B23" w14:textId="1C63A2BD" w:rsidR="00E36CF9" w:rsidRPr="0039078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</w:p>
        </w:tc>
      </w:tr>
      <w:tr w:rsidR="00E36CF9" w:rsidRPr="00D8315C" w14:paraId="41A8D0BF" w14:textId="77777777" w:rsidTr="00B56E76">
        <w:tc>
          <w:tcPr>
            <w:tcW w:w="813" w:type="dxa"/>
            <w:shd w:val="clear" w:color="auto" w:fill="auto"/>
          </w:tcPr>
          <w:p w14:paraId="43E0D476" w14:textId="77777777" w:rsidR="00E36CF9" w:rsidRPr="00D8315C" w:rsidRDefault="00E36CF9" w:rsidP="00E36CF9">
            <w:pPr>
              <w:tabs>
                <w:tab w:val="left" w:pos="1134"/>
                <w:tab w:val="left" w:pos="3969"/>
              </w:tabs>
              <w:jc w:val="center"/>
              <w:rPr>
                <w:sz w:val="26"/>
                <w:szCs w:val="26"/>
              </w:rPr>
            </w:pPr>
            <w:r w:rsidRPr="00D8315C">
              <w:rPr>
                <w:sz w:val="26"/>
                <w:szCs w:val="26"/>
              </w:rPr>
              <w:t>5.</w:t>
            </w:r>
          </w:p>
        </w:tc>
        <w:tc>
          <w:tcPr>
            <w:tcW w:w="5284" w:type="dxa"/>
            <w:shd w:val="clear" w:color="auto" w:fill="auto"/>
          </w:tcPr>
          <w:p w14:paraId="23438298" w14:textId="51B444FF" w:rsidR="00E36CF9" w:rsidRPr="00E81A85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ul. Cystersów 18</w:t>
            </w:r>
          </w:p>
        </w:tc>
        <w:tc>
          <w:tcPr>
            <w:tcW w:w="2964" w:type="dxa"/>
            <w:shd w:val="clear" w:color="auto" w:fill="auto"/>
          </w:tcPr>
          <w:p w14:paraId="56F840AF" w14:textId="345ECFFA" w:rsidR="00E36CF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31.10.2022 r.</w:t>
            </w:r>
          </w:p>
          <w:p w14:paraId="6FF5BEE2" w14:textId="4763B3DF" w:rsidR="00E36CF9" w:rsidRPr="0039078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</w:p>
        </w:tc>
      </w:tr>
      <w:tr w:rsidR="00E36CF9" w:rsidRPr="00D8315C" w14:paraId="746F217A" w14:textId="77777777" w:rsidTr="00B56E76">
        <w:tc>
          <w:tcPr>
            <w:tcW w:w="813" w:type="dxa"/>
            <w:shd w:val="clear" w:color="auto" w:fill="auto"/>
          </w:tcPr>
          <w:p w14:paraId="045D17EA" w14:textId="77777777" w:rsidR="00E36CF9" w:rsidRPr="00D8315C" w:rsidRDefault="00E36CF9" w:rsidP="00E36CF9">
            <w:pPr>
              <w:tabs>
                <w:tab w:val="left" w:pos="1134"/>
                <w:tab w:val="left" w:pos="3969"/>
              </w:tabs>
              <w:jc w:val="center"/>
              <w:rPr>
                <w:sz w:val="26"/>
                <w:szCs w:val="26"/>
              </w:rPr>
            </w:pPr>
            <w:r w:rsidRPr="00D8315C">
              <w:rPr>
                <w:sz w:val="26"/>
                <w:szCs w:val="26"/>
              </w:rPr>
              <w:t xml:space="preserve">6. </w:t>
            </w:r>
          </w:p>
        </w:tc>
        <w:tc>
          <w:tcPr>
            <w:tcW w:w="5284" w:type="dxa"/>
            <w:shd w:val="clear" w:color="auto" w:fill="auto"/>
          </w:tcPr>
          <w:p w14:paraId="026B2E66" w14:textId="0C41B18B" w:rsidR="00E36CF9" w:rsidRPr="00E81A85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ul. Cystersów 18</w:t>
            </w:r>
          </w:p>
        </w:tc>
        <w:tc>
          <w:tcPr>
            <w:tcW w:w="2964" w:type="dxa"/>
            <w:shd w:val="clear" w:color="auto" w:fill="auto"/>
          </w:tcPr>
          <w:p w14:paraId="19726B55" w14:textId="757599BB" w:rsidR="00E36CF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7.11.2022 r.</w:t>
            </w:r>
          </w:p>
          <w:p w14:paraId="64DFAFFB" w14:textId="0CD66F24" w:rsidR="00E36CF9" w:rsidRPr="0039078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</w:p>
        </w:tc>
      </w:tr>
      <w:tr w:rsidR="00E36CF9" w:rsidRPr="00D8315C" w14:paraId="1B7C3C20" w14:textId="77777777" w:rsidTr="00B56E76">
        <w:tc>
          <w:tcPr>
            <w:tcW w:w="813" w:type="dxa"/>
            <w:shd w:val="clear" w:color="auto" w:fill="auto"/>
          </w:tcPr>
          <w:p w14:paraId="66642860" w14:textId="77777777" w:rsidR="00E36CF9" w:rsidRPr="00D8315C" w:rsidRDefault="00E36CF9" w:rsidP="00E36CF9">
            <w:pPr>
              <w:tabs>
                <w:tab w:val="left" w:pos="1134"/>
                <w:tab w:val="left" w:pos="3969"/>
              </w:tabs>
              <w:jc w:val="center"/>
              <w:rPr>
                <w:sz w:val="26"/>
                <w:szCs w:val="26"/>
              </w:rPr>
            </w:pPr>
            <w:r w:rsidRPr="00D8315C">
              <w:rPr>
                <w:sz w:val="26"/>
                <w:szCs w:val="26"/>
              </w:rPr>
              <w:t xml:space="preserve">7. </w:t>
            </w:r>
          </w:p>
        </w:tc>
        <w:tc>
          <w:tcPr>
            <w:tcW w:w="5284" w:type="dxa"/>
            <w:shd w:val="clear" w:color="auto" w:fill="auto"/>
          </w:tcPr>
          <w:p w14:paraId="2B6DC9D0" w14:textId="42B52FE0" w:rsidR="00E36CF9" w:rsidRPr="00E81A85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ul. Mogilska 17</w:t>
            </w:r>
          </w:p>
        </w:tc>
        <w:tc>
          <w:tcPr>
            <w:tcW w:w="2964" w:type="dxa"/>
            <w:shd w:val="clear" w:color="auto" w:fill="auto"/>
          </w:tcPr>
          <w:p w14:paraId="043197B3" w14:textId="425296F2" w:rsidR="00E36CF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14.11.2022 r.</w:t>
            </w:r>
          </w:p>
          <w:p w14:paraId="2DE3E95C" w14:textId="558C58A5" w:rsidR="00E36CF9" w:rsidRPr="0039078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</w:p>
        </w:tc>
      </w:tr>
      <w:tr w:rsidR="00E36CF9" w:rsidRPr="00D8315C" w14:paraId="51F5F89E" w14:textId="77777777" w:rsidTr="00B56E76">
        <w:tc>
          <w:tcPr>
            <w:tcW w:w="813" w:type="dxa"/>
            <w:shd w:val="clear" w:color="auto" w:fill="auto"/>
          </w:tcPr>
          <w:p w14:paraId="081B58F7" w14:textId="77777777" w:rsidR="00E36CF9" w:rsidRPr="00D8315C" w:rsidRDefault="00E36CF9" w:rsidP="00E36CF9">
            <w:pPr>
              <w:tabs>
                <w:tab w:val="left" w:pos="1134"/>
                <w:tab w:val="left" w:pos="3969"/>
              </w:tabs>
              <w:jc w:val="center"/>
              <w:rPr>
                <w:sz w:val="26"/>
                <w:szCs w:val="26"/>
              </w:rPr>
            </w:pPr>
            <w:r w:rsidRPr="00D8315C">
              <w:rPr>
                <w:sz w:val="26"/>
                <w:szCs w:val="26"/>
              </w:rPr>
              <w:t xml:space="preserve">8. </w:t>
            </w:r>
          </w:p>
        </w:tc>
        <w:tc>
          <w:tcPr>
            <w:tcW w:w="5284" w:type="dxa"/>
            <w:shd w:val="clear" w:color="auto" w:fill="auto"/>
          </w:tcPr>
          <w:p w14:paraId="1C30BE32" w14:textId="191814D6" w:rsidR="00E36CF9" w:rsidRPr="00E81A85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ul. Cystersów 18</w:t>
            </w:r>
          </w:p>
        </w:tc>
        <w:tc>
          <w:tcPr>
            <w:tcW w:w="2964" w:type="dxa"/>
            <w:shd w:val="clear" w:color="auto" w:fill="auto"/>
          </w:tcPr>
          <w:p w14:paraId="64E1B985" w14:textId="5D6956DB" w:rsidR="00E36CF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21.11.2022 r.</w:t>
            </w:r>
          </w:p>
          <w:p w14:paraId="14FD3C10" w14:textId="7D9554C3" w:rsidR="00E36CF9" w:rsidRPr="0039078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</w:p>
        </w:tc>
      </w:tr>
      <w:tr w:rsidR="00E36CF9" w:rsidRPr="00D8315C" w14:paraId="65AE5350" w14:textId="77777777" w:rsidTr="00B56E76">
        <w:tc>
          <w:tcPr>
            <w:tcW w:w="813" w:type="dxa"/>
            <w:shd w:val="clear" w:color="auto" w:fill="auto"/>
          </w:tcPr>
          <w:p w14:paraId="644FB830" w14:textId="77777777" w:rsidR="00E36CF9" w:rsidRPr="00D8315C" w:rsidRDefault="00E36CF9" w:rsidP="00E36CF9">
            <w:pPr>
              <w:tabs>
                <w:tab w:val="left" w:pos="1134"/>
                <w:tab w:val="left" w:pos="3969"/>
              </w:tabs>
              <w:jc w:val="center"/>
              <w:rPr>
                <w:sz w:val="26"/>
                <w:szCs w:val="26"/>
              </w:rPr>
            </w:pPr>
            <w:r w:rsidRPr="00D8315C">
              <w:rPr>
                <w:sz w:val="26"/>
                <w:szCs w:val="26"/>
              </w:rPr>
              <w:t xml:space="preserve">9. </w:t>
            </w:r>
          </w:p>
        </w:tc>
        <w:tc>
          <w:tcPr>
            <w:tcW w:w="5284" w:type="dxa"/>
            <w:shd w:val="clear" w:color="auto" w:fill="auto"/>
          </w:tcPr>
          <w:p w14:paraId="6159EDC4" w14:textId="45D7E9A7" w:rsidR="00E36CF9" w:rsidRPr="00E81A85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ul. Mogilska 17</w:t>
            </w:r>
          </w:p>
        </w:tc>
        <w:tc>
          <w:tcPr>
            <w:tcW w:w="2964" w:type="dxa"/>
            <w:shd w:val="clear" w:color="auto" w:fill="auto"/>
          </w:tcPr>
          <w:p w14:paraId="36EAA8A6" w14:textId="5487EF3E" w:rsidR="00E36CF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28.11.2022 r.</w:t>
            </w:r>
          </w:p>
          <w:p w14:paraId="52035A5C" w14:textId="429706BF" w:rsidR="00E36CF9" w:rsidRPr="0039078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</w:p>
        </w:tc>
      </w:tr>
      <w:tr w:rsidR="00E36CF9" w:rsidRPr="00D8315C" w14:paraId="2D82DFAD" w14:textId="77777777" w:rsidTr="00B56E76">
        <w:tc>
          <w:tcPr>
            <w:tcW w:w="813" w:type="dxa"/>
            <w:shd w:val="clear" w:color="auto" w:fill="auto"/>
          </w:tcPr>
          <w:p w14:paraId="6BBF005F" w14:textId="77777777" w:rsidR="00E36CF9" w:rsidRPr="00D8315C" w:rsidRDefault="00E36CF9" w:rsidP="00E36CF9">
            <w:pPr>
              <w:tabs>
                <w:tab w:val="left" w:pos="1134"/>
                <w:tab w:val="left" w:pos="3969"/>
              </w:tabs>
              <w:jc w:val="center"/>
              <w:rPr>
                <w:sz w:val="26"/>
                <w:szCs w:val="26"/>
              </w:rPr>
            </w:pPr>
            <w:r w:rsidRPr="00D8315C">
              <w:rPr>
                <w:sz w:val="26"/>
                <w:szCs w:val="26"/>
              </w:rPr>
              <w:t xml:space="preserve">10. </w:t>
            </w:r>
          </w:p>
        </w:tc>
        <w:tc>
          <w:tcPr>
            <w:tcW w:w="5284" w:type="dxa"/>
            <w:shd w:val="clear" w:color="auto" w:fill="auto"/>
          </w:tcPr>
          <w:p w14:paraId="197E3453" w14:textId="06972B0A" w:rsidR="00E36CF9" w:rsidRPr="00E81A85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ul. Mogilska 17</w:t>
            </w:r>
          </w:p>
        </w:tc>
        <w:tc>
          <w:tcPr>
            <w:tcW w:w="2964" w:type="dxa"/>
            <w:shd w:val="clear" w:color="auto" w:fill="auto"/>
          </w:tcPr>
          <w:p w14:paraId="47078756" w14:textId="230EB3B7" w:rsidR="00E36CF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5.12.2022 r.</w:t>
            </w:r>
          </w:p>
          <w:p w14:paraId="19AA18B7" w14:textId="6354CB48" w:rsidR="00E36CF9" w:rsidRPr="0039078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</w:p>
        </w:tc>
      </w:tr>
      <w:tr w:rsidR="00E36CF9" w:rsidRPr="00D8315C" w14:paraId="08E0D7CD" w14:textId="77777777" w:rsidTr="00B56E76">
        <w:tc>
          <w:tcPr>
            <w:tcW w:w="813" w:type="dxa"/>
            <w:shd w:val="clear" w:color="auto" w:fill="auto"/>
          </w:tcPr>
          <w:p w14:paraId="10CBB65C" w14:textId="77777777" w:rsidR="00E36CF9" w:rsidRPr="00D8315C" w:rsidRDefault="00E36CF9" w:rsidP="00E36CF9">
            <w:pPr>
              <w:tabs>
                <w:tab w:val="left" w:pos="1134"/>
                <w:tab w:val="left" w:pos="3969"/>
              </w:tabs>
              <w:jc w:val="center"/>
              <w:rPr>
                <w:sz w:val="26"/>
                <w:szCs w:val="26"/>
              </w:rPr>
            </w:pPr>
            <w:r w:rsidRPr="00D8315C">
              <w:rPr>
                <w:sz w:val="26"/>
                <w:szCs w:val="26"/>
              </w:rPr>
              <w:t xml:space="preserve">11. </w:t>
            </w:r>
          </w:p>
        </w:tc>
        <w:tc>
          <w:tcPr>
            <w:tcW w:w="5284" w:type="dxa"/>
            <w:shd w:val="clear" w:color="auto" w:fill="auto"/>
          </w:tcPr>
          <w:p w14:paraId="721F97F9" w14:textId="451334C0" w:rsidR="00E36CF9" w:rsidRPr="00E81A85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ul. Cystersów 18</w:t>
            </w:r>
          </w:p>
        </w:tc>
        <w:tc>
          <w:tcPr>
            <w:tcW w:w="2964" w:type="dxa"/>
            <w:shd w:val="clear" w:color="auto" w:fill="auto"/>
          </w:tcPr>
          <w:p w14:paraId="515F270F" w14:textId="1656F2A9" w:rsidR="00E36CF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12.12.2022 r.</w:t>
            </w:r>
          </w:p>
          <w:p w14:paraId="41162045" w14:textId="06DFC397" w:rsidR="00E36CF9" w:rsidRPr="0039078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</w:p>
        </w:tc>
      </w:tr>
      <w:tr w:rsidR="00E36CF9" w:rsidRPr="00D8315C" w14:paraId="06B99A0E" w14:textId="77777777" w:rsidTr="00B56E76">
        <w:tc>
          <w:tcPr>
            <w:tcW w:w="813" w:type="dxa"/>
            <w:shd w:val="clear" w:color="auto" w:fill="auto"/>
          </w:tcPr>
          <w:p w14:paraId="34C39A0E" w14:textId="77777777" w:rsidR="00E36CF9" w:rsidRPr="00D8315C" w:rsidRDefault="00E36CF9" w:rsidP="00E36CF9">
            <w:pPr>
              <w:tabs>
                <w:tab w:val="left" w:pos="1134"/>
                <w:tab w:val="left" w:pos="3969"/>
              </w:tabs>
              <w:jc w:val="center"/>
              <w:rPr>
                <w:sz w:val="26"/>
                <w:szCs w:val="26"/>
              </w:rPr>
            </w:pPr>
            <w:r w:rsidRPr="00D8315C">
              <w:rPr>
                <w:sz w:val="26"/>
                <w:szCs w:val="26"/>
              </w:rPr>
              <w:t xml:space="preserve">12. </w:t>
            </w:r>
          </w:p>
        </w:tc>
        <w:tc>
          <w:tcPr>
            <w:tcW w:w="5284" w:type="dxa"/>
            <w:shd w:val="clear" w:color="auto" w:fill="auto"/>
          </w:tcPr>
          <w:p w14:paraId="4EF9E8F8" w14:textId="3BCF4B50" w:rsidR="00E36CF9" w:rsidRPr="00E81A85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ul.</w:t>
            </w:r>
            <w:r>
              <w:rPr>
                <w:b/>
                <w:bCs/>
                <w:sz w:val="28"/>
                <w:szCs w:val="28"/>
              </w:rPr>
              <w:t xml:space="preserve"> Mogilska 17</w:t>
            </w:r>
          </w:p>
        </w:tc>
        <w:tc>
          <w:tcPr>
            <w:tcW w:w="2964" w:type="dxa"/>
            <w:shd w:val="clear" w:color="auto" w:fill="auto"/>
          </w:tcPr>
          <w:p w14:paraId="6C48BFD8" w14:textId="4B5E4530" w:rsidR="00E36CF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19.12.2022 r.</w:t>
            </w:r>
          </w:p>
          <w:p w14:paraId="646B62C9" w14:textId="4A6A54EC" w:rsidR="00E36CF9" w:rsidRPr="00390789" w:rsidRDefault="00E36CF9" w:rsidP="00E36CF9">
            <w:pPr>
              <w:tabs>
                <w:tab w:val="left" w:pos="1134"/>
                <w:tab w:val="left" w:pos="3969"/>
              </w:tabs>
              <w:jc w:val="both"/>
              <w:rPr>
                <w:sz w:val="28"/>
                <w:szCs w:val="28"/>
              </w:rPr>
            </w:pPr>
          </w:p>
        </w:tc>
      </w:tr>
    </w:tbl>
    <w:p w14:paraId="32E391B2" w14:textId="77777777" w:rsidR="00E635E4" w:rsidRDefault="00E635E4" w:rsidP="00E635E4">
      <w:pPr>
        <w:tabs>
          <w:tab w:val="left" w:pos="1134"/>
          <w:tab w:val="left" w:pos="3969"/>
        </w:tabs>
        <w:jc w:val="both"/>
        <w:rPr>
          <w:sz w:val="26"/>
          <w:szCs w:val="26"/>
        </w:rPr>
      </w:pPr>
    </w:p>
    <w:p w14:paraId="43C33286" w14:textId="1A89106F" w:rsidR="00E2376A" w:rsidRPr="00E2376A" w:rsidRDefault="00E2376A" w:rsidP="0073151A">
      <w:pPr>
        <w:tabs>
          <w:tab w:val="left" w:pos="1134"/>
          <w:tab w:val="left" w:pos="3969"/>
        </w:tabs>
        <w:jc w:val="both"/>
        <w:rPr>
          <w:sz w:val="22"/>
          <w:szCs w:val="22"/>
        </w:rPr>
      </w:pPr>
    </w:p>
    <w:sectPr w:rsidR="00E2376A" w:rsidRPr="00E2376A" w:rsidSect="00544B9C">
      <w:headerReference w:type="even" r:id="rId7"/>
      <w:headerReference w:type="default" r:id="rId8"/>
      <w:pgSz w:w="11907" w:h="16840"/>
      <w:pgMar w:top="1418" w:right="851" w:bottom="1134" w:left="1985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3A788E" w14:textId="77777777" w:rsidR="00425622" w:rsidRDefault="00425622">
      <w:r>
        <w:separator/>
      </w:r>
    </w:p>
  </w:endnote>
  <w:endnote w:type="continuationSeparator" w:id="0">
    <w:p w14:paraId="7F72D3AE" w14:textId="77777777" w:rsidR="00425622" w:rsidRDefault="00425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DA8B35" w14:textId="77777777" w:rsidR="00425622" w:rsidRDefault="00425622">
      <w:r>
        <w:separator/>
      </w:r>
    </w:p>
  </w:footnote>
  <w:footnote w:type="continuationSeparator" w:id="0">
    <w:p w14:paraId="4BE28451" w14:textId="77777777" w:rsidR="00425622" w:rsidRDefault="004256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D16FF" w14:textId="77777777" w:rsidR="00625401" w:rsidRDefault="00625401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F67F3F4" w14:textId="77777777" w:rsidR="00625401" w:rsidRDefault="0062540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F8F5E" w14:textId="77777777" w:rsidR="00625401" w:rsidRDefault="00625401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274C48">
      <w:rPr>
        <w:rStyle w:val="Numerstrony"/>
        <w:noProof/>
      </w:rPr>
      <w:t>5</w:t>
    </w:r>
    <w:r>
      <w:rPr>
        <w:rStyle w:val="Numerstrony"/>
      </w:rPr>
      <w:fldChar w:fldCharType="end"/>
    </w:r>
  </w:p>
  <w:p w14:paraId="058BEC35" w14:textId="77777777" w:rsidR="00625401" w:rsidRDefault="0062540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ED6BE0"/>
    <w:multiLevelType w:val="hybridMultilevel"/>
    <w:tmpl w:val="04A2085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CEE534A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A931605"/>
    <w:multiLevelType w:val="hybridMultilevel"/>
    <w:tmpl w:val="03A6663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54F539A"/>
    <w:multiLevelType w:val="hybridMultilevel"/>
    <w:tmpl w:val="26E0B2C4"/>
    <w:lvl w:ilvl="0" w:tplc="8C982EA6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9301BC6"/>
    <w:multiLevelType w:val="multilevel"/>
    <w:tmpl w:val="86CCB97A"/>
    <w:lvl w:ilvl="0">
      <w:start w:val="1"/>
      <w:numFmt w:val="decimal"/>
      <w:lvlText w:val="%1."/>
      <w:lvlJc w:val="left"/>
      <w:pPr>
        <w:tabs>
          <w:tab w:val="num" w:pos="790"/>
        </w:tabs>
        <w:ind w:left="790" w:hanging="360"/>
      </w:pPr>
    </w:lvl>
    <w:lvl w:ilvl="1">
      <w:start w:val="1"/>
      <w:numFmt w:val="lowerLetter"/>
      <w:lvlText w:val="%2."/>
      <w:lvlJc w:val="left"/>
      <w:pPr>
        <w:tabs>
          <w:tab w:val="num" w:pos="1510"/>
        </w:tabs>
        <w:ind w:left="1510" w:hanging="360"/>
      </w:pPr>
    </w:lvl>
    <w:lvl w:ilvl="2">
      <w:start w:val="1"/>
      <w:numFmt w:val="lowerRoman"/>
      <w:lvlText w:val="%3."/>
      <w:lvlJc w:val="right"/>
      <w:pPr>
        <w:tabs>
          <w:tab w:val="num" w:pos="2230"/>
        </w:tabs>
        <w:ind w:left="2230" w:hanging="180"/>
      </w:pPr>
    </w:lvl>
    <w:lvl w:ilvl="3">
      <w:start w:val="1"/>
      <w:numFmt w:val="decimal"/>
      <w:lvlText w:val="%4."/>
      <w:lvlJc w:val="left"/>
      <w:pPr>
        <w:tabs>
          <w:tab w:val="num" w:pos="2950"/>
        </w:tabs>
        <w:ind w:left="2950" w:hanging="360"/>
      </w:pPr>
    </w:lvl>
    <w:lvl w:ilvl="4">
      <w:start w:val="1"/>
      <w:numFmt w:val="lowerLetter"/>
      <w:lvlText w:val="%5."/>
      <w:lvlJc w:val="left"/>
      <w:pPr>
        <w:tabs>
          <w:tab w:val="num" w:pos="3670"/>
        </w:tabs>
        <w:ind w:left="3670" w:hanging="360"/>
      </w:pPr>
    </w:lvl>
    <w:lvl w:ilvl="5">
      <w:start w:val="1"/>
      <w:numFmt w:val="lowerRoman"/>
      <w:lvlText w:val="%6."/>
      <w:lvlJc w:val="right"/>
      <w:pPr>
        <w:tabs>
          <w:tab w:val="num" w:pos="4390"/>
        </w:tabs>
        <w:ind w:left="4390" w:hanging="180"/>
      </w:pPr>
    </w:lvl>
    <w:lvl w:ilvl="6">
      <w:start w:val="1"/>
      <w:numFmt w:val="decimal"/>
      <w:lvlText w:val="%7."/>
      <w:lvlJc w:val="left"/>
      <w:pPr>
        <w:tabs>
          <w:tab w:val="num" w:pos="5110"/>
        </w:tabs>
        <w:ind w:left="5110" w:hanging="360"/>
      </w:pPr>
    </w:lvl>
    <w:lvl w:ilvl="7">
      <w:start w:val="1"/>
      <w:numFmt w:val="lowerLetter"/>
      <w:lvlText w:val="%8."/>
      <w:lvlJc w:val="left"/>
      <w:pPr>
        <w:tabs>
          <w:tab w:val="num" w:pos="5830"/>
        </w:tabs>
        <w:ind w:left="5830" w:hanging="360"/>
      </w:pPr>
    </w:lvl>
    <w:lvl w:ilvl="8">
      <w:start w:val="1"/>
      <w:numFmt w:val="lowerRoman"/>
      <w:lvlText w:val="%9."/>
      <w:lvlJc w:val="right"/>
      <w:pPr>
        <w:tabs>
          <w:tab w:val="num" w:pos="6550"/>
        </w:tabs>
        <w:ind w:left="6550" w:hanging="180"/>
      </w:pPr>
    </w:lvl>
  </w:abstractNum>
  <w:abstractNum w:abstractNumId="4" w15:restartNumberingAfterBreak="0">
    <w:nsid w:val="55AA11DA"/>
    <w:multiLevelType w:val="hybridMultilevel"/>
    <w:tmpl w:val="30B864F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7E82283"/>
    <w:multiLevelType w:val="multilevel"/>
    <w:tmpl w:val="04A2085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9331529"/>
    <w:multiLevelType w:val="hybridMultilevel"/>
    <w:tmpl w:val="A4E688C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AB74BD7"/>
    <w:multiLevelType w:val="hybridMultilevel"/>
    <w:tmpl w:val="86F28580"/>
    <w:lvl w:ilvl="0" w:tplc="04150011">
      <w:start w:val="1"/>
      <w:numFmt w:val="decimal"/>
      <w:lvlText w:val="%1)"/>
      <w:lvlJc w:val="left"/>
      <w:pPr>
        <w:tabs>
          <w:tab w:val="num" w:pos="790"/>
        </w:tabs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510"/>
        </w:tabs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30"/>
        </w:tabs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0"/>
        </w:tabs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0"/>
        </w:tabs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0"/>
        </w:tabs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0"/>
        </w:tabs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0"/>
        </w:tabs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0"/>
        </w:tabs>
        <w:ind w:left="6550" w:hanging="180"/>
      </w:pPr>
    </w:lvl>
  </w:abstractNum>
  <w:abstractNum w:abstractNumId="8" w15:restartNumberingAfterBreak="0">
    <w:nsid w:val="6C303504"/>
    <w:multiLevelType w:val="hybridMultilevel"/>
    <w:tmpl w:val="B2DE919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F8B7ECB"/>
    <w:multiLevelType w:val="multilevel"/>
    <w:tmpl w:val="0C50BF0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0466D7B"/>
    <w:multiLevelType w:val="hybridMultilevel"/>
    <w:tmpl w:val="922E5F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42874AF"/>
    <w:multiLevelType w:val="hybridMultilevel"/>
    <w:tmpl w:val="5276081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CEE534A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46831687">
    <w:abstractNumId w:val="2"/>
  </w:num>
  <w:num w:numId="2" w16cid:durableId="2099716286">
    <w:abstractNumId w:val="10"/>
  </w:num>
  <w:num w:numId="3" w16cid:durableId="275718866">
    <w:abstractNumId w:val="8"/>
  </w:num>
  <w:num w:numId="4" w16cid:durableId="1191647215">
    <w:abstractNumId w:val="1"/>
  </w:num>
  <w:num w:numId="5" w16cid:durableId="1490755217">
    <w:abstractNumId w:val="4"/>
  </w:num>
  <w:num w:numId="6" w16cid:durableId="735394369">
    <w:abstractNumId w:val="0"/>
  </w:num>
  <w:num w:numId="7" w16cid:durableId="1775251602">
    <w:abstractNumId w:val="11"/>
  </w:num>
  <w:num w:numId="8" w16cid:durableId="31345478">
    <w:abstractNumId w:val="9"/>
  </w:num>
  <w:num w:numId="9" w16cid:durableId="1849129524">
    <w:abstractNumId w:val="5"/>
  </w:num>
  <w:num w:numId="10" w16cid:durableId="1708413469">
    <w:abstractNumId w:val="7"/>
  </w:num>
  <w:num w:numId="11" w16cid:durableId="1429740374">
    <w:abstractNumId w:val="3"/>
  </w:num>
  <w:num w:numId="12" w16cid:durableId="5061380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446"/>
    <w:rsid w:val="0000030E"/>
    <w:rsid w:val="00014C5B"/>
    <w:rsid w:val="0002437B"/>
    <w:rsid w:val="000348DF"/>
    <w:rsid w:val="00042196"/>
    <w:rsid w:val="00051CE3"/>
    <w:rsid w:val="00051D4A"/>
    <w:rsid w:val="00052AF0"/>
    <w:rsid w:val="00074C12"/>
    <w:rsid w:val="00082A21"/>
    <w:rsid w:val="000A406D"/>
    <w:rsid w:val="000C020F"/>
    <w:rsid w:val="000E441F"/>
    <w:rsid w:val="00102CD4"/>
    <w:rsid w:val="00103A50"/>
    <w:rsid w:val="0010546A"/>
    <w:rsid w:val="001056DD"/>
    <w:rsid w:val="00115E8A"/>
    <w:rsid w:val="00116B94"/>
    <w:rsid w:val="00134143"/>
    <w:rsid w:val="0013434D"/>
    <w:rsid w:val="00134407"/>
    <w:rsid w:val="00142372"/>
    <w:rsid w:val="00192250"/>
    <w:rsid w:val="001955B7"/>
    <w:rsid w:val="001955FA"/>
    <w:rsid w:val="001C1CCA"/>
    <w:rsid w:val="001C22A4"/>
    <w:rsid w:val="001C2957"/>
    <w:rsid w:val="001E70C7"/>
    <w:rsid w:val="00205566"/>
    <w:rsid w:val="0020586A"/>
    <w:rsid w:val="00207D07"/>
    <w:rsid w:val="00213FB3"/>
    <w:rsid w:val="0022343A"/>
    <w:rsid w:val="00227BD4"/>
    <w:rsid w:val="00246457"/>
    <w:rsid w:val="0025282B"/>
    <w:rsid w:val="00256F3B"/>
    <w:rsid w:val="00271665"/>
    <w:rsid w:val="00274C48"/>
    <w:rsid w:val="00274CFF"/>
    <w:rsid w:val="00275528"/>
    <w:rsid w:val="00292DA5"/>
    <w:rsid w:val="002957C9"/>
    <w:rsid w:val="00296775"/>
    <w:rsid w:val="00297CED"/>
    <w:rsid w:val="002A0C1C"/>
    <w:rsid w:val="002B2DBA"/>
    <w:rsid w:val="002D62AA"/>
    <w:rsid w:val="002E2E41"/>
    <w:rsid w:val="002F673A"/>
    <w:rsid w:val="00300212"/>
    <w:rsid w:val="00305339"/>
    <w:rsid w:val="00306F45"/>
    <w:rsid w:val="003216F3"/>
    <w:rsid w:val="0034171C"/>
    <w:rsid w:val="00342E01"/>
    <w:rsid w:val="00360AE8"/>
    <w:rsid w:val="00370E85"/>
    <w:rsid w:val="00371389"/>
    <w:rsid w:val="0038646C"/>
    <w:rsid w:val="00390789"/>
    <w:rsid w:val="003972B0"/>
    <w:rsid w:val="003A4431"/>
    <w:rsid w:val="003A53F7"/>
    <w:rsid w:val="003A6496"/>
    <w:rsid w:val="003B2E2B"/>
    <w:rsid w:val="003B5A9D"/>
    <w:rsid w:val="003C5ACA"/>
    <w:rsid w:val="003C78D4"/>
    <w:rsid w:val="003F0987"/>
    <w:rsid w:val="003F54FF"/>
    <w:rsid w:val="003F6B46"/>
    <w:rsid w:val="00403471"/>
    <w:rsid w:val="00403C06"/>
    <w:rsid w:val="004051F0"/>
    <w:rsid w:val="0041614D"/>
    <w:rsid w:val="00425622"/>
    <w:rsid w:val="00426919"/>
    <w:rsid w:val="00427342"/>
    <w:rsid w:val="00457A5D"/>
    <w:rsid w:val="00473DBB"/>
    <w:rsid w:val="00477867"/>
    <w:rsid w:val="00491B78"/>
    <w:rsid w:val="004931D3"/>
    <w:rsid w:val="004A2580"/>
    <w:rsid w:val="004B7D1E"/>
    <w:rsid w:val="004E1B0F"/>
    <w:rsid w:val="00501E34"/>
    <w:rsid w:val="00505213"/>
    <w:rsid w:val="00506EC9"/>
    <w:rsid w:val="00513373"/>
    <w:rsid w:val="00526A8D"/>
    <w:rsid w:val="00535FE3"/>
    <w:rsid w:val="005436F8"/>
    <w:rsid w:val="00544B9C"/>
    <w:rsid w:val="00553C23"/>
    <w:rsid w:val="00560194"/>
    <w:rsid w:val="005755DD"/>
    <w:rsid w:val="00597425"/>
    <w:rsid w:val="005A57F4"/>
    <w:rsid w:val="005B3FA8"/>
    <w:rsid w:val="005C1609"/>
    <w:rsid w:val="005D576A"/>
    <w:rsid w:val="005D7DB2"/>
    <w:rsid w:val="005E01CC"/>
    <w:rsid w:val="005F1A92"/>
    <w:rsid w:val="00600251"/>
    <w:rsid w:val="00603C68"/>
    <w:rsid w:val="00607899"/>
    <w:rsid w:val="00611446"/>
    <w:rsid w:val="00625401"/>
    <w:rsid w:val="00630976"/>
    <w:rsid w:val="00635E86"/>
    <w:rsid w:val="00642525"/>
    <w:rsid w:val="00663537"/>
    <w:rsid w:val="0066658C"/>
    <w:rsid w:val="006A1541"/>
    <w:rsid w:val="006A559A"/>
    <w:rsid w:val="006C6602"/>
    <w:rsid w:val="006D1D79"/>
    <w:rsid w:val="006E746F"/>
    <w:rsid w:val="006F00D5"/>
    <w:rsid w:val="00702F14"/>
    <w:rsid w:val="00705E7B"/>
    <w:rsid w:val="00707D23"/>
    <w:rsid w:val="00724404"/>
    <w:rsid w:val="00726A83"/>
    <w:rsid w:val="007313CC"/>
    <w:rsid w:val="0073151A"/>
    <w:rsid w:val="00737CF7"/>
    <w:rsid w:val="00741A83"/>
    <w:rsid w:val="00781BC5"/>
    <w:rsid w:val="007A3306"/>
    <w:rsid w:val="007A36DB"/>
    <w:rsid w:val="007A5860"/>
    <w:rsid w:val="007B2AB8"/>
    <w:rsid w:val="007D4A3D"/>
    <w:rsid w:val="007F5401"/>
    <w:rsid w:val="007F79A7"/>
    <w:rsid w:val="0080001A"/>
    <w:rsid w:val="00814DD6"/>
    <w:rsid w:val="0083286F"/>
    <w:rsid w:val="00835598"/>
    <w:rsid w:val="00837A5F"/>
    <w:rsid w:val="00845B41"/>
    <w:rsid w:val="0085131D"/>
    <w:rsid w:val="00856E15"/>
    <w:rsid w:val="00861B45"/>
    <w:rsid w:val="008728E8"/>
    <w:rsid w:val="00882210"/>
    <w:rsid w:val="00882399"/>
    <w:rsid w:val="00884530"/>
    <w:rsid w:val="00893642"/>
    <w:rsid w:val="008B0539"/>
    <w:rsid w:val="008B7030"/>
    <w:rsid w:val="008C05F8"/>
    <w:rsid w:val="008C1967"/>
    <w:rsid w:val="008C63D8"/>
    <w:rsid w:val="008F7677"/>
    <w:rsid w:val="00902770"/>
    <w:rsid w:val="00905849"/>
    <w:rsid w:val="00906DDF"/>
    <w:rsid w:val="009217E4"/>
    <w:rsid w:val="009371A4"/>
    <w:rsid w:val="009728D1"/>
    <w:rsid w:val="009733B1"/>
    <w:rsid w:val="00977F45"/>
    <w:rsid w:val="00995681"/>
    <w:rsid w:val="009A6068"/>
    <w:rsid w:val="009F4ABF"/>
    <w:rsid w:val="00A21014"/>
    <w:rsid w:val="00A3359F"/>
    <w:rsid w:val="00A37087"/>
    <w:rsid w:val="00A51EA5"/>
    <w:rsid w:val="00A57382"/>
    <w:rsid w:val="00A65C5C"/>
    <w:rsid w:val="00A75B65"/>
    <w:rsid w:val="00A87A81"/>
    <w:rsid w:val="00A912B3"/>
    <w:rsid w:val="00A915CC"/>
    <w:rsid w:val="00A93B20"/>
    <w:rsid w:val="00A97FCE"/>
    <w:rsid w:val="00AA2DC5"/>
    <w:rsid w:val="00AA60D8"/>
    <w:rsid w:val="00AB7901"/>
    <w:rsid w:val="00AB79DB"/>
    <w:rsid w:val="00AD0485"/>
    <w:rsid w:val="00AD59D3"/>
    <w:rsid w:val="00AE3D02"/>
    <w:rsid w:val="00AE6905"/>
    <w:rsid w:val="00AF6A9B"/>
    <w:rsid w:val="00AF7969"/>
    <w:rsid w:val="00B01ABE"/>
    <w:rsid w:val="00B06FFE"/>
    <w:rsid w:val="00B26622"/>
    <w:rsid w:val="00B3410F"/>
    <w:rsid w:val="00B4296C"/>
    <w:rsid w:val="00B56E76"/>
    <w:rsid w:val="00B6385B"/>
    <w:rsid w:val="00B734F4"/>
    <w:rsid w:val="00B815E9"/>
    <w:rsid w:val="00B90528"/>
    <w:rsid w:val="00B9436B"/>
    <w:rsid w:val="00BC42C5"/>
    <w:rsid w:val="00BE049D"/>
    <w:rsid w:val="00BE7D2A"/>
    <w:rsid w:val="00C02A08"/>
    <w:rsid w:val="00C07D0E"/>
    <w:rsid w:val="00C07F4A"/>
    <w:rsid w:val="00C162CD"/>
    <w:rsid w:val="00C37BA9"/>
    <w:rsid w:val="00C40DC0"/>
    <w:rsid w:val="00C52D79"/>
    <w:rsid w:val="00C9175F"/>
    <w:rsid w:val="00CB15B9"/>
    <w:rsid w:val="00CC4EB9"/>
    <w:rsid w:val="00CC78F1"/>
    <w:rsid w:val="00CD4316"/>
    <w:rsid w:val="00CE2B97"/>
    <w:rsid w:val="00CF103E"/>
    <w:rsid w:val="00CF691B"/>
    <w:rsid w:val="00D04065"/>
    <w:rsid w:val="00D2036D"/>
    <w:rsid w:val="00D23FE4"/>
    <w:rsid w:val="00D57101"/>
    <w:rsid w:val="00D65544"/>
    <w:rsid w:val="00D8315C"/>
    <w:rsid w:val="00D96182"/>
    <w:rsid w:val="00DD40EA"/>
    <w:rsid w:val="00DD5097"/>
    <w:rsid w:val="00DD779F"/>
    <w:rsid w:val="00DE13F6"/>
    <w:rsid w:val="00DE6874"/>
    <w:rsid w:val="00DF71C3"/>
    <w:rsid w:val="00E021A7"/>
    <w:rsid w:val="00E0682D"/>
    <w:rsid w:val="00E11987"/>
    <w:rsid w:val="00E150E5"/>
    <w:rsid w:val="00E2230F"/>
    <w:rsid w:val="00E2376A"/>
    <w:rsid w:val="00E34EC3"/>
    <w:rsid w:val="00E35EE2"/>
    <w:rsid w:val="00E36CF9"/>
    <w:rsid w:val="00E4645F"/>
    <w:rsid w:val="00E528E4"/>
    <w:rsid w:val="00E557CA"/>
    <w:rsid w:val="00E600B0"/>
    <w:rsid w:val="00E635E4"/>
    <w:rsid w:val="00E7450F"/>
    <w:rsid w:val="00E81A85"/>
    <w:rsid w:val="00E85CC8"/>
    <w:rsid w:val="00E954BD"/>
    <w:rsid w:val="00E9746B"/>
    <w:rsid w:val="00E9789B"/>
    <w:rsid w:val="00EB5453"/>
    <w:rsid w:val="00EC33FA"/>
    <w:rsid w:val="00EC5767"/>
    <w:rsid w:val="00ED04FD"/>
    <w:rsid w:val="00ED412E"/>
    <w:rsid w:val="00ED50D8"/>
    <w:rsid w:val="00EE7656"/>
    <w:rsid w:val="00F122FC"/>
    <w:rsid w:val="00F22644"/>
    <w:rsid w:val="00F41CB8"/>
    <w:rsid w:val="00F52AAA"/>
    <w:rsid w:val="00F71368"/>
    <w:rsid w:val="00F82D7C"/>
    <w:rsid w:val="00F92FBF"/>
    <w:rsid w:val="00F96EBD"/>
    <w:rsid w:val="00FE471D"/>
    <w:rsid w:val="00FF4337"/>
    <w:rsid w:val="00FF4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DC850B"/>
  <w15:chartTrackingRefBased/>
  <w15:docId w15:val="{5894BAE2-4A9E-4564-B2EE-99AD3AC91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835598"/>
    <w:rPr>
      <w:sz w:val="24"/>
    </w:rPr>
  </w:style>
  <w:style w:type="paragraph" w:styleId="Nagwek2">
    <w:name w:val="heading 2"/>
    <w:basedOn w:val="Normalny"/>
    <w:next w:val="Normalny"/>
    <w:qFormat/>
    <w:rsid w:val="001C1CCA"/>
    <w:pPr>
      <w:keepNext/>
      <w:tabs>
        <w:tab w:val="left" w:pos="1134"/>
        <w:tab w:val="left" w:pos="3969"/>
      </w:tabs>
      <w:jc w:val="both"/>
      <w:outlineLvl w:val="1"/>
    </w:pPr>
    <w:rPr>
      <w:b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character" w:styleId="Hipercze">
    <w:name w:val="Hyperlink"/>
    <w:rsid w:val="0038646C"/>
    <w:rPr>
      <w:color w:val="0000FF"/>
      <w:u w:val="single"/>
    </w:rPr>
  </w:style>
  <w:style w:type="paragraph" w:styleId="Tekstprzypisukocowego">
    <w:name w:val="endnote text"/>
    <w:basedOn w:val="Normalny"/>
    <w:semiHidden/>
    <w:rsid w:val="00B26622"/>
    <w:rPr>
      <w:sz w:val="20"/>
    </w:rPr>
  </w:style>
  <w:style w:type="character" w:styleId="Odwoanieprzypisukocowego">
    <w:name w:val="endnote reference"/>
    <w:semiHidden/>
    <w:rsid w:val="00B26622"/>
    <w:rPr>
      <w:vertAlign w:val="superscript"/>
    </w:rPr>
  </w:style>
  <w:style w:type="table" w:styleId="Tabela-Siatka">
    <w:name w:val="Table Grid"/>
    <w:basedOn w:val="Standardowy"/>
    <w:rsid w:val="00E635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6C660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6C6602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rsid w:val="00B56E76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56E76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rsid w:val="00B56E76"/>
  </w:style>
  <w:style w:type="paragraph" w:styleId="Tematkomentarza">
    <w:name w:val="annotation subject"/>
    <w:basedOn w:val="Tekstkomentarza"/>
    <w:next w:val="Tekstkomentarza"/>
    <w:link w:val="TematkomentarzaZnak"/>
    <w:rsid w:val="00B56E7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B56E7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walikr\AppData\Roaming\Microsoft\Szablony\firm%20nacz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firm nacz</Template>
  <TotalTime>13</TotalTime>
  <Pages>1</Pages>
  <Words>88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                 </vt:lpstr>
    </vt:vector>
  </TitlesOfParts>
  <Company>PA Kraków</Company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</dc:title>
  <dc:subject/>
  <dc:creator>kowalikr</dc:creator>
  <cp:keywords/>
  <cp:lastModifiedBy>Gąsior Emilia (RP Kraków)</cp:lastModifiedBy>
  <cp:revision>3</cp:revision>
  <cp:lastPrinted>2022-03-29T10:54:00Z</cp:lastPrinted>
  <dcterms:created xsi:type="dcterms:W3CDTF">2022-09-05T11:45:00Z</dcterms:created>
  <dcterms:modified xsi:type="dcterms:W3CDTF">2022-09-05T11:46:00Z</dcterms:modified>
</cp:coreProperties>
</file>