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5518" w14:textId="6559F095" w:rsidR="006B35BA" w:rsidRPr="00BC1160" w:rsidRDefault="006611BE" w:rsidP="004E272C">
      <w:pPr>
        <w:tabs>
          <w:tab w:val="left" w:pos="1020"/>
        </w:tabs>
        <w:jc w:val="both"/>
        <w:rPr>
          <w:rFonts w:ascii="Lato" w:eastAsia="Times New Roman" w:hAnsi="Lato" w:cstheme="minorHAnsi"/>
          <w:b/>
          <w:sz w:val="22"/>
          <w:szCs w:val="22"/>
          <w:lang w:eastAsia="pl-PL"/>
        </w:rPr>
      </w:pPr>
      <w:r w:rsidRPr="004F3FB3">
        <w:rPr>
          <w:rFonts w:asciiTheme="minorHAnsi" w:hAnsiTheme="minorHAnsi" w:cstheme="minorHAnsi"/>
          <w:sz w:val="22"/>
          <w:szCs w:val="22"/>
        </w:rPr>
        <w:tab/>
      </w:r>
      <w:r w:rsidR="00AA7E8D" w:rsidRPr="004F3FB3">
        <w:rPr>
          <w:rFonts w:asciiTheme="minorHAnsi" w:hAnsiTheme="minorHAnsi" w:cstheme="minorHAnsi"/>
          <w:sz w:val="22"/>
          <w:szCs w:val="22"/>
        </w:rPr>
        <w:tab/>
      </w:r>
      <w:r w:rsidR="00AA7E8D" w:rsidRPr="004F3FB3">
        <w:rPr>
          <w:rFonts w:asciiTheme="minorHAnsi" w:hAnsiTheme="minorHAnsi" w:cstheme="minorHAnsi"/>
          <w:sz w:val="22"/>
          <w:szCs w:val="22"/>
        </w:rPr>
        <w:tab/>
      </w:r>
      <w:r w:rsidR="00AA7E8D" w:rsidRPr="004F3FB3">
        <w:rPr>
          <w:rFonts w:asciiTheme="minorHAnsi" w:hAnsiTheme="minorHAnsi" w:cstheme="minorHAnsi"/>
          <w:sz w:val="22"/>
          <w:szCs w:val="22"/>
        </w:rPr>
        <w:tab/>
      </w:r>
      <w:r w:rsidR="006B35BA" w:rsidRPr="00BC1160">
        <w:rPr>
          <w:rFonts w:ascii="Lato" w:eastAsia="Times New Roman" w:hAnsi="Lato" w:cstheme="minorHAnsi"/>
          <w:b/>
          <w:sz w:val="22"/>
          <w:szCs w:val="22"/>
          <w:lang w:eastAsia="pl-PL"/>
        </w:rPr>
        <w:t xml:space="preserve">PROTOKÓŁ </w:t>
      </w:r>
      <w:r w:rsidR="00E92ED7" w:rsidRPr="00BC1160">
        <w:rPr>
          <w:rFonts w:ascii="Lato" w:eastAsia="Times New Roman" w:hAnsi="Lato" w:cstheme="minorHAnsi"/>
          <w:b/>
          <w:sz w:val="22"/>
          <w:szCs w:val="22"/>
          <w:lang w:eastAsia="pl-PL"/>
        </w:rPr>
        <w:t>ODBIOR</w:t>
      </w:r>
      <w:r w:rsidR="00440639" w:rsidRPr="00BC1160">
        <w:rPr>
          <w:rFonts w:ascii="Lato" w:eastAsia="Times New Roman" w:hAnsi="Lato" w:cstheme="minorHAnsi"/>
          <w:b/>
          <w:sz w:val="22"/>
          <w:szCs w:val="22"/>
          <w:lang w:eastAsia="pl-PL"/>
        </w:rPr>
        <w:t>U</w:t>
      </w:r>
      <w:r w:rsidR="00EE6759">
        <w:rPr>
          <w:rFonts w:ascii="Lato" w:eastAsia="Times New Roman" w:hAnsi="Lato" w:cstheme="minorHAnsi"/>
          <w:b/>
          <w:sz w:val="22"/>
          <w:szCs w:val="22"/>
          <w:lang w:eastAsia="pl-PL"/>
        </w:rPr>
        <w:t xml:space="preserve"> (wzór)</w:t>
      </w:r>
    </w:p>
    <w:p w14:paraId="07483571" w14:textId="77777777" w:rsidR="006B35BA" w:rsidRPr="00BC1160" w:rsidRDefault="006B35BA" w:rsidP="004E272C">
      <w:pPr>
        <w:ind w:right="-142"/>
        <w:jc w:val="center"/>
        <w:rPr>
          <w:rFonts w:ascii="Lato" w:eastAsia="Times New Roman" w:hAnsi="Lato" w:cstheme="minorHAnsi"/>
          <w:sz w:val="22"/>
          <w:szCs w:val="22"/>
          <w:lang w:eastAsia="pl-PL"/>
        </w:rPr>
      </w:pPr>
    </w:p>
    <w:p w14:paraId="7836DA9B" w14:textId="4DBC17CC" w:rsidR="006B35BA" w:rsidRPr="00BC1160" w:rsidRDefault="006B35BA" w:rsidP="004E272C">
      <w:pPr>
        <w:jc w:val="center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sporządzony w dniu _______________ 20</w:t>
      </w:r>
      <w:r w:rsidR="00E00BCD" w:rsidRPr="00BC1160">
        <w:rPr>
          <w:rFonts w:ascii="Lato" w:eastAsia="Times New Roman" w:hAnsi="Lato" w:cstheme="minorHAnsi"/>
          <w:sz w:val="22"/>
          <w:szCs w:val="22"/>
          <w:lang w:eastAsia="pl-PL"/>
        </w:rPr>
        <w:t>2</w:t>
      </w:r>
      <w:r w:rsidR="006417FA">
        <w:rPr>
          <w:rFonts w:ascii="Lato" w:eastAsia="Times New Roman" w:hAnsi="Lato" w:cstheme="minorHAnsi"/>
          <w:sz w:val="22"/>
          <w:szCs w:val="22"/>
          <w:lang w:eastAsia="pl-PL"/>
        </w:rPr>
        <w:t>4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roku</w:t>
      </w:r>
    </w:p>
    <w:p w14:paraId="60E5A3F4" w14:textId="77777777" w:rsidR="006B35BA" w:rsidRPr="00BC1160" w:rsidRDefault="006B35BA" w:rsidP="004E272C">
      <w:pPr>
        <w:rPr>
          <w:rFonts w:ascii="Lato" w:eastAsia="Times New Roman" w:hAnsi="Lato" w:cstheme="minorHAnsi"/>
          <w:sz w:val="22"/>
          <w:szCs w:val="22"/>
          <w:lang w:eastAsia="pl-PL"/>
        </w:rPr>
      </w:pPr>
    </w:p>
    <w:p w14:paraId="64CFBD0D" w14:textId="51395A00" w:rsidR="006B35BA" w:rsidRPr="00BC1160" w:rsidRDefault="006B35BA" w:rsidP="004E272C">
      <w:pPr>
        <w:tabs>
          <w:tab w:val="left" w:pos="2552"/>
        </w:tabs>
        <w:ind w:left="2552" w:hanging="2552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1. Zamawiający: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  <w:t>Skarb Państwa</w:t>
      </w:r>
      <w:r w:rsidR="00D50587"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– 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Ministerstwo Finansów </w:t>
      </w:r>
    </w:p>
    <w:p w14:paraId="10948DC4" w14:textId="16DD239C" w:rsidR="006B35BA" w:rsidRPr="00BC1160" w:rsidRDefault="006B35BA" w:rsidP="004E272C">
      <w:pPr>
        <w:tabs>
          <w:tab w:val="left" w:pos="2552"/>
        </w:tabs>
        <w:ind w:left="2552" w:hanging="2552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</w:r>
      <w:r w:rsidR="005043A3" w:rsidRPr="00BC1160">
        <w:rPr>
          <w:rFonts w:ascii="Lato" w:eastAsia="Times New Roman" w:hAnsi="Lato" w:cstheme="minorHAnsi"/>
          <w:sz w:val="22"/>
          <w:szCs w:val="22"/>
          <w:lang w:eastAsia="pl-PL"/>
        </w:rPr>
        <w:t>00-916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Warszawa, ul. Świętokrzyska 12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</w:r>
    </w:p>
    <w:p w14:paraId="2E0F5D37" w14:textId="4C4EFF83" w:rsidR="006B35BA" w:rsidRPr="00BC1160" w:rsidRDefault="006B35BA" w:rsidP="004E272C">
      <w:pPr>
        <w:tabs>
          <w:tab w:val="left" w:pos="2552"/>
        </w:tabs>
        <w:spacing w:after="120"/>
        <w:ind w:left="2552" w:hanging="2552"/>
        <w:rPr>
          <w:rFonts w:ascii="Lato" w:eastAsia="Times New Roman" w:hAnsi="Lato" w:cstheme="minorHAnsi"/>
          <w:b/>
          <w:bCs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2. Wykonawca: 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</w:r>
      <w:r w:rsidRPr="00BC1160">
        <w:rPr>
          <w:rFonts w:ascii="Lato" w:eastAsia="Times New Roman" w:hAnsi="Lato" w:cstheme="minorHAnsi"/>
          <w:bCs/>
          <w:sz w:val="22"/>
          <w:szCs w:val="22"/>
          <w:lang w:eastAsia="pl-PL"/>
        </w:rPr>
        <w:t>__________________________________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br/>
      </w:r>
      <w:r w:rsidRPr="00BC1160">
        <w:rPr>
          <w:rFonts w:ascii="Lato" w:eastAsia="Times New Roman" w:hAnsi="Lato" w:cstheme="minorHAnsi"/>
          <w:bCs/>
          <w:sz w:val="22"/>
          <w:szCs w:val="22"/>
          <w:lang w:eastAsia="pl-PL"/>
        </w:rPr>
        <w:t>__________________________________</w:t>
      </w:r>
    </w:p>
    <w:p w14:paraId="4D9567CD" w14:textId="2BC87657" w:rsidR="00C425B4" w:rsidRPr="006417FA" w:rsidRDefault="00AA7E8D" w:rsidP="00C425B4">
      <w:pPr>
        <w:spacing w:line="288" w:lineRule="auto"/>
        <w:jc w:val="both"/>
        <w:rPr>
          <w:rFonts w:ascii="Lato" w:hAnsi="Lato" w:cstheme="minorHAnsi"/>
          <w:color w:val="FF0000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3</w:t>
      </w:r>
      <w:r w:rsidR="006B35BA"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. </w:t>
      </w:r>
      <w:r w:rsidR="00AF294A" w:rsidRPr="00BC1160">
        <w:rPr>
          <w:rFonts w:ascii="Lato" w:eastAsia="Times New Roman" w:hAnsi="Lato" w:cstheme="minorHAnsi"/>
          <w:sz w:val="22"/>
          <w:szCs w:val="22"/>
          <w:lang w:eastAsia="pl-PL"/>
        </w:rPr>
        <w:t>Zamówienie</w:t>
      </w:r>
      <w:r w:rsidR="00AA5042"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na</w:t>
      </w:r>
      <w:r w:rsidR="004F3FB3"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</w:t>
      </w:r>
      <w:r w:rsidR="00C425B4" w:rsidRPr="00BC1160">
        <w:rPr>
          <w:rFonts w:ascii="Lato" w:hAnsi="Lato" w:cstheme="minorHAnsi"/>
        </w:rPr>
        <w:t xml:space="preserve">wykonanie prac polegających na </w:t>
      </w:r>
      <w:r w:rsidR="00236B3F" w:rsidRPr="00236B3F">
        <w:rPr>
          <w:rFonts w:ascii="Lato" w:hAnsi="Lato" w:cstheme="minorHAnsi"/>
          <w:bCs/>
        </w:rPr>
        <w:t xml:space="preserve">usunięciu folii przeciwsłonecznych typu </w:t>
      </w:r>
      <w:proofErr w:type="spellStart"/>
      <w:r w:rsidR="00236B3F" w:rsidRPr="00236B3F">
        <w:rPr>
          <w:rFonts w:ascii="Lato" w:hAnsi="Lato" w:cstheme="minorHAnsi"/>
          <w:bCs/>
        </w:rPr>
        <w:t>Titan</w:t>
      </w:r>
      <w:proofErr w:type="spellEnd"/>
      <w:r w:rsidR="00236B3F" w:rsidRPr="00236B3F">
        <w:rPr>
          <w:rFonts w:ascii="Lato" w:hAnsi="Lato" w:cstheme="minorHAnsi"/>
          <w:bCs/>
        </w:rPr>
        <w:t xml:space="preserve"> 50 </w:t>
      </w:r>
      <w:proofErr w:type="spellStart"/>
      <w:r w:rsidR="00236B3F" w:rsidRPr="00236B3F">
        <w:rPr>
          <w:rFonts w:ascii="Lato" w:hAnsi="Lato" w:cstheme="minorHAnsi"/>
          <w:bCs/>
        </w:rPr>
        <w:t>Xtra</w:t>
      </w:r>
      <w:proofErr w:type="spellEnd"/>
      <w:r w:rsidR="00236B3F" w:rsidRPr="00236B3F">
        <w:rPr>
          <w:rFonts w:ascii="Lato" w:hAnsi="Lato" w:cstheme="minorHAnsi"/>
          <w:bCs/>
        </w:rPr>
        <w:t xml:space="preserve"> SR z szyb okiennych w pomieszczeniach biurowych gmachu MF przy ulicy Świętokrzyskiej 12 w Warszawie, bloku: - A1 (od ul. Świętokrzyskiej); - B1 (od ul. Świętokrzyskiej),  - G (od ul. Traugutta), piętra I, II, III, IV</w:t>
      </w:r>
      <w:r w:rsidR="00C425B4" w:rsidRPr="006417FA">
        <w:rPr>
          <w:rFonts w:ascii="Lato" w:hAnsi="Lato" w:cstheme="minorHAnsi"/>
          <w:color w:val="FF0000"/>
        </w:rPr>
        <w:t>.</w:t>
      </w:r>
    </w:p>
    <w:p w14:paraId="39552C68" w14:textId="69E8985C" w:rsidR="004F3FB3" w:rsidRPr="00BC1160" w:rsidRDefault="004F3FB3" w:rsidP="004F3FB3">
      <w:pPr>
        <w:spacing w:line="288" w:lineRule="auto"/>
        <w:jc w:val="both"/>
        <w:rPr>
          <w:rFonts w:ascii="Lato" w:hAnsi="Lato" w:cstheme="minorHAnsi"/>
          <w:sz w:val="22"/>
          <w:szCs w:val="22"/>
        </w:rPr>
      </w:pPr>
    </w:p>
    <w:p w14:paraId="3178C518" w14:textId="2D4E8BC7" w:rsidR="006B35BA" w:rsidRPr="00BC1160" w:rsidRDefault="006B35BA" w:rsidP="001F2871">
      <w:pPr>
        <w:autoSpaceDE w:val="0"/>
        <w:autoSpaceDN w:val="0"/>
        <w:adjustRightInd w:val="0"/>
        <w:spacing w:line="360" w:lineRule="auto"/>
        <w:jc w:val="both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Komisja w składzie:</w:t>
      </w:r>
    </w:p>
    <w:p w14:paraId="593505B2" w14:textId="6290858A" w:rsidR="006B35BA" w:rsidRPr="00BC1160" w:rsidRDefault="001F2871" w:rsidP="001F2871">
      <w:pPr>
        <w:numPr>
          <w:ilvl w:val="0"/>
          <w:numId w:val="12"/>
        </w:numPr>
        <w:tabs>
          <w:tab w:val="left" w:pos="3969"/>
        </w:tabs>
        <w:spacing w:line="360" w:lineRule="auto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Przedstawiciel Zamawiającego </w:t>
      </w:r>
      <w:r w:rsidR="006B35BA" w:rsidRPr="00BC1160">
        <w:rPr>
          <w:rFonts w:ascii="Lato" w:eastAsia="Times New Roman" w:hAnsi="Lato" w:cstheme="minorHAnsi"/>
          <w:sz w:val="22"/>
          <w:szCs w:val="22"/>
          <w:lang w:eastAsia="pl-PL"/>
        </w:rPr>
        <w:t>- ____________________</w:t>
      </w:r>
    </w:p>
    <w:p w14:paraId="50B95158" w14:textId="41139A21" w:rsidR="006B35BA" w:rsidRPr="00BC1160" w:rsidRDefault="001F2871" w:rsidP="001F2871">
      <w:pPr>
        <w:numPr>
          <w:ilvl w:val="0"/>
          <w:numId w:val="12"/>
        </w:numPr>
        <w:tabs>
          <w:tab w:val="left" w:pos="3969"/>
        </w:tabs>
        <w:spacing w:line="360" w:lineRule="auto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Przedstawiciel Wykonawcy </w:t>
      </w:r>
      <w:r w:rsidR="006B35BA" w:rsidRPr="00BC1160">
        <w:rPr>
          <w:rFonts w:ascii="Lato" w:eastAsia="Times New Roman" w:hAnsi="Lato" w:cstheme="minorHAnsi"/>
          <w:sz w:val="22"/>
          <w:szCs w:val="22"/>
          <w:lang w:eastAsia="pl-PL"/>
        </w:rPr>
        <w:t>- ____________________</w:t>
      </w:r>
    </w:p>
    <w:p w14:paraId="709B4802" w14:textId="77777777" w:rsidR="006B35BA" w:rsidRPr="00BC1160" w:rsidRDefault="006B35BA" w:rsidP="004E272C">
      <w:pPr>
        <w:rPr>
          <w:rFonts w:ascii="Lato" w:eastAsia="Times New Roman" w:hAnsi="Lato" w:cstheme="minorHAnsi"/>
          <w:sz w:val="22"/>
          <w:szCs w:val="22"/>
          <w:lang w:eastAsia="pl-PL"/>
        </w:rPr>
      </w:pPr>
    </w:p>
    <w:p w14:paraId="2DBFA774" w14:textId="27DC70D9" w:rsidR="006B35BA" w:rsidRPr="00BC1160" w:rsidRDefault="006B35BA" w:rsidP="004E272C">
      <w:pPr>
        <w:spacing w:after="120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W dniu ____________ 20</w:t>
      </w:r>
      <w:r w:rsidR="00E00BCD" w:rsidRPr="00BC1160">
        <w:rPr>
          <w:rFonts w:ascii="Lato" w:eastAsia="Times New Roman" w:hAnsi="Lato" w:cstheme="minorHAnsi"/>
          <w:sz w:val="22"/>
          <w:szCs w:val="22"/>
          <w:lang w:eastAsia="pl-PL"/>
        </w:rPr>
        <w:t>2</w:t>
      </w:r>
      <w:r w:rsidR="006417FA">
        <w:rPr>
          <w:rFonts w:ascii="Lato" w:eastAsia="Times New Roman" w:hAnsi="Lato" w:cstheme="minorHAnsi"/>
          <w:sz w:val="22"/>
          <w:szCs w:val="22"/>
          <w:lang w:eastAsia="pl-PL"/>
        </w:rPr>
        <w:t>4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r</w:t>
      </w:r>
      <w:r w:rsidR="00810AAE" w:rsidRPr="00BC1160">
        <w:rPr>
          <w:rFonts w:ascii="Lato" w:eastAsia="Times New Roman" w:hAnsi="Lato" w:cstheme="minorHAnsi"/>
          <w:sz w:val="22"/>
          <w:szCs w:val="22"/>
          <w:lang w:eastAsia="pl-PL"/>
        </w:rPr>
        <w:t>.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Wykonawca </w:t>
      </w:r>
      <w:r w:rsidR="004F3FB3" w:rsidRPr="00BC1160">
        <w:rPr>
          <w:rFonts w:ascii="Lato" w:eastAsia="Times New Roman" w:hAnsi="Lato" w:cstheme="minorHAnsi"/>
          <w:sz w:val="22"/>
          <w:szCs w:val="22"/>
          <w:lang w:eastAsia="pl-PL"/>
        </w:rPr>
        <w:t>zakończył prace.</w:t>
      </w:r>
    </w:p>
    <w:p w14:paraId="5C4D9FED" w14:textId="43BFC7C4" w:rsidR="004F3FB3" w:rsidRPr="00BC1160" w:rsidRDefault="004F3FB3" w:rsidP="004F3FB3">
      <w:pPr>
        <w:spacing w:after="120" w:line="360" w:lineRule="atLeast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Przedmiot zamówienia  został / nie został * wykonany zgodnie z Zamówieniem nr ……</w:t>
      </w:r>
      <w:r w:rsidR="005043A3" w:rsidRPr="00BC1160">
        <w:rPr>
          <w:rFonts w:ascii="Lato" w:eastAsia="Times New Roman" w:hAnsi="Lato" w:cstheme="minorHAnsi"/>
          <w:sz w:val="22"/>
          <w:szCs w:val="22"/>
          <w:lang w:eastAsia="pl-PL"/>
        </w:rPr>
        <w:t>……........</w:t>
      </w:r>
      <w:r w:rsidRPr="00BC1160">
        <w:rPr>
          <w:rFonts w:ascii="Lato" w:eastAsia="Times New Roman" w:hAnsi="Lato" w:cstheme="minorHAnsi"/>
          <w:sz w:val="22"/>
          <w:szCs w:val="22"/>
          <w:lang w:val="pl" w:eastAsia="pl-PL"/>
        </w:rPr>
        <w:t xml:space="preserve"> z dnia ............................... roku</w:t>
      </w:r>
      <w:r w:rsidR="005043A3" w:rsidRPr="00BC1160">
        <w:rPr>
          <w:rFonts w:ascii="Lato" w:eastAsia="Times New Roman" w:hAnsi="Lato" w:cstheme="minorHAnsi"/>
          <w:sz w:val="22"/>
          <w:szCs w:val="22"/>
          <w:lang w:val="pl" w:eastAsia="pl-PL"/>
        </w:rPr>
        <w:t xml:space="preserve"> 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w terminie zgodnym / niezgodnym</w:t>
      </w:r>
      <w:r w:rsidR="00E572E7" w:rsidRPr="00BC1160">
        <w:rPr>
          <w:rFonts w:ascii="Lato" w:eastAsia="Times New Roman" w:hAnsi="Lato" w:cstheme="minorHAnsi"/>
          <w:strike/>
          <w:sz w:val="22"/>
          <w:szCs w:val="22"/>
          <w:lang w:eastAsia="pl-PL"/>
        </w:rPr>
        <w:t xml:space="preserve"> </w:t>
      </w:r>
      <w:r w:rsidR="005043A3" w:rsidRPr="00BC1160">
        <w:rPr>
          <w:rFonts w:ascii="Lato" w:eastAsia="Times New Roman" w:hAnsi="Lato" w:cstheme="minorHAnsi"/>
          <w:sz w:val="22"/>
          <w:szCs w:val="22"/>
          <w:lang w:eastAsia="pl-PL"/>
        </w:rPr>
        <w:t>*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z Zamówieniem nr</w:t>
      </w:r>
      <w:r w:rsidR="005043A3"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……</w:t>
      </w:r>
      <w:r w:rsidR="00E572E7" w:rsidRPr="00BC1160">
        <w:rPr>
          <w:rFonts w:ascii="Lato" w:eastAsia="Times New Roman" w:hAnsi="Lato" w:cstheme="minorHAnsi"/>
          <w:sz w:val="22"/>
          <w:szCs w:val="22"/>
          <w:lang w:eastAsia="pl-PL"/>
        </w:rPr>
        <w:t>……………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 xml:space="preserve"> </w:t>
      </w:r>
    </w:p>
    <w:p w14:paraId="28FD243C" w14:textId="77777777" w:rsidR="004F3FB3" w:rsidRPr="00BC1160" w:rsidRDefault="004F3FB3" w:rsidP="004F3FB3">
      <w:pPr>
        <w:autoSpaceDE w:val="0"/>
        <w:autoSpaceDN w:val="0"/>
        <w:adjustRightInd w:val="0"/>
        <w:rPr>
          <w:rFonts w:ascii="Lato" w:eastAsiaTheme="minorHAnsi" w:hAnsi="Lato" w:cstheme="minorHAnsi"/>
          <w:sz w:val="22"/>
          <w:szCs w:val="22"/>
        </w:rPr>
      </w:pPr>
    </w:p>
    <w:p w14:paraId="1586B13B" w14:textId="0249B489" w:rsidR="004F3FB3" w:rsidRPr="00BC1160" w:rsidRDefault="004F3FB3" w:rsidP="004F3FB3">
      <w:pPr>
        <w:pStyle w:val="Tekstpodstawowywcity"/>
        <w:spacing w:line="288" w:lineRule="auto"/>
        <w:ind w:left="0"/>
        <w:jc w:val="both"/>
        <w:rPr>
          <w:rFonts w:ascii="Lato" w:hAnsi="Lato" w:cstheme="minorHAnsi"/>
          <w:color w:val="000000"/>
          <w:sz w:val="22"/>
          <w:szCs w:val="22"/>
        </w:rPr>
      </w:pPr>
      <w:r w:rsidRPr="00BC1160">
        <w:rPr>
          <w:rFonts w:ascii="Lato" w:hAnsi="Lato" w:cstheme="minorHAnsi"/>
          <w:sz w:val="22"/>
          <w:szCs w:val="22"/>
        </w:rPr>
        <w:t xml:space="preserve">Stwierdzone </w:t>
      </w:r>
      <w:r w:rsidR="00440FF4">
        <w:rPr>
          <w:rFonts w:ascii="Lato" w:hAnsi="Lato" w:cstheme="minorHAnsi"/>
          <w:sz w:val="22"/>
          <w:szCs w:val="22"/>
        </w:rPr>
        <w:t xml:space="preserve">wady/uszkodzenia mienia/nienależyte wykonanie umowy </w:t>
      </w:r>
      <w:r w:rsidRPr="00BC1160">
        <w:rPr>
          <w:rFonts w:ascii="Lato" w:hAnsi="Lato" w:cstheme="minorHAnsi"/>
          <w:sz w:val="22"/>
          <w:szCs w:val="22"/>
        </w:rPr>
        <w:t>zostały spisane oddzielnie i stanowią zał</w:t>
      </w:r>
      <w:r w:rsidR="005043A3" w:rsidRPr="00BC1160">
        <w:rPr>
          <w:rFonts w:ascii="Lato" w:hAnsi="Lato" w:cstheme="minorHAnsi"/>
          <w:sz w:val="22"/>
          <w:szCs w:val="22"/>
        </w:rPr>
        <w:t>ącznik do niniejszego protokołu</w:t>
      </w:r>
      <w:r w:rsidR="00E572E7" w:rsidRPr="00BC1160">
        <w:rPr>
          <w:rFonts w:ascii="Lato" w:hAnsi="Lato" w:cstheme="minorHAnsi"/>
          <w:sz w:val="22"/>
          <w:szCs w:val="22"/>
        </w:rPr>
        <w:t xml:space="preserve">* </w:t>
      </w:r>
      <w:r w:rsidRPr="00BC1160">
        <w:rPr>
          <w:rFonts w:ascii="Lato" w:hAnsi="Lato" w:cstheme="minorHAnsi"/>
          <w:sz w:val="22"/>
          <w:szCs w:val="22"/>
        </w:rPr>
        <w:t xml:space="preserve"> _________________</w:t>
      </w:r>
      <w:r w:rsidR="005043A3" w:rsidRPr="00BC1160">
        <w:rPr>
          <w:rFonts w:ascii="Lato" w:hAnsi="Lato" w:cstheme="minorHAnsi"/>
          <w:sz w:val="22"/>
          <w:szCs w:val="22"/>
        </w:rPr>
        <w:t>.</w:t>
      </w:r>
    </w:p>
    <w:p w14:paraId="670C173C" w14:textId="5426078A" w:rsidR="004F3FB3" w:rsidRPr="00BC1160" w:rsidRDefault="004F3FB3" w:rsidP="004F3FB3">
      <w:pPr>
        <w:pStyle w:val="Tekstpodstawowywcity"/>
        <w:spacing w:line="288" w:lineRule="auto"/>
        <w:ind w:left="0"/>
        <w:jc w:val="both"/>
        <w:rPr>
          <w:rFonts w:ascii="Lato" w:hAnsi="Lato" w:cstheme="minorHAnsi"/>
          <w:color w:val="000000"/>
          <w:sz w:val="22"/>
          <w:szCs w:val="22"/>
        </w:rPr>
      </w:pPr>
      <w:r w:rsidRPr="00BC1160">
        <w:rPr>
          <w:rFonts w:ascii="Lato" w:hAnsi="Lato" w:cstheme="minorHAnsi"/>
          <w:sz w:val="22"/>
          <w:szCs w:val="22"/>
        </w:rPr>
        <w:t xml:space="preserve">Termin </w:t>
      </w:r>
      <w:r w:rsidR="00440FF4">
        <w:rPr>
          <w:rFonts w:ascii="Lato" w:hAnsi="Lato" w:cstheme="minorHAnsi"/>
          <w:sz w:val="22"/>
          <w:szCs w:val="22"/>
        </w:rPr>
        <w:t>usunięcia wad/należytego wykonania umowy</w:t>
      </w:r>
      <w:r w:rsidRPr="00BC1160">
        <w:rPr>
          <w:rFonts w:ascii="Lato" w:hAnsi="Lato" w:cstheme="minorHAnsi"/>
          <w:sz w:val="22"/>
          <w:szCs w:val="22"/>
        </w:rPr>
        <w:t xml:space="preserve"> Komisja ustala do dnia _________________</w:t>
      </w:r>
      <w:r w:rsidR="005043A3" w:rsidRPr="00BC1160">
        <w:rPr>
          <w:rFonts w:ascii="Lato" w:hAnsi="Lato" w:cstheme="minorHAnsi"/>
          <w:sz w:val="22"/>
          <w:szCs w:val="22"/>
        </w:rPr>
        <w:t>.</w:t>
      </w:r>
    </w:p>
    <w:p w14:paraId="55E452DB" w14:textId="4487AA79" w:rsidR="004F3FB3" w:rsidRPr="00BC1160" w:rsidRDefault="004F3FB3" w:rsidP="004F3FB3">
      <w:pPr>
        <w:pStyle w:val="Tekstpodstawowywcity"/>
        <w:spacing w:line="288" w:lineRule="auto"/>
        <w:ind w:left="0"/>
        <w:jc w:val="both"/>
        <w:rPr>
          <w:rFonts w:ascii="Lato" w:hAnsi="Lato" w:cstheme="minorHAnsi"/>
          <w:color w:val="000000"/>
          <w:sz w:val="22"/>
          <w:szCs w:val="22"/>
        </w:rPr>
      </w:pPr>
      <w:r w:rsidRPr="00BC1160">
        <w:rPr>
          <w:rFonts w:ascii="Lato" w:hAnsi="Lato" w:cstheme="minorHAnsi"/>
          <w:bCs/>
          <w:iCs/>
          <w:sz w:val="22"/>
          <w:szCs w:val="22"/>
        </w:rPr>
        <w:t xml:space="preserve">W związku z powyższym Komisja postanowiła uznać Przedmiot zamówienia za odebrany / nieodebrany </w:t>
      </w:r>
      <w:r w:rsidR="005043A3" w:rsidRPr="00BC1160">
        <w:rPr>
          <w:rFonts w:ascii="Lato" w:hAnsi="Lato" w:cstheme="minorHAnsi"/>
          <w:bCs/>
          <w:iCs/>
          <w:sz w:val="22"/>
          <w:szCs w:val="22"/>
        </w:rPr>
        <w:t>*</w:t>
      </w:r>
      <w:r w:rsidR="00FC1F86">
        <w:rPr>
          <w:rFonts w:ascii="Lato" w:hAnsi="Lato" w:cstheme="minorHAnsi"/>
          <w:bCs/>
          <w:iCs/>
          <w:sz w:val="22"/>
          <w:szCs w:val="22"/>
        </w:rPr>
        <w:t>.</w:t>
      </w:r>
    </w:p>
    <w:p w14:paraId="334B7147" w14:textId="43BBBC6F" w:rsidR="004F3FB3" w:rsidRPr="00BC1160" w:rsidRDefault="004F3FB3" w:rsidP="004F3FB3">
      <w:pPr>
        <w:pStyle w:val="Tekstpodstawowywcity"/>
        <w:spacing w:line="288" w:lineRule="auto"/>
        <w:ind w:left="0"/>
        <w:jc w:val="both"/>
        <w:rPr>
          <w:rFonts w:ascii="Lato" w:hAnsi="Lato" w:cstheme="minorHAnsi"/>
          <w:color w:val="000000"/>
          <w:sz w:val="22"/>
          <w:szCs w:val="22"/>
        </w:rPr>
      </w:pPr>
      <w:r w:rsidRPr="00BC1160">
        <w:rPr>
          <w:rFonts w:ascii="Lato" w:hAnsi="Lato" w:cstheme="minorHAnsi"/>
          <w:sz w:val="22"/>
          <w:szCs w:val="22"/>
        </w:rPr>
        <w:t>Uwagi:</w:t>
      </w:r>
      <w:r w:rsidRPr="00BC1160">
        <w:rPr>
          <w:rFonts w:ascii="Lato" w:hAnsi="Lato" w:cstheme="minorHAnsi"/>
          <w:sz w:val="22"/>
          <w:szCs w:val="22"/>
        </w:rPr>
        <w:tab/>
      </w:r>
      <w:r w:rsidRPr="00BC1160">
        <w:rPr>
          <w:rFonts w:ascii="Lato" w:hAnsi="Lato" w:cstheme="minorHAnsi"/>
          <w:sz w:val="22"/>
          <w:szCs w:val="22"/>
        </w:rPr>
        <w:tab/>
        <w:t>_________________</w:t>
      </w:r>
    </w:p>
    <w:p w14:paraId="704582D6" w14:textId="3A8200A5" w:rsidR="004F3FB3" w:rsidRPr="00BC1160" w:rsidRDefault="004F3FB3" w:rsidP="004F3FB3">
      <w:pPr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b/>
          <w:bCs/>
          <w:sz w:val="22"/>
          <w:szCs w:val="22"/>
          <w:lang w:eastAsia="pl-PL"/>
        </w:rPr>
        <w:t>Protokół zostaje podpisany bez zastrzeżeń / z zastrzeżeniami*</w:t>
      </w:r>
      <w:r w:rsidR="00E572E7" w:rsidRPr="00BC1160">
        <w:rPr>
          <w:rFonts w:ascii="Lato" w:eastAsia="Times New Roman" w:hAnsi="Lato" w:cstheme="minorHAnsi"/>
          <w:b/>
          <w:bCs/>
          <w:sz w:val="22"/>
          <w:szCs w:val="22"/>
          <w:lang w:eastAsia="pl-PL"/>
        </w:rPr>
        <w:t>.</w:t>
      </w:r>
      <w:r w:rsidRPr="00BC1160" w:rsidDel="00BF300A">
        <w:rPr>
          <w:rFonts w:ascii="Lato" w:eastAsia="Times New Roman" w:hAnsi="Lato" w:cstheme="minorHAnsi"/>
          <w:sz w:val="22"/>
          <w:szCs w:val="22"/>
          <w:lang w:eastAsia="pl-PL"/>
        </w:rPr>
        <w:t xml:space="preserve"> </w:t>
      </w:r>
    </w:p>
    <w:p w14:paraId="35B947F9" w14:textId="77777777" w:rsidR="004F3FB3" w:rsidRPr="00BC1160" w:rsidRDefault="004F3FB3" w:rsidP="004F3FB3">
      <w:pPr>
        <w:rPr>
          <w:rFonts w:ascii="Lato" w:hAnsi="Lato" w:cstheme="minorHAnsi"/>
          <w:sz w:val="22"/>
          <w:szCs w:val="22"/>
        </w:rPr>
      </w:pPr>
    </w:p>
    <w:p w14:paraId="08BA1347" w14:textId="2B0BF567" w:rsidR="006B35BA" w:rsidRPr="00BC1160" w:rsidRDefault="00AF294A" w:rsidP="004E272C">
      <w:pPr>
        <w:ind w:left="851" w:hanging="851"/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Zastrzeżenia (jeśli dotyczy):</w:t>
      </w:r>
      <w:r w:rsidR="006B35BA" w:rsidRPr="00BC1160">
        <w:rPr>
          <w:rFonts w:ascii="Lato" w:eastAsia="Times New Roman" w:hAnsi="Lato" w:cstheme="minorHAnsi"/>
          <w:sz w:val="22"/>
          <w:szCs w:val="22"/>
          <w:lang w:eastAsia="pl-PL"/>
        </w:rPr>
        <w:t>_________________________________________________</w:t>
      </w:r>
    </w:p>
    <w:p w14:paraId="639AC998" w14:textId="77777777" w:rsidR="004E272C" w:rsidRPr="00BC1160" w:rsidRDefault="004E272C" w:rsidP="004E272C">
      <w:pPr>
        <w:rPr>
          <w:rFonts w:ascii="Lato" w:eastAsia="Times New Roman" w:hAnsi="Lato" w:cstheme="minorHAnsi"/>
          <w:sz w:val="22"/>
          <w:szCs w:val="22"/>
          <w:lang w:eastAsia="pl-PL"/>
        </w:rPr>
      </w:pPr>
    </w:p>
    <w:p w14:paraId="6D31D686" w14:textId="77777777" w:rsidR="006B35BA" w:rsidRPr="00BC1160" w:rsidRDefault="006B35BA" w:rsidP="004E272C">
      <w:pPr>
        <w:numPr>
          <w:ilvl w:val="0"/>
          <w:numId w:val="13"/>
        </w:numPr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_______________________________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  <w:t>za Zamawiającego</w:t>
      </w:r>
    </w:p>
    <w:p w14:paraId="2BFFBECE" w14:textId="77777777" w:rsidR="006B35BA" w:rsidRPr="00BC1160" w:rsidRDefault="006B35BA" w:rsidP="004E272C">
      <w:pPr>
        <w:ind w:left="360"/>
        <w:rPr>
          <w:rFonts w:ascii="Lato" w:eastAsia="Times New Roman" w:hAnsi="Lato" w:cstheme="minorHAnsi"/>
          <w:sz w:val="22"/>
          <w:szCs w:val="22"/>
          <w:lang w:eastAsia="pl-PL"/>
        </w:rPr>
      </w:pPr>
    </w:p>
    <w:p w14:paraId="0D479C83" w14:textId="77777777" w:rsidR="006B35BA" w:rsidRPr="00BC1160" w:rsidRDefault="006B35BA" w:rsidP="004E272C">
      <w:pPr>
        <w:numPr>
          <w:ilvl w:val="0"/>
          <w:numId w:val="13"/>
        </w:numPr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_______________________________</w:t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</w: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ab/>
        <w:t>za Wykonawcę</w:t>
      </w:r>
    </w:p>
    <w:p w14:paraId="6B0EDF9C" w14:textId="77777777" w:rsidR="004E272C" w:rsidRPr="00BC1160" w:rsidRDefault="004E272C" w:rsidP="004E272C">
      <w:pPr>
        <w:rPr>
          <w:rFonts w:ascii="Lato" w:eastAsia="Times New Roman" w:hAnsi="Lato" w:cstheme="minorHAnsi"/>
          <w:sz w:val="22"/>
          <w:szCs w:val="22"/>
          <w:lang w:eastAsia="pl-PL"/>
        </w:rPr>
      </w:pPr>
    </w:p>
    <w:p w14:paraId="0FC9E812" w14:textId="7D5BBC4B" w:rsidR="006B35BA" w:rsidRPr="00BC1160" w:rsidRDefault="00AA7E8D" w:rsidP="004E272C">
      <w:pPr>
        <w:rPr>
          <w:rFonts w:ascii="Lato" w:eastAsia="Times New Roman" w:hAnsi="Lato" w:cstheme="minorHAnsi"/>
          <w:sz w:val="22"/>
          <w:szCs w:val="22"/>
          <w:lang w:eastAsia="pl-PL"/>
        </w:rPr>
      </w:pPr>
      <w:r w:rsidRPr="00BC1160">
        <w:rPr>
          <w:rFonts w:ascii="Lato" w:eastAsia="Times New Roman" w:hAnsi="Lato" w:cstheme="minorHAnsi"/>
          <w:sz w:val="22"/>
          <w:szCs w:val="22"/>
          <w:lang w:eastAsia="pl-PL"/>
        </w:rPr>
        <w:t>* niepotrzebne skreślić</w:t>
      </w:r>
    </w:p>
    <w:sectPr w:rsidR="006B35BA" w:rsidRPr="00BC1160" w:rsidSect="006300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2A031" w14:textId="77777777" w:rsidR="00373F0C" w:rsidRDefault="00373F0C">
      <w:r>
        <w:separator/>
      </w:r>
    </w:p>
  </w:endnote>
  <w:endnote w:type="continuationSeparator" w:id="0">
    <w:p w14:paraId="6DEAC7CA" w14:textId="77777777" w:rsidR="00373F0C" w:rsidRDefault="0037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4130D" w14:textId="77777777" w:rsidR="00775FEC" w:rsidRDefault="00775F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0EE4" w14:textId="77777777" w:rsidR="00804E93" w:rsidRDefault="006611BE" w:rsidP="00804E93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>
      <w:rPr>
        <w:rFonts w:ascii="Arial" w:hAnsi="Arial" w:cs="Arial"/>
        <w:color w:val="7F7F7F"/>
        <w:sz w:val="16"/>
        <w:szCs w:val="16"/>
      </w:rPr>
      <w:fldChar w:fldCharType="begin"/>
    </w:r>
    <w:r>
      <w:rPr>
        <w:rFonts w:ascii="Arial" w:hAnsi="Arial" w:cs="Arial"/>
        <w:color w:val="7F7F7F"/>
        <w:sz w:val="16"/>
        <w:szCs w:val="16"/>
      </w:rPr>
      <w:instrText xml:space="preserve"> PAGE   \* MERGEFORMAT </w:instrText>
    </w:r>
    <w:r>
      <w:rPr>
        <w:rFonts w:ascii="Arial" w:hAnsi="Arial" w:cs="Arial"/>
        <w:color w:val="7F7F7F"/>
        <w:sz w:val="16"/>
        <w:szCs w:val="16"/>
      </w:rPr>
      <w:fldChar w:fldCharType="separate"/>
    </w:r>
    <w:r w:rsidR="00C425B4">
      <w:rPr>
        <w:rFonts w:ascii="Arial" w:hAnsi="Arial" w:cs="Arial"/>
        <w:noProof/>
        <w:color w:val="7F7F7F"/>
        <w:sz w:val="16"/>
        <w:szCs w:val="16"/>
      </w:rPr>
      <w:t>2</w:t>
    </w:r>
    <w:r>
      <w:rPr>
        <w:rFonts w:ascii="Arial" w:hAnsi="Arial" w:cs="Arial"/>
        <w:color w:val="7F7F7F"/>
        <w:sz w:val="16"/>
        <w:szCs w:val="16"/>
      </w:rPr>
      <w:fldChar w:fldCharType="end"/>
    </w:r>
  </w:p>
  <w:p w14:paraId="70960C94" w14:textId="77777777" w:rsidR="006C13FF" w:rsidRPr="006C13FF" w:rsidRDefault="00373F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8BB7" w14:textId="77777777" w:rsidR="003B094D" w:rsidRDefault="006611B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963905F" wp14:editId="0BA65AAA">
              <wp:simplePos x="0" y="0"/>
              <wp:positionH relativeFrom="column">
                <wp:posOffset>4358640</wp:posOffset>
              </wp:positionH>
              <wp:positionV relativeFrom="paragraph">
                <wp:posOffset>175895</wp:posOffset>
              </wp:positionV>
              <wp:extent cx="1522095" cy="307340"/>
              <wp:effectExtent l="0" t="4445" r="0" b="2540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209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23108" w14:textId="34A56500" w:rsidR="00DC13FB" w:rsidRPr="004912E3" w:rsidRDefault="00373F0C" w:rsidP="00DC13FB">
                          <w:pPr>
                            <w:jc w:val="right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3905F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8" type="#_x0000_t202" style="position:absolute;margin-left:343.2pt;margin-top:13.85pt;width:119.85pt;height:24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" filled="f" stroked="f">
              <v:textbox inset="0,0,0,0">
                <w:txbxContent>
                  <w:p w14:paraId="5C723108" w14:textId="34A56500" w:rsidR="00DC13FB" w:rsidRPr="004912E3" w:rsidRDefault="00373F0C" w:rsidP="00DC13FB">
                    <w:pPr>
                      <w:jc w:val="right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F0F08C" wp14:editId="4148D498">
              <wp:simplePos x="0" y="0"/>
              <wp:positionH relativeFrom="column">
                <wp:posOffset>-6985</wp:posOffset>
              </wp:positionH>
              <wp:positionV relativeFrom="paragraph">
                <wp:posOffset>175895</wp:posOffset>
              </wp:positionV>
              <wp:extent cx="4158615" cy="313690"/>
              <wp:effectExtent l="2540" t="4445" r="1270" b="0"/>
              <wp:wrapNone/>
              <wp:docPr id="2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8615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462D92" w14:textId="616B00CE" w:rsidR="00251360" w:rsidRPr="00237A2B" w:rsidRDefault="00373F0C">
                          <w:pP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</w:pPr>
                        </w:p>
                        <w:p w14:paraId="184F1AA0" w14:textId="77777777" w:rsidR="00DC13FB" w:rsidRPr="002E228C" w:rsidRDefault="00373F0C" w:rsidP="00DC13FB">
                          <w:pP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F0F08C" id="Text Box 43" o:spid="_x0000_s1029" type="#_x0000_t202" style="position:absolute;margin-left:-.55pt;margin-top:13.85pt;width:327.45pt;height:2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" filled="f" stroked="f">
              <v:textbox inset="0,0,0,0">
                <w:txbxContent>
                  <w:p w14:paraId="4D462D92" w14:textId="616B00CE" w:rsidR="00251360" w:rsidRPr="00237A2B" w:rsidRDefault="00373F0C">
                    <w:pPr>
                      <w:rPr>
                        <w:rFonts w:ascii="Arial" w:hAnsi="Arial" w:cs="Arial"/>
                        <w:color w:val="919195"/>
                        <w:sz w:val="16"/>
                        <w:szCs w:val="12"/>
                      </w:rPr>
                    </w:pPr>
                  </w:p>
                  <w:p w14:paraId="184F1AA0" w14:textId="77777777" w:rsidR="00DC13FB" w:rsidRPr="002E228C" w:rsidRDefault="00373F0C" w:rsidP="00DC13FB">
                    <w:pPr>
                      <w:rPr>
                        <w:rFonts w:ascii="Arial" w:hAnsi="Arial" w:cs="Arial"/>
                        <w:color w:val="919195"/>
                        <w:sz w:val="16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210ABBB" wp14:editId="7498D69C">
              <wp:simplePos x="0" y="0"/>
              <wp:positionH relativeFrom="column">
                <wp:posOffset>-6350</wp:posOffset>
              </wp:positionH>
              <wp:positionV relativeFrom="paragraph">
                <wp:posOffset>113665</wp:posOffset>
              </wp:positionV>
              <wp:extent cx="5906770" cy="0"/>
              <wp:effectExtent l="12700" t="18415" r="14605" b="10160"/>
              <wp:wrapNone/>
              <wp:docPr id="1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677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9CA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C315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-.5pt;margin-top:8.95pt;width:465.1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" strokecolor="#c9cacc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8EDD7" w14:textId="77777777" w:rsidR="00373F0C" w:rsidRDefault="00373F0C">
      <w:r>
        <w:separator/>
      </w:r>
    </w:p>
  </w:footnote>
  <w:footnote w:type="continuationSeparator" w:id="0">
    <w:p w14:paraId="67B7AEA9" w14:textId="77777777" w:rsidR="00373F0C" w:rsidRDefault="00373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1552E" w14:textId="77777777" w:rsidR="00775FEC" w:rsidRDefault="00775F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2FC40" w14:textId="77777777" w:rsidR="00775FEC" w:rsidRDefault="00775FE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F8D7" w14:textId="504C4D3D" w:rsidR="003B094D" w:rsidRPr="00810AAE" w:rsidRDefault="00035FA4" w:rsidP="00035FA4">
    <w:pPr>
      <w:pStyle w:val="Nagwek"/>
      <w:jc w:val="right"/>
      <w:rPr>
        <w:rFonts w:ascii="Lato" w:hAnsi="Lato"/>
        <w:sz w:val="22"/>
        <w:szCs w:val="22"/>
      </w:rPr>
    </w:pPr>
    <w:r w:rsidRPr="00810AAE">
      <w:rPr>
        <w:rFonts w:ascii="Lato" w:hAnsi="Lato"/>
        <w:sz w:val="22"/>
        <w:szCs w:val="22"/>
      </w:rPr>
      <w:t xml:space="preserve">Załącznik Nr </w:t>
    </w:r>
    <w:r w:rsidR="00775FEC">
      <w:rPr>
        <w:rFonts w:ascii="Lato" w:hAnsi="Lato"/>
        <w:sz w:val="22"/>
        <w:szCs w:val="22"/>
      </w:rPr>
      <w:t>4</w:t>
    </w:r>
    <w:r w:rsidRPr="00810AAE">
      <w:rPr>
        <w:rFonts w:ascii="Lato" w:hAnsi="Lato"/>
        <w:sz w:val="22"/>
        <w:szCs w:val="22"/>
      </w:rPr>
      <w:t xml:space="preserve"> do </w:t>
    </w:r>
    <w:r w:rsidR="00810AAE" w:rsidRPr="00810AAE">
      <w:rPr>
        <w:rFonts w:ascii="Lato" w:hAnsi="Lato"/>
        <w:sz w:val="22"/>
        <w:szCs w:val="22"/>
      </w:rPr>
      <w:t>Zaproszenia</w:t>
    </w:r>
    <w:r w:rsidRPr="00810AAE">
      <w:rPr>
        <w:rFonts w:ascii="Lato" w:hAnsi="Lato"/>
        <w:sz w:val="22"/>
        <w:szCs w:val="22"/>
      </w:rPr>
      <w:t xml:space="preserve"> </w:t>
    </w:r>
    <w:r w:rsidR="00084329" w:rsidRPr="00810AAE">
      <w:rPr>
        <w:rFonts w:ascii="Lato" w:hAnsi="Lato"/>
        <w:noProof/>
        <w:sz w:val="22"/>
        <w:szCs w:val="22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44AAB5" wp14:editId="6F559048">
              <wp:simplePos x="0" y="0"/>
              <wp:positionH relativeFrom="margin">
                <wp:posOffset>-17145</wp:posOffset>
              </wp:positionH>
              <wp:positionV relativeFrom="paragraph">
                <wp:posOffset>847725</wp:posOffset>
              </wp:positionV>
              <wp:extent cx="2895600" cy="409575"/>
              <wp:effectExtent l="0" t="0" r="0" b="952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E08EC" w14:textId="77777777" w:rsidR="00DB4B6E" w:rsidRDefault="00373F0C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  <w:p w14:paraId="66590F16" w14:textId="77777777" w:rsidR="00DB4B6E" w:rsidRPr="009B765A" w:rsidRDefault="00373F0C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44AAB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1.35pt;margin-top:66.75pt;width:228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" filled="f" stroked="f">
              <v:textbox inset="0,0,0,0">
                <w:txbxContent>
                  <w:p w14:paraId="266E08EC" w14:textId="77777777" w:rsidR="00DB4B6E" w:rsidRDefault="00373F0C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  <w:p w14:paraId="66590F16" w14:textId="77777777" w:rsidR="00DB4B6E" w:rsidRPr="009B765A" w:rsidRDefault="00373F0C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300A4" w:rsidRPr="00810AAE">
      <w:rPr>
        <w:rFonts w:ascii="Lato" w:hAnsi="Lato"/>
        <w:noProof/>
        <w:sz w:val="22"/>
        <w:szCs w:val="22"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8D12A4" wp14:editId="7F10FA69">
              <wp:simplePos x="0" y="0"/>
              <wp:positionH relativeFrom="column">
                <wp:posOffset>2333803</wp:posOffset>
              </wp:positionH>
              <wp:positionV relativeFrom="paragraph">
                <wp:posOffset>672236</wp:posOffset>
              </wp:positionV>
              <wp:extent cx="3638550" cy="508000"/>
              <wp:effectExtent l="0" t="0" r="0" b="635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855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7DE59" w14:textId="77777777" w:rsidR="003B094D" w:rsidRPr="00683818" w:rsidRDefault="00373F0C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D12A4" id="Text Box 7" o:spid="_x0000_s1027" type="#_x0000_t202" style="position:absolute;left:0;text-align:left;margin-left:183.75pt;margin-top:52.95pt;width:286.5pt;height: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" filled="f" stroked="f">
              <v:textbox inset="0,0,0,0">
                <w:txbxContent>
                  <w:p w14:paraId="2747DE59" w14:textId="77777777" w:rsidR="003B094D" w:rsidRPr="00683818" w:rsidRDefault="00373F0C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342F"/>
    <w:multiLevelType w:val="hybridMultilevel"/>
    <w:tmpl w:val="4FC0D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EE6C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73D6"/>
    <w:multiLevelType w:val="hybridMultilevel"/>
    <w:tmpl w:val="551A4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2B19"/>
    <w:multiLevelType w:val="multilevel"/>
    <w:tmpl w:val="E79E3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1F0C5947"/>
    <w:multiLevelType w:val="multilevel"/>
    <w:tmpl w:val="8152B1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060C1"/>
    <w:multiLevelType w:val="hybridMultilevel"/>
    <w:tmpl w:val="1CEE3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30994"/>
    <w:multiLevelType w:val="hybridMultilevel"/>
    <w:tmpl w:val="2F8C7EC0"/>
    <w:lvl w:ilvl="0" w:tplc="1EE6C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B432A"/>
    <w:multiLevelType w:val="hybridMultilevel"/>
    <w:tmpl w:val="B820301A"/>
    <w:lvl w:ilvl="0" w:tplc="C7D6F29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762703"/>
    <w:multiLevelType w:val="hybridMultilevel"/>
    <w:tmpl w:val="E320E588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390B08"/>
    <w:multiLevelType w:val="hybridMultilevel"/>
    <w:tmpl w:val="9D1CB730"/>
    <w:lvl w:ilvl="0" w:tplc="90E886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6F14E5"/>
    <w:multiLevelType w:val="multilevel"/>
    <w:tmpl w:val="A568F698"/>
    <w:lvl w:ilvl="0">
      <w:start w:val="1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63743564"/>
    <w:multiLevelType w:val="multilevel"/>
    <w:tmpl w:val="F1E0E6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F0F2E"/>
    <w:multiLevelType w:val="hybridMultilevel"/>
    <w:tmpl w:val="16C6EAF0"/>
    <w:lvl w:ilvl="0" w:tplc="1EE6C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E3B2F"/>
    <w:multiLevelType w:val="hybridMultilevel"/>
    <w:tmpl w:val="1CD4575E"/>
    <w:lvl w:ilvl="0" w:tplc="EC9A50B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9149DC8">
      <w:start w:val="4"/>
      <w:numFmt w:val="decimal"/>
      <w:lvlText w:val="%2."/>
      <w:lvlJc w:val="left"/>
      <w:pPr>
        <w:tabs>
          <w:tab w:val="num" w:pos="1800"/>
        </w:tabs>
        <w:ind w:left="1723" w:hanging="283"/>
      </w:pPr>
      <w:rPr>
        <w:rFonts w:hint="default"/>
        <w:color w:val="auto"/>
      </w:rPr>
    </w:lvl>
    <w:lvl w:ilvl="2" w:tplc="26C255D2">
      <w:start w:val="1"/>
      <w:numFmt w:val="decimal"/>
      <w:lvlText w:val="%3."/>
      <w:lvlJc w:val="left"/>
      <w:pPr>
        <w:tabs>
          <w:tab w:val="num" w:pos="2700"/>
        </w:tabs>
        <w:ind w:left="2623" w:hanging="283"/>
      </w:pPr>
      <w:rPr>
        <w:rFonts w:hint="default"/>
        <w:color w:val="auto"/>
      </w:rPr>
    </w:lvl>
    <w:lvl w:ilvl="3" w:tplc="1EE6C78E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6"/>
  </w:num>
  <w:num w:numId="5">
    <w:abstractNumId w:val="12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9"/>
  </w:num>
  <w:num w:numId="11">
    <w:abstractNumId w:val="1"/>
  </w:num>
  <w:num w:numId="12">
    <w:abstractNumId w:val="13"/>
  </w:num>
  <w:num w:numId="13">
    <w:abstractNumId w:val="14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99"/>
    <w:rsid w:val="00004C21"/>
    <w:rsid w:val="00027814"/>
    <w:rsid w:val="00035FA4"/>
    <w:rsid w:val="00084329"/>
    <w:rsid w:val="00084412"/>
    <w:rsid w:val="000A6767"/>
    <w:rsid w:val="000C1042"/>
    <w:rsid w:val="00106E9E"/>
    <w:rsid w:val="001109D6"/>
    <w:rsid w:val="00120E6A"/>
    <w:rsid w:val="0012139E"/>
    <w:rsid w:val="00135982"/>
    <w:rsid w:val="00167B93"/>
    <w:rsid w:val="00196E6B"/>
    <w:rsid w:val="001C1EFC"/>
    <w:rsid w:val="001C41C2"/>
    <w:rsid w:val="001F2871"/>
    <w:rsid w:val="002016CB"/>
    <w:rsid w:val="00205DC4"/>
    <w:rsid w:val="00236B3F"/>
    <w:rsid w:val="00241E05"/>
    <w:rsid w:val="00243259"/>
    <w:rsid w:val="00285DCD"/>
    <w:rsid w:val="002A30A9"/>
    <w:rsid w:val="002E2907"/>
    <w:rsid w:val="002E6299"/>
    <w:rsid w:val="00340384"/>
    <w:rsid w:val="00366CDD"/>
    <w:rsid w:val="00373F0C"/>
    <w:rsid w:val="00392C02"/>
    <w:rsid w:val="003D0EA3"/>
    <w:rsid w:val="003D25EA"/>
    <w:rsid w:val="003D5744"/>
    <w:rsid w:val="00411509"/>
    <w:rsid w:val="00440639"/>
    <w:rsid w:val="00440FF4"/>
    <w:rsid w:val="00481503"/>
    <w:rsid w:val="004C2749"/>
    <w:rsid w:val="004D6D48"/>
    <w:rsid w:val="004E272C"/>
    <w:rsid w:val="004F3FB3"/>
    <w:rsid w:val="005043A3"/>
    <w:rsid w:val="005D3006"/>
    <w:rsid w:val="005D4CBD"/>
    <w:rsid w:val="005F2F1C"/>
    <w:rsid w:val="006300A4"/>
    <w:rsid w:val="006417FA"/>
    <w:rsid w:val="006611BE"/>
    <w:rsid w:val="00663696"/>
    <w:rsid w:val="006719FF"/>
    <w:rsid w:val="00685681"/>
    <w:rsid w:val="006B35BA"/>
    <w:rsid w:val="006C6C90"/>
    <w:rsid w:val="006E7D82"/>
    <w:rsid w:val="00753352"/>
    <w:rsid w:val="00762CBE"/>
    <w:rsid w:val="00775FEC"/>
    <w:rsid w:val="0079222D"/>
    <w:rsid w:val="007D67DB"/>
    <w:rsid w:val="007E72A4"/>
    <w:rsid w:val="0080576A"/>
    <w:rsid w:val="00806DAE"/>
    <w:rsid w:val="00810AAE"/>
    <w:rsid w:val="00833AFD"/>
    <w:rsid w:val="0086147B"/>
    <w:rsid w:val="00865B40"/>
    <w:rsid w:val="008663E8"/>
    <w:rsid w:val="00867A54"/>
    <w:rsid w:val="008C02E2"/>
    <w:rsid w:val="008E489A"/>
    <w:rsid w:val="00970BE1"/>
    <w:rsid w:val="009739D1"/>
    <w:rsid w:val="009A338D"/>
    <w:rsid w:val="009B403A"/>
    <w:rsid w:val="009B6557"/>
    <w:rsid w:val="009E0906"/>
    <w:rsid w:val="009F797B"/>
    <w:rsid w:val="009F7FEF"/>
    <w:rsid w:val="00AA5042"/>
    <w:rsid w:val="00AA7E8D"/>
    <w:rsid w:val="00AD24BA"/>
    <w:rsid w:val="00AF294A"/>
    <w:rsid w:val="00B22F1D"/>
    <w:rsid w:val="00B41872"/>
    <w:rsid w:val="00B52FD0"/>
    <w:rsid w:val="00B64B39"/>
    <w:rsid w:val="00B940AF"/>
    <w:rsid w:val="00B948FD"/>
    <w:rsid w:val="00B97B01"/>
    <w:rsid w:val="00BA091E"/>
    <w:rsid w:val="00BC1160"/>
    <w:rsid w:val="00BC3001"/>
    <w:rsid w:val="00BF4D26"/>
    <w:rsid w:val="00C06AA0"/>
    <w:rsid w:val="00C17CFA"/>
    <w:rsid w:val="00C425B4"/>
    <w:rsid w:val="00C506B2"/>
    <w:rsid w:val="00C61714"/>
    <w:rsid w:val="00C76C4C"/>
    <w:rsid w:val="00CA2B5A"/>
    <w:rsid w:val="00CC2C95"/>
    <w:rsid w:val="00CC3720"/>
    <w:rsid w:val="00CE6B65"/>
    <w:rsid w:val="00D50587"/>
    <w:rsid w:val="00D7237A"/>
    <w:rsid w:val="00DE67FB"/>
    <w:rsid w:val="00E00BCD"/>
    <w:rsid w:val="00E40686"/>
    <w:rsid w:val="00E572E7"/>
    <w:rsid w:val="00E92ED7"/>
    <w:rsid w:val="00EB6530"/>
    <w:rsid w:val="00EE6759"/>
    <w:rsid w:val="00EF0612"/>
    <w:rsid w:val="00F13C5C"/>
    <w:rsid w:val="00F36AB1"/>
    <w:rsid w:val="00F57B0B"/>
    <w:rsid w:val="00F93E58"/>
    <w:rsid w:val="00FA1E4A"/>
    <w:rsid w:val="00FC1F86"/>
    <w:rsid w:val="00FC6908"/>
    <w:rsid w:val="00FE43BE"/>
    <w:rsid w:val="00FF4D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EC79A"/>
  <w15:docId w15:val="{C2B18DEC-D208-4440-83ED-C9093177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74F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2E6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75335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05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05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058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05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0587"/>
    <w:rPr>
      <w:b/>
      <w:bCs/>
      <w:lang w:eastAsia="en-US"/>
    </w:rPr>
  </w:style>
  <w:style w:type="paragraph" w:styleId="Tekstpodstawowywcity">
    <w:name w:val="Body Text Indent"/>
    <w:basedOn w:val="Normalny"/>
    <w:link w:val="TekstpodstawowywcityZnak"/>
    <w:rsid w:val="004F3FB3"/>
    <w:pPr>
      <w:spacing w:after="120"/>
      <w:ind w:left="283"/>
    </w:pPr>
    <w:rPr>
      <w:rFonts w:ascii="Times New Roman" w:eastAsia="Times New Roman" w:hAnsi="Times New Roman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F3FB3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F3FB3"/>
    <w:pPr>
      <w:autoSpaceDE w:val="0"/>
      <w:autoSpaceDN w:val="0"/>
      <w:adjustRightInd w:val="0"/>
    </w:pPr>
    <w:rPr>
      <w:rFonts w:eastAsiaTheme="minorHAnsi" w:cs="Cambr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oje%20dokumenty\Szablony\ok\Serwer\pismo_zew_symbol_mf_p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B51EA5-FB72-4559-BBC6-5EEA70D630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9BF88E-8A11-4475-BFD7-5F5BCA5135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EA1A3-B993-4D2F-B22D-C476294EA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FB9CD2-4F84-46DB-9821-CCECE34A3E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pismo_zew_symbol_mf_p16</Template>
  <TotalTime>0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Plan B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Zaremba Ewelina</cp:lastModifiedBy>
  <cp:revision>2</cp:revision>
  <cp:lastPrinted>2023-07-11T06:05:00Z</cp:lastPrinted>
  <dcterms:created xsi:type="dcterms:W3CDTF">2024-09-26T07:47:00Z</dcterms:created>
  <dcterms:modified xsi:type="dcterms:W3CDTF">2024-09-26T07:47:00Z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UxC4dwLulzfINJ8nQH+xvX5LNGipWa4BRSZhPgxsCvm/cfCc0bd4mZmXyTtrfinpAckW5gPk9sINrnkvxh2lcw==</vt:lpwstr>
  </property>
  <property fmtid="{D5CDD505-2E9C-101B-9397-08002B2CF9AE}" pid="5" name="MFClassificationDate">
    <vt:lpwstr>2023-03-24T16:23:19.6896448+01:00</vt:lpwstr>
  </property>
  <property fmtid="{D5CDD505-2E9C-101B-9397-08002B2CF9AE}" pid="6" name="MFClassifiedBySID">
    <vt:lpwstr>UxC4dwLulzfINJ8nQH+xvX5LNGipWa4BRSZhPgxsCvm42mrIC/DSDv0ggS+FjUN/2v1BBotkLlY5aAiEhoi6uX/oy4EuWDq63IxkiqV3eIG1FTmpy+WyM1jvBm2VD6iJ</vt:lpwstr>
  </property>
  <property fmtid="{D5CDD505-2E9C-101B-9397-08002B2CF9AE}" pid="7" name="MFGRNItemId">
    <vt:lpwstr>GRN-683bcae8-7492-48a8-8880-f0075bd9e3f4</vt:lpwstr>
  </property>
  <property fmtid="{D5CDD505-2E9C-101B-9397-08002B2CF9AE}" pid="8" name="MFHash">
    <vt:lpwstr>MOexLkDBfkHG9/17k22pI0Z70X3qVbWu+Wl6sEpvKRY=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