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2C61E94" w14:textId="580A0929" w:rsidR="00CE7719" w:rsidRPr="00CE7719" w:rsidRDefault="00A31F1E" w:rsidP="00CE7719">
      <w:r w:rsidRPr="00A31F1E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623B5AB" wp14:editId="396A638E">
                <wp:simplePos x="0" y="0"/>
                <wp:positionH relativeFrom="column">
                  <wp:posOffset>-727692</wp:posOffset>
                </wp:positionH>
                <wp:positionV relativeFrom="paragraph">
                  <wp:posOffset>-88405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2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3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BDC197" id="Grupa 1" o:spid="_x0000_s1026" style="position:absolute;margin-left:-57.3pt;margin-top:-6.95pt;width:561.45pt;height:58.15pt;z-index:251667456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A1gAAAABSZ2h0bG9uZwAAAlE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QTdGMTE3NDA3MjA2ODExOEQ0RUQyNDZCM0FEQjFDNiIgc3RFdnQ6d2hlbj0iMjAwOC0wNS0xNVQx&#10;NzoxMDo0NS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VGN0YxMTc0MDcyMDY4MTFBNDZDQTQ1MTlEMjQzNTZCIiBzdEV2dDp3aGVuPSIyMDA4&#10;LTA1LTE1VDIyOjUzOjMz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RjA3RjExNzQwNzIwNjgxMUE0NkNBNDUxOUQyNDM1NkIiIHN0RXZ0Ondo&#10;ZW49IjIwMDgtMDUtMTVUMjM6MDc6MDc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QjdGMTE3NDA3MjA2ODExQkREREZEMzhEMENGMjRERCIgc3RFdnQ6&#10;d2hlbj0iMjAwOC0wNS0xNlQxMToyOTowMS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CNDMzNjY4QzE2MjA2ODExQkREREZEMzhEMENGMjRERCIgc3RFdnQ6d2hlbj0iMjAw&#10;OC0wNS0xNlQxMzo0NjoxMy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bWZ0MQAAAAAD&#10;BCEAAAEAAAAAAAAAAAAAAAAAAAABAAAAAAAAAAAAAAAAAAAAAQAA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o/P///////////////////////////////////////+nS6f//////////////////&#10;//////////////////////zo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KCBElDQ19QUk9GSUxFAAk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Xh&#10;9v//////////////////////////////////////9a6Qrvb/////////////////////////////&#10;////////4ZBpkOL/////////////////////////////////////9a6Qrvb/////////////////&#10;//////////////////////bh9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7ukw///////////////////////////////////////v3ZPf9D/////////////////////&#10;///////////////gmk8AW7v///////////////////////////////////G2eU9Jd8r/////////&#10;/////////////////////////+vSxauWr/L///////////////////////////////////////fn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+7s7e/y9vr/////////////////////////////////&#10;uZqYmZyhpq20vsrh////////////////////////////oldKTFFXXWh9lrnj////////////////&#10;////////////s1cAGjVQbo2v0/r/////////////////////////////zm9AX3uZt9j7////////&#10;////////////////////////7p+Fp8Ph/////////////////////////////////////+TR7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Wqp3BAAAA2gAAAA8AAABkcnMvZG93bnJldi54bWxEj0GLwjAUhO8L/ofwBG9rogfZrUZRURFv&#10;a714ezTPtpq8lCZq/fdmYWGPw8x8w8wWnbPiQW2oPWsYDRUI4sKbmksNp3z7+QUiRGSD1jNpeFGA&#10;xbz3McPM+Cf/0OMYS5EgHDLUUMXYZFKGoiKHYegb4uRdfOswJtmW0rT4THBn5VipiXRYc1qosKF1&#10;RcXteHcarre93bwOqszX5++4y5W9nlYjrQf9bjkFEamL/+G/9t5oGMPvlXQD5P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Wqp3BAAAA2g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O0NvFAAAA2gAAAA8AAABkcnMvZG93bnJldi54bWxEj0FrwkAUhO9C/8PyCl5Ks4mCltRVgiCI&#10;tgc10Otr9pmEZt+G7MbEf98tFDwOM/MNs9qMphE36lxtWUESxSCIC6trLhXkl93rGwjnkTU2lknB&#10;nRxs1k+TFabaDnyi29mXIkDYpaig8r5NpXRFRQZdZFvi4F1tZ9AH2ZVSdzgEuGnkLI4X0mDNYaHC&#10;lrYVFT/n3ihYzpKPI/X5on/5/tpf54ds93kYlJo+j9k7CE+jf4T/23utYA5/V8IN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TtDb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AXVfDAAAA2gAAAA8AAABkcnMvZG93bnJldi54bWxEj0FrAjEUhO8F/0N4BW81Wy0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BdV8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YKA/AAAAA2gAAAA8AAABkcnMvZG93bnJldi54bWxEj1FrwkAQhN+F/odjC77ppQVFoqeI1OJb&#10;aPQHLLk1Ceb24t3WpP++Vyj4OMzMN8xmN7pOPSjE1rOBt3kGirjytuXawOV8nK1ARUG22HkmAz8U&#10;Ybd9mWwwt37gL3qUUqsE4ZijgUakz7WOVUMO49z3xMm7+uBQkgy1tgGHBHedfs+ypXbYclposKdD&#10;Q9Wt/HYGPgex8eaX4XhY+I+xlOJ+Lgpjpq/jfg1KaJRn+L99sgYW8Hcl3QC9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hgoD8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14:paraId="758FE3C9" w14:textId="737D12B8" w:rsidR="004A6708" w:rsidRPr="004A6708" w:rsidRDefault="004A6708" w:rsidP="004A6708">
      <w:r w:rsidRPr="004A6708">
        <w:t xml:space="preserve">            </w:t>
      </w:r>
    </w:p>
    <w:p w14:paraId="415CEFA2" w14:textId="77777777" w:rsidR="00561F2C" w:rsidRDefault="00561F2C" w:rsidP="005365E6">
      <w:pPr>
        <w:pStyle w:val="TYTUAKTUprzedmiotregulacjiustawylubrozporzdzenia"/>
      </w:pPr>
    </w:p>
    <w:p w14:paraId="1646DBCC" w14:textId="038A3EF6" w:rsidR="004A6708" w:rsidRPr="004A6708" w:rsidRDefault="005365E6" w:rsidP="005365E6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>
        <w:br/>
      </w:r>
      <w:r w:rsidR="004A6708" w:rsidRPr="004A6708">
        <w:t xml:space="preserve">w ramach działania </w:t>
      </w:r>
      <w:r w:rsidR="007F2D2F">
        <w:t xml:space="preserve">Środki </w:t>
      </w:r>
      <w:r w:rsidR="00327F91">
        <w:t>dotyczące obrotu</w:t>
      </w:r>
      <w:r w:rsidR="004A6708" w:rsidRPr="00061897">
        <w:t xml:space="preserve">, </w:t>
      </w:r>
      <w:r w:rsidR="00DB1E10">
        <w:br/>
      </w:r>
      <w:r w:rsidR="004A6708" w:rsidRPr="004A6708">
        <w:t xml:space="preserve">w zakresie Priorytetu </w:t>
      </w:r>
      <w:r w:rsidR="00A05D0C">
        <w:t>5</w:t>
      </w:r>
      <w:r w:rsidR="004A6708" w:rsidRPr="004A6708">
        <w:t xml:space="preserve">. </w:t>
      </w:r>
      <w:r w:rsidR="00A05D0C">
        <w:t>Wspieranie obrotu i przetwarzania</w:t>
      </w:r>
      <w:r w:rsidR="004A6708" w:rsidRPr="004A6708">
        <w:t xml:space="preserve">, </w:t>
      </w:r>
      <w:r w:rsidR="004A6708" w:rsidRPr="004A6708">
        <w:br/>
        <w:t xml:space="preserve">zawartego w Programie Operacyjnym „Rybactwo i Morze” </w:t>
      </w:r>
    </w:p>
    <w:p w14:paraId="187B8F64" w14:textId="77777777" w:rsidR="0081239D" w:rsidRPr="004A6708" w:rsidRDefault="0081239D" w:rsidP="0081239D">
      <w:r w:rsidRPr="004A6708">
        <w:t>pomiędzy</w:t>
      </w:r>
    </w:p>
    <w:p w14:paraId="22AF9539" w14:textId="77777777" w:rsidR="0064372F" w:rsidRPr="004A6708" w:rsidRDefault="0064372F" w:rsidP="0064372F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6F99435F" w14:textId="77777777" w:rsidR="0081239D" w:rsidRPr="004A6708" w:rsidRDefault="0081239D" w:rsidP="0081239D">
      <w:r w:rsidRPr="004A6708">
        <w:t>reprezentowaną przez:</w:t>
      </w:r>
      <w:r>
        <w:t xml:space="preserve"> </w:t>
      </w:r>
      <w:r w:rsidRPr="004A6708">
        <w:t>..............................................................................</w:t>
      </w:r>
      <w:r>
        <w:t>..................................,</w:t>
      </w:r>
    </w:p>
    <w:p w14:paraId="65BA7D4F" w14:textId="77777777" w:rsidR="0081239D" w:rsidRPr="004A6708" w:rsidRDefault="0081239D" w:rsidP="0081239D">
      <w:r w:rsidRPr="004A6708">
        <w:t>działającego(-ą) na podstawie pełnomocnict</w:t>
      </w:r>
      <w:r>
        <w:t xml:space="preserve">wa Prezesa Agencji nr …… z dnia </w:t>
      </w:r>
      <w:r w:rsidRPr="004A6708">
        <w:t>……………</w:t>
      </w:r>
      <w:r>
        <w:t>..,</w:t>
      </w:r>
    </w:p>
    <w:p w14:paraId="3E662BD2" w14:textId="3C2DD80B" w:rsidR="00BB2A7A" w:rsidRPr="004A6708" w:rsidRDefault="0081239D" w:rsidP="0081239D">
      <w:r>
        <w:t>którego kopia stanowi załącznik nr 1 do</w:t>
      </w:r>
      <w:r w:rsidRPr="004A6708">
        <w:t xml:space="preserve"> umowy</w:t>
      </w:r>
      <w:r w:rsidR="001C1AC3">
        <w:t xml:space="preserve"> o dofinansowanie</w:t>
      </w:r>
      <w:r w:rsidRPr="004A6708">
        <w:t>,</w:t>
      </w:r>
    </w:p>
    <w:p w14:paraId="70ABF53F" w14:textId="77777777" w:rsidR="0081239D" w:rsidRPr="004A6708" w:rsidRDefault="0081239D" w:rsidP="0081239D">
      <w:r w:rsidRPr="004A6708">
        <w:t>a</w:t>
      </w:r>
    </w:p>
    <w:p w14:paraId="0FEC698D" w14:textId="77777777" w:rsidR="0081239D" w:rsidRPr="004A6708" w:rsidRDefault="0081239D" w:rsidP="0081239D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................................................................................................................................</w:t>
      </w:r>
    </w:p>
    <w:p w14:paraId="628FB507" w14:textId="488C93D4" w:rsidR="00F437D7" w:rsidRDefault="0081239D" w:rsidP="0081239D">
      <w:r>
        <w:t>………………………………………………………</w:t>
      </w:r>
      <w:r w:rsidR="009D5EB0">
        <w:t>…</w:t>
      </w:r>
      <w:r w:rsidR="00F437D7">
        <w:t>………………………………………..</w:t>
      </w:r>
      <w:r w:rsidR="009D5EB0">
        <w:t xml:space="preserve"> </w:t>
      </w:r>
    </w:p>
    <w:p w14:paraId="7B99FCD8" w14:textId="54100C73" w:rsidR="0081239D" w:rsidRPr="004A6708" w:rsidRDefault="009D5EB0" w:rsidP="0081239D">
      <w:r>
        <w:t>KRS</w:t>
      </w:r>
      <w:r w:rsidR="00F437D7">
        <w:t xml:space="preserve"> ………………………………………………. </w:t>
      </w:r>
      <w:r w:rsidR="0081239D" w:rsidRPr="004A6708">
        <w:t>NIP:..............</w:t>
      </w:r>
      <w:r w:rsidR="00F437D7">
        <w:t>................</w:t>
      </w:r>
      <w:r w:rsidR="0081239D" w:rsidRPr="004A6708">
        <w:t>........................</w:t>
      </w:r>
      <w:r>
        <w:t>.</w:t>
      </w:r>
      <w:r w:rsidR="0081239D" w:rsidRPr="004A6708">
        <w:t>.</w:t>
      </w:r>
      <w:r w:rsidR="00834304">
        <w:t xml:space="preserve"> </w:t>
      </w:r>
      <w:r w:rsidR="00834304">
        <w:rPr>
          <w:rStyle w:val="Odwoanieprzypisudolnego"/>
        </w:rPr>
        <w:footnoteReference w:id="1"/>
      </w:r>
      <w:r w:rsidR="00834304">
        <w:rPr>
          <w:rStyle w:val="IGindeksgrny"/>
        </w:rPr>
        <w:t>)</w:t>
      </w:r>
      <w:r w:rsidR="0081239D">
        <w:t>,</w:t>
      </w:r>
    </w:p>
    <w:p w14:paraId="5D85D444" w14:textId="77777777" w:rsidR="0081239D" w:rsidRPr="004A6708" w:rsidRDefault="0081239D" w:rsidP="0081239D">
      <w:r w:rsidRPr="004A6708">
        <w:t>zwanym(-ą</w:t>
      </w:r>
      <w:r w:rsidR="00BB2A7A"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22D20D2" w14:textId="77777777" w:rsidR="0081239D" w:rsidRPr="004A6708" w:rsidRDefault="0081239D" w:rsidP="0081239D">
      <w:r w:rsidRPr="004A6708">
        <w:t>reprezentowanym przez:</w:t>
      </w:r>
    </w:p>
    <w:p w14:paraId="48511C9D" w14:textId="77777777" w:rsidR="0081239D" w:rsidRPr="004A6708" w:rsidRDefault="0081239D" w:rsidP="0081239D">
      <w:r w:rsidRPr="004A6708">
        <w:t>...............................................................................................................................................</w:t>
      </w:r>
      <w:r>
        <w:t>....</w:t>
      </w:r>
      <w:r w:rsidR="00834304">
        <w:rPr>
          <w:rStyle w:val="Odwoanieprzypisudolnego"/>
        </w:rPr>
        <w:footnoteReference w:id="2"/>
      </w:r>
      <w:r w:rsidR="00834304">
        <w:rPr>
          <w:rStyle w:val="IGindeksgrny"/>
        </w:rPr>
        <w:t>)</w:t>
      </w:r>
      <w:r>
        <w:t>,</w:t>
      </w:r>
    </w:p>
    <w:p w14:paraId="6AC3847B" w14:textId="45C5FB22" w:rsidR="0081239D" w:rsidRPr="004A6708" w:rsidRDefault="0081239D" w:rsidP="0081239D">
      <w:r w:rsidRPr="004A6708">
        <w:t xml:space="preserve">działającym na podstawie </w:t>
      </w:r>
      <w:r>
        <w:t>…………….………………………………………………...........</w:t>
      </w:r>
      <w:r w:rsidR="00834304">
        <w:t xml:space="preserve"> </w:t>
      </w:r>
      <w:r w:rsidR="00834304">
        <w:rPr>
          <w:rStyle w:val="Odwoanieprzypisudolnego"/>
        </w:rPr>
        <w:footnoteReference w:id="3"/>
      </w:r>
      <w:r w:rsidR="00834304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 xml:space="preserve">do </w:t>
      </w:r>
      <w:r w:rsidRPr="004A6708">
        <w:t>umowy</w:t>
      </w:r>
      <w:r w:rsidR="001C1AC3">
        <w:t xml:space="preserve"> o dofinansowanie</w:t>
      </w:r>
      <w:r w:rsidRPr="004A6708">
        <w:t>,</w:t>
      </w:r>
    </w:p>
    <w:p w14:paraId="69BE4D87" w14:textId="77777777" w:rsidR="0081239D" w:rsidRDefault="0081239D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 w:rsidR="007F2D2F">
        <w:t xml:space="preserve"> </w:t>
      </w:r>
    </w:p>
    <w:p w14:paraId="44B134FF" w14:textId="77777777" w:rsidR="00A369AE" w:rsidRPr="004A6708" w:rsidRDefault="004A6708" w:rsidP="00627D2D">
      <w:pPr>
        <w:pStyle w:val="ROZDZODDZPRZEDMprzedmiotregulacjirozdziauluboddziau"/>
      </w:pPr>
      <w:r w:rsidRPr="004A6708">
        <w:lastRenderedPageBreak/>
        <w:t>Strony postanawiają, co następuje:</w:t>
      </w:r>
    </w:p>
    <w:p w14:paraId="5D4AE544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1D4A383F" w14:textId="77777777"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435C9ADC" w14:textId="77777777"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14:paraId="52ADB8D2" w14:textId="77777777"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0C15AA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14:paraId="6D983464" w14:textId="77777777"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0C15AA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031ED3F2" w14:textId="77777777"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0C15AA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14:paraId="50B5A8E1" w14:textId="77777777" w:rsidR="00717D95" w:rsidRDefault="00717D95" w:rsidP="00061897">
      <w:pPr>
        <w:pStyle w:val="PKTpunkt"/>
      </w:pPr>
      <w:r>
        <w:t xml:space="preserve">5) </w:t>
      </w:r>
      <w:r>
        <w:tab/>
        <w:t xml:space="preserve">rozporządzenie nr 1379/2013 </w:t>
      </w:r>
      <w:r w:rsidR="000C15AA" w:rsidRPr="004A6708">
        <w:t>–</w:t>
      </w:r>
      <w:r>
        <w:t xml:space="preserve"> r</w:t>
      </w:r>
      <w:r w:rsidRPr="00F24D3B">
        <w:t>ozporządzeni</w:t>
      </w:r>
      <w:r w:rsidR="00634EAD">
        <w:t>e</w:t>
      </w:r>
      <w:r w:rsidRPr="00F24D3B">
        <w:t xml:space="preserve"> Parlamentu Europejskiego i Rady (UE) nr 1379/2013 z dnia 11 grudnia 2013 r. w sprawie wspólnej organizacji rynków produktów rybołówstwa i akwakultury, zmieniające rozporządzenia Rady (WE) nr 1184/2006 i (WE) nr 1224/2009 oraz uchylające rozporządzenie Rady (WE) nr 104/2000 (Dz. Urz. UE L 354 z 28.12.2013</w:t>
      </w:r>
      <w:r>
        <w:t>,</w:t>
      </w:r>
      <w:r w:rsidRPr="00F24D3B">
        <w:t xml:space="preserve">  str. 1, z późn. zm.)</w:t>
      </w:r>
      <w:r>
        <w:t>;</w:t>
      </w:r>
    </w:p>
    <w:p w14:paraId="641CA1E5" w14:textId="744FA340" w:rsidR="004A6708" w:rsidRPr="004A6708" w:rsidRDefault="000A2DBB" w:rsidP="00C91318">
      <w:pPr>
        <w:pStyle w:val="PKTpunkt"/>
      </w:pPr>
      <w:r>
        <w:lastRenderedPageBreak/>
        <w:t>6</w:t>
      </w:r>
      <w:r w:rsidR="0081239D">
        <w:t>)</w:t>
      </w:r>
      <w:r w:rsidR="0081239D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4A6708" w:rsidRPr="004A6708">
        <w:t>poz. 1358</w:t>
      </w:r>
      <w:r w:rsidR="008E085A">
        <w:t xml:space="preserve"> </w:t>
      </w:r>
      <w:r w:rsidR="00ED7E07">
        <w:t>oraz z 2016 r. poz. 1203</w:t>
      </w:r>
      <w:r w:rsidR="00D019E8">
        <w:t xml:space="preserve"> i poz. 1948</w:t>
      </w:r>
      <w:r w:rsidR="004A6708" w:rsidRPr="004A6708">
        <w:t>);</w:t>
      </w:r>
    </w:p>
    <w:p w14:paraId="397BBD16" w14:textId="77777777" w:rsidR="004A6708" w:rsidRDefault="000A2DBB" w:rsidP="00C91318">
      <w:pPr>
        <w:pStyle w:val="PKTpunkt"/>
      </w:pPr>
      <w:r>
        <w:t>7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</w:t>
      </w:r>
      <w:r w:rsidR="009F0457">
        <w:t>5</w:t>
      </w:r>
      <w:r w:rsidR="00361A0F">
        <w:t xml:space="preserve">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 xml:space="preserve">Śródlądowej z dnia </w:t>
      </w:r>
      <w:r w:rsidR="007F2D2F">
        <w:t xml:space="preserve">21 listopada </w:t>
      </w:r>
      <w:r w:rsidR="004A6708" w:rsidRPr="00B45A13">
        <w:t xml:space="preserve">2016 </w:t>
      </w:r>
      <w:r w:rsidR="004A6708" w:rsidRPr="004A6708">
        <w:t xml:space="preserve">r. 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 xml:space="preserve">w ramach Priorytetu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>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4A6708" w:rsidRPr="00B45A13">
        <w:t>poz.</w:t>
      </w:r>
      <w:r w:rsidR="00AC215D" w:rsidRPr="00B45A13">
        <w:t xml:space="preserve"> </w:t>
      </w:r>
      <w:r w:rsidR="007F2D2F">
        <w:t>1965</w:t>
      </w:r>
      <w:r w:rsidR="007F2D2F" w:rsidRPr="004A6708">
        <w:t>);</w:t>
      </w:r>
    </w:p>
    <w:p w14:paraId="5B11C83C" w14:textId="1F31513C" w:rsidR="00DE0BEF" w:rsidRPr="004A6708" w:rsidRDefault="000A2DBB" w:rsidP="00C91318">
      <w:pPr>
        <w:pStyle w:val="PKTpunkt"/>
      </w:pPr>
      <w:r>
        <w:t>8</w:t>
      </w:r>
      <w:r w:rsidR="00DE0BEF">
        <w:t>)</w:t>
      </w:r>
      <w:r w:rsidR="00DE0BEF">
        <w:tab/>
        <w:t xml:space="preserve">rozporządzenie w sprawie zaliczek </w:t>
      </w:r>
      <w:r w:rsidR="00DE0BEF" w:rsidRPr="004A6708">
        <w:t xml:space="preserve">– rozporządzenie Ministra Gospodarki Morskiej </w:t>
      </w:r>
      <w:r w:rsidR="00DE0BEF">
        <w:br/>
      </w:r>
      <w:r w:rsidR="00DE0BEF" w:rsidRPr="004A6708">
        <w:t xml:space="preserve">i Żeglugi </w:t>
      </w:r>
      <w:r w:rsidR="00DE0BEF" w:rsidRPr="00B45A13">
        <w:t xml:space="preserve">Śródlądowej z dnia </w:t>
      </w:r>
      <w:r w:rsidR="00C515E1">
        <w:t xml:space="preserve">stycznia </w:t>
      </w:r>
      <w:r w:rsidR="006810B0" w:rsidRPr="00B45A13">
        <w:t>201</w:t>
      </w:r>
      <w:r w:rsidR="006810B0">
        <w:t>7</w:t>
      </w:r>
      <w:r w:rsidR="006810B0" w:rsidRPr="00B45A13">
        <w:t xml:space="preserve"> </w:t>
      </w:r>
      <w:r w:rsidR="00DE0BEF" w:rsidRPr="004A6708">
        <w:t>r. w sprawie</w:t>
      </w:r>
      <w:r w:rsidR="00DE0BEF">
        <w:t xml:space="preserve"> warunków i trybu udzielania </w:t>
      </w:r>
      <w:r w:rsidR="00C36F53">
        <w:br/>
      </w:r>
      <w:r w:rsidR="00DE0BEF">
        <w:t>i rozliczania zaliczek oraz zakresu i terminów składania wniosków o płatność w ramach programu finansowanego z udziałem Europejskiego Funduszu Morskiego i Rybackiego;</w:t>
      </w:r>
    </w:p>
    <w:p w14:paraId="543B9E6E" w14:textId="77777777" w:rsidR="004A6708" w:rsidRPr="004A6708" w:rsidRDefault="000A2DBB" w:rsidP="00C91318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Priorytet </w:t>
      </w:r>
      <w:r w:rsidR="009F0457">
        <w:t>5</w:t>
      </w:r>
      <w:r w:rsidR="004A6708" w:rsidRPr="004A6708">
        <w:t xml:space="preserve"> – Priorytet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 xml:space="preserve">, o którym mowa w art. 3 ust. 1 pkt </w:t>
      </w:r>
      <w:r w:rsidR="00DB3361">
        <w:t>5</w:t>
      </w:r>
      <w:r w:rsidR="004A6708" w:rsidRPr="004A6708">
        <w:t xml:space="preserve"> ustawy</w:t>
      </w:r>
      <w:r w:rsidR="00AC215D">
        <w:t xml:space="preserve"> o EFMR</w:t>
      </w:r>
      <w:r w:rsidR="004A6708" w:rsidRPr="004A6708">
        <w:t>;</w:t>
      </w:r>
    </w:p>
    <w:p w14:paraId="0E39CCBD" w14:textId="77777777" w:rsidR="00476E79" w:rsidRDefault="000A2DBB" w:rsidP="0016585A">
      <w:pPr>
        <w:pStyle w:val="PKTpunkt"/>
      </w:pPr>
      <w:r>
        <w:t>10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715EB8">
        <w:t xml:space="preserve">środki dotyczące </w:t>
      </w:r>
      <w:r w:rsidR="00DB3361">
        <w:t>obrotu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136FCC">
        <w:t>6</w:t>
      </w:r>
      <w:r w:rsidR="00327F91">
        <w:t>8</w:t>
      </w:r>
      <w:r w:rsidR="00136FCC" w:rsidRPr="004A6708">
        <w:t xml:space="preserve"> </w:t>
      </w:r>
      <w:r w:rsidR="004A6708" w:rsidRPr="004A6708">
        <w:t>rozporządzenia nr 508/2014</w:t>
      </w:r>
      <w:r w:rsidR="00356511">
        <w:t xml:space="preserve">, o której mowa w § </w:t>
      </w:r>
      <w:r w:rsidR="00717D95">
        <w:t>1</w:t>
      </w:r>
      <w:r w:rsidR="00356511">
        <w:t xml:space="preserve"> rozporządzenia</w:t>
      </w:r>
      <w:r w:rsidR="00825F99" w:rsidRPr="00825F99">
        <w:t xml:space="preserve"> w sprawie Priorytetu </w:t>
      </w:r>
      <w:r w:rsidR="00DB3361">
        <w:t>5</w:t>
      </w:r>
      <w:r w:rsidR="00476E79">
        <w:t>;</w:t>
      </w:r>
    </w:p>
    <w:p w14:paraId="5A701BEA" w14:textId="77777777" w:rsidR="00E0740E" w:rsidRDefault="000A2DBB" w:rsidP="0016585A">
      <w:pPr>
        <w:pStyle w:val="PKTpunkt"/>
      </w:pPr>
      <w:r>
        <w:t>11</w:t>
      </w:r>
      <w:r w:rsidR="00476E79">
        <w:t>)</w:t>
      </w:r>
      <w:r w:rsidR="00476E79">
        <w:tab/>
        <w:t xml:space="preserve">EFMR </w:t>
      </w:r>
      <w:r w:rsidR="000C15AA" w:rsidRPr="004A6708">
        <w:t>–</w:t>
      </w:r>
      <w:r w:rsidR="00476E79">
        <w:t xml:space="preserve"> Europejski Fundusz Morski i Rybacki</w:t>
      </w:r>
      <w:r w:rsidR="00E0740E">
        <w:t>;</w:t>
      </w:r>
    </w:p>
    <w:p w14:paraId="19EBD520" w14:textId="77777777" w:rsidR="00A369AE" w:rsidRPr="004A6708" w:rsidRDefault="000A2DBB" w:rsidP="00CB7986">
      <w:pPr>
        <w:pStyle w:val="PKTpunkt"/>
      </w:pPr>
      <w:r>
        <w:t>12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0C15AA" w:rsidRPr="004A6708">
        <w:t>–</w:t>
      </w:r>
      <w:r w:rsidR="001547BC">
        <w:t xml:space="preserve"> przekazanie środków finansowych Beneficjentowi na podstawie zlecenia płatności</w:t>
      </w:r>
      <w:r w:rsidR="00E0740E">
        <w:t>.</w:t>
      </w:r>
    </w:p>
    <w:p w14:paraId="075BDC6F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6A243D74" w14:textId="77777777" w:rsidR="0011641A" w:rsidRDefault="004A6708" w:rsidP="00627D2D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CB7986">
        <w:t>środki dotyczące obrotu</w:t>
      </w:r>
      <w:r w:rsidRPr="00C807D4">
        <w:t xml:space="preserve">, </w:t>
      </w:r>
      <w:r w:rsidR="00825F99" w:rsidRPr="00825F99">
        <w:t xml:space="preserve">o których mowa w art. </w:t>
      </w:r>
      <w:r w:rsidR="00136FCC">
        <w:t>6</w:t>
      </w:r>
      <w:r w:rsidR="00327F91">
        <w:t>8</w:t>
      </w:r>
      <w:r w:rsidR="00136FCC" w:rsidRPr="00825F99">
        <w:t xml:space="preserve"> </w:t>
      </w:r>
      <w:r w:rsidR="00825F99" w:rsidRPr="00825F99">
        <w:t>rozporządzenia nr 508/2014</w:t>
      </w:r>
      <w:r w:rsidR="00825F99">
        <w:t xml:space="preserve">, </w:t>
      </w:r>
      <w:r w:rsidRPr="004A6708">
        <w:t xml:space="preserve">objętego Priorytetem </w:t>
      </w:r>
      <w:r w:rsidR="00717D95">
        <w:t>5</w:t>
      </w:r>
      <w:r w:rsidRPr="004A6708">
        <w:t>, zawartym w programie.</w:t>
      </w:r>
    </w:p>
    <w:p w14:paraId="0B566EA6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0DDF922D" w14:textId="125D6001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64372F">
        <w:t xml:space="preserve"> ………………………………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D04721">
        <w:t xml:space="preserve"> zwanej dalej „operacją”, </w:t>
      </w:r>
      <w:r w:rsidRPr="000F56F0">
        <w:t xml:space="preserve">której zakres rzeczowy i finansowy określono w zestawieniu rzeczowo-finansowym operacji, stanowiącym załącznik nr </w:t>
      </w:r>
      <w:r w:rsidR="008D3EED">
        <w:t>3</w:t>
      </w:r>
      <w:r w:rsidR="008D3EED" w:rsidRPr="000F56F0">
        <w:t xml:space="preserve"> </w:t>
      </w:r>
      <w:r w:rsidRPr="000F56F0">
        <w:t>do umowy.</w:t>
      </w:r>
    </w:p>
    <w:p w14:paraId="54F780D8" w14:textId="77777777" w:rsidR="00C516FB" w:rsidRDefault="00C516FB" w:rsidP="00C516FB">
      <w:pPr>
        <w:pStyle w:val="USTustnpkodeksu"/>
      </w:pPr>
      <w:r w:rsidRPr="004A6708">
        <w:t xml:space="preserve">2. Beneficjent </w:t>
      </w:r>
      <w:r w:rsidRPr="00C516FB">
        <w:t>zrealizuje</w:t>
      </w:r>
      <w:r w:rsidRPr="004A6708">
        <w:t xml:space="preserve"> operację </w:t>
      </w:r>
      <w:r w:rsidRPr="001F133B">
        <w:t>w</w:t>
      </w:r>
      <w:r>
        <w:t>:</w:t>
      </w:r>
    </w:p>
    <w:p w14:paraId="3616B6A9" w14:textId="41CD5AD1" w:rsidR="00C516FB" w:rsidRPr="00CA5854" w:rsidRDefault="00C516FB" w:rsidP="0064372F">
      <w:pPr>
        <w:pStyle w:val="PKTpunkt"/>
      </w:pPr>
      <w:r>
        <w:lastRenderedPageBreak/>
        <w:t>1)</w:t>
      </w:r>
      <w:r>
        <w:tab/>
      </w:r>
      <w:r w:rsidRPr="00C516FB">
        <w:t xml:space="preserve">jednym etapie/ ……. etapach </w:t>
      </w:r>
      <w:r w:rsidRPr="00627D2D">
        <w:rPr>
          <w:rStyle w:val="IGindeksgrny"/>
        </w:rPr>
        <w:footnoteReference w:id="4"/>
      </w:r>
      <w:r w:rsidRPr="00C516FB">
        <w:rPr>
          <w:rStyle w:val="IGindeksgrny"/>
        </w:rPr>
        <w:t>)</w:t>
      </w:r>
      <w:r w:rsidRPr="00C516FB">
        <w:t xml:space="preserve">, </w:t>
      </w:r>
      <w:r w:rsidR="0064372F">
        <w:t>którego/których termin/terminy realizacji został/-y określony/-e w zestawieniu rzeczowo-finansowym operacji;</w:t>
      </w:r>
    </w:p>
    <w:p w14:paraId="206A4338" w14:textId="77777777" w:rsidR="00C516FB" w:rsidRPr="004A6708" w:rsidRDefault="00C516FB" w:rsidP="00C516FB">
      <w:pPr>
        <w:pStyle w:val="PKTpunkt"/>
      </w:pPr>
      <w:r>
        <w:t>2)</w:t>
      </w:r>
      <w:r>
        <w:tab/>
        <w:t>w terminie od dnia …………………20……</w:t>
      </w:r>
      <w:r w:rsidR="00E86460">
        <w:t>..</w:t>
      </w:r>
      <w:r>
        <w:t xml:space="preserve">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14:paraId="27A17C4F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Pr="004A6708">
        <w:t>obejmuje:</w:t>
      </w:r>
      <w:r w:rsidR="00172325">
        <w:t xml:space="preserve"> </w:t>
      </w:r>
    </w:p>
    <w:p w14:paraId="792AA8AE" w14:textId="77777777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825F99">
        <w:t>,</w:t>
      </w:r>
    </w:p>
    <w:p w14:paraId="74960E13" w14:textId="74903682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 xml:space="preserve">poniesienie przez Beneficjenta kosztów </w:t>
      </w:r>
      <w:r w:rsidR="00D04721">
        <w:t>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BF6467">
        <w:t xml:space="preserve"> </w:t>
      </w:r>
      <w:r w:rsidR="00BF6467">
        <w:rPr>
          <w:rStyle w:val="IGindeksgrny"/>
        </w:rPr>
        <w:t>5)</w:t>
      </w:r>
      <w:r w:rsidR="00CA372E">
        <w:t>,</w:t>
      </w:r>
    </w:p>
    <w:p w14:paraId="3BA6DA46" w14:textId="5B8820EC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</w:t>
      </w:r>
      <w:r w:rsidR="00D04721" w:rsidRPr="00D04721">
        <w:t xml:space="preserve">operacji </w:t>
      </w:r>
      <w:r w:rsidR="004A6708" w:rsidRPr="004A6708">
        <w:t xml:space="preserve">wynikających </w:t>
      </w:r>
      <w:r w:rsidR="000F56F0">
        <w:t xml:space="preserve">z </w:t>
      </w:r>
      <w:r w:rsidR="00C425C8">
        <w:t xml:space="preserve">zestawienia </w:t>
      </w:r>
      <w:r w:rsidR="004A6708" w:rsidRPr="004A6708">
        <w:t>rzeczowo</w:t>
      </w:r>
      <w:r w:rsidR="00674DDC">
        <w:t>-</w:t>
      </w:r>
      <w:r w:rsidR="004A6708" w:rsidRPr="004A6708">
        <w:t>finansow</w:t>
      </w:r>
      <w:r w:rsidR="000F56F0">
        <w:t>ego</w:t>
      </w:r>
      <w:r w:rsidR="00237CF4">
        <w:t xml:space="preserve"> </w:t>
      </w:r>
      <w:r w:rsidR="00D04721" w:rsidRPr="00D04721">
        <w:t>operacji</w:t>
      </w:r>
      <w:r w:rsidR="00261D8A">
        <w:t xml:space="preserve">, przez przedstawienie </w:t>
      </w:r>
      <w:r w:rsidR="00261D8A" w:rsidRPr="00D04721">
        <w:t>kop</w:t>
      </w:r>
      <w:r w:rsidR="00261D8A">
        <w:t>i</w:t>
      </w:r>
      <w:r w:rsidR="00261D8A" w:rsidRPr="00D04721">
        <w:t xml:space="preserve">i faktur lub innych dokumentów księgowych o równoważnej </w:t>
      </w:r>
      <w:r w:rsidR="00261D8A">
        <w:t xml:space="preserve">wartości </w:t>
      </w:r>
      <w:r w:rsidR="00261D8A" w:rsidRPr="00D04721">
        <w:t>dowo</w:t>
      </w:r>
      <w:r w:rsidR="00261D8A">
        <w:t>dowej, potwierdzaj</w:t>
      </w:r>
      <w:r w:rsidR="00261D8A" w:rsidRPr="00D04721">
        <w:t xml:space="preserve">ących poniesione </w:t>
      </w:r>
      <w:r w:rsidR="00136C2C">
        <w:t>koszty</w:t>
      </w:r>
      <w:r w:rsidR="00261D8A" w:rsidRPr="00D04721">
        <w:t xml:space="preserve">, wraz </w:t>
      </w:r>
      <w:r w:rsidR="00261D8A">
        <w:t>z</w:t>
      </w:r>
      <w:r w:rsidR="00261D8A" w:rsidRPr="00D04721">
        <w:t xml:space="preserve"> dowo</w:t>
      </w:r>
      <w:r w:rsidR="00261D8A">
        <w:t>d</w:t>
      </w:r>
      <w:r w:rsidR="00261D8A" w:rsidRPr="00D04721">
        <w:t>ami zapłaty</w:t>
      </w:r>
      <w:r w:rsidR="00CA372E">
        <w:t>,</w:t>
      </w:r>
    </w:p>
    <w:p w14:paraId="0B109483" w14:textId="77777777" w:rsidR="00FB6BFB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CA372E">
        <w:t>,</w:t>
      </w:r>
    </w:p>
    <w:p w14:paraId="03DB4A3B" w14:textId="45095271" w:rsidR="00FA5ACA" w:rsidRDefault="00FA5ACA" w:rsidP="00FA5ACA">
      <w:pPr>
        <w:pStyle w:val="PKTpunkt"/>
      </w:pPr>
      <w:r>
        <w:t>5)</w:t>
      </w:r>
      <w:r>
        <w:tab/>
      </w:r>
      <w:r w:rsidRPr="000C1C87">
        <w:t>monitorowanie wska</w:t>
      </w:r>
      <w:r>
        <w:t>ź</w:t>
      </w:r>
      <w:r w:rsidRPr="000C1C87">
        <w:t>ników realizacji celu operacji</w:t>
      </w:r>
      <w:r>
        <w:t>, w przypadkach określonych w umowie,</w:t>
      </w:r>
    </w:p>
    <w:p w14:paraId="1BE550A7" w14:textId="49EB5E8B" w:rsidR="006B09F3" w:rsidRPr="00210766" w:rsidRDefault="00FA5ACA" w:rsidP="001B48F6">
      <w:pPr>
        <w:pStyle w:val="PKTpunkt"/>
      </w:pPr>
      <w:r>
        <w:t>6</w:t>
      </w:r>
      <w:r w:rsidR="00BA704D">
        <w:t xml:space="preserve">) </w:t>
      </w:r>
      <w:r w:rsidR="00BA704D">
        <w:tab/>
      </w:r>
      <w:r w:rsidR="00BA704D" w:rsidRPr="00210766">
        <w:t>uzyskanie wymaganych odrębnymi przepisami oraz postanowieniami umowy</w:t>
      </w:r>
      <w:r w:rsidR="006B09F3">
        <w:t xml:space="preserve">: </w:t>
      </w:r>
      <w:r w:rsidR="00BA704D" w:rsidRPr="00210766">
        <w:t>opinii, zaświadczeń, uzgodnień, pozwoleń lub decyzji związ</w:t>
      </w:r>
      <w:r w:rsidR="00BA704D">
        <w:t>anych z realizacją operacji</w:t>
      </w:r>
      <w:r w:rsidR="008876D7">
        <w:t>,</w:t>
      </w:r>
      <w:r w:rsidR="001B48F6">
        <w:t xml:space="preserve"> jeżeli </w:t>
      </w:r>
      <w:r w:rsidR="008F0B82">
        <w:t>wymaga tego</w:t>
      </w:r>
      <w:r w:rsidR="001B48F6">
        <w:t xml:space="preserve"> specyfik</w:t>
      </w:r>
      <w:r w:rsidR="008F0B82">
        <w:t>a</w:t>
      </w:r>
      <w:r w:rsidR="001B48F6">
        <w:t xml:space="preserve"> operacji,</w:t>
      </w:r>
    </w:p>
    <w:p w14:paraId="4753D05D" w14:textId="6596C98B" w:rsidR="00BA704D" w:rsidRPr="00210766" w:rsidRDefault="00FA5ACA" w:rsidP="001B48F6">
      <w:pPr>
        <w:pStyle w:val="PKTpunkt"/>
      </w:pPr>
      <w:r>
        <w:t>7</w:t>
      </w:r>
      <w:r w:rsidR="006B09F3">
        <w:t>)</w:t>
      </w:r>
      <w:r w:rsidR="006B09F3">
        <w:tab/>
      </w:r>
      <w:r w:rsidR="00BA704D" w:rsidRPr="00210766">
        <w:t>zamontowanie</w:t>
      </w:r>
      <w:r w:rsidR="00641F01">
        <w:t xml:space="preserve">, </w:t>
      </w:r>
      <w:r w:rsidR="00BA704D" w:rsidRPr="00210766">
        <w:t xml:space="preserve">uruchomienie </w:t>
      </w:r>
      <w:r w:rsidR="00641F01">
        <w:t xml:space="preserve">oraz użytkowanie </w:t>
      </w:r>
      <w:r w:rsidR="00BA704D" w:rsidRPr="00210766">
        <w:t>nabytych maszyn, urządzeń, infrastruktury technicznej</w:t>
      </w:r>
      <w:r w:rsidR="00C3564F">
        <w:t>,</w:t>
      </w:r>
      <w:r w:rsidR="003D45DD">
        <w:t xml:space="preserve"> </w:t>
      </w:r>
      <w:r w:rsidR="005A05E0">
        <w:t>zgodnie z celem operacji</w:t>
      </w:r>
      <w:r w:rsidR="001B48F6">
        <w:t xml:space="preserve">, jeżeli </w:t>
      </w:r>
      <w:r w:rsidR="008F0B82">
        <w:t xml:space="preserve">wymaga tego </w:t>
      </w:r>
      <w:r w:rsidR="001B48F6">
        <w:t>specyfik</w:t>
      </w:r>
      <w:r w:rsidR="008F0B82">
        <w:t>a</w:t>
      </w:r>
      <w:r w:rsidR="001B48F6">
        <w:t xml:space="preserve"> operacji,</w:t>
      </w:r>
    </w:p>
    <w:p w14:paraId="756D5460" w14:textId="64BECB89" w:rsidR="00BA704D" w:rsidRDefault="00FA5ACA" w:rsidP="00BA704D">
      <w:pPr>
        <w:pStyle w:val="PKTpunkt"/>
      </w:pPr>
      <w:r>
        <w:t>8</w:t>
      </w:r>
      <w:r w:rsidR="006B09F3">
        <w:t>)</w:t>
      </w:r>
      <w:r w:rsidR="006B09F3">
        <w:tab/>
      </w:r>
      <w:r w:rsidR="00BA704D" w:rsidRPr="00210766">
        <w:t>wykorzyst</w:t>
      </w:r>
      <w:r w:rsidR="0018500C">
        <w:t>yw</w:t>
      </w:r>
      <w:r w:rsidR="00BA704D" w:rsidRPr="00210766">
        <w:t xml:space="preserve">anie zrealizowanego zakresu rzeczowego operacji do prowadzenia </w:t>
      </w:r>
      <w:r w:rsidR="000C67C1">
        <w:t>działalności</w:t>
      </w:r>
      <w:r w:rsidR="00BA704D" w:rsidRPr="00210766">
        <w:t xml:space="preserve">, której </w:t>
      </w:r>
      <w:r w:rsidR="00887FBF" w:rsidRPr="00210766">
        <w:t>s</w:t>
      </w:r>
      <w:r w:rsidR="00887FBF">
        <w:t>ł</w:t>
      </w:r>
      <w:r w:rsidR="00887FBF" w:rsidRPr="00210766">
        <w:t>u</w:t>
      </w:r>
      <w:r w:rsidR="00887FBF">
        <w:t>ż</w:t>
      </w:r>
      <w:r w:rsidR="00887FBF" w:rsidRPr="00210766">
        <w:t>y</w:t>
      </w:r>
      <w:r w:rsidR="00887FBF">
        <w:t>ł</w:t>
      </w:r>
      <w:r w:rsidR="00887FBF" w:rsidRPr="00210766">
        <w:t xml:space="preserve">a </w:t>
      </w:r>
      <w:r w:rsidR="00BA704D" w:rsidRPr="00210766">
        <w:t xml:space="preserve">realizacja operacji, lub której prowadzenie </w:t>
      </w:r>
      <w:r w:rsidR="003A7470" w:rsidRPr="00210766">
        <w:t>stanowi</w:t>
      </w:r>
      <w:r w:rsidR="003A7470">
        <w:t>ł</w:t>
      </w:r>
      <w:r w:rsidR="003A7470" w:rsidRPr="00210766">
        <w:t xml:space="preserve">o </w:t>
      </w:r>
      <w:r w:rsidR="00BA704D" w:rsidRPr="00210766">
        <w:t>warunek przyznania pomocy</w:t>
      </w:r>
      <w:r w:rsidR="00C425C8">
        <w:t xml:space="preserve"> finansowej</w:t>
      </w:r>
      <w:r w:rsidR="00EA2D91">
        <w:t>,</w:t>
      </w:r>
    </w:p>
    <w:p w14:paraId="7E4AE9D9" w14:textId="06933225" w:rsidR="00EA2D91" w:rsidRDefault="00FA5ACA" w:rsidP="00BA704D">
      <w:pPr>
        <w:pStyle w:val="PKTpunkt"/>
      </w:pPr>
      <w:r>
        <w:t>9</w:t>
      </w:r>
      <w:r w:rsidR="00EA2D91">
        <w:t>)</w:t>
      </w:r>
      <w:r w:rsidR="00EA2D91">
        <w:tab/>
        <w:t>osiągnięcia kryteriów wyboru operacji</w:t>
      </w:r>
    </w:p>
    <w:p w14:paraId="1AFA1728" w14:textId="77777777" w:rsidR="004A6708" w:rsidRPr="004A6708" w:rsidRDefault="00674DDC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 xml:space="preserve">, </w:t>
      </w:r>
      <w:r w:rsidR="00634EAD">
        <w:t xml:space="preserve">rozporządzeniu </w:t>
      </w:r>
      <w:r w:rsidR="008A13DF">
        <w:t xml:space="preserve">nr </w:t>
      </w:r>
      <w:r w:rsidR="00634EAD">
        <w:t xml:space="preserve">1379/2013,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BD4EF5" w:rsidRPr="00BD4EF5">
        <w:t xml:space="preserve">w sprawie Priorytetu </w:t>
      </w:r>
      <w:r w:rsidR="00717D95">
        <w:t>5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07570D9C" w14:textId="00877B5F" w:rsidR="004A6708" w:rsidRPr="004A6708" w:rsidRDefault="00A003DA" w:rsidP="00011B03">
      <w:pPr>
        <w:pStyle w:val="USTustnpkodeksu"/>
      </w:pPr>
      <w:r w:rsidRPr="00E76952">
        <w:t>4. W wyniku realizacji operacji zostanie osiągnięty następujący cel: …</w:t>
      </w:r>
      <w:r w:rsidRPr="00D06B88">
        <w:t>…</w:t>
      </w:r>
      <w:r w:rsidRPr="00E76952">
        <w:t>………………</w:t>
      </w:r>
      <w:r>
        <w:br/>
        <w:t>…………………………………………………………………………………………………..</w:t>
      </w:r>
      <w:r>
        <w:br/>
      </w:r>
      <w:r w:rsidRPr="00E76952">
        <w:lastRenderedPageBreak/>
        <w:t>…………………………………………………………………………………………………</w:t>
      </w:r>
      <w:r>
        <w:t>.</w:t>
      </w:r>
      <w:r w:rsidRPr="00D06B88">
        <w:t xml:space="preserve">, </w:t>
      </w:r>
      <w:r w:rsidRPr="00E76952">
        <w:t>zwany dalej „celem operacji”</w:t>
      </w:r>
      <w:r>
        <w:t xml:space="preserve"> </w:t>
      </w:r>
      <w:r w:rsidR="00E767FF">
        <w:rPr>
          <w:rStyle w:val="Odwoanieprzypisudolnego"/>
        </w:rPr>
        <w:footnoteReference w:id="6"/>
      </w:r>
      <w:r w:rsidR="00FD79CF">
        <w:rPr>
          <w:rStyle w:val="IGindeksgrny"/>
        </w:rPr>
        <w:t>)</w:t>
      </w:r>
      <w:r w:rsidR="004A6708" w:rsidRPr="004A6708">
        <w:t>.</w:t>
      </w:r>
    </w:p>
    <w:p w14:paraId="674F2F34" w14:textId="7C5371B0" w:rsidR="001006F7" w:rsidRDefault="00E971E2" w:rsidP="001006F7">
      <w:pPr>
        <w:pStyle w:val="USTustnpkodeksu"/>
      </w:pPr>
      <w:r>
        <w:t>5</w:t>
      </w:r>
      <w:r w:rsidR="004A6708" w:rsidRPr="004A6708">
        <w:t xml:space="preserve">. </w:t>
      </w:r>
      <w:r w:rsidR="001006F7" w:rsidRPr="00FF384C">
        <w:t>Operacja zostanie zrealizowana w (województwo, powiat, gmina, kod pocztowy,</w:t>
      </w:r>
      <w:r w:rsidR="003E412F">
        <w:t xml:space="preserve"> poczta,</w:t>
      </w:r>
      <w:r w:rsidR="001006F7" w:rsidRPr="00FF384C">
        <w:t xml:space="preserve"> miejscowość, ulica oraz nr domu/lokalu</w:t>
      </w:r>
      <w:r w:rsidR="001006F7">
        <w:t>/obrębu/działki</w:t>
      </w:r>
      <w:r w:rsidR="001006F7" w:rsidRPr="00FF384C">
        <w:t>):</w:t>
      </w:r>
      <w:r w:rsidR="001006F7">
        <w:t xml:space="preserve"> ……………………………</w:t>
      </w:r>
      <w:r w:rsidR="003E412F">
        <w:t>..</w:t>
      </w:r>
    </w:p>
    <w:p w14:paraId="0E798C93" w14:textId="5C8B3075" w:rsidR="00A369AE" w:rsidRPr="004A6708" w:rsidRDefault="001006F7" w:rsidP="001378A3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68128E42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6FC0089B" w14:textId="20836F30" w:rsidR="002B76BF" w:rsidRDefault="004A6708" w:rsidP="002B76BF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zwrotu</w:t>
      </w:r>
      <w:r w:rsidR="000A3167">
        <w:t xml:space="preserve"> poniesionych</w:t>
      </w:r>
      <w:r w:rsidR="00CB2358">
        <w:t xml:space="preserve"> kosztów kwalifikowalnych operacji w wysokości </w:t>
      </w:r>
      <w:r w:rsidR="007C10B4">
        <w:t xml:space="preserve">do </w:t>
      </w:r>
      <w:r w:rsidR="00D435D3">
        <w:t xml:space="preserve">……………… </w:t>
      </w:r>
      <w:r w:rsidR="00F86D26">
        <w:t>%</w:t>
      </w:r>
      <w:r w:rsidR="00CB2358">
        <w:t xml:space="preserve"> tych kosztów, </w:t>
      </w:r>
      <w:r w:rsidR="00E95B2E">
        <w:t xml:space="preserve">której wysokości została </w:t>
      </w:r>
      <w:r w:rsidR="00CB2358">
        <w:t>ujęt</w:t>
      </w:r>
      <w:r w:rsidR="00E95B2E">
        <w:t>a</w:t>
      </w:r>
      <w:r w:rsidR="00CB2358">
        <w:t xml:space="preserve"> w zestawieniu rzeczowo-finansowym operacji</w:t>
      </w:r>
      <w:r w:rsidR="002B76BF" w:rsidRPr="002B76BF">
        <w:t xml:space="preserve"> </w:t>
      </w:r>
      <w:r w:rsidR="00D435D3">
        <w:t xml:space="preserve">tj. </w:t>
      </w:r>
      <w:r w:rsidR="002B76BF">
        <w:t>w wysokości: ……………………………………</w:t>
      </w:r>
      <w:r w:rsidR="00D435D3">
        <w:t>…………………….</w:t>
      </w:r>
      <w:r w:rsidR="002B76BF">
        <w:t xml:space="preserve"> ….…………………</w:t>
      </w:r>
      <w:r w:rsidR="002B76BF" w:rsidRPr="001642AF">
        <w:t>…………………………………………………………</w:t>
      </w:r>
      <w:r w:rsidR="002B76BF">
        <w:t>....................</w:t>
      </w:r>
      <w:r w:rsidR="002B76BF" w:rsidRPr="001642AF">
        <w:t xml:space="preserve">… zł </w:t>
      </w:r>
    </w:p>
    <w:p w14:paraId="2AE87649" w14:textId="1BAEB791" w:rsidR="00F82B9B" w:rsidRDefault="002B76BF" w:rsidP="001378A3">
      <w:pPr>
        <w:pStyle w:val="CZWSPPKTczwsplnapunktw"/>
      </w:pPr>
      <w:r>
        <w:t>(słownie:…………………………………………………………………………………...………………</w:t>
      </w:r>
      <w:r w:rsidR="00A003DA">
        <w:t>……………………………………………………………………………………</w:t>
      </w:r>
      <w:r>
        <w:t xml:space="preserve"> zł)</w:t>
      </w:r>
      <w:r w:rsidR="00AE5343">
        <w:t>.</w:t>
      </w:r>
    </w:p>
    <w:p w14:paraId="330E8F1C" w14:textId="6D4D3836" w:rsidR="0096536A" w:rsidRDefault="0096536A" w:rsidP="0096536A">
      <w:pPr>
        <w:pStyle w:val="USTustnpkodeksu"/>
      </w:pPr>
      <w:r>
        <w:t xml:space="preserve">2. Pomoc zostanie </w:t>
      </w:r>
      <w:r w:rsidR="007D5FEC">
        <w:t>wypłacona</w:t>
      </w:r>
      <w:r>
        <w:t>:</w:t>
      </w:r>
    </w:p>
    <w:p w14:paraId="5094EEAD" w14:textId="77777777" w:rsidR="0096536A" w:rsidRDefault="0096536A" w:rsidP="0096536A">
      <w:pPr>
        <w:pStyle w:val="PKTpunkt"/>
      </w:pPr>
      <w:r>
        <w:t>1)</w:t>
      </w:r>
      <w:r>
        <w:tab/>
        <w:t xml:space="preserve">jednorazowo, po zakończeniu realizacji operacji </w:t>
      </w:r>
      <w:r w:rsidRPr="00172325">
        <w:t>w</w:t>
      </w:r>
      <w:r>
        <w:t xml:space="preserve"> </w:t>
      </w:r>
      <w:r w:rsidRPr="00172325">
        <w:t>wysokości</w:t>
      </w:r>
      <w:r w:rsidRPr="004A6708">
        <w:t>:</w:t>
      </w:r>
      <w:r>
        <w:t xml:space="preserve"> ……………………..…………………………………………………………………….zł</w:t>
      </w:r>
      <w:r w:rsidRPr="004A6708">
        <w:t xml:space="preserve"> </w:t>
      </w:r>
      <w:r>
        <w:t>(słownie..........................................................................................................................................................................................................................................................................zł)</w:t>
      </w:r>
    </w:p>
    <w:p w14:paraId="7C9543F4" w14:textId="77777777" w:rsidR="0096536A" w:rsidRPr="0096536A" w:rsidRDefault="0096536A" w:rsidP="0096536A">
      <w:pPr>
        <w:pStyle w:val="USTustnpkodeksu"/>
      </w:pPr>
      <w:r>
        <w:t>albo</w:t>
      </w:r>
    </w:p>
    <w:p w14:paraId="055CD112" w14:textId="77777777" w:rsidR="0096536A" w:rsidRDefault="0096536A" w:rsidP="0096536A">
      <w:pPr>
        <w:pStyle w:val="PKTpunkt"/>
      </w:pPr>
      <w:r>
        <w:t>2)</w:t>
      </w:r>
      <w:r>
        <w:tab/>
        <w:t xml:space="preserve">w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54CD4288" w14:textId="77777777" w:rsidR="0096536A" w:rsidRPr="00653C95" w:rsidRDefault="0096536A" w:rsidP="0096536A">
      <w:pPr>
        <w:pStyle w:val="LITlitera"/>
      </w:pPr>
      <w:r w:rsidRPr="00653C95">
        <w:t>a)</w:t>
      </w:r>
      <w:r>
        <w:tab/>
      </w:r>
      <w:r w:rsidRPr="00653C95">
        <w:t>pierwsza transza w wysokości: …</w:t>
      </w:r>
      <w:r>
        <w:t>….</w:t>
      </w:r>
      <w:r w:rsidRPr="00653C95">
        <w:t>………………………………………………zł</w:t>
      </w:r>
      <w:r>
        <w:t xml:space="preserve"> (słownie:………………………………………………………………………………………………………………………………………………………………….zł),</w:t>
      </w:r>
    </w:p>
    <w:p w14:paraId="617E2E93" w14:textId="77777777" w:rsidR="0096536A" w:rsidRDefault="0096536A" w:rsidP="0096536A">
      <w:pPr>
        <w:pStyle w:val="LITlitera"/>
      </w:pPr>
      <w:r>
        <w:t>b)</w:t>
      </w:r>
      <w:r>
        <w:tab/>
        <w:t>druga transza w wysokości:………………………………………………………zł (słownie:………………………………………………………………………………………………………………………………………………………………….zł),</w:t>
      </w:r>
    </w:p>
    <w:p w14:paraId="40CDAF12" w14:textId="77777777" w:rsidR="0096536A" w:rsidRDefault="0096536A">
      <w:pPr>
        <w:pStyle w:val="LITlitera"/>
      </w:pPr>
      <w:r>
        <w:t>c)</w:t>
      </w:r>
      <w:r>
        <w:tab/>
        <w:t>trzecia transza w wysokości:………………………………………………………zł (słownie:…………………………………………………………………………………………………………………………………………………………………zł),</w:t>
      </w:r>
    </w:p>
    <w:p w14:paraId="2DC20E12" w14:textId="5FEDE585" w:rsidR="0046475B" w:rsidRDefault="0096536A" w:rsidP="008E2238">
      <w:pPr>
        <w:pStyle w:val="LITlitera"/>
      </w:pPr>
      <w:r>
        <w:lastRenderedPageBreak/>
        <w:t>d)</w:t>
      </w:r>
      <w:r>
        <w:tab/>
        <w:t>czwarta transza w wysokości:……………………………………………………...zł (słownie:………………………………………………………………………………………………………………………………………………………………….zł)</w:t>
      </w:r>
      <w:r w:rsidR="00D435D3">
        <w:t>.</w:t>
      </w:r>
    </w:p>
    <w:p w14:paraId="529241A8" w14:textId="77777777" w:rsidR="0096536A" w:rsidRDefault="0096536A">
      <w:pPr>
        <w:pStyle w:val="USTustnpkodeksu"/>
      </w:pPr>
      <w:r>
        <w:t>3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 w:rsidR="00CB2358"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</w:p>
    <w:p w14:paraId="4FED9DA7" w14:textId="400C661A" w:rsidR="0096536A" w:rsidRPr="002E702C" w:rsidRDefault="0096536A" w:rsidP="0096536A">
      <w:pPr>
        <w:pStyle w:val="CZKSIGAoznaczenieiprzedmiotczcilubksigi"/>
        <w:rPr>
          <w:rStyle w:val="IGindeksgrny"/>
        </w:rPr>
      </w:pPr>
      <w:r>
        <w:t>§ 5</w:t>
      </w:r>
      <w:r w:rsidR="00D435D3">
        <w:t>.</w:t>
      </w:r>
      <w:r w:rsidR="00DE0BEF">
        <w:t xml:space="preserve"> </w:t>
      </w:r>
      <w:r w:rsidR="00DE0BEF">
        <w:rPr>
          <w:rStyle w:val="Odwoanieprzypisudolnego"/>
        </w:rPr>
        <w:footnoteReference w:id="8"/>
      </w:r>
      <w:r w:rsidR="00DE0BEF">
        <w:rPr>
          <w:rStyle w:val="IGindeksgrny"/>
        </w:rPr>
        <w:t>)</w:t>
      </w:r>
    </w:p>
    <w:p w14:paraId="66F28509" w14:textId="40C5AD4B" w:rsidR="00DE0BEF" w:rsidRDefault="00DE0BEF" w:rsidP="000B5069">
      <w:pPr>
        <w:pStyle w:val="USTustnpkodeksu"/>
      </w:pPr>
      <w:r>
        <w:t xml:space="preserve">1. Zgodnie z rozporządzeniem w sprawie zaliczek, Beneficjentowi </w:t>
      </w:r>
      <w:r w:rsidR="007D5FEC">
        <w:t xml:space="preserve">jest </w:t>
      </w:r>
      <w:r>
        <w:t>przyznana zaliczka</w:t>
      </w:r>
      <w:r w:rsidR="008B1DC7" w:rsidRPr="008B1DC7">
        <w:t xml:space="preserve"> </w:t>
      </w:r>
      <w:r w:rsidR="004B5CC5">
        <w:t>w wysokości do</w:t>
      </w:r>
      <w:r>
        <w:t>:</w:t>
      </w:r>
      <w:r w:rsidR="004B5CC5">
        <w:t xml:space="preserve"> …………………………………………………………………</w:t>
      </w:r>
      <w:r>
        <w:t>…..zł (słownie:……………………………………………………………………………………………………………………………………………………………………………</w:t>
      </w:r>
      <w:r w:rsidR="004B5CC5">
        <w:t xml:space="preserve">………….... </w:t>
      </w:r>
      <w:r>
        <w:t>zł)</w:t>
      </w:r>
      <w:r w:rsidR="004B5CC5">
        <w:t>.</w:t>
      </w:r>
    </w:p>
    <w:p w14:paraId="176D909C" w14:textId="7A95F5C7" w:rsidR="0094494B" w:rsidRDefault="0094494B" w:rsidP="000B5069">
      <w:pPr>
        <w:pStyle w:val="USTustnpkodeksu"/>
      </w:pPr>
      <w:r>
        <w:t xml:space="preserve">2. Zaliczka jest przyznana wyłącznie na pokrycie </w:t>
      </w:r>
      <w:r w:rsidR="00F3348E">
        <w:t>wydatków</w:t>
      </w:r>
      <w:r w:rsidR="00625589">
        <w:t xml:space="preserve"> </w:t>
      </w:r>
      <w:r>
        <w:t>stanowiących koszty kwalifikowalne ujęte w zestawieniu rzeczowo-finansowym operacji oraz do</w:t>
      </w:r>
      <w:r w:rsidR="007B2AEE">
        <w:t>konanych w formie bezgotówkowej.</w:t>
      </w:r>
    </w:p>
    <w:p w14:paraId="7384B7E2" w14:textId="4E223706" w:rsidR="004B5CC5" w:rsidRDefault="00647A5D" w:rsidP="000B5069">
      <w:pPr>
        <w:pStyle w:val="USTustnpkodeksu"/>
      </w:pPr>
      <w:r>
        <w:t>3</w:t>
      </w:r>
      <w:r w:rsidR="004B5CC5">
        <w:t>. K</w:t>
      </w:r>
      <w:r w:rsidR="004B5CC5" w:rsidRPr="004B5CC5">
        <w:t>wota pomocy, o której mowa w § 4 ust. 2, zostanie wypłacona w wysokości pomniejszonej o wysokość wypłaconej zaliczki</w:t>
      </w:r>
      <w:r w:rsidR="002E07D4">
        <w:t>, o której mowa w ust. 1.</w:t>
      </w:r>
    </w:p>
    <w:p w14:paraId="3BDC2C71" w14:textId="6602C3D5" w:rsidR="00536BB5" w:rsidRDefault="00647A5D" w:rsidP="00DE0BEF">
      <w:pPr>
        <w:pStyle w:val="USTustnpkodeksu"/>
      </w:pPr>
      <w:r>
        <w:t>4</w:t>
      </w:r>
      <w:r w:rsidR="00536BB5">
        <w:t xml:space="preserve">. </w:t>
      </w:r>
      <w:r w:rsidR="004B5CC5">
        <w:t>Z</w:t>
      </w:r>
      <w:r w:rsidR="00536BB5">
        <w:t xml:space="preserve">aliczka </w:t>
      </w:r>
      <w:r w:rsidR="004B5CC5">
        <w:t xml:space="preserve">może zostać </w:t>
      </w:r>
      <w:r w:rsidR="00536BB5">
        <w:t xml:space="preserve"> wypłac</w:t>
      </w:r>
      <w:r w:rsidR="0023302B">
        <w:t>o</w:t>
      </w:r>
      <w:r w:rsidR="00536BB5">
        <w:t xml:space="preserve">na </w:t>
      </w:r>
      <w:r w:rsidR="00F06DE8">
        <w:t xml:space="preserve">po </w:t>
      </w:r>
      <w:r w:rsidR="00536BB5">
        <w:t>ustanowieni</w:t>
      </w:r>
      <w:r w:rsidR="00F06DE8">
        <w:t>u</w:t>
      </w:r>
      <w:r w:rsidR="00536BB5">
        <w:t xml:space="preserve"> </w:t>
      </w:r>
      <w:r w:rsidR="00F06DE8">
        <w:t xml:space="preserve">przez Beneficjenta </w:t>
      </w:r>
      <w:r w:rsidR="00536BB5">
        <w:t xml:space="preserve">zabezpieczenia, o którym mowa w  </w:t>
      </w:r>
      <w:r>
        <w:t>§ 6 ust.</w:t>
      </w:r>
      <w:r w:rsidR="00F02ED5">
        <w:t xml:space="preserve"> </w:t>
      </w:r>
      <w:r w:rsidR="00536BB5">
        <w:t>3-8 rozporządzenia w sprawie zaliczek</w:t>
      </w:r>
      <w:r w:rsidR="00F06DE8">
        <w:t xml:space="preserve"> oraz po przekazaniu Agencji dokumentów potwierdzających jego ustanowienie</w:t>
      </w:r>
      <w:r w:rsidR="00536BB5">
        <w:t>.</w:t>
      </w:r>
    </w:p>
    <w:p w14:paraId="3F80AFAF" w14:textId="5A13163B" w:rsidR="00117264" w:rsidRDefault="00647A5D" w:rsidP="00DE0BEF">
      <w:pPr>
        <w:pStyle w:val="USTustnpkodeksu"/>
      </w:pPr>
      <w:r>
        <w:t>5</w:t>
      </w:r>
      <w:r w:rsidR="006F668C">
        <w:t xml:space="preserve">. </w:t>
      </w:r>
      <w:r w:rsidR="00117264">
        <w:t xml:space="preserve">Agencja wypłaca zaliczkę </w:t>
      </w:r>
      <w:r w:rsidR="002E4CED">
        <w:t xml:space="preserve">albo </w:t>
      </w:r>
      <w:r w:rsidR="00117264">
        <w:t>transzę</w:t>
      </w:r>
      <w:r w:rsidR="002E4CED">
        <w:t xml:space="preserve"> zaliczki</w:t>
      </w:r>
      <w:r w:rsidR="00117264">
        <w:t>:</w:t>
      </w:r>
    </w:p>
    <w:p w14:paraId="64196656" w14:textId="0A15D1C5" w:rsidR="006F668C" w:rsidRDefault="00117264" w:rsidP="000B5069">
      <w:pPr>
        <w:pStyle w:val="PKTpunkt"/>
      </w:pPr>
      <w:r>
        <w:t>1)</w:t>
      </w:r>
      <w:r>
        <w:tab/>
      </w:r>
      <w:r w:rsidR="006F668C">
        <w:t xml:space="preserve">zgodnie z harmonogramem, </w:t>
      </w:r>
      <w:r w:rsidR="008C2682">
        <w:t xml:space="preserve">którego wzór </w:t>
      </w:r>
      <w:r w:rsidR="006F668C">
        <w:t>stanowi załącznik nr 4</w:t>
      </w:r>
      <w:r w:rsidR="002366EC">
        <w:t xml:space="preserve"> do umowy</w:t>
      </w:r>
      <w:r>
        <w:t>;</w:t>
      </w:r>
    </w:p>
    <w:p w14:paraId="57468417" w14:textId="6262BD4E" w:rsidR="006F668C" w:rsidRDefault="00117264" w:rsidP="000B5069">
      <w:pPr>
        <w:pStyle w:val="PKTpunkt"/>
      </w:pPr>
      <w:r>
        <w:t>2)</w:t>
      </w:r>
      <w:r>
        <w:tab/>
      </w:r>
      <w:r w:rsidR="006F668C">
        <w:t>na wniosek Beneficjenta, którego wzór stanowi załącznik nr 5</w:t>
      </w:r>
      <w:r w:rsidR="00F02ED5">
        <w:t xml:space="preserve"> do umowy, w t</w:t>
      </w:r>
      <w:r w:rsidR="00A84235">
        <w:t>erminie wskazanym w tym wniosku</w:t>
      </w:r>
      <w:r w:rsidR="00754FBF">
        <w:t xml:space="preserve">, </w:t>
      </w:r>
      <w:r w:rsidR="00F02ED5">
        <w:t xml:space="preserve">nie wcześniej niż w terminie 21 dni od dnia złożenia </w:t>
      </w:r>
      <w:r w:rsidR="00754FBF">
        <w:t xml:space="preserve">tego </w:t>
      </w:r>
      <w:r w:rsidR="00F02ED5">
        <w:t>wniosku, z zastrzeżeniem § 4 ust. 1 rozporządzenia w sprawie zaliczek.</w:t>
      </w:r>
    </w:p>
    <w:p w14:paraId="3D77DE30" w14:textId="76513F07" w:rsidR="006F668C" w:rsidRDefault="00647A5D" w:rsidP="00DE0BEF">
      <w:pPr>
        <w:pStyle w:val="USTustnpkodeksu"/>
      </w:pPr>
      <w:r>
        <w:t>6</w:t>
      </w:r>
      <w:r w:rsidR="006F668C">
        <w:t xml:space="preserve">. Zmiana harmonogramu, o którym mowa w ust. </w:t>
      </w:r>
      <w:r>
        <w:t>5</w:t>
      </w:r>
      <w:r w:rsidR="00A84235">
        <w:t xml:space="preserve"> pkt 1</w:t>
      </w:r>
      <w:r w:rsidR="006F668C">
        <w:t xml:space="preserve">, nie wymaga dokonania zmiany umowy, o której mowa w § 15. Beneficjent zobowiązany jest przekazać Agencji w formie pisemnej zmieniony harmonogram, o którym mowa w ust. </w:t>
      </w:r>
      <w:r>
        <w:t>5</w:t>
      </w:r>
      <w:r w:rsidR="00754FBF">
        <w:t xml:space="preserve"> pkt 1</w:t>
      </w:r>
      <w:r w:rsidR="00A84235">
        <w:t xml:space="preserve">, </w:t>
      </w:r>
      <w:r w:rsidR="00D10384">
        <w:t>nie później niż w dniu</w:t>
      </w:r>
      <w:r w:rsidR="0031742B">
        <w:t xml:space="preserve"> złożenia wniosku, o którym mowa w ust. 5 pkt 2 </w:t>
      </w:r>
      <w:r w:rsidR="00A84235">
        <w:t>.</w:t>
      </w:r>
    </w:p>
    <w:p w14:paraId="7881202D" w14:textId="2176006D" w:rsidR="00E62339" w:rsidRDefault="00647A5D" w:rsidP="00DE0BEF">
      <w:pPr>
        <w:pStyle w:val="USTustnpkodeksu"/>
      </w:pPr>
      <w:r>
        <w:lastRenderedPageBreak/>
        <w:t>7</w:t>
      </w:r>
      <w:r w:rsidR="00E62339">
        <w:t xml:space="preserve">. W przypadku wystąpienia okoliczności uniemożliwiających wypłatę zaliczki w terminie, o którym mowa w ust. </w:t>
      </w:r>
      <w:r>
        <w:t>5</w:t>
      </w:r>
      <w:r w:rsidR="00E62339">
        <w:t xml:space="preserve"> pkt 2, Agencja informuje Beneficjenta w formie pisemnej o przewidywanym terminie wypłaty zaliczki. </w:t>
      </w:r>
    </w:p>
    <w:p w14:paraId="7627355F" w14:textId="2ABCCB5D" w:rsidR="00E62339" w:rsidRDefault="00647A5D" w:rsidP="00DE0BEF">
      <w:pPr>
        <w:pStyle w:val="USTustnpkodeksu"/>
      </w:pPr>
      <w:r>
        <w:t>8</w:t>
      </w:r>
      <w:r w:rsidR="00E62339">
        <w:t>. W przypadku gdy wypłata zaliczki ma nastąpić w transzach, wypłata drugiej i kolejnych transz zaliczki może nastąpić po wydatkowaniu przez Beneficjenta co najmniej 90% dotychczas otrzymanej zaliczki.</w:t>
      </w:r>
    </w:p>
    <w:p w14:paraId="593786C7" w14:textId="4375EB71" w:rsidR="00E62339" w:rsidRDefault="00647A5D" w:rsidP="00DE0BEF">
      <w:pPr>
        <w:pStyle w:val="USTustnpkodeksu"/>
      </w:pPr>
      <w:r>
        <w:t>9</w:t>
      </w:r>
      <w:r w:rsidR="00E62339">
        <w:t xml:space="preserve">. W celu udokumentowania wydatkowania zaliczki, o którym mowa w ust. </w:t>
      </w:r>
      <w:r>
        <w:t>8</w:t>
      </w:r>
      <w:r w:rsidR="00E62339">
        <w:t xml:space="preserve">, Beneficjent przekaże Agencji wykaz </w:t>
      </w:r>
      <w:r w:rsidR="00F3348E">
        <w:t>dokonanych wydatków</w:t>
      </w:r>
      <w:r w:rsidR="00E62339">
        <w:t xml:space="preserve"> wraz z wyciągiem z rachunku bankowego, o którym mowa w ust. </w:t>
      </w:r>
      <w:r w:rsidR="00021DEA">
        <w:t>12</w:t>
      </w:r>
      <w:r w:rsidR="00E62339">
        <w:t>.</w:t>
      </w:r>
    </w:p>
    <w:p w14:paraId="57C55B1A" w14:textId="7BC9D8C3" w:rsidR="00E62339" w:rsidRDefault="00647A5D" w:rsidP="00DE0BEF">
      <w:pPr>
        <w:pStyle w:val="USTustnpkodeksu"/>
      </w:pPr>
      <w:r>
        <w:t>10</w:t>
      </w:r>
      <w:r w:rsidR="00E62339">
        <w:t>. Agencja informuje Beneficjenta w formie pisemnej o:</w:t>
      </w:r>
    </w:p>
    <w:p w14:paraId="4944D1CE" w14:textId="25EBD7FF" w:rsidR="00E62339" w:rsidRDefault="00E62339" w:rsidP="000B5069">
      <w:pPr>
        <w:pStyle w:val="PKTpunkt"/>
      </w:pPr>
      <w:r>
        <w:t>1)</w:t>
      </w:r>
      <w:r>
        <w:tab/>
        <w:t xml:space="preserve">spełnieniu warunku, o którym mowa w ust. </w:t>
      </w:r>
      <w:r w:rsidR="00F97178">
        <w:t>9</w:t>
      </w:r>
      <w:r>
        <w:t>;</w:t>
      </w:r>
    </w:p>
    <w:p w14:paraId="2151B5BC" w14:textId="77777777" w:rsidR="005A08CF" w:rsidRDefault="00E62339" w:rsidP="000B5069">
      <w:pPr>
        <w:pStyle w:val="PKTpunkt"/>
      </w:pPr>
      <w:r>
        <w:t>2)</w:t>
      </w:r>
      <w:r>
        <w:tab/>
        <w:t xml:space="preserve">niespełnieniu warunku, o którym mowa w ust. </w:t>
      </w:r>
      <w:r w:rsidR="00F97178">
        <w:t>9</w:t>
      </w:r>
      <w:r>
        <w:t xml:space="preserve"> oraz przyczynach jego niespełnienia</w:t>
      </w:r>
      <w:r w:rsidR="005A08CF">
        <w:t>;</w:t>
      </w:r>
    </w:p>
    <w:p w14:paraId="3D8ADA0D" w14:textId="63CA0D0E" w:rsidR="00E62339" w:rsidRDefault="005A08CF" w:rsidP="000B5069">
      <w:pPr>
        <w:pStyle w:val="PKTpunkt"/>
      </w:pPr>
      <w:r>
        <w:t>3)</w:t>
      </w:r>
      <w:r>
        <w:tab/>
        <w:t>zgodzie na wypłatę kolejnej transzy zaliczki.</w:t>
      </w:r>
    </w:p>
    <w:p w14:paraId="2FB2BFAB" w14:textId="1DD61AB4" w:rsidR="00135D01" w:rsidRDefault="00135D01">
      <w:pPr>
        <w:pStyle w:val="USTustnpkodeksu"/>
      </w:pPr>
      <w:r>
        <w:t>1</w:t>
      </w:r>
      <w:r w:rsidR="00647A5D">
        <w:t>1</w:t>
      </w:r>
      <w:r>
        <w:t xml:space="preserve">. Zgoda na wypłatę kolejnej transzy zaliczki, o której mowa w ust. </w:t>
      </w:r>
      <w:r w:rsidR="00647A5D">
        <w:t>10</w:t>
      </w:r>
      <w:r>
        <w:t xml:space="preserve"> pkt </w:t>
      </w:r>
      <w:r w:rsidR="005A08CF">
        <w:t>3</w:t>
      </w:r>
      <w:r>
        <w:t xml:space="preserve">, nie oznacza rozliczenia przez Agencję przedstawionych przez Beneficjenta </w:t>
      </w:r>
      <w:r w:rsidR="00F3348E">
        <w:t>wydatków</w:t>
      </w:r>
      <w:r>
        <w:t>.</w:t>
      </w:r>
    </w:p>
    <w:p w14:paraId="4378511A" w14:textId="29655321" w:rsidR="00FE610B" w:rsidRDefault="00FE610B" w:rsidP="00FE610B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</w:t>
      </w:r>
      <w:r>
        <w:t>anku: ………………………………,</w:t>
      </w:r>
      <w:r>
        <w:br/>
      </w:r>
      <w:r w:rsidRPr="00647A5D">
        <w:t>przeznaczony wyłącznie do obsługi zaliczki</w:t>
      </w:r>
      <w:r>
        <w:t>.</w:t>
      </w:r>
    </w:p>
    <w:p w14:paraId="3AB2AC9D" w14:textId="03AD4BAC" w:rsidR="00647A5D" w:rsidRDefault="00647A5D" w:rsidP="00647A5D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15.</w:t>
      </w:r>
    </w:p>
    <w:p w14:paraId="0F9543C8" w14:textId="77777777" w:rsidR="00607CBA" w:rsidRDefault="00D10FE2" w:rsidP="00373395">
      <w:pPr>
        <w:pStyle w:val="USTustnpkodeksu"/>
      </w:pPr>
      <w:r w:rsidRPr="00373395">
        <w:t>14. Rozliczenie zaliczki</w:t>
      </w:r>
      <w:r w:rsidR="002E4CED">
        <w:t xml:space="preserve"> albo</w:t>
      </w:r>
      <w:r w:rsidRPr="00373395">
        <w:t xml:space="preserve"> transzy zaliczki</w:t>
      </w:r>
      <w:r w:rsidR="00607CBA">
        <w:t>:</w:t>
      </w:r>
    </w:p>
    <w:p w14:paraId="5695C1D8" w14:textId="61561253" w:rsidR="00607CBA" w:rsidRDefault="00607CBA" w:rsidP="000F1A37">
      <w:pPr>
        <w:pStyle w:val="PKTpunkt"/>
      </w:pPr>
      <w:r>
        <w:t>1)</w:t>
      </w:r>
      <w:r>
        <w:tab/>
      </w:r>
      <w:r w:rsidR="00D10FE2" w:rsidRPr="00373395">
        <w:t>polega na złożeniu przez Beneficjenta wniosku o płatnoś</w:t>
      </w:r>
      <w:r w:rsidR="00373395" w:rsidRPr="00373395">
        <w:t>ć</w:t>
      </w:r>
      <w:r w:rsidR="00373395">
        <w:t>, zgodnie z § 10</w:t>
      </w:r>
      <w:r w:rsidR="002E4CED">
        <w:t xml:space="preserve">, wykazaniu przez Beneficjenta </w:t>
      </w:r>
      <w:r w:rsidR="00F3348E">
        <w:t>wydatków</w:t>
      </w:r>
      <w:r w:rsidR="002E4CED">
        <w:t xml:space="preserve">, o których mowa w ust. 2 oraz potwierdzeniu kwalifikowalności tych </w:t>
      </w:r>
      <w:r w:rsidR="00F3348E">
        <w:t>wydatków</w:t>
      </w:r>
      <w:r w:rsidR="00E97234">
        <w:t xml:space="preserve"> </w:t>
      </w:r>
      <w:r w:rsidR="002E4CED">
        <w:t>przez Agencję</w:t>
      </w:r>
      <w:r>
        <w:t>;</w:t>
      </w:r>
    </w:p>
    <w:p w14:paraId="613862ED" w14:textId="3E09ECB8" w:rsidR="00375970" w:rsidRDefault="00607CBA" w:rsidP="000F1A37">
      <w:pPr>
        <w:pStyle w:val="PKTpunkt"/>
      </w:pPr>
      <w:r>
        <w:t>2)</w:t>
      </w:r>
      <w:r>
        <w:tab/>
        <w:t xml:space="preserve">może polegać również na zwrocie </w:t>
      </w:r>
      <w:r w:rsidR="00792B41">
        <w:t>zaliczki albo transzy zaliczki</w:t>
      </w:r>
      <w:r>
        <w:t xml:space="preserve"> </w:t>
      </w:r>
      <w:r w:rsidR="00D435D3">
        <w:t>nie później niż w dniu złożenia wniosku o płatność</w:t>
      </w:r>
      <w:r w:rsidR="00792B41">
        <w:t xml:space="preserve">, </w:t>
      </w:r>
      <w:r w:rsidR="00D10384">
        <w:t>w wysokości i terminie, o którym mowa w § 10</w:t>
      </w:r>
      <w:r>
        <w:t>.</w:t>
      </w:r>
    </w:p>
    <w:p w14:paraId="69356D3E" w14:textId="66AB2417" w:rsidR="004A7F31" w:rsidRDefault="00375970" w:rsidP="004A7F31">
      <w:pPr>
        <w:pStyle w:val="USTustnpkodeksu"/>
      </w:pPr>
      <w:r>
        <w:t xml:space="preserve">15. </w:t>
      </w:r>
      <w:r w:rsidR="004A7F31" w:rsidRPr="00DE4FD4">
        <w:t xml:space="preserve">Wykazanym we wniosku o płatność </w:t>
      </w:r>
      <w:r w:rsidR="00F3348E">
        <w:t>wydatkom</w:t>
      </w:r>
      <w:r w:rsidR="004A7F31" w:rsidRPr="00DE4FD4">
        <w:t xml:space="preserve">, o których mowa w ust. 2, odpowiada wkład własny Beneficjenta, w wysokości wynikającej z procentu dofinansowania, określonego w </w:t>
      </w:r>
      <w:r w:rsidR="00E4596B">
        <w:t>§</w:t>
      </w:r>
      <w:r w:rsidR="004A7F31" w:rsidRPr="00DE4FD4">
        <w:t xml:space="preserve"> 4 ust. 1.</w:t>
      </w:r>
    </w:p>
    <w:p w14:paraId="52FF9F77" w14:textId="324AF3B1" w:rsidR="00A369AE" w:rsidRDefault="00375970" w:rsidP="00BC11A1">
      <w:pPr>
        <w:pStyle w:val="USTustnpkodeksu"/>
      </w:pPr>
      <w:r>
        <w:t>1</w:t>
      </w:r>
      <w:r w:rsidR="007A53DB">
        <w:t>6</w:t>
      </w:r>
      <w:r w:rsidR="00DE0BEF">
        <w:t xml:space="preserve">. </w:t>
      </w:r>
      <w:r w:rsidR="0022130D">
        <w:t>Do odbioru przez B</w:t>
      </w:r>
      <w:r w:rsidR="00BC11A1" w:rsidRPr="00094748">
        <w:t>eneficjent</w:t>
      </w:r>
      <w:r w:rsidR="00570F84">
        <w:t>a</w:t>
      </w:r>
      <w:r w:rsidR="00BC11A1" w:rsidRPr="00094748">
        <w:t xml:space="preserve"> dokument</w:t>
      </w:r>
      <w:r w:rsidR="0022130D">
        <w:t>ów</w:t>
      </w:r>
      <w:r w:rsidR="00BC11A1" w:rsidRPr="00094748">
        <w:t xml:space="preserve">, o których mowa w ust. </w:t>
      </w:r>
      <w:r w:rsidR="00373395">
        <w:t>4</w:t>
      </w:r>
      <w:r w:rsidR="00570F84">
        <w:t>,</w:t>
      </w:r>
      <w:r w:rsidR="00373395" w:rsidRPr="00094748">
        <w:t xml:space="preserve"> </w:t>
      </w:r>
      <w:r w:rsidR="0022130D">
        <w:t>stosuje się odpowiednio § 14</w:t>
      </w:r>
      <w:r w:rsidR="004D764E">
        <w:t xml:space="preserve"> ust. </w:t>
      </w:r>
      <w:r w:rsidR="000C7F68">
        <w:t>ust.</w:t>
      </w:r>
      <w:r w:rsidR="005222F4">
        <w:t xml:space="preserve"> </w:t>
      </w:r>
      <w:r w:rsidR="004D764E">
        <w:t>3</w:t>
      </w:r>
      <w:r w:rsidR="0022130D">
        <w:t>.</w:t>
      </w:r>
    </w:p>
    <w:p w14:paraId="3FBB1C75" w14:textId="77777777" w:rsidR="004A6708" w:rsidRPr="004A6708" w:rsidRDefault="00083073" w:rsidP="003C2DF1">
      <w:pPr>
        <w:pStyle w:val="CZKSIGAoznaczenieiprzedmiotczcilubksigi"/>
      </w:pPr>
      <w:r>
        <w:lastRenderedPageBreak/>
        <w:t xml:space="preserve">§ </w:t>
      </w:r>
      <w:r w:rsidR="00DB74D9">
        <w:t>6</w:t>
      </w:r>
      <w:r w:rsidR="004A6708" w:rsidRPr="004A6708">
        <w:t>.</w:t>
      </w:r>
      <w:r w:rsidR="00775602">
        <w:t xml:space="preserve"> </w:t>
      </w:r>
    </w:p>
    <w:p w14:paraId="083F8608" w14:textId="0073A100" w:rsidR="004A6708" w:rsidRPr="004A6708" w:rsidRDefault="004A6708" w:rsidP="00643082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="00153A3D">
        <w:t xml:space="preserve">określonych </w:t>
      </w:r>
      <w:r w:rsidR="00153A3D">
        <w:br/>
        <w:t>w p</w:t>
      </w:r>
      <w:r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="00F86D26">
        <w:t xml:space="preserve">rozporządzeniu </w:t>
      </w:r>
      <w:r w:rsidR="008A13DF">
        <w:t xml:space="preserve">nr </w:t>
      </w:r>
      <w:r w:rsidR="00F86D26">
        <w:t xml:space="preserve">1379/2013, </w:t>
      </w:r>
      <w:r w:rsidRPr="004A6708">
        <w:t xml:space="preserve">ustawie </w:t>
      </w:r>
      <w:r w:rsidR="008B78D4" w:rsidRPr="008B78D4">
        <w:t xml:space="preserve">o EFMR </w:t>
      </w:r>
      <w:r w:rsidRPr="004A6708">
        <w:t>i rozporządzeniu</w:t>
      </w:r>
      <w:r w:rsidR="00BD4EF5" w:rsidRPr="00BD4EF5">
        <w:t xml:space="preserve"> w sprawie Priorytetu </w:t>
      </w:r>
      <w:r w:rsidR="00F86D26">
        <w:t>5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14:paraId="08058600" w14:textId="77777777"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 o płatność końcową;</w:t>
      </w:r>
    </w:p>
    <w:p w14:paraId="56F25E1A" w14:textId="77777777"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Pr="00237041">
        <w:t>zachowania celu operacji</w:t>
      </w:r>
      <w:r w:rsidR="00237041" w:rsidRPr="00237041">
        <w:t xml:space="preserve"> przez 5 lat od dnia dokonania płatności końcowej;</w:t>
      </w:r>
    </w:p>
    <w:p w14:paraId="2B10FCD0" w14:textId="77777777" w:rsidR="00024CEC" w:rsidRPr="005E0896" w:rsidRDefault="00237041" w:rsidP="00024CEC">
      <w:pPr>
        <w:pStyle w:val="PKTpunkt"/>
      </w:pPr>
      <w:r>
        <w:t xml:space="preserve">3) </w:t>
      </w:r>
      <w:r>
        <w:tab/>
      </w:r>
      <w:r w:rsidR="00024CEC" w:rsidRPr="005E0896">
        <w:t xml:space="preserve">zapewnienia, w trakcie realizacji operacji oraz przez 5 lat od dnia </w:t>
      </w:r>
      <w:r w:rsidR="008E15E5">
        <w:t>dokonania płatności końcowej</w:t>
      </w:r>
      <w:r w:rsidR="00024CEC" w:rsidRPr="005E0896">
        <w:t xml:space="preserve">, trwałości operacji, o której mowa w art. 71 rozporządzenia </w:t>
      </w:r>
      <w:r w:rsidR="00024CEC" w:rsidRPr="005E0896">
        <w:br/>
        <w:t>nr 1303/2013, w tym:</w:t>
      </w:r>
    </w:p>
    <w:p w14:paraId="45BF8A95" w14:textId="77777777" w:rsidR="00237041" w:rsidRPr="00BA2723" w:rsidRDefault="00A41C5D" w:rsidP="00024CEC">
      <w:pPr>
        <w:pStyle w:val="LITlitera"/>
      </w:pPr>
      <w:r>
        <w:t>a)</w:t>
      </w:r>
      <w:r w:rsidR="00237041" w:rsidRPr="00237041">
        <w:tab/>
      </w:r>
      <w:r w:rsidR="00237041" w:rsidRPr="00024CEC">
        <w:t xml:space="preserve">prowadzenia działalności związanej z przyznaną pomocą </w:t>
      </w:r>
      <w:r w:rsidR="00DE7083" w:rsidRPr="00D365E7">
        <w:t xml:space="preserve">finansową, w miejscu realizacji operacji </w:t>
      </w:r>
      <w:r w:rsidR="00237041" w:rsidRPr="00904B1A">
        <w:t>i nieprzenoszenia m</w:t>
      </w:r>
      <w:r w:rsidR="00237041" w:rsidRPr="00674DDC">
        <w:t xml:space="preserve">iejsca </w:t>
      </w:r>
      <w:r w:rsidR="00DE7083" w:rsidRPr="00674DDC">
        <w:t>realizacji</w:t>
      </w:r>
      <w:r w:rsidR="00DE7083" w:rsidRPr="00BA2723">
        <w:t xml:space="preserve"> </w:t>
      </w:r>
      <w:r w:rsidR="00237041" w:rsidRPr="00BA2723">
        <w:t xml:space="preserve">tej </w:t>
      </w:r>
      <w:r w:rsidR="00DE7083" w:rsidRPr="00BA2723">
        <w:t>operacji</w:t>
      </w:r>
      <w:r w:rsidR="00237041" w:rsidRPr="00BA2723">
        <w:t xml:space="preserve">, </w:t>
      </w:r>
    </w:p>
    <w:p w14:paraId="603459DB" w14:textId="77777777" w:rsidR="00237041" w:rsidRPr="00BA2723" w:rsidRDefault="00A41C5D" w:rsidP="00024CEC">
      <w:pPr>
        <w:pStyle w:val="LITlitera"/>
      </w:pPr>
      <w:r w:rsidRPr="00BA2723">
        <w:t>b)</w:t>
      </w:r>
      <w:r w:rsidR="00237041" w:rsidRPr="00BA2723">
        <w:tab/>
        <w:t>nieprzenoszenia prawa własności rzeczy nabytych w ramach realizacji operacji oraz niezmieniania sposobu ich wykorzystania,</w:t>
      </w:r>
    </w:p>
    <w:p w14:paraId="53681DB2" w14:textId="77777777" w:rsidR="00237041" w:rsidRDefault="00A41C5D" w:rsidP="00904B1A">
      <w:pPr>
        <w:pStyle w:val="LITlitera"/>
      </w:pPr>
      <w:r w:rsidRPr="00BA2723">
        <w:t>c)</w:t>
      </w:r>
      <w:r w:rsidR="00237041" w:rsidRPr="00BA2723">
        <w:tab/>
      </w:r>
      <w:r w:rsidR="008E085A" w:rsidRPr="00BA2723">
        <w:t>nie</w:t>
      </w:r>
      <w:r w:rsidR="00237041" w:rsidRPr="00BA2723">
        <w:t>wprowadzania istotnych zmian wpływających na charakter operacji, cel</w:t>
      </w:r>
      <w:r w:rsidR="00C425C8" w:rsidRPr="00E95B2E">
        <w:t xml:space="preserve"> operacji</w:t>
      </w:r>
      <w:r w:rsidR="00237041" w:rsidRPr="0096536A">
        <w:t xml:space="preserve"> lub warunki wdrażania</w:t>
      </w:r>
      <w:r w:rsidR="00C425C8" w:rsidRPr="0096536A">
        <w:t xml:space="preserve"> operacji</w:t>
      </w:r>
      <w:r w:rsidR="00237041" w:rsidRPr="0096536A">
        <w:t>, które mogłyby doprowadzić do naruszenia pierwotnych celów</w:t>
      </w:r>
      <w:r w:rsidR="00C425C8" w:rsidRPr="0096536A">
        <w:t xml:space="preserve"> tej operacji</w:t>
      </w:r>
      <w:r w:rsidR="00874C71" w:rsidRPr="0096536A">
        <w:t>;</w:t>
      </w:r>
    </w:p>
    <w:p w14:paraId="526DE635" w14:textId="42CB2F0C" w:rsidR="00874C71" w:rsidRDefault="00CF3833" w:rsidP="00874C71">
      <w:pPr>
        <w:pStyle w:val="PKTpunkt"/>
      </w:pPr>
      <w:r>
        <w:t>4</w:t>
      </w:r>
      <w:r w:rsidR="00874C71">
        <w:t xml:space="preserve">) </w:t>
      </w:r>
      <w:r w:rsidR="00874C71">
        <w:tab/>
      </w:r>
      <w:r w:rsidR="00874C71" w:rsidRPr="00874C71">
        <w:t>niefinansowania kosztów kwalifikowalnych operacji z udziałem innych środków</w:t>
      </w:r>
      <w:r w:rsidR="00874C71">
        <w:t xml:space="preserve"> </w:t>
      </w:r>
      <w:r w:rsidR="00874C71" w:rsidRPr="00874C71">
        <w:t>publicznych</w:t>
      </w:r>
      <w:r w:rsidR="00874C71">
        <w:t>;</w:t>
      </w:r>
    </w:p>
    <w:p w14:paraId="5D256CDF" w14:textId="216ADE03" w:rsidR="00874C71" w:rsidRDefault="00CF3833" w:rsidP="00874C71">
      <w:pPr>
        <w:pStyle w:val="PKTpunkt"/>
      </w:pPr>
      <w:r>
        <w:t>5</w:t>
      </w:r>
      <w:r w:rsidR="00874C71">
        <w:t>)</w:t>
      </w:r>
      <w:r w:rsidR="00874C71" w:rsidRPr="00874C71">
        <w:t xml:space="preserve"> </w:t>
      </w:r>
      <w:r w:rsidR="00874C71">
        <w:tab/>
      </w:r>
      <w:r w:rsidR="00874C71" w:rsidRPr="00874C71">
        <w:t>przechowywania dokumentów związanych z przyznaną pomocą</w:t>
      </w:r>
      <w:r w:rsidR="00874C71">
        <w:t xml:space="preserve"> finansową </w:t>
      </w:r>
      <w:r w:rsidR="00874C71" w:rsidRPr="00874C71">
        <w:t xml:space="preserve">przez 5 </w:t>
      </w:r>
      <w:r w:rsidR="00874C71">
        <w:t>l</w:t>
      </w:r>
      <w:r w:rsidR="00874C71" w:rsidRPr="00874C71">
        <w:t>at</w:t>
      </w:r>
      <w:r w:rsidR="00874C71">
        <w:t xml:space="preserve"> od dnia dokonania płatności końcowej;</w:t>
      </w:r>
    </w:p>
    <w:p w14:paraId="7FCE9D3F" w14:textId="2789A648" w:rsidR="00874C71" w:rsidRPr="00874C71" w:rsidRDefault="00CF3833" w:rsidP="00874C71">
      <w:pPr>
        <w:pStyle w:val="PKTpunkt"/>
      </w:pPr>
      <w:r>
        <w:t>6</w:t>
      </w:r>
      <w:r w:rsidR="00874C71">
        <w:t xml:space="preserve">) </w:t>
      </w:r>
      <w:r w:rsidR="00874C71">
        <w:tab/>
      </w:r>
      <w:r w:rsidR="00874C71" w:rsidRPr="00874C71">
        <w:t>w trakcie realizacji operacji oraz przez 5 lat od dnia dokonania płatności końcowej niezwłocznego informowania Agencji o:</w:t>
      </w:r>
    </w:p>
    <w:p w14:paraId="38B106E9" w14:textId="77777777" w:rsidR="00885718" w:rsidRPr="00874C71" w:rsidRDefault="00885718" w:rsidP="00885718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finansowej,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5</w:t>
      </w:r>
      <w:r w:rsidRPr="00874C71">
        <w:t xml:space="preserve"> lub umowie,</w:t>
      </w:r>
    </w:p>
    <w:p w14:paraId="7A62E67E" w14:textId="77777777" w:rsidR="00885718" w:rsidRPr="00874C71" w:rsidRDefault="00885718" w:rsidP="00885718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5</w:t>
      </w:r>
      <w:r w:rsidRPr="00874C71">
        <w:t xml:space="preserve"> lub umowie,</w:t>
      </w:r>
    </w:p>
    <w:p w14:paraId="3F316569" w14:textId="77777777" w:rsidR="00885718" w:rsidRDefault="00885718" w:rsidP="00885718">
      <w:pPr>
        <w:pStyle w:val="LITlitera"/>
      </w:pPr>
      <w:r>
        <w:t>c)</w:t>
      </w:r>
      <w:r>
        <w:tab/>
      </w:r>
      <w:r w:rsidRPr="00874C71">
        <w:t>konieczności wprowadzenia zmian w zestawieniu rzeczowo - finansowym operacji</w:t>
      </w:r>
      <w:r>
        <w:t>;</w:t>
      </w:r>
    </w:p>
    <w:p w14:paraId="4468796A" w14:textId="756985AC" w:rsidR="00874C71" w:rsidRDefault="00CF3833" w:rsidP="00874C71">
      <w:pPr>
        <w:pStyle w:val="PKTpunkt"/>
      </w:pPr>
      <w:r>
        <w:lastRenderedPageBreak/>
        <w:t>7</w:t>
      </w:r>
      <w:r w:rsidR="00874C71">
        <w:t xml:space="preserve">) 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przez 5 lat od dnia dokonania płatności końcowej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024CEC">
        <w:t>ministra właściwego do spraw finansów publicznych</w:t>
      </w:r>
      <w:r w:rsidR="00874C71" w:rsidRPr="00874C71">
        <w:t xml:space="preserve">, </w:t>
      </w:r>
      <w:r w:rsidR="00E31B6D">
        <w:t>m</w:t>
      </w:r>
      <w:r w:rsidR="00874C71" w:rsidRPr="00874C71">
        <w:t xml:space="preserve">inistra </w:t>
      </w:r>
      <w:r w:rsidR="00153A3D">
        <w:t>w</w:t>
      </w:r>
      <w:r w:rsidR="005E1D84">
        <w:t>ł</w:t>
      </w:r>
      <w:r w:rsidR="00153A3D">
        <w:t>aściwego</w:t>
      </w:r>
      <w:r w:rsidR="00E31B6D">
        <w:t xml:space="preserve"> </w:t>
      </w:r>
      <w:r w:rsidR="00153A3D">
        <w:t>d</w:t>
      </w:r>
      <w:r w:rsidR="00E31B6D">
        <w:t xml:space="preserve">o spraw </w:t>
      </w:r>
      <w:r w:rsidR="00153A3D">
        <w:t>rybołówstwa</w:t>
      </w:r>
      <w:r w:rsidR="00874C71" w:rsidRPr="00874C71">
        <w:t xml:space="preserve">, Komisji Europejskiej, organów </w:t>
      </w:r>
      <w:r w:rsidR="006B6C15">
        <w:t>Krajowej Administracji Skarbowej</w:t>
      </w:r>
      <w:r w:rsidR="006B6C15" w:rsidRPr="00D34EDB">
        <w:t xml:space="preserve"> </w:t>
      </w:r>
      <w:r w:rsidR="00874C71" w:rsidRPr="00874C71">
        <w:t xml:space="preserve">oraz </w:t>
      </w:r>
      <w:r w:rsidR="00D365E7" w:rsidRPr="00874C71">
        <w:t>inny</w:t>
      </w:r>
      <w:r w:rsidR="00D365E7">
        <w:t>ch</w:t>
      </w:r>
      <w:r w:rsidR="00D365E7" w:rsidRPr="00874C71">
        <w:t xml:space="preserve"> podmiot</w:t>
      </w:r>
      <w:r w:rsidR="00D365E7">
        <w:t>ów</w:t>
      </w:r>
      <w:r w:rsidR="00D365E7" w:rsidRPr="00874C71">
        <w:t xml:space="preserve"> upoważniony</w:t>
      </w:r>
      <w:r w:rsidR="00D365E7">
        <w:t>ch</w:t>
      </w:r>
      <w:r w:rsidR="00D365E7" w:rsidRPr="00874C71">
        <w:t xml:space="preserve"> </w:t>
      </w:r>
      <w:r w:rsidR="00874C71"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14:paraId="7706B4A4" w14:textId="0C9D01D3" w:rsidR="00874C71" w:rsidRDefault="00CF3833" w:rsidP="00874C71">
      <w:pPr>
        <w:pStyle w:val="PKTpunkt"/>
      </w:pPr>
      <w:r>
        <w:t>8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="00874C71" w:rsidRPr="00874C71">
        <w:t xml:space="preserve">kontroli, o których mowa w </w:t>
      </w:r>
      <w:r w:rsidR="00874C71">
        <w:t xml:space="preserve">pkt </w:t>
      </w:r>
      <w:r w:rsidR="00885718">
        <w:t>8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>
        <w:t>;</w:t>
      </w:r>
    </w:p>
    <w:p w14:paraId="574CEF50" w14:textId="1F34CCD5" w:rsidR="00874C71" w:rsidRDefault="00CF3833" w:rsidP="00874C71">
      <w:pPr>
        <w:pStyle w:val="PKTpunkt"/>
      </w:pPr>
      <w:r>
        <w:t>9</w:t>
      </w:r>
      <w:r w:rsidR="00874C71">
        <w:t>)</w:t>
      </w:r>
      <w:r w:rsidR="00061134">
        <w:tab/>
      </w:r>
      <w:r w:rsidR="00874C71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="00874C71" w:rsidRPr="00874C71">
        <w:t>z odpowiedniego kodu księgowego dla wszystkich transakcji związanych z operacj</w:t>
      </w:r>
      <w:r w:rsidR="00874C71">
        <w:t>ą</w:t>
      </w:r>
      <w:r w:rsidR="00874C71" w:rsidRPr="00874C71">
        <w:t xml:space="preserve">, </w:t>
      </w:r>
      <w:r w:rsidR="005439D0">
        <w:br/>
      </w:r>
      <w:r w:rsidR="00874C71" w:rsidRPr="00874C71">
        <w:t>o którym mowa w art. 125 ust. 4 lit. b rozporządzenia nr 1303/2013</w:t>
      </w:r>
      <w:r w:rsidR="00874C71">
        <w:t>;</w:t>
      </w:r>
    </w:p>
    <w:p w14:paraId="3D85B418" w14:textId="4DA9FE65" w:rsidR="00794C81" w:rsidRDefault="00CF3833" w:rsidP="00794C81">
      <w:pPr>
        <w:pStyle w:val="PKTpunkt"/>
      </w:pPr>
      <w:r>
        <w:t>10</w:t>
      </w:r>
      <w:r w:rsidR="00874C71">
        <w:t xml:space="preserve">) </w:t>
      </w:r>
      <w:r w:rsidR="00874C71">
        <w:tab/>
      </w:r>
      <w:r w:rsidR="00794C81">
        <w:t>złożenia:</w:t>
      </w:r>
    </w:p>
    <w:p w14:paraId="4D5AC300" w14:textId="77777777" w:rsidR="00794C81" w:rsidRDefault="00794C81" w:rsidP="00794C81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14:paraId="2DF7BF60" w14:textId="69403D8C" w:rsidR="00794C81" w:rsidRDefault="00794C81" w:rsidP="00794C81">
      <w:pPr>
        <w:pStyle w:val="LITlitera"/>
      </w:pPr>
      <w:r>
        <w:t>b)</w:t>
      </w:r>
      <w:r>
        <w:tab/>
        <w:t xml:space="preserve">rocznego sprawozdania w terminie do 31 stycznia każdego roku, w okresie </w:t>
      </w:r>
      <w:r w:rsidR="00885718">
        <w:t xml:space="preserve">5 </w:t>
      </w:r>
      <w:r>
        <w:t xml:space="preserve">lat </w:t>
      </w:r>
      <w:r w:rsidRPr="00D34EDB">
        <w:t xml:space="preserve">od dnia </w:t>
      </w:r>
      <w:r>
        <w:t>otrzymania</w:t>
      </w:r>
      <w:r w:rsidRPr="00D34EDB">
        <w:t xml:space="preserve"> </w:t>
      </w:r>
      <w:r w:rsidR="0030728D">
        <w:t>płatności końcowej</w:t>
      </w:r>
      <w:r>
        <w:t>;</w:t>
      </w:r>
    </w:p>
    <w:p w14:paraId="1475A0B1" w14:textId="5421BF6B" w:rsidR="00794C81" w:rsidRPr="00B230C7" w:rsidRDefault="00794C81" w:rsidP="00794C81">
      <w:pPr>
        <w:pStyle w:val="LITlitera"/>
      </w:pPr>
      <w:r>
        <w:t>c)</w:t>
      </w:r>
      <w:r>
        <w:tab/>
        <w:t xml:space="preserve">końcowego </w:t>
      </w:r>
      <w:r w:rsidR="00EA3E43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 w:rsidR="000F55B0">
        <w:t xml:space="preserve"> końcową</w:t>
      </w:r>
      <w:r w:rsidRPr="00B230C7">
        <w:t>;</w:t>
      </w:r>
    </w:p>
    <w:p w14:paraId="7FA25F78" w14:textId="1B3BCFDA" w:rsidR="00A83369" w:rsidRDefault="00CF3833" w:rsidP="00A83369">
      <w:pPr>
        <w:pStyle w:val="PKTpunkt"/>
      </w:pPr>
      <w:r>
        <w:t>11</w:t>
      </w:r>
      <w:r w:rsidR="00EE1BA9">
        <w:t xml:space="preserve">) </w:t>
      </w:r>
      <w:r w:rsidR="00EE1BA9">
        <w:tab/>
      </w:r>
      <w:r w:rsidR="00A83369" w:rsidRPr="00D34EDB">
        <w:t xml:space="preserve">prowadzenia w trakcie realizacji operacji </w:t>
      </w:r>
      <w:r w:rsidR="00A83369" w:rsidRPr="002128E2">
        <w:t>działań informacyjno-promocyjnych, informujących o</w:t>
      </w:r>
      <w:r w:rsidR="00A83369" w:rsidRPr="0003043F">
        <w:t xml:space="preserve"> celu realizowanej operacji oraz finansowaniu jej </w:t>
      </w:r>
      <w:r w:rsidR="00A83369" w:rsidRPr="00CE1E39">
        <w:t>z EFMR</w:t>
      </w:r>
      <w:r w:rsidR="00A83369" w:rsidRPr="00FF384C">
        <w:t xml:space="preserve">, zgodnie </w:t>
      </w:r>
      <w:r w:rsidR="00A83369" w:rsidRPr="00FF384C">
        <w:br/>
      </w:r>
      <w:r w:rsidR="00A83369">
        <w:t xml:space="preserve">z </w:t>
      </w:r>
      <w:r w:rsidR="00A83369" w:rsidRPr="00FF384C">
        <w:t xml:space="preserve">Księgą wizualizacji znaku Programu Operacyjnego „Rybactwo i Morze” opublikowaną na stronie internetowej administrowanej przez ministra </w:t>
      </w:r>
      <w:r w:rsidR="00A33017">
        <w:t xml:space="preserve">właściwego do spraw rybołówstwa, </w:t>
      </w:r>
      <w:r w:rsidR="00A33017" w:rsidRPr="00A33017">
        <w:t>a w przypadku operacji, w której całkowite wsparcie publiczne przekracza 500 tys. euro, w okresie realizacji operacji oraz przez okres 5 lat od dnia złożenia wniosku o płatność końcową;</w:t>
      </w:r>
    </w:p>
    <w:p w14:paraId="13356F24" w14:textId="35749615" w:rsidR="003077AD" w:rsidRDefault="00CF3833" w:rsidP="00D30A3C">
      <w:pPr>
        <w:pStyle w:val="PKTpunkt"/>
      </w:pPr>
      <w:r>
        <w:t>12</w:t>
      </w:r>
      <w:r w:rsidR="003077AD">
        <w:t>)</w:t>
      </w:r>
      <w:r w:rsidR="003077AD">
        <w:tab/>
      </w:r>
      <w:r w:rsidR="00D30A3C">
        <w:t>osiągnięcia kryteriów wyboru operacji oraz przedłożenia dokumentów potwierdzających ich osiągnięcie;</w:t>
      </w:r>
    </w:p>
    <w:p w14:paraId="05FDF472" w14:textId="44697DC4" w:rsidR="00CF1A65" w:rsidRPr="00CF1A65" w:rsidRDefault="00CF3833" w:rsidP="00CF1A65">
      <w:pPr>
        <w:pStyle w:val="PKTpunkt"/>
      </w:pPr>
      <w:r>
        <w:t>13</w:t>
      </w:r>
      <w:r w:rsidR="003077AD">
        <w:t>)</w:t>
      </w:r>
      <w:r w:rsidR="003077AD">
        <w:tab/>
      </w:r>
      <w:r w:rsidR="00CF1A65" w:rsidRPr="00CF1A65">
        <w:t xml:space="preserve">zachowania konkurencyjnego trybu wyboru wykonawców poszczególnych zadań ujętych w zestawieniu rzeczowo-finansowym operacji, w przypadku gdy do ich wyboru nie mają </w:t>
      </w:r>
      <w:r w:rsidR="00CF1A65" w:rsidRPr="00CF1A65">
        <w:lastRenderedPageBreak/>
        <w:t>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14:paraId="7A975AC1" w14:textId="77777777" w:rsidR="00CF1A65" w:rsidRPr="00CF1A65" w:rsidRDefault="00CF1A65" w:rsidP="00CF1A65">
      <w:pPr>
        <w:pStyle w:val="PKTpunkt"/>
      </w:pPr>
      <w:r w:rsidRPr="00CF1A65">
        <w:t>a) w przypadku zamówień do kwoty 20 000 zł netto – przedstawienie dwóch ofert wraz z wnioskiem o płatność,</w:t>
      </w:r>
    </w:p>
    <w:p w14:paraId="03F564F7" w14:textId="4D38598A" w:rsidR="003077AD" w:rsidRDefault="00CF1A65" w:rsidP="00CF1A65">
      <w:pPr>
        <w:pStyle w:val="PKTpunkt"/>
      </w:pPr>
      <w:r w:rsidRPr="00CF1A65">
        <w:t>b) w przypadku zamówień powyżej 20 000 zł netto – zastosowanie wymogów określonych w rozdziale 2 ww. Zasad;</w:t>
      </w:r>
    </w:p>
    <w:p w14:paraId="431C6398" w14:textId="1A394330" w:rsidR="00F76B45" w:rsidRPr="00D34EDB" w:rsidRDefault="00CF3833" w:rsidP="00F76B45">
      <w:pPr>
        <w:pStyle w:val="PKTpunkt"/>
      </w:pPr>
      <w:r>
        <w:t>14</w:t>
      </w:r>
      <w:r w:rsidR="003077AD">
        <w:t>)</w:t>
      </w:r>
      <w:r w:rsidR="003077AD">
        <w:tab/>
      </w:r>
      <w:r w:rsidR="00DD4688" w:rsidRPr="00FF384C">
        <w:t>uzyskani</w:t>
      </w:r>
      <w:r w:rsidR="00EA3E43">
        <w:t>a</w:t>
      </w:r>
      <w:r w:rsidR="00DD4688" w:rsidRPr="00FF384C">
        <w:t xml:space="preserve"> </w:t>
      </w:r>
      <w:r w:rsidR="00DD4688">
        <w:t>i przekazani</w:t>
      </w:r>
      <w:r w:rsidR="00EA3E43">
        <w:t>a</w:t>
      </w:r>
      <w:r w:rsidR="00DD4688">
        <w:t xml:space="preserve"> Agencji </w:t>
      </w:r>
      <w:r w:rsidR="00DD4688" w:rsidRPr="00FF384C">
        <w:t>wymaganych odrębnymi przepi</w:t>
      </w:r>
      <w:r w:rsidR="00DD4688">
        <w:t>sami oraz postanowieniami umowy</w:t>
      </w:r>
      <w:r w:rsidR="00DD4688" w:rsidRPr="00FF384C">
        <w:t xml:space="preserve"> opinii, zaświadczeń, uzgodnień, pozwoleń lub decyzji związanych z realizacją operacji</w:t>
      </w:r>
      <w:r w:rsidR="00DD4688">
        <w:t>, nie później niż do dnia złożenia wniosku o płatność, w przypadku gdy wymaga tego specyfika operacji.</w:t>
      </w:r>
    </w:p>
    <w:p w14:paraId="51CDB39B" w14:textId="77777777" w:rsidR="0023444E" w:rsidRDefault="0023444E" w:rsidP="003C2DF1">
      <w:pPr>
        <w:pStyle w:val="CZKSIGAoznaczenieiprzedmiotczcilubksigi"/>
      </w:pPr>
      <w:r>
        <w:t xml:space="preserve">§ </w:t>
      </w:r>
      <w:r w:rsidR="00DB74D9">
        <w:t>7</w:t>
      </w:r>
      <w:r>
        <w:t>.</w:t>
      </w:r>
      <w:r w:rsidR="00116C3A">
        <w:t xml:space="preserve"> </w:t>
      </w:r>
    </w:p>
    <w:p w14:paraId="5B701706" w14:textId="26DA43BC" w:rsidR="00AC0D3F" w:rsidRPr="00CC31FF" w:rsidRDefault="00CC31FF" w:rsidP="00CC31FF">
      <w:pPr>
        <w:pStyle w:val="USTustnpkodeksu"/>
      </w:pPr>
      <w:r w:rsidRPr="00CC31FF">
        <w:t xml:space="preserve">1. </w:t>
      </w:r>
      <w:r w:rsidR="004A6708" w:rsidRPr="00CC31FF">
        <w:t xml:space="preserve">W przypadku </w:t>
      </w:r>
      <w:r w:rsidR="00AC0D3F" w:rsidRPr="00CC31FF">
        <w:t>nabycia</w:t>
      </w:r>
      <w:r w:rsidR="00D132E8" w:rsidRPr="00A152B4">
        <w:t xml:space="preserve"> przez Beneficjenta w ramach realizowanej operacji </w:t>
      </w:r>
      <w:r w:rsidR="00AC0D3F" w:rsidRPr="00A152B4">
        <w:t>rzeczy bę</w:t>
      </w:r>
      <w:r w:rsidR="00AC0D3F" w:rsidRPr="00CC31FF">
        <w:t>dącej przedmiotem leasingu</w:t>
      </w:r>
      <w:r w:rsidR="00D132E8" w:rsidRPr="00CC31FF">
        <w:t xml:space="preserve">, </w:t>
      </w:r>
      <w:r w:rsidR="004A6708" w:rsidRPr="00CC31FF">
        <w:t>Beneficjent zobowiązuje się d</w:t>
      </w:r>
      <w:r w:rsidR="00AC0D3F" w:rsidRPr="00CC31FF">
        <w:t>o:</w:t>
      </w:r>
    </w:p>
    <w:p w14:paraId="76303996" w14:textId="77777777" w:rsidR="00AC0D3F" w:rsidRDefault="00AC0D3F" w:rsidP="003C2DF1">
      <w:pPr>
        <w:pStyle w:val="PKTpunkt"/>
      </w:pPr>
      <w:r>
        <w:t>1)</w:t>
      </w:r>
      <w:r>
        <w:tab/>
      </w:r>
      <w:r w:rsidR="008F6F97">
        <w:t>dostarczenia</w:t>
      </w:r>
      <w:r w:rsidR="00D2117C" w:rsidRPr="00AC0D3F">
        <w:t xml:space="preserve"> </w:t>
      </w:r>
      <w:r w:rsidR="004A6708" w:rsidRPr="00AC0D3F">
        <w:t xml:space="preserve">umowy leasingu </w:t>
      </w:r>
      <w:r w:rsidR="008F6F97">
        <w:t>oraz</w:t>
      </w:r>
      <w:r w:rsidR="004A6708" w:rsidRPr="00AC0D3F">
        <w:t xml:space="preserve"> </w:t>
      </w:r>
      <w:r w:rsidR="008F6F97" w:rsidRPr="00AC0D3F">
        <w:t>harmonogram</w:t>
      </w:r>
      <w:r w:rsidR="008F6F97">
        <w:t>u</w:t>
      </w:r>
      <w:r w:rsidR="008F6F97" w:rsidRPr="00AC0D3F">
        <w:t xml:space="preserve"> </w:t>
      </w:r>
      <w:r w:rsidR="004A6708" w:rsidRPr="00AC0D3F">
        <w:t>spłat</w:t>
      </w:r>
      <w:r w:rsidR="008F6F97">
        <w:t>y rat</w:t>
      </w:r>
      <w:r w:rsidR="00615EC7">
        <w:t>,</w:t>
      </w:r>
      <w:r w:rsidR="008F6F97">
        <w:t xml:space="preserve"> </w:t>
      </w:r>
      <w:r w:rsidR="004A6708" w:rsidRPr="00AC0D3F">
        <w:t xml:space="preserve">wraz z wnioskiem </w:t>
      </w:r>
      <w:r w:rsidR="00A31A5F">
        <w:br/>
      </w:r>
      <w:r w:rsidR="004A6708" w:rsidRPr="00AC0D3F">
        <w:t>o płatność</w:t>
      </w:r>
      <w:r w:rsidR="0025794A">
        <w:t>,</w:t>
      </w:r>
      <w:r w:rsidR="0025794A" w:rsidRPr="0025794A">
        <w:t xml:space="preserve"> </w:t>
      </w:r>
      <w:r w:rsidR="0025794A" w:rsidRPr="004A6708">
        <w:t>w ramach którego po raz pierwszy zostaną ujęte raty zapłacone tytułem wykonywania umowy leasingu</w:t>
      </w:r>
      <w:r>
        <w:t>;</w:t>
      </w:r>
    </w:p>
    <w:p w14:paraId="331E2BB9" w14:textId="77777777" w:rsidR="00A369AE" w:rsidRDefault="00AC0D3F">
      <w:pPr>
        <w:pStyle w:val="PKTpunkt"/>
      </w:pPr>
      <w:r>
        <w:t>2)</w:t>
      </w:r>
      <w:r>
        <w:tab/>
      </w:r>
      <w:r w:rsidR="004A6708" w:rsidRPr="004A6708">
        <w:t>uzyskania prawa własności rzeczy będących przedmiotem leasingu</w:t>
      </w:r>
      <w:r w:rsidR="005648F5">
        <w:t xml:space="preserve"> oraz dostarczenia dokument</w:t>
      </w:r>
      <w:r w:rsidR="0025794A">
        <w:t>u</w:t>
      </w:r>
      <w:r w:rsidR="005648F5">
        <w:t xml:space="preserve"> </w:t>
      </w:r>
      <w:r w:rsidR="0025794A">
        <w:t xml:space="preserve">potwierdzającego </w:t>
      </w:r>
      <w:r w:rsidR="005648F5">
        <w:t>nabycie własności tej rzeczy</w:t>
      </w:r>
      <w:r w:rsidR="0025794A">
        <w:t>,</w:t>
      </w:r>
      <w:r w:rsidR="0025794A" w:rsidRPr="0025794A">
        <w:t xml:space="preserve"> </w:t>
      </w:r>
      <w:r w:rsidR="0025794A">
        <w:t xml:space="preserve">wraz z wnioskiem </w:t>
      </w:r>
      <w:r w:rsidR="00A31A5F">
        <w:br/>
      </w:r>
      <w:r w:rsidR="0025794A">
        <w:t>o płatność</w:t>
      </w:r>
      <w:r w:rsidR="00C425C8">
        <w:t>,</w:t>
      </w:r>
      <w:r w:rsidR="0025794A">
        <w:t xml:space="preserve"> </w:t>
      </w:r>
      <w:r w:rsidR="0025794A" w:rsidRPr="005648F5">
        <w:t>w ramach którego rozliczana jest ostatnia rata leasingu</w:t>
      </w:r>
      <w:r w:rsidR="005648F5">
        <w:t>.</w:t>
      </w:r>
    </w:p>
    <w:p w14:paraId="43940851" w14:textId="4C30CC50" w:rsidR="00CC31FF" w:rsidRPr="004A6708" w:rsidRDefault="00E75223" w:rsidP="001378A3">
      <w:pPr>
        <w:pStyle w:val="USTustnpkodeksu"/>
      </w:pPr>
      <w:r>
        <w:t>2</w:t>
      </w:r>
      <w:r w:rsidR="00CC31FF" w:rsidRPr="00CC31FF">
        <w:t>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27803858" w14:textId="77777777" w:rsidR="0025794A" w:rsidRDefault="0025794A" w:rsidP="00B45A13">
      <w:pPr>
        <w:pStyle w:val="CZKSIGAoznaczenieiprzedmiotczcilubksigi"/>
      </w:pPr>
      <w:r w:rsidRPr="0025794A">
        <w:t xml:space="preserve">§ </w:t>
      </w:r>
      <w:r w:rsidR="00DB74D9">
        <w:t>8</w:t>
      </w:r>
      <w:r>
        <w:t>.</w:t>
      </w:r>
    </w:p>
    <w:p w14:paraId="7CFE3D2A" w14:textId="7BFC10E3" w:rsidR="0025794A" w:rsidRDefault="004A6708" w:rsidP="006B0034">
      <w:pPr>
        <w:pStyle w:val="USTustnpkodeksu"/>
      </w:pPr>
      <w:r w:rsidRPr="001F133B">
        <w:t>W przypadku organizacj</w:t>
      </w:r>
      <w:r w:rsidR="00710340" w:rsidRPr="001F133B">
        <w:t>i przez Beneficjenta konferencji,</w:t>
      </w:r>
      <w:r w:rsidRPr="001F133B">
        <w:t xml:space="preserve"> szkoleń, </w:t>
      </w:r>
      <w:r w:rsidR="00975155" w:rsidRPr="001F133B">
        <w:t>seminariów</w:t>
      </w:r>
      <w:r w:rsidR="00210766">
        <w:t>,</w:t>
      </w:r>
      <w:r w:rsidR="00975155" w:rsidRPr="001F133B">
        <w:t xml:space="preserve"> </w:t>
      </w:r>
      <w:r w:rsidR="00710340" w:rsidRPr="001F133B">
        <w:t>staży, wyjazdów studyjnych, spotkań</w:t>
      </w:r>
      <w:r w:rsidR="00975155" w:rsidRPr="001F133B">
        <w:t xml:space="preserve"> lub</w:t>
      </w:r>
      <w:r w:rsidRPr="001F133B">
        <w:t xml:space="preserve"> </w:t>
      </w:r>
      <w:r w:rsidR="00975155" w:rsidRPr="001F133B">
        <w:t>kampanii informacyjnych</w:t>
      </w:r>
      <w:r w:rsidR="00C425C8">
        <w:t>,</w:t>
      </w:r>
      <w:r w:rsidR="00975155" w:rsidRPr="001F133B">
        <w:t xml:space="preserve"> </w:t>
      </w:r>
      <w:r w:rsidRPr="001F133B">
        <w:t xml:space="preserve">Beneficjent zobowiązuje się do przekazania </w:t>
      </w:r>
      <w:r w:rsidR="00827B5A" w:rsidRPr="001F133B">
        <w:t>do oddziału regionalnego Agencji</w:t>
      </w:r>
      <w:r w:rsidR="00827B5A">
        <w:t>, właściwego ze względu na miejsce realizacji operacji,</w:t>
      </w:r>
      <w:r w:rsidRPr="001F133B">
        <w:t xml:space="preserve"> pisemnych informacji o wszelkich zmianach w zakresie terminów ich rozpoczęcia</w:t>
      </w:r>
      <w:r w:rsidR="00615EC7">
        <w:t>,</w:t>
      </w:r>
      <w:r w:rsidRPr="001F133B">
        <w:t xml:space="preserve"> zakończenia lub miejsca realizacji, </w:t>
      </w:r>
      <w:r w:rsidR="001E063F">
        <w:t>nie później niż 1</w:t>
      </w:r>
      <w:r w:rsidR="00887D1C">
        <w:t>4</w:t>
      </w:r>
      <w:r w:rsidR="001E063F">
        <w:t xml:space="preserve"> d</w:t>
      </w:r>
      <w:r w:rsidR="00887D1C">
        <w:t>ni</w:t>
      </w:r>
      <w:r w:rsidR="001E063F">
        <w:t xml:space="preserve"> przed dniem planowanego rozpoczęcia</w:t>
      </w:r>
      <w:r w:rsidR="00975155" w:rsidRPr="001F133B">
        <w:t>.</w:t>
      </w:r>
    </w:p>
    <w:p w14:paraId="407D731D" w14:textId="77777777" w:rsidR="00072BE7" w:rsidRDefault="00072BE7" w:rsidP="00153A3D">
      <w:pPr>
        <w:pStyle w:val="CZKSIGAoznaczenieiprzedmiotczcilubksigi"/>
      </w:pPr>
      <w:r>
        <w:lastRenderedPageBreak/>
        <w:t xml:space="preserve">§ </w:t>
      </w:r>
      <w:r w:rsidR="00DB74D9">
        <w:t>9</w:t>
      </w:r>
      <w:r>
        <w:t>.</w:t>
      </w:r>
    </w:p>
    <w:p w14:paraId="27B5E6F2" w14:textId="77777777" w:rsidR="00072BE7" w:rsidRPr="00072BE7" w:rsidRDefault="00072BE7">
      <w:pPr>
        <w:pStyle w:val="USTustnpkodeksu"/>
      </w:pPr>
      <w:r w:rsidRPr="00072BE7">
        <w:t xml:space="preserve">1. Beneficjent zobowiązuje się do realizacji operacji zgodnie z przepisami </w:t>
      </w:r>
      <w:r w:rsidRPr="00072BE7">
        <w:br/>
        <w:t>o zamówieniach publicznych, w przypadku gdy przepisy te mają zastosowanie.</w:t>
      </w:r>
    </w:p>
    <w:p w14:paraId="0869895D" w14:textId="77777777" w:rsidR="00072BE7" w:rsidRDefault="00072BE7">
      <w:pPr>
        <w:pStyle w:val="USTustnpkodeksu"/>
      </w:pPr>
      <w:r w:rsidRPr="00072BE7">
        <w:t>2. Beneficjent przedkłada Agencji dokumentację z przeprowadzonego postępowania o udzielenie zamówienia</w:t>
      </w:r>
      <w:r w:rsidRPr="00AC5970">
        <w:t xml:space="preserve"> publicznego</w:t>
      </w:r>
      <w:r>
        <w:t>:</w:t>
      </w:r>
    </w:p>
    <w:p w14:paraId="53C77825" w14:textId="77777777" w:rsidR="00072BE7" w:rsidRDefault="00072BE7" w:rsidP="00072BE7">
      <w:pPr>
        <w:pStyle w:val="PKTpunkt"/>
      </w:pPr>
      <w:r>
        <w:t xml:space="preserve">1) </w:t>
      </w:r>
      <w:r>
        <w:tab/>
        <w:t>w terminie 30 dni od dnia zawarcia umowy, jeżeli przed jej zawarciem została zawarta umowa z wykonawcą;</w:t>
      </w:r>
    </w:p>
    <w:p w14:paraId="26590899" w14:textId="77777777" w:rsidR="00072BE7" w:rsidRDefault="00072BE7" w:rsidP="00072BE7">
      <w:pPr>
        <w:pStyle w:val="PKTpunkt"/>
      </w:pPr>
      <w:r>
        <w:t xml:space="preserve">2) </w:t>
      </w:r>
      <w:r>
        <w:tab/>
      </w:r>
      <w:r w:rsidRPr="008A1673">
        <w:t>w terminie 30 dni od dnia zawarcia</w:t>
      </w:r>
      <w:r>
        <w:t xml:space="preserve"> umowy z wykonawcą, jeżeli umowa z wykonawcą została zawarta po dniu zawarcia umowy;</w:t>
      </w:r>
    </w:p>
    <w:p w14:paraId="40AB914D" w14:textId="1020DA4A" w:rsidR="00072BE7" w:rsidRDefault="00072BE7" w:rsidP="00072BE7">
      <w:pPr>
        <w:pStyle w:val="PKTpunkt"/>
      </w:pPr>
      <w:r>
        <w:t xml:space="preserve">3) </w:t>
      </w:r>
      <w:r>
        <w:tab/>
        <w:t xml:space="preserve">nie później niż w dniu </w:t>
      </w:r>
      <w:r w:rsidRPr="008A1673">
        <w:t xml:space="preserve">złożenia wniosku o płatność, w którym zostały ujęte poniesione </w:t>
      </w:r>
      <w:r w:rsidR="0087091E">
        <w:t>wydatki</w:t>
      </w:r>
      <w:r w:rsidR="00746172" w:rsidRPr="008A1673">
        <w:t xml:space="preserve"> </w:t>
      </w:r>
      <w:r w:rsidRPr="008A1673">
        <w:t>wynikające z przeprowadzonego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10F207E6" w14:textId="77777777" w:rsidR="00072BE7" w:rsidRDefault="00072BE7" w:rsidP="00072BE7">
      <w:pPr>
        <w:pStyle w:val="USTustnpkodeksu"/>
      </w:pPr>
      <w:r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8A1673">
        <w:t>amawiającego</w:t>
      </w:r>
      <w:r>
        <w:t>.</w:t>
      </w:r>
    </w:p>
    <w:p w14:paraId="3025BCA0" w14:textId="77777777" w:rsidR="00072BE7" w:rsidRDefault="00072BE7" w:rsidP="00072BE7">
      <w:pPr>
        <w:pStyle w:val="USTustnpkodeksu"/>
      </w:pPr>
      <w:r>
        <w:t>4. Dokumentacja, o której mowa w ust. 2, obejmuje:</w:t>
      </w:r>
    </w:p>
    <w:p w14:paraId="32C21733" w14:textId="77777777" w:rsidR="00072BE7" w:rsidRDefault="00072BE7" w:rsidP="00072BE7">
      <w:pPr>
        <w:pStyle w:val="PKTpunkt"/>
      </w:pPr>
      <w:r>
        <w:t xml:space="preserve">1) </w:t>
      </w:r>
      <w:r>
        <w:tab/>
        <w:t>kompletną dokumentację przetargową przygotowaną przez zamawiającego, w tym ogłoszenia;</w:t>
      </w:r>
    </w:p>
    <w:p w14:paraId="5B00C788" w14:textId="77777777" w:rsidR="00072BE7" w:rsidRDefault="00072BE7" w:rsidP="00072BE7">
      <w:pPr>
        <w:pStyle w:val="PKTpunkt"/>
      </w:pPr>
      <w:r>
        <w:t xml:space="preserve">2) </w:t>
      </w:r>
      <w:r>
        <w:tab/>
      </w:r>
      <w:r w:rsidRPr="00AE0E86">
        <w:t>kompletną dokumentację</w:t>
      </w:r>
      <w:r>
        <w:t xml:space="preserve"> z przebiegu prac komisji przetargowej;</w:t>
      </w:r>
    </w:p>
    <w:p w14:paraId="47F39B9A" w14:textId="77777777" w:rsidR="00072BE7" w:rsidRDefault="00072BE7" w:rsidP="00072BE7">
      <w:pPr>
        <w:pStyle w:val="PKTpunkt"/>
      </w:pPr>
      <w:r>
        <w:t xml:space="preserve">3) </w:t>
      </w:r>
      <w:r>
        <w:tab/>
        <w:t>kompletną ofertę wybranego wykonawcy wraz z umową zawartą z wybranym wykonawcą oraz formularze ofertowe pozostałych wykonawców;</w:t>
      </w:r>
    </w:p>
    <w:p w14:paraId="67A52BB3" w14:textId="77777777" w:rsidR="00072BE7" w:rsidRDefault="00072BE7" w:rsidP="00072BE7">
      <w:pPr>
        <w:pStyle w:val="PKTpunkt"/>
      </w:pPr>
      <w:r>
        <w:t xml:space="preserve">4) </w:t>
      </w:r>
      <w:r>
        <w:tab/>
      </w:r>
      <w:r w:rsidRPr="00AE0E86">
        <w:t>kompletną dokumentację</w:t>
      </w:r>
      <w:r>
        <w:t xml:space="preserve"> związaną z odwołaniami oraz zapytaniami i wyjaśnieniami dotyczącymi Specyfikacji Istotnych Warunków Zamówienia, jeżeli miały miejsce </w:t>
      </w:r>
      <w:r>
        <w:br/>
        <w:t>w danym postępowaniu;</w:t>
      </w:r>
    </w:p>
    <w:p w14:paraId="468A5A2D" w14:textId="77777777" w:rsidR="00072BE7" w:rsidRDefault="00072BE7" w:rsidP="00072BE7">
      <w:pPr>
        <w:pStyle w:val="PKTpunkt"/>
        <w:rPr>
          <w:rStyle w:val="IGindeksgrny"/>
        </w:rPr>
      </w:pPr>
      <w:r>
        <w:t xml:space="preserve">5) </w:t>
      </w:r>
      <w:r>
        <w:tab/>
        <w:t xml:space="preserve">upoważnienie do potwierdzenia za zgodność z oryginałem dokumentacji </w:t>
      </w:r>
      <w:r>
        <w:br/>
        <w:t xml:space="preserve">z przeprowadzonego postępowania </w:t>
      </w:r>
      <w:r w:rsidRPr="00AE0E86">
        <w:t>o udzielenie zamówienia publicznego</w:t>
      </w:r>
      <w:r>
        <w:t xml:space="preserve"> dla osoby upoważnionej przez zamawiającego</w:t>
      </w:r>
      <w:r w:rsidR="00802F4F">
        <w:t xml:space="preserve"> </w:t>
      </w:r>
      <w:r>
        <w:rPr>
          <w:rStyle w:val="Odwoanieprzypisudolnego"/>
        </w:rPr>
        <w:footnoteReference w:id="9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44B25C9E" w14:textId="77777777" w:rsidR="00072BE7" w:rsidRPr="00153A3D" w:rsidRDefault="00072BE7">
      <w:pPr>
        <w:pStyle w:val="USTustnpkodeksu"/>
        <w:rPr>
          <w:rStyle w:val="IGindeksgrny"/>
          <w:vertAlign w:val="baseline"/>
        </w:rPr>
      </w:pPr>
      <w:r w:rsidRPr="00153A3D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26A485D7" w14:textId="77777777" w:rsidR="00E26F45" w:rsidRPr="001378A3" w:rsidRDefault="00E26F45" w:rsidP="00E26F45">
      <w:pPr>
        <w:pStyle w:val="USTustnpkodeksu"/>
        <w:rPr>
          <w:rStyle w:val="IGindeksgrny"/>
          <w:vertAlign w:val="baseline"/>
        </w:rPr>
      </w:pPr>
      <w:r w:rsidRPr="001378A3">
        <w:rPr>
          <w:rStyle w:val="IGindeksgrny"/>
          <w:vertAlign w:val="baseline"/>
        </w:rPr>
        <w:lastRenderedPageBreak/>
        <w:t xml:space="preserve">6. W przypadku udzielania zamówienia publicznego w trybie zamówienia z wolnej ręki na podstawie art. 67 ust. 1 pkt 4 ustawy </w:t>
      </w:r>
      <w:r w:rsidRPr="00E26F45">
        <w:t xml:space="preserve">z dnia 29 stycznia 2004 r. Prawo zamówień publicznych </w:t>
      </w:r>
      <w:r w:rsidRPr="001378A3">
        <w:rPr>
          <w:rStyle w:val="IGindeksgrny"/>
          <w:vertAlign w:val="baseline"/>
        </w:rPr>
        <w:t>(Dz. U. z 2015 r. poz. 2164, z późn. zm.), Beneficjent jest zobowiązany do przedłożenia:</w:t>
      </w:r>
    </w:p>
    <w:p w14:paraId="10AF49D9" w14:textId="77777777" w:rsidR="00E26F45" w:rsidRPr="00E26F45" w:rsidRDefault="00E26F45" w:rsidP="00E26F45">
      <w:pPr>
        <w:pStyle w:val="PKTpunkt"/>
      </w:pPr>
      <w:r w:rsidRPr="00E819B5">
        <w:rPr>
          <w:rStyle w:val="IGindeksgrny"/>
          <w:vertAlign w:val="baseline"/>
        </w:rPr>
        <w:t>1)</w:t>
      </w:r>
      <w:r w:rsidRPr="00E819B5">
        <w:rPr>
          <w:rStyle w:val="IGindeksgrny"/>
          <w:vertAlign w:val="baseline"/>
        </w:rPr>
        <w:tab/>
      </w:r>
      <w:r w:rsidRPr="00E26F45">
        <w:t>kompletnej dokumentacji z przeprowadzonego postępowania w trybie przetargu nieograniczonego lub ograniczonego;</w:t>
      </w:r>
    </w:p>
    <w:p w14:paraId="2FB0BAE9" w14:textId="77777777" w:rsidR="00E26F45" w:rsidRPr="00E26F45" w:rsidRDefault="00E26F45">
      <w:pPr>
        <w:pStyle w:val="PKTpunkt"/>
      </w:pPr>
      <w:r w:rsidRPr="00E26F45">
        <w:t>2)</w:t>
      </w:r>
      <w:r w:rsidRPr="00E26F45">
        <w:tab/>
        <w:t>uzasadnienia  faktycznego  i  prawnego  zaistnienia  przesłanek  do   udzielenia zamówienia z wolnej ręki w trybie art. 67 ust. 1 pkt 4 ustawy Prawo zamówień publicznych</w:t>
      </w:r>
    </w:p>
    <w:p w14:paraId="29FF5583" w14:textId="77777777" w:rsidR="00E26F45" w:rsidRPr="00E819B5" w:rsidRDefault="00E26F45">
      <w:pPr>
        <w:pStyle w:val="CZWSPPKTczwsplnapunktw"/>
        <w:rPr>
          <w:rStyle w:val="IGindeksgrny"/>
          <w:vertAlign w:val="baseline"/>
        </w:rPr>
      </w:pPr>
      <w:r w:rsidRPr="001378A3">
        <w:t>– jeżeli postępowanie zostało wszczęte po wejściu w życie ustawy z dnia 22 czerwca 2016 r. o zmianie ustawy - Prawo zamówień publicznych oraz niektórych innych ustaw (Dz. U. 2016 poz. 1020, 1579 i 1920), albo</w:t>
      </w:r>
    </w:p>
    <w:p w14:paraId="43804666" w14:textId="77777777" w:rsidR="00E26F45" w:rsidRPr="00E26F45" w:rsidRDefault="00E26F45">
      <w:pPr>
        <w:pStyle w:val="PKTpunkt"/>
      </w:pPr>
      <w:r w:rsidRPr="00E26F45">
        <w:t xml:space="preserve">1) </w:t>
      </w:r>
      <w:r w:rsidRPr="00E26F45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14:paraId="2B199FA8" w14:textId="77777777" w:rsidR="00E26F45" w:rsidRPr="00E26F45" w:rsidRDefault="00E26F45">
      <w:pPr>
        <w:pStyle w:val="PKTpunkt"/>
      </w:pPr>
      <w:r w:rsidRPr="00E26F45">
        <w:t xml:space="preserve">2) </w:t>
      </w:r>
      <w:r w:rsidRPr="00E26F45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14:paraId="7CEADE22" w14:textId="77777777" w:rsidR="00E26F45" w:rsidRDefault="00E26F45" w:rsidP="001378A3">
      <w:pPr>
        <w:pStyle w:val="CZWSPPKTczwsplnapunktw"/>
      </w:pPr>
      <w:r w:rsidRPr="00E26F45">
        <w:t>– jeżeli postępowanie zostało wszczęte przed wejściem w życie ustawy z dnia 22 czerwca 2016 r. o zmianie ustawy - Prawo zamówień publicznych oraz niektórych innych ustaw (Dz. U. 2016 poz. 1020, 1579 i 1920).</w:t>
      </w:r>
    </w:p>
    <w:p w14:paraId="2E4B24A9" w14:textId="77777777" w:rsidR="00072BE7" w:rsidRPr="00E26F45" w:rsidRDefault="00072BE7">
      <w:pPr>
        <w:pStyle w:val="USTustnpkodeksu"/>
      </w:pPr>
      <w:r w:rsidRPr="00E26F45">
        <w:t xml:space="preserve">7. Agencja dokona oceny postępowania o udzielenie zamówienia publicznego w terminie 60 dni roboczych od dnia złożenia dokumentacji, o której mowa w ust. 4 lub 6. </w:t>
      </w:r>
    </w:p>
    <w:p w14:paraId="13CA2E6E" w14:textId="77777777" w:rsidR="00072BE7" w:rsidRDefault="00072BE7">
      <w:pPr>
        <w:pStyle w:val="USTustnpkodeksu"/>
      </w:pPr>
      <w:r w:rsidRPr="00E26F45">
        <w:t>8. W przypadku gdy złożona dokumentacja, o której mowa w ust. 4 lub 6, zawiera braki, Agencja wzywa Beneficjenta w formie</w:t>
      </w:r>
      <w:r>
        <w:t xml:space="preserve"> pisemnej do ich usunięcia w terminie 7 dni od dnia doręczenia wezwania.</w:t>
      </w:r>
    </w:p>
    <w:p w14:paraId="4E63ECEE" w14:textId="77777777" w:rsidR="00072BE7" w:rsidRDefault="00072BE7" w:rsidP="00072BE7">
      <w:pPr>
        <w:pStyle w:val="USTustnpkodeksu"/>
      </w:pPr>
      <w:r>
        <w:t xml:space="preserve">9. Jeżeli zaistnieje konieczność uzyskania wyjaśnień, </w:t>
      </w:r>
      <w:r w:rsidRPr="007C1563">
        <w:t>Agencja wzywa Beneficjenta</w:t>
      </w:r>
      <w:r>
        <w:t xml:space="preserve"> </w:t>
      </w:r>
      <w:r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14:paraId="6A853E6D" w14:textId="77777777" w:rsidR="00072BE7" w:rsidRPr="00072BE7" w:rsidRDefault="00072BE7">
      <w:pPr>
        <w:pStyle w:val="USTustnpkodeksu"/>
      </w:pPr>
      <w:r w:rsidRPr="00072BE7"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</w:t>
      </w:r>
      <w:r w:rsidRPr="00072BE7">
        <w:lastRenderedPageBreak/>
        <w:t>niezbędny do uzyskania opinii lub wyników kontroli doraźnej, o czym Agencja informuje Beneficjenta na piśmie.</w:t>
      </w:r>
    </w:p>
    <w:p w14:paraId="14B8BEE1" w14:textId="77777777" w:rsidR="00072BE7" w:rsidRPr="00072BE7" w:rsidRDefault="00072BE7">
      <w:pPr>
        <w:pStyle w:val="USTustnpkodeksu"/>
      </w:pPr>
      <w:r w:rsidRPr="00072BE7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0E7F8B11" w14:textId="77777777" w:rsidR="00072BE7" w:rsidRPr="00072BE7" w:rsidRDefault="00072BE7">
      <w:pPr>
        <w:pStyle w:val="USTustnpkodeksu"/>
      </w:pPr>
      <w:r w:rsidRPr="00072BE7">
        <w:t>12. O wyniku dokonanej oceny postępowania o udzielenie zamówienia publicznego Beneficjent zostanie poinformowany na piśmie.</w:t>
      </w:r>
    </w:p>
    <w:p w14:paraId="4E06D009" w14:textId="77777777" w:rsidR="00072BE7" w:rsidRPr="00072BE7" w:rsidRDefault="00072BE7">
      <w:pPr>
        <w:pStyle w:val="USTustnpkodeksu"/>
      </w:pPr>
      <w:r w:rsidRPr="00072BE7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7667C055" w14:textId="77777777" w:rsidR="00072BE7" w:rsidRPr="00072BE7" w:rsidRDefault="00072BE7">
      <w:pPr>
        <w:pStyle w:val="USTustnpkodeksu"/>
      </w:pPr>
      <w:r w:rsidRPr="00072BE7">
        <w:t>14.</w:t>
      </w:r>
      <w:r w:rsidRPr="00072BE7">
        <w:tab/>
        <w:t>Ponowna ocena przeprowadzonego postępowania o udzielenie zamówienia publicznego, o której mowa w ust. 13, jest ostateczna.</w:t>
      </w:r>
    </w:p>
    <w:p w14:paraId="054A7FA2" w14:textId="77777777" w:rsidR="00A369AE" w:rsidRDefault="00072BE7" w:rsidP="002E702C">
      <w:pPr>
        <w:pStyle w:val="USTustnpkodeksu"/>
      </w:pPr>
      <w:r w:rsidRPr="00072BE7">
        <w:t>15.</w:t>
      </w:r>
      <w:r w:rsidRPr="00072BE7"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</w:t>
      </w:r>
      <w:r>
        <w:t xml:space="preserve">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 w:rsidRPr="00072BE7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</w:t>
      </w:r>
      <w:r w:rsidRPr="00E30ECB">
        <w:t xml:space="preserve"> publicznych</w:t>
      </w:r>
      <w:r>
        <w:t>.</w:t>
      </w:r>
    </w:p>
    <w:p w14:paraId="160F1BFB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B74D9">
        <w:t>10</w:t>
      </w:r>
      <w:r w:rsidR="00DB334F">
        <w:t>.</w:t>
      </w:r>
    </w:p>
    <w:p w14:paraId="2C7908A5" w14:textId="31DC9146" w:rsidR="00E819B5" w:rsidRDefault="004A6708" w:rsidP="00E819B5">
      <w:pPr>
        <w:pStyle w:val="USTustnpkodeksu"/>
      </w:pPr>
      <w:r w:rsidRPr="004A6708">
        <w:t>1. Beneficjent zobowiązuje się złożyć bezpośrednio w oddziale regionalnym Agencji</w:t>
      </w:r>
      <w:r w:rsidR="00495495">
        <w:t>,</w:t>
      </w:r>
      <w:r w:rsidR="00CA6D04">
        <w:t xml:space="preserve"> właściwym ze względu na miejsce realizacji operacji,</w:t>
      </w:r>
      <w:r w:rsidRPr="004A6708">
        <w:t xml:space="preserve"> </w:t>
      </w:r>
      <w:r w:rsidR="00F262A8">
        <w:t xml:space="preserve">osobiście </w:t>
      </w:r>
      <w:r w:rsidR="005E16AF">
        <w:t>albo</w:t>
      </w:r>
      <w:r w:rsidR="00CF04D4">
        <w:t xml:space="preserve"> </w:t>
      </w:r>
      <w:r w:rsidR="00F262A8">
        <w:t xml:space="preserve">przez upoważnioną osobę, </w:t>
      </w:r>
      <w:r w:rsidRPr="004A6708">
        <w:t xml:space="preserve">wniosek o płatność </w:t>
      </w:r>
      <w:r w:rsidR="00F262A8">
        <w:t>z</w:t>
      </w:r>
      <w:r w:rsidR="008E6408">
        <w:t xml:space="preserve"> dokumentami, o których mowa w załączniku nr 3 do rozporządzenia w sprawie Priorytetu 5</w:t>
      </w:r>
      <w:r w:rsidR="00D900E5">
        <w:t xml:space="preserve">,  oraz </w:t>
      </w:r>
      <w:r w:rsidR="00D900E5" w:rsidRPr="004A6708">
        <w:t>–</w:t>
      </w:r>
      <w:r w:rsidR="00D900E5">
        <w:t xml:space="preserve"> w przypadku gdy Beneficjent otrzymał zaliczkę, </w:t>
      </w:r>
      <w:r w:rsidR="00E819B5">
        <w:t>zawierający dane oraz dokumenty niezbędne do rozliczenia zaliczki, o których mowa w § 9 rozporządzenia w sprawie zaliczek.</w:t>
      </w:r>
    </w:p>
    <w:p w14:paraId="151225CC" w14:textId="77777777" w:rsidR="008E6408" w:rsidRDefault="008E6408" w:rsidP="009C58A3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</w:t>
      </w:r>
      <w:r w:rsidR="00BD0862">
        <w:t>w terminie od…………………. do……………….…..</w:t>
      </w:r>
      <w:r>
        <w:t>, z zastrzeżeniem § 39 ust. 4 rozporządzenia w sprawie Priorytetu 5.</w:t>
      </w:r>
    </w:p>
    <w:p w14:paraId="7440CA97" w14:textId="77777777" w:rsidR="008E6408" w:rsidRDefault="008E6408" w:rsidP="008E6408">
      <w:pPr>
        <w:pStyle w:val="USTustnpkodeksu"/>
      </w:pPr>
      <w:r>
        <w:lastRenderedPageBreak/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14:paraId="74A8E7A2" w14:textId="07F372CF" w:rsidR="008E6408" w:rsidRDefault="008E6408" w:rsidP="008E6408">
      <w:pPr>
        <w:pStyle w:val="USTustnpkodeksu"/>
      </w:pPr>
      <w:r>
        <w:t xml:space="preserve">4. </w:t>
      </w:r>
      <w:r w:rsidR="00631074">
        <w:t xml:space="preserve">W przypadku realizacji operacji w etapach </w:t>
      </w:r>
      <w:r>
        <w:t xml:space="preserve">Beneficjent składa pierwszy wniosek o płatność pośrednią nie później niż w terminie 24 miesięcy </w:t>
      </w:r>
      <w:r w:rsidRPr="00F24D3B">
        <w:t xml:space="preserve">od dnia zawarcia umowy </w:t>
      </w:r>
      <w:r w:rsidRPr="00327CBC">
        <w:t>o dofinansowanie</w:t>
      </w:r>
      <w:r>
        <w:t>.</w:t>
      </w:r>
    </w:p>
    <w:p w14:paraId="0ECB1788" w14:textId="3DAF406E" w:rsidR="00956563" w:rsidRDefault="00956563" w:rsidP="00956563">
      <w:pPr>
        <w:pStyle w:val="USTustnpkodeksu"/>
      </w:pPr>
      <w:r>
        <w:t xml:space="preserve">5. </w:t>
      </w:r>
      <w:r w:rsidR="00E80DCF">
        <w:t xml:space="preserve">W przypadku otrzymania przez </w:t>
      </w:r>
      <w:r>
        <w:t>Beneficjent</w:t>
      </w:r>
      <w:r w:rsidR="00E80DCF">
        <w:t>a zaliczki,</w:t>
      </w:r>
      <w:r>
        <w:t xml:space="preserve"> składa </w:t>
      </w:r>
      <w:r w:rsidR="00E80DCF">
        <w:t xml:space="preserve">on </w:t>
      </w:r>
      <w:r>
        <w:t xml:space="preserve">wniosek o płatność w terminie </w:t>
      </w:r>
      <w:r w:rsidR="00BF77AA">
        <w:t xml:space="preserve">nie dłuższym niż </w:t>
      </w:r>
      <w:r>
        <w:t xml:space="preserve">90 dni od dnia </w:t>
      </w:r>
      <w:r w:rsidR="00213C0E">
        <w:t xml:space="preserve">zaksięgowania na rachunku bankowym Beneficjenta, o którym mowa w § 5 ust. 12, otrzymanej </w:t>
      </w:r>
      <w:r>
        <w:t xml:space="preserve">zaliczki </w:t>
      </w:r>
      <w:r w:rsidR="00DA20FC">
        <w:t xml:space="preserve">albo </w:t>
      </w:r>
      <w:r>
        <w:t>transzy zaliczki, w przypadku gdy:</w:t>
      </w:r>
    </w:p>
    <w:p w14:paraId="2052829E" w14:textId="0747A131" w:rsidR="00956563" w:rsidRDefault="00956563" w:rsidP="00956563">
      <w:pPr>
        <w:pStyle w:val="PKTpunkt"/>
      </w:pPr>
      <w:r>
        <w:t>1)</w:t>
      </w:r>
      <w:r>
        <w:tab/>
        <w:t xml:space="preserve">wysokość jednorazowej zaliczki </w:t>
      </w:r>
      <w:r w:rsidR="00DA20FC">
        <w:t xml:space="preserve">albo </w:t>
      </w:r>
      <w:r>
        <w:t xml:space="preserve">transzy tej zaliczki wynosi ponad 30% kwoty dofinansowania, o której mowa w § 4 ust. </w:t>
      </w:r>
      <w:r w:rsidR="006410B9">
        <w:t>1</w:t>
      </w:r>
      <w:r w:rsidR="00E75223">
        <w:t>,</w:t>
      </w:r>
      <w:r w:rsidR="006410B9">
        <w:t xml:space="preserve"> </w:t>
      </w:r>
      <w:r>
        <w:t xml:space="preserve">albo; </w:t>
      </w:r>
    </w:p>
    <w:p w14:paraId="1869A272" w14:textId="61FF977C" w:rsidR="00956563" w:rsidRDefault="00956563" w:rsidP="00956563">
      <w:pPr>
        <w:pStyle w:val="PKTpunkt"/>
      </w:pPr>
      <w:r>
        <w:t>2)</w:t>
      </w:r>
      <w:r>
        <w:tab/>
      </w:r>
      <w:r w:rsidR="00671B5F">
        <w:t xml:space="preserve">pozostała do rozliczenia kwota dotychczas </w:t>
      </w:r>
      <w:r w:rsidR="0016374F">
        <w:t>wypłaconej</w:t>
      </w:r>
      <w:r w:rsidR="00671B5F">
        <w:t xml:space="preserve"> zaliczki przekracza</w:t>
      </w:r>
      <w:r>
        <w:t xml:space="preserve"> 60% kwoty dofinansowania</w:t>
      </w:r>
      <w:r w:rsidR="00E75223">
        <w:t>,</w:t>
      </w:r>
      <w:r>
        <w:t xml:space="preserve"> o której mowa w § 4 ust. </w:t>
      </w:r>
      <w:r w:rsidR="006410B9">
        <w:t>1</w:t>
      </w:r>
      <w:r>
        <w:t>.</w:t>
      </w:r>
    </w:p>
    <w:p w14:paraId="611AB8D8" w14:textId="77777777" w:rsidR="00E75223" w:rsidRDefault="00E75223" w:rsidP="00E75223">
      <w:pPr>
        <w:pStyle w:val="USTustnpkodeksu"/>
      </w:pPr>
      <w:r>
        <w:t xml:space="preserve">6. W przypadku niezłożenia przez Beneficjenta wniosku o płatność, </w:t>
      </w:r>
      <w:r w:rsidRPr="00131F0B">
        <w:t xml:space="preserve">w terminie 14 dni od dnia upływu terminu, </w:t>
      </w:r>
      <w:r>
        <w:t xml:space="preserve">o którym mowa w ust. 5, lub na kwotę otrzymanej zaliczki albo transzy zaliczki, Agencja nalicza odsetki </w:t>
      </w:r>
      <w:r w:rsidRPr="00151EE0">
        <w:t>w wysokości określonej jak dla zaległości podatkowych</w:t>
      </w:r>
      <w:r>
        <w:t>,</w:t>
      </w:r>
      <w:r w:rsidRPr="00151EE0">
        <w:t xml:space="preserve"> liczon</w:t>
      </w:r>
      <w:r>
        <w:t>e</w:t>
      </w:r>
      <w:r w:rsidRPr="00151EE0">
        <w:t xml:space="preserve"> </w:t>
      </w:r>
      <w:r>
        <w:t>od:</w:t>
      </w:r>
    </w:p>
    <w:p w14:paraId="59321447" w14:textId="77777777" w:rsidR="00E75223" w:rsidRDefault="00E75223" w:rsidP="00E75223">
      <w:pPr>
        <w:pStyle w:val="PKTpunkt"/>
      </w:pPr>
      <w:r>
        <w:t>1)</w:t>
      </w:r>
      <w:r>
        <w:tab/>
        <w:t>kwoty zaliczki pozostałej do rozliczenia;</w:t>
      </w:r>
    </w:p>
    <w:p w14:paraId="7140D184" w14:textId="77777777" w:rsidR="00E75223" w:rsidRDefault="00E75223" w:rsidP="00E75223">
      <w:pPr>
        <w:pStyle w:val="PKTpunkt"/>
      </w:pPr>
      <w:r>
        <w:t>2)</w:t>
      </w:r>
      <w:r>
        <w:tab/>
      </w:r>
      <w:r w:rsidRPr="00151EE0">
        <w:t xml:space="preserve">dnia wypłaty </w:t>
      </w:r>
      <w:r>
        <w:t>tej zaliczki do dnia złożenia wniosku o płatność.</w:t>
      </w:r>
    </w:p>
    <w:p w14:paraId="502B1A23" w14:textId="27F03BD3" w:rsidR="00977422" w:rsidRDefault="00977422" w:rsidP="00977422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2958D689" w14:textId="4D565857" w:rsidR="00977422" w:rsidRDefault="00977422" w:rsidP="001378A3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14:paraId="2789A7FD" w14:textId="77777777" w:rsidR="000E4232" w:rsidRDefault="000E4232" w:rsidP="000E4232">
      <w:pPr>
        <w:pStyle w:val="CZKSIGAoznaczenieiprzedmiotczcilubksigi"/>
      </w:pPr>
      <w:r w:rsidRPr="00992EED">
        <w:t xml:space="preserve">§ </w:t>
      </w:r>
      <w:r w:rsidR="00DB74D9">
        <w:t>11</w:t>
      </w:r>
      <w:r w:rsidRPr="00992EED">
        <w:t>.</w:t>
      </w:r>
      <w:r>
        <w:t xml:space="preserve"> </w:t>
      </w:r>
    </w:p>
    <w:p w14:paraId="66FE4DB4" w14:textId="77777777" w:rsidR="00751520" w:rsidRDefault="001F133B" w:rsidP="00C61D9D">
      <w:pPr>
        <w:pStyle w:val="USTustnpkodeksu"/>
      </w:pPr>
      <w:r w:rsidRPr="00C61D9D">
        <w:t>1</w:t>
      </w:r>
      <w:r w:rsidR="000E4232" w:rsidRPr="00CF65D8">
        <w:t>.</w:t>
      </w:r>
      <w:r w:rsidR="000E4232" w:rsidRPr="00CF65D8">
        <w:tab/>
      </w:r>
      <w:r w:rsidR="008B025B" w:rsidRPr="00CF65D8">
        <w:t xml:space="preserve">Agencja </w:t>
      </w:r>
      <w:r w:rsidR="00514507" w:rsidRPr="0073155B">
        <w:t>dokonuje p</w:t>
      </w:r>
      <w:r w:rsidR="008434C4" w:rsidRPr="0073155B">
        <w:t>ł</w:t>
      </w:r>
      <w:r w:rsidR="00514507" w:rsidRPr="0073155B">
        <w:t>atności</w:t>
      </w:r>
      <w:r w:rsidR="00751520">
        <w:t>:</w:t>
      </w:r>
    </w:p>
    <w:p w14:paraId="44F7E674" w14:textId="77777777" w:rsidR="00751520" w:rsidRDefault="00751520" w:rsidP="00627D2D">
      <w:pPr>
        <w:pStyle w:val="PKTpunkt"/>
      </w:pPr>
      <w:r>
        <w:t>1)</w:t>
      </w:r>
      <w:r>
        <w:tab/>
      </w:r>
      <w:r w:rsidR="00DE7083" w:rsidRPr="0073155B">
        <w:t>na podstawie</w:t>
      </w:r>
      <w:r w:rsidR="00406246" w:rsidRPr="0073155B">
        <w:t xml:space="preserve"> </w:t>
      </w:r>
      <w:r w:rsidR="000E4232" w:rsidRPr="0073155B">
        <w:t xml:space="preserve">faktycznie poniesionych przez Beneficjenta kosztów kwalifikowalnych, </w:t>
      </w:r>
      <w:r w:rsidR="00DE7083" w:rsidRPr="0073155B">
        <w:t>w oparciu o</w:t>
      </w:r>
      <w:r w:rsidR="000E4232" w:rsidRPr="0073155B">
        <w:t xml:space="preserve"> </w:t>
      </w:r>
      <w:r w:rsidR="00DE7083" w:rsidRPr="0073155B">
        <w:t xml:space="preserve">zweryfikowany </w:t>
      </w:r>
      <w:r w:rsidR="000E4232" w:rsidRPr="0073155B">
        <w:t>wnios</w:t>
      </w:r>
      <w:r w:rsidR="00DE7083" w:rsidRPr="0073155B">
        <w:t>e</w:t>
      </w:r>
      <w:r w:rsidR="000E4232" w:rsidRPr="0073155B">
        <w:t>k o płatność</w:t>
      </w:r>
      <w:r w:rsidR="00DA20FC">
        <w:t>,</w:t>
      </w:r>
      <w:r w:rsidR="000E4232" w:rsidRPr="0073155B">
        <w:t xml:space="preserve"> </w:t>
      </w:r>
      <w:r w:rsidR="00DE7083" w:rsidRPr="0073155B">
        <w:t xml:space="preserve">złożony </w:t>
      </w:r>
      <w:r w:rsidR="005344FC" w:rsidRPr="0073155B">
        <w:t xml:space="preserve">przez Beneficjenta </w:t>
      </w:r>
      <w:r w:rsidR="000E4232" w:rsidRPr="0073155B">
        <w:t>w ramach realizowanej operacji</w:t>
      </w:r>
      <w:r>
        <w:t>;</w:t>
      </w:r>
    </w:p>
    <w:p w14:paraId="7550D7D7" w14:textId="77777777" w:rsidR="00751520" w:rsidRDefault="00AA0DC0" w:rsidP="00627D2D">
      <w:pPr>
        <w:pStyle w:val="PKTpunkt"/>
      </w:pPr>
      <w:r>
        <w:t>2</w:t>
      </w:r>
      <w:r w:rsidR="00751520">
        <w:t>)</w:t>
      </w:r>
      <w:r w:rsidR="00751520">
        <w:tab/>
      </w:r>
      <w:r w:rsidR="00C82E09">
        <w:t xml:space="preserve">jeżeli Beneficjent zrealizował operację lub jej etap, </w:t>
      </w:r>
      <w:r w:rsidR="000E4232" w:rsidRPr="0073155B">
        <w:t>zgodnie z umową</w:t>
      </w:r>
      <w:r w:rsidR="00751520">
        <w:t>;</w:t>
      </w:r>
    </w:p>
    <w:p w14:paraId="39753BEE" w14:textId="77777777" w:rsidR="00751520" w:rsidRDefault="00AA0DC0" w:rsidP="00627D2D">
      <w:pPr>
        <w:pStyle w:val="PKTpunkt"/>
      </w:pPr>
      <w:r>
        <w:lastRenderedPageBreak/>
        <w:t>3</w:t>
      </w:r>
      <w:r w:rsidR="00751520">
        <w:t>)</w:t>
      </w:r>
      <w:r w:rsidR="00751520">
        <w:tab/>
      </w:r>
      <w:r w:rsidR="00444597" w:rsidRPr="00444597">
        <w:t xml:space="preserve">niezwłocznie, </w:t>
      </w:r>
      <w:r w:rsidR="00444597">
        <w:t xml:space="preserve">nie później niż </w:t>
      </w:r>
      <w:r w:rsidR="00444597" w:rsidRPr="00444597">
        <w:t>w terminie 30 dni od dnia rozpatrzenia wniosku o płatność</w:t>
      </w:r>
      <w:r w:rsidR="00751520">
        <w:t>;</w:t>
      </w:r>
    </w:p>
    <w:p w14:paraId="6188F7CB" w14:textId="08D112DD" w:rsidR="000E4232" w:rsidRPr="0073155B" w:rsidRDefault="00AA0DC0" w:rsidP="00627D2D">
      <w:pPr>
        <w:pStyle w:val="PKTpunkt"/>
      </w:pPr>
      <w:r>
        <w:t>4</w:t>
      </w:r>
      <w:r w:rsidR="00751520">
        <w:t>)</w:t>
      </w:r>
      <w:r w:rsidR="00751520">
        <w:tab/>
      </w:r>
      <w:r w:rsidR="008434C4" w:rsidRPr="0073155B">
        <w:t xml:space="preserve">w wysokości nie wyższej niż wskazana w § 4 ust. </w:t>
      </w:r>
      <w:r w:rsidR="00CB4616">
        <w:t xml:space="preserve">1 i </w:t>
      </w:r>
      <w:r w:rsidR="000E4070">
        <w:t>2</w:t>
      </w:r>
      <w:r w:rsidR="008434C4" w:rsidRPr="0073155B">
        <w:t>.</w:t>
      </w:r>
    </w:p>
    <w:p w14:paraId="5E971AE2" w14:textId="1F7D1A26" w:rsidR="000E4232" w:rsidRDefault="008434C4" w:rsidP="00CF65D8">
      <w:pPr>
        <w:pStyle w:val="USTustnpkodeksu"/>
      </w:pPr>
      <w:r w:rsidRPr="0073155B">
        <w:t>2</w:t>
      </w:r>
      <w:r w:rsidR="004A427D" w:rsidRPr="0073155B">
        <w:t>. W przypadku</w:t>
      </w:r>
      <w:r w:rsidR="000E4232" w:rsidRPr="0073155B">
        <w:t xml:space="preserve"> gdy we wniosku o płatność </w:t>
      </w:r>
      <w:r w:rsidR="005344FC" w:rsidRPr="0073155B">
        <w:t xml:space="preserve">zostanie </w:t>
      </w:r>
      <w:r w:rsidR="000E4232" w:rsidRPr="0073155B">
        <w:t>wykazane, że pos</w:t>
      </w:r>
      <w:r w:rsidR="004A427D" w:rsidRPr="0073155B">
        <w:t>zczególne koszty kwalifikowalne</w:t>
      </w:r>
      <w:r w:rsidR="000E4232" w:rsidRPr="0073155B">
        <w:t xml:space="preserve"> zostały poniesione w wysokości wyższej niż określona w zestawieniu rzeczowo-finansowym operacji, wówczas koszty te mogą zostać </w:t>
      </w:r>
      <w:r w:rsidR="005344FC" w:rsidRPr="0073155B">
        <w:t xml:space="preserve">uwzględnione </w:t>
      </w:r>
      <w:r w:rsidR="000E4232" w:rsidRPr="0073155B">
        <w:t xml:space="preserve">w wysokości faktycznie poniesionej, na uzasadniony wniosek Beneficjenta, </w:t>
      </w:r>
      <w:r w:rsidR="00FC0683">
        <w:t>z zastrzeżeniem, że kwota pomocy nie może być wyższa niż</w:t>
      </w:r>
      <w:r w:rsidR="00FC0683" w:rsidRPr="0073155B" w:rsidDel="00FC0683">
        <w:t xml:space="preserve"> </w:t>
      </w:r>
      <w:r w:rsidR="000E4232" w:rsidRPr="0073155B">
        <w:t xml:space="preserve">określona w § </w:t>
      </w:r>
      <w:r w:rsidR="001050D6" w:rsidRPr="0073155B">
        <w:t xml:space="preserve">4 </w:t>
      </w:r>
      <w:r w:rsidR="000E4232" w:rsidRPr="0073155B">
        <w:t xml:space="preserve">ust. </w:t>
      </w:r>
      <w:r w:rsidR="002D6154">
        <w:t xml:space="preserve">1 i </w:t>
      </w:r>
      <w:r w:rsidR="007D0258">
        <w:t>2</w:t>
      </w:r>
      <w:r w:rsidR="000E4232" w:rsidRPr="0073155B">
        <w:t xml:space="preserve">. </w:t>
      </w:r>
    </w:p>
    <w:p w14:paraId="7FBF912B" w14:textId="77777777" w:rsidR="00073120" w:rsidRDefault="00073120" w:rsidP="00073120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14:paraId="2647F046" w14:textId="77777777" w:rsidR="007402AB" w:rsidRPr="0073155B" w:rsidRDefault="007402AB" w:rsidP="00CF65D8">
      <w:pPr>
        <w:pStyle w:val="USTustnpkodeksu"/>
      </w:pPr>
      <w:r>
        <w:t xml:space="preserve">4. </w:t>
      </w:r>
      <w:r w:rsidR="005E5629">
        <w:t xml:space="preserve">Jeżeli Agencja otrzyma środki finansowe z </w:t>
      </w:r>
      <w:r>
        <w:t>opóźnieni</w:t>
      </w:r>
      <w:r w:rsidR="005E5629">
        <w:t>em</w:t>
      </w:r>
      <w:r>
        <w:t>, uniemożliwiając</w:t>
      </w:r>
      <w:r w:rsidR="005E5629">
        <w:t>ym</w:t>
      </w:r>
      <w:r>
        <w:t xml:space="preserve"> dokonanie płatności w terminie, o którym mowa w ust. 1 pkt </w:t>
      </w:r>
      <w:r w:rsidR="00AA0DC0">
        <w:t>3</w:t>
      </w:r>
      <w:r>
        <w:t>, Agencja dokona płatności niezwłocznie po otrzymaniu</w:t>
      </w:r>
      <w:r w:rsidR="00C36DEC">
        <w:t xml:space="preserve"> tych środków finansowych</w:t>
      </w:r>
      <w:r>
        <w:t>.</w:t>
      </w:r>
    </w:p>
    <w:p w14:paraId="30D965B4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B74D9">
        <w:t>12</w:t>
      </w:r>
      <w:r w:rsidRPr="004A6708">
        <w:t>.</w:t>
      </w:r>
      <w:r w:rsidR="00CA6060">
        <w:t xml:space="preserve"> </w:t>
      </w:r>
    </w:p>
    <w:p w14:paraId="1F1F6DAE" w14:textId="77777777"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 w:rsidR="00AF23CC">
        <w:t xml:space="preserve">może nastąpić </w:t>
      </w:r>
      <w:r>
        <w:t>w przypadku</w:t>
      </w:r>
      <w:r w:rsidR="00E523ED">
        <w:t>:</w:t>
      </w:r>
    </w:p>
    <w:p w14:paraId="13BF6409" w14:textId="42E9CBC9" w:rsidR="00317306" w:rsidRDefault="00E523ED" w:rsidP="00C61D9D">
      <w:pPr>
        <w:pStyle w:val="PKTpunkt"/>
      </w:pPr>
      <w:r>
        <w:t>1)</w:t>
      </w:r>
      <w:r>
        <w:tab/>
      </w:r>
      <w:r w:rsidR="00317306">
        <w:t xml:space="preserve">niezłożenia wniosku o </w:t>
      </w:r>
      <w:r w:rsidR="00317306" w:rsidRPr="00C61D9D">
        <w:t>płatność</w:t>
      </w:r>
      <w:r w:rsidR="00317306">
        <w:t xml:space="preserve"> w terminach określonych w § </w:t>
      </w:r>
      <w:r w:rsidR="00DB74D9">
        <w:t xml:space="preserve">10 </w:t>
      </w:r>
      <w:r w:rsidR="00317306">
        <w:t>ust</w:t>
      </w:r>
      <w:r w:rsidR="00940B22">
        <w:t>. 2</w:t>
      </w:r>
      <w:r w:rsidR="00467F0E">
        <w:t>-</w:t>
      </w:r>
      <w:r w:rsidR="00073120">
        <w:t>5</w:t>
      </w:r>
      <w:r w:rsidR="00940B22">
        <w:t xml:space="preserve">, </w:t>
      </w:r>
      <w:r w:rsidR="00317306">
        <w:t xml:space="preserve">z zastrzeżeniem § </w:t>
      </w:r>
      <w:r w:rsidR="00CB7553">
        <w:t>40</w:t>
      </w:r>
      <w:r w:rsidR="00317306">
        <w:t xml:space="preserve"> ust</w:t>
      </w:r>
      <w:r w:rsidR="005344FC">
        <w:t>.</w:t>
      </w:r>
      <w:r w:rsidR="00317306">
        <w:t xml:space="preserve"> 1 rozporządzenia w sprawie Priorytetu </w:t>
      </w:r>
      <w:r w:rsidR="00CB7553">
        <w:t>5</w:t>
      </w:r>
      <w:r w:rsidR="00317306">
        <w:t>;</w:t>
      </w:r>
    </w:p>
    <w:p w14:paraId="0EAC864D" w14:textId="77777777" w:rsidR="001E1EF8" w:rsidRDefault="00317306" w:rsidP="003C2DF1">
      <w:pPr>
        <w:pStyle w:val="PKTpunkt"/>
      </w:pPr>
      <w:r w:rsidRPr="008C55B8">
        <w:t xml:space="preserve">2)     </w:t>
      </w:r>
      <w:r w:rsidR="00694966" w:rsidRPr="008C55B8">
        <w:t>gdy Beneficjent nie</w:t>
      </w:r>
      <w:r w:rsidR="001E1EF8">
        <w:t>:</w:t>
      </w:r>
    </w:p>
    <w:p w14:paraId="0188B6AB" w14:textId="1E3BAF18" w:rsidR="00784420" w:rsidRPr="00784420" w:rsidRDefault="001E1EF8" w:rsidP="00D2035D">
      <w:pPr>
        <w:pStyle w:val="LITlitera"/>
      </w:pPr>
      <w:r w:rsidRPr="00784420">
        <w:t>a)</w:t>
      </w:r>
      <w:r w:rsidR="004821D5">
        <w:tab/>
      </w:r>
      <w:r w:rsidR="00784420" w:rsidRPr="00784420">
        <w:t>rozpoczął realizacji operacji do dnia złożenia pierwszego wniosku o płatność, o którym mowa w § 10,</w:t>
      </w:r>
    </w:p>
    <w:p w14:paraId="306D6D1C" w14:textId="72B8F3B9" w:rsidR="00317306" w:rsidRPr="008C55B8" w:rsidRDefault="00784420" w:rsidP="00D2035D">
      <w:pPr>
        <w:pStyle w:val="LITlitera"/>
      </w:pPr>
      <w:r>
        <w:t>b)</w:t>
      </w:r>
      <w:r w:rsidR="004821D5">
        <w:tab/>
      </w:r>
      <w:r w:rsidR="00EC1FF8">
        <w:t>zakończył</w:t>
      </w:r>
      <w:r w:rsidR="00EC1FF8" w:rsidRPr="008C55B8">
        <w:t xml:space="preserve"> </w:t>
      </w:r>
      <w:r w:rsidR="00694966" w:rsidRPr="008C55B8">
        <w:t xml:space="preserve">realizacji </w:t>
      </w:r>
      <w:r w:rsidR="007C76D7" w:rsidRPr="008C55B8">
        <w:t>operacji</w:t>
      </w:r>
      <w:r w:rsidR="00EC1FF8">
        <w:t xml:space="preserve"> w terminie, o którym mowa w § 3 ust. 2 pkt 2</w:t>
      </w:r>
      <w:r>
        <w:t>;</w:t>
      </w:r>
    </w:p>
    <w:p w14:paraId="70FF9BB8" w14:textId="77777777" w:rsidR="00A4065E" w:rsidRDefault="008C55B8" w:rsidP="003C2DF1">
      <w:pPr>
        <w:pStyle w:val="PKTpunkt"/>
      </w:pPr>
      <w:r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14:paraId="1905C5CD" w14:textId="3C6AEF67" w:rsidR="00A4065E" w:rsidRDefault="008C55B8" w:rsidP="003C2DF1">
      <w:pPr>
        <w:pStyle w:val="PKTpunkt"/>
      </w:pPr>
      <w:r>
        <w:t>4</w:t>
      </w:r>
      <w:r w:rsidR="00A4065E">
        <w:t xml:space="preserve">) </w:t>
      </w:r>
      <w:r w:rsidR="00A4065E">
        <w:tab/>
        <w:t>nie</w:t>
      </w:r>
      <w:r w:rsidR="00A4065E" w:rsidRPr="00A4065E">
        <w:t>osiągnięcia celu operacji</w:t>
      </w:r>
      <w:r w:rsidR="0018216C">
        <w:t xml:space="preserve">, zgodnie z § </w:t>
      </w:r>
      <w:r w:rsidR="00DB74D9">
        <w:t xml:space="preserve">6 </w:t>
      </w:r>
      <w:r w:rsidR="0018216C">
        <w:t>pkt 1</w:t>
      </w:r>
      <w:r w:rsidR="00694966">
        <w:t>;</w:t>
      </w:r>
    </w:p>
    <w:p w14:paraId="0D8208F1" w14:textId="6D6F0B2C" w:rsidR="007C76D7" w:rsidRDefault="008C55B8" w:rsidP="003C2DF1">
      <w:pPr>
        <w:pStyle w:val="PKTpunkt"/>
      </w:pPr>
      <w:r>
        <w:t>5</w:t>
      </w:r>
      <w:r w:rsidR="007C76D7">
        <w:t xml:space="preserve">) </w:t>
      </w:r>
      <w:r w:rsidR="007C76D7">
        <w:tab/>
        <w:t>niezachowania celu operacji</w:t>
      </w:r>
      <w:r w:rsidR="0018216C">
        <w:t xml:space="preserve">, zgodnie z § </w:t>
      </w:r>
      <w:r w:rsidR="00DB74D9">
        <w:t xml:space="preserve">6 </w:t>
      </w:r>
      <w:r w:rsidR="0018216C">
        <w:t>pkt 2</w:t>
      </w:r>
      <w:r w:rsidR="007C76D7">
        <w:t>;</w:t>
      </w:r>
    </w:p>
    <w:p w14:paraId="509DB342" w14:textId="0B50DC9F" w:rsidR="00F11C06" w:rsidRDefault="008C55B8" w:rsidP="003C2DF1">
      <w:pPr>
        <w:pStyle w:val="PKTpunkt"/>
      </w:pPr>
      <w:r>
        <w:t>6</w:t>
      </w:r>
      <w:r w:rsidR="00F11C06">
        <w:t xml:space="preserve">) </w:t>
      </w:r>
      <w:r w:rsidR="00F11C06">
        <w:tab/>
      </w:r>
      <w:r w:rsidR="003E4A45">
        <w:t>uniemożliwienia</w:t>
      </w:r>
      <w:r w:rsidR="00425C05">
        <w:t xml:space="preserve"> </w:t>
      </w:r>
      <w:r w:rsidR="003E4A45" w:rsidRPr="003E4A45">
        <w:t xml:space="preserve">przedstawicielom Agencji, </w:t>
      </w:r>
      <w:r w:rsidR="00DA1E9D">
        <w:t>ministra właściwego do spraw finansów publicznych</w:t>
      </w:r>
      <w:r w:rsidR="003E4A45" w:rsidRPr="003E4A45">
        <w:t xml:space="preserve">, </w:t>
      </w:r>
      <w:r w:rsidR="00425C05">
        <w:t>m</w:t>
      </w:r>
      <w:r w:rsidR="003E4A45" w:rsidRPr="003E4A45">
        <w:t xml:space="preserve">inistra </w:t>
      </w:r>
      <w:r w:rsidR="006D2A28">
        <w:t>właściwego d</w:t>
      </w:r>
      <w:r w:rsidR="00425C05">
        <w:t>o spraw</w:t>
      </w:r>
      <w:r w:rsidR="006D2A28">
        <w:t xml:space="preserve"> rybołówstwa</w:t>
      </w:r>
      <w:r w:rsidR="003E4A45" w:rsidRPr="003E4A45">
        <w:t xml:space="preserve">, Komisji Europejskiej, organów </w:t>
      </w:r>
      <w:r w:rsidR="006B6C15">
        <w:t>Krajowej Administracji Skarbowej</w:t>
      </w:r>
      <w:r w:rsidR="006B6C15" w:rsidRPr="00D34EDB">
        <w:t xml:space="preserve"> </w:t>
      </w:r>
      <w:r w:rsidR="003E4A45" w:rsidRPr="003E4A45">
        <w:t xml:space="preserve">oraz </w:t>
      </w:r>
      <w:r w:rsidR="003E4802" w:rsidRPr="003E4A45">
        <w:t>inny</w:t>
      </w:r>
      <w:r w:rsidR="003E4802">
        <w:t>ch</w:t>
      </w:r>
      <w:r w:rsidR="003E4802" w:rsidRPr="003E4A45">
        <w:t xml:space="preserve"> podmiot</w:t>
      </w:r>
      <w:r w:rsidR="003E4802">
        <w:t>ów</w:t>
      </w:r>
      <w:r w:rsidR="003E4802" w:rsidRPr="003E4A45">
        <w:t xml:space="preserve"> upoważniony</w:t>
      </w:r>
      <w:r w:rsidR="003E4802">
        <w:t>ch</w:t>
      </w:r>
      <w:r w:rsidR="003E4802" w:rsidRPr="003E4A45">
        <w:t xml:space="preserve"> </w:t>
      </w:r>
      <w:r w:rsidR="003E4A45" w:rsidRPr="003E4A45">
        <w:t>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D1008C">
        <w:t xml:space="preserve">, zgodnie z § 6 pkt </w:t>
      </w:r>
      <w:r w:rsidR="00CF3833">
        <w:t>7</w:t>
      </w:r>
      <w:r w:rsidR="00D1008C">
        <w:t>;</w:t>
      </w:r>
    </w:p>
    <w:p w14:paraId="4CF2BD2C" w14:textId="359855E1" w:rsidR="0095030E" w:rsidRDefault="0095030E" w:rsidP="00C61D9D">
      <w:pPr>
        <w:pStyle w:val="PKTpunkt"/>
      </w:pPr>
      <w:r>
        <w:lastRenderedPageBreak/>
        <w:t>7)</w:t>
      </w:r>
      <w:r>
        <w:tab/>
        <w:t>gdy Beneficjent nie wypełnił zobowiązań, o których mowa w art. 10 ust. 2 rozporządzenia nr 508/2014</w:t>
      </w:r>
      <w:r w:rsidR="00EC1FF8">
        <w:t xml:space="preserve"> </w:t>
      </w:r>
      <w:r w:rsidR="00EC1FF8" w:rsidRPr="00094748">
        <w:t xml:space="preserve">lub </w:t>
      </w:r>
      <w:r w:rsidR="00715A43">
        <w:t>w stosunku do Beneficjenta zaistniały okoliczności, o których mowa</w:t>
      </w:r>
      <w:r w:rsidR="00715A43" w:rsidRPr="00094748">
        <w:t xml:space="preserve"> </w:t>
      </w:r>
      <w:r w:rsidR="00EC1FF8" w:rsidRPr="00094748">
        <w:t>w art. 12 ustawy o EFMR</w:t>
      </w:r>
      <w:r>
        <w:t>;</w:t>
      </w:r>
    </w:p>
    <w:p w14:paraId="175024CB" w14:textId="7D553E8B" w:rsidR="00317306" w:rsidRDefault="0095030E" w:rsidP="003C2DF1">
      <w:pPr>
        <w:pStyle w:val="PKTpunkt"/>
      </w:pPr>
      <w:r>
        <w:t>8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DB74D9">
        <w:t xml:space="preserve">6 </w:t>
      </w:r>
      <w:r w:rsidR="00940B22">
        <w:t>pkt 3</w:t>
      </w:r>
      <w:r w:rsidR="00CF3833">
        <w:t>,</w:t>
      </w:r>
      <w:r w:rsidR="00B01930">
        <w:t xml:space="preserve"> </w:t>
      </w:r>
      <w:r w:rsidR="00CF3833">
        <w:t>5</w:t>
      </w:r>
      <w:r w:rsidR="009776DE">
        <w:t>,</w:t>
      </w:r>
      <w:r w:rsidR="00FB6C20">
        <w:t xml:space="preserve"> </w:t>
      </w:r>
      <w:r w:rsidR="00CF3833">
        <w:t>6</w:t>
      </w:r>
      <w:r w:rsidR="00845589">
        <w:t xml:space="preserve">, </w:t>
      </w:r>
      <w:r w:rsidR="00CF3833">
        <w:t>9</w:t>
      </w:r>
      <w:r w:rsidR="00AC5970">
        <w:t>-</w:t>
      </w:r>
      <w:r w:rsidR="00E971E2">
        <w:t>1</w:t>
      </w:r>
      <w:r w:rsidR="00CF3833">
        <w:t>4</w:t>
      </w:r>
      <w:r w:rsidR="00E971E2">
        <w:t xml:space="preserve"> </w:t>
      </w:r>
      <w:r w:rsidR="00F66311">
        <w:t xml:space="preserve">oraz </w:t>
      </w:r>
      <w:r w:rsidR="00F66311" w:rsidRPr="00940B22">
        <w:t>§</w:t>
      </w:r>
      <w:r w:rsidR="00F66311">
        <w:t xml:space="preserve"> </w:t>
      </w:r>
      <w:r w:rsidR="00142002">
        <w:t>9</w:t>
      </w:r>
      <w:r w:rsidR="00435BC7">
        <w:t>.</w:t>
      </w:r>
    </w:p>
    <w:p w14:paraId="78A0311F" w14:textId="77777777"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14:paraId="34896700" w14:textId="77777777" w:rsidR="00A369AE" w:rsidRDefault="0037346F" w:rsidP="00C61D9D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DB74D9">
        <w:t xml:space="preserve">13 </w:t>
      </w:r>
      <w:r w:rsidR="008C55B8">
        <w:t>ust. 2</w:t>
      </w:r>
      <w:r>
        <w:t xml:space="preserve">. </w:t>
      </w:r>
    </w:p>
    <w:p w14:paraId="164144D8" w14:textId="77777777" w:rsidR="00151EE0" w:rsidRPr="00151EE0" w:rsidRDefault="00151EE0" w:rsidP="007C76D7">
      <w:pPr>
        <w:pStyle w:val="CZKSIGAoznaczenieiprzedmiotczcilubksigi"/>
      </w:pPr>
      <w:r w:rsidRPr="00151EE0">
        <w:t xml:space="preserve">§ </w:t>
      </w:r>
      <w:r w:rsidR="00DB74D9" w:rsidRPr="00151EE0">
        <w:t>1</w:t>
      </w:r>
      <w:r w:rsidR="00DB74D9">
        <w:t>3</w:t>
      </w:r>
      <w:r w:rsidRPr="00151EE0">
        <w:t xml:space="preserve">. </w:t>
      </w:r>
    </w:p>
    <w:p w14:paraId="60FABDC7" w14:textId="1325A1E3"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EE1F4F" w:rsidRPr="00151EE0">
        <w:t>1</w:t>
      </w:r>
      <w:r w:rsidR="00EE1F4F">
        <w:t>2</w:t>
      </w:r>
      <w:r w:rsidR="00EE1F4F" w:rsidRPr="00151EE0">
        <w:t xml:space="preserve"> </w:t>
      </w:r>
      <w:r w:rsidRPr="00151EE0">
        <w:t xml:space="preserve">ust. 1 pkt </w:t>
      </w:r>
      <w:r w:rsidR="00C30538">
        <w:t>1</w:t>
      </w:r>
      <w:r w:rsidRPr="00151EE0">
        <w:t>-</w:t>
      </w:r>
      <w:r w:rsidR="00ED702C">
        <w:t>7</w:t>
      </w:r>
      <w:r w:rsidRPr="00151EE0">
        <w:t>.</w:t>
      </w:r>
      <w:r w:rsidR="00A778AB">
        <w:t xml:space="preserve"> </w:t>
      </w:r>
    </w:p>
    <w:p w14:paraId="0E4F54B0" w14:textId="582DAEA4"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</w:r>
      <w:r w:rsidR="004821D5" w:rsidRPr="00151EE0">
        <w:t>W przypadku</w:t>
      </w:r>
      <w:r w:rsidR="004821D5">
        <w:t xml:space="preserve"> niewypełnienia przez Beneficjenta zobowiązań, o których mowa w </w:t>
      </w:r>
      <w:r w:rsidR="00CF3833">
        <w:t>§ 6 pkt 3, 5</w:t>
      </w:r>
      <w:r w:rsidR="00B64097">
        <w:t xml:space="preserve">, </w:t>
      </w:r>
      <w:r w:rsidR="00CF3833">
        <w:t>6</w:t>
      </w:r>
      <w:r w:rsidR="00B64097">
        <w:t xml:space="preserve">, </w:t>
      </w:r>
      <w:r w:rsidR="00CF3833">
        <w:t>9-14</w:t>
      </w:r>
      <w:r w:rsidR="00B64097">
        <w:t xml:space="preserve"> oraz </w:t>
      </w:r>
      <w:r w:rsidR="00B64097" w:rsidRPr="00940B22">
        <w:t>§</w:t>
      </w:r>
      <w:r w:rsidR="00B64097">
        <w:t xml:space="preserve"> 9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 xml:space="preserve">warunkami określonymi w rozporządzeniu nr 508/2014, rozporządzeniu nr 1303/2013, rozporządzeniu nr 1380/2013, </w:t>
      </w:r>
      <w:r w:rsidR="00CB7553">
        <w:t xml:space="preserve">rozporządzeniu </w:t>
      </w:r>
      <w:r w:rsidR="00217273">
        <w:t xml:space="preserve">nr </w:t>
      </w:r>
      <w:r w:rsidR="00CB7553">
        <w:t xml:space="preserve">1379/2013, </w:t>
      </w:r>
      <w:r w:rsidR="00F11C06" w:rsidRPr="00F11C06">
        <w:t xml:space="preserve">ustawie o EFMR, rozporządzeniu w sprawie Priorytetu </w:t>
      </w:r>
      <w:r w:rsidR="00CB7553">
        <w:t>5</w:t>
      </w:r>
      <w:r w:rsidR="00F11C06"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14:paraId="14708BCD" w14:textId="77777777" w:rsidR="00435BC7" w:rsidRDefault="00A778AB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</w:p>
    <w:p w14:paraId="3CB0033A" w14:textId="386D905A" w:rsidR="00435BC7" w:rsidRDefault="00435BC7" w:rsidP="00153A3D">
      <w:pPr>
        <w:pStyle w:val="CZKSIGAoznaczenieiprzedmiotczcilubksigi"/>
      </w:pPr>
      <w:r>
        <w:t xml:space="preserve">§ </w:t>
      </w:r>
      <w:r w:rsidR="00DB74D9">
        <w:t>14</w:t>
      </w:r>
      <w:r w:rsidR="00DC1811">
        <w:t>.</w:t>
      </w:r>
      <w:r w:rsidR="004A6C7B">
        <w:t xml:space="preserve"> </w:t>
      </w:r>
      <w:r w:rsidR="004A6C7B">
        <w:rPr>
          <w:rStyle w:val="Odwoanieprzypisudolnego"/>
        </w:rPr>
        <w:footnoteReference w:id="11"/>
      </w:r>
      <w:r w:rsidR="004A6C7B">
        <w:rPr>
          <w:rStyle w:val="IGindeksgrny"/>
        </w:rPr>
        <w:t>)</w:t>
      </w:r>
    </w:p>
    <w:p w14:paraId="4778940C" w14:textId="77777777" w:rsidR="00435BC7" w:rsidRPr="00435BC7" w:rsidRDefault="00435BC7">
      <w:pPr>
        <w:pStyle w:val="USTustnpkodeksu"/>
      </w:pPr>
      <w:r w:rsidRPr="00435BC7">
        <w:t>1.</w:t>
      </w:r>
      <w:r w:rsidRPr="00435BC7">
        <w:tab/>
        <w:t>Zabezpieczeniem należytego wykonania przez Beneficjenta zobowiązań określonych w umowie jest weksel niezupełny (in blanco) wraz z deklaracją wekslową</w:t>
      </w:r>
      <w:r>
        <w:t>.</w:t>
      </w:r>
    </w:p>
    <w:p w14:paraId="6DA94D1E" w14:textId="77777777" w:rsidR="004E3E2A" w:rsidRPr="00435BC7" w:rsidRDefault="004E3E2A" w:rsidP="004E3E2A">
      <w:pPr>
        <w:pStyle w:val="USTustnpkodeksu"/>
      </w:pPr>
      <w:r>
        <w:t>2</w:t>
      </w:r>
      <w:r w:rsidRPr="00435BC7">
        <w:t>. Agencja zwraca Beneficjentowi dokumenty, o których mowa w ust. 1:</w:t>
      </w:r>
    </w:p>
    <w:p w14:paraId="13007329" w14:textId="77777777" w:rsidR="004E3E2A" w:rsidRPr="00435BC7" w:rsidRDefault="004E3E2A" w:rsidP="004E3E2A">
      <w:pPr>
        <w:pStyle w:val="PKTpunkt"/>
      </w:pPr>
      <w:r w:rsidRPr="00435BC7">
        <w:t>1)</w:t>
      </w:r>
      <w:r w:rsidRPr="00435BC7">
        <w:tab/>
        <w:t>po upływie 5 lat od dnia dokonania płatności końcowej przez Agencję</w:t>
      </w:r>
      <w:r>
        <w:t>, w przypadku wypełnienia przez Beneficjenta zobowiązań określonych w umowie</w:t>
      </w:r>
      <w:r w:rsidRPr="00435BC7">
        <w:t>;</w:t>
      </w:r>
    </w:p>
    <w:p w14:paraId="134E97BB" w14:textId="77777777" w:rsidR="004E3E2A" w:rsidRPr="00435BC7" w:rsidRDefault="004E3E2A" w:rsidP="004E3E2A">
      <w:pPr>
        <w:pStyle w:val="PKTpunkt"/>
      </w:pPr>
      <w:r w:rsidRPr="00435BC7">
        <w:lastRenderedPageBreak/>
        <w:t>2)</w:t>
      </w:r>
      <w:r w:rsidRPr="00435BC7">
        <w:tab/>
        <w:t>w przypadku wypowiedzenia umowy</w:t>
      </w:r>
      <w:r w:rsidRPr="00094748">
        <w:t>, gdy środki finansowe przyznane Beneficjentowi na podstawie umowy, zostały odzyskane przez Agencję</w:t>
      </w:r>
      <w:r>
        <w:t>.</w:t>
      </w:r>
    </w:p>
    <w:p w14:paraId="491F9E60" w14:textId="77777777" w:rsidR="004E3E2A" w:rsidRPr="00E02DE4" w:rsidRDefault="004E3E2A" w:rsidP="004E3E2A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>
        <w:t>,</w:t>
      </w:r>
      <w:r w:rsidRPr="0068621C">
        <w:t xml:space="preserve"> Agencja pozostawia w aktach sprawy.</w:t>
      </w:r>
    </w:p>
    <w:p w14:paraId="023C0B2C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B74D9" w:rsidRPr="004A6708">
        <w:t>1</w:t>
      </w:r>
      <w:r w:rsidR="00DB74D9">
        <w:t>5</w:t>
      </w:r>
      <w:r w:rsidRPr="004A6708">
        <w:t>.</w:t>
      </w:r>
      <w:r w:rsidR="001E7A48">
        <w:t xml:space="preserve"> </w:t>
      </w:r>
    </w:p>
    <w:p w14:paraId="54853987" w14:textId="77777777"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14:paraId="15FCD6C5" w14:textId="5C290CF6"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 xml:space="preserve">ust. </w:t>
      </w:r>
      <w:r w:rsidR="000F1EA8">
        <w:t xml:space="preserve">1 lub </w:t>
      </w:r>
      <w:r w:rsidR="00A20BDF">
        <w:t>2</w:t>
      </w:r>
      <w:r w:rsidRPr="00F61089">
        <w:t>;</w:t>
      </w:r>
    </w:p>
    <w:p w14:paraId="1FC7F087" w14:textId="77777777"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14:paraId="54631DEB" w14:textId="77777777"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o </w:t>
      </w:r>
      <w:r w:rsidR="00C36DEC" w:rsidRPr="001050D6">
        <w:t>niefinansowani</w:t>
      </w:r>
      <w:r w:rsidR="00C36DEC">
        <w:t>u</w:t>
      </w:r>
      <w:r w:rsidR="00C36DEC" w:rsidRPr="001050D6">
        <w:t xml:space="preserve"> </w:t>
      </w:r>
      <w:r w:rsidR="001050D6" w:rsidRPr="001050D6">
        <w:t>kosztów kwalifikowalnych operacji z udziałem innych środków publicznych</w:t>
      </w:r>
      <w:r w:rsidR="004A6708" w:rsidRPr="004A6708">
        <w:t>.</w:t>
      </w:r>
    </w:p>
    <w:p w14:paraId="797FA705" w14:textId="77777777"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14:paraId="3137652D" w14:textId="77777777" w:rsidR="004A7307" w:rsidRDefault="004A7307" w:rsidP="003C2DF1">
      <w:pPr>
        <w:pStyle w:val="PKTpunkt"/>
      </w:pPr>
      <w:r>
        <w:t>1)</w:t>
      </w:r>
      <w:r>
        <w:tab/>
      </w:r>
      <w:r w:rsidR="004A6708" w:rsidRPr="004A6708">
        <w:t>wymaga zachowania formy pisemnej pod rygorem nieważności</w:t>
      </w:r>
      <w:r>
        <w:t>;</w:t>
      </w:r>
    </w:p>
    <w:p w14:paraId="35313AA7" w14:textId="77777777" w:rsidR="00B30964" w:rsidRDefault="004A7307" w:rsidP="003C2DF1">
      <w:pPr>
        <w:pStyle w:val="PKTpunkt"/>
      </w:pPr>
      <w:r>
        <w:t>2)</w:t>
      </w:r>
      <w:r>
        <w:tab/>
      </w:r>
      <w:r w:rsidR="004A6708" w:rsidRPr="004A6708">
        <w:t>jest wymagana</w:t>
      </w:r>
      <w:r w:rsidR="00B30964">
        <w:t xml:space="preserve"> w przypadku zmiany:</w:t>
      </w:r>
    </w:p>
    <w:p w14:paraId="3CA3E133" w14:textId="77777777" w:rsidR="00B30964" w:rsidRDefault="00B30964" w:rsidP="006407CD">
      <w:pPr>
        <w:pStyle w:val="LITlitera"/>
      </w:pPr>
      <w:r>
        <w:t>a)</w:t>
      </w:r>
      <w:r>
        <w:tab/>
      </w:r>
      <w:r w:rsidR="004A6708" w:rsidRPr="004A6708">
        <w:t xml:space="preserve">zakresu </w:t>
      </w:r>
      <w:r w:rsidR="004A7307" w:rsidRPr="004A6708">
        <w:t>rzeczow</w:t>
      </w:r>
      <w:r w:rsidR="004A7307">
        <w:t>ego</w:t>
      </w:r>
      <w:r w:rsidR="001C40E6">
        <w:t xml:space="preserve"> </w:t>
      </w:r>
      <w:r w:rsidR="004A6708" w:rsidRPr="004A6708">
        <w:t>operacji lub etapu operacji w zestawieniu rzeczowo-finansowym operacji</w:t>
      </w:r>
      <w:r>
        <w:t>,</w:t>
      </w:r>
    </w:p>
    <w:p w14:paraId="34543016" w14:textId="5BCE1111" w:rsidR="007D5413" w:rsidRDefault="00B30964" w:rsidP="006407CD">
      <w:pPr>
        <w:pStyle w:val="LITlitera"/>
      </w:pPr>
      <w:r>
        <w:t>b)</w:t>
      </w:r>
      <w:r>
        <w:tab/>
        <w:t>terminu złożenia wniosku o płatność</w:t>
      </w:r>
      <w:r w:rsidR="00C642FA">
        <w:t>, o którym mowa w § 10</w:t>
      </w:r>
      <w:r w:rsidR="00E76618">
        <w:t xml:space="preserve"> ust. 2 lub 3,</w:t>
      </w:r>
    </w:p>
    <w:p w14:paraId="5893FEB2" w14:textId="1A95AB7E" w:rsidR="00734C36" w:rsidRDefault="007D5413" w:rsidP="006407CD">
      <w:pPr>
        <w:pStyle w:val="LITlitera"/>
      </w:pPr>
      <w:r>
        <w:t>c)</w:t>
      </w:r>
      <w:r>
        <w:tab/>
      </w:r>
      <w:r w:rsidR="00581F91">
        <w:t xml:space="preserve">udzielenia </w:t>
      </w:r>
      <w:r w:rsidR="00995C58">
        <w:t xml:space="preserve">lub </w:t>
      </w:r>
      <w:r>
        <w:t>zwiększenia kwoty zaliczki, o której mowa w § 5 ust. 1</w:t>
      </w:r>
      <w:r w:rsidR="00734C36">
        <w:t>,</w:t>
      </w:r>
    </w:p>
    <w:p w14:paraId="760334C5" w14:textId="7AE0B778" w:rsidR="004A7307" w:rsidRDefault="00734C36" w:rsidP="006407CD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14:paraId="740C6233" w14:textId="3A699E5B" w:rsidR="00666641" w:rsidRDefault="004A6708" w:rsidP="003C2DF1">
      <w:pPr>
        <w:pStyle w:val="USTustnpkodeksu"/>
      </w:pPr>
      <w:r w:rsidRPr="004A6708">
        <w:t xml:space="preserve"> </w:t>
      </w:r>
      <w:r w:rsidR="004A7307">
        <w:t>3.</w:t>
      </w:r>
      <w:r w:rsidR="004A7307">
        <w:tab/>
      </w:r>
      <w:r w:rsidR="00A20BDF">
        <w:t>W</w:t>
      </w:r>
      <w:r w:rsidR="004A7307" w:rsidRPr="004A6708">
        <w:t xml:space="preserve">niosek </w:t>
      </w:r>
      <w:r w:rsidR="00AC5970">
        <w:t>o</w:t>
      </w:r>
      <w:r w:rsidRPr="004A6708">
        <w:t xml:space="preserve"> </w:t>
      </w:r>
      <w:r w:rsidR="00AC5970">
        <w:t xml:space="preserve">zmianę </w:t>
      </w:r>
      <w:r w:rsidR="004A7307">
        <w:t xml:space="preserve">umowy </w:t>
      </w:r>
      <w:r w:rsidRPr="004A6708">
        <w:t xml:space="preserve">Beneficjent składa najpóźniej w dniu złożenia wniosku o płatność, zgodnie z § </w:t>
      </w:r>
      <w:r w:rsidR="00DB74D9">
        <w:t>10</w:t>
      </w:r>
      <w:r w:rsidR="0038232F">
        <w:t xml:space="preserve"> ust. 2</w:t>
      </w:r>
      <w:r w:rsidR="00B9010F">
        <w:t xml:space="preserve"> lub 3</w:t>
      </w:r>
      <w:r w:rsidR="004A7307">
        <w:t>.</w:t>
      </w:r>
      <w:r w:rsidRPr="004A6708">
        <w:t xml:space="preserve"> </w:t>
      </w:r>
    </w:p>
    <w:p w14:paraId="1A202974" w14:textId="0E9691DB" w:rsidR="00A369AE" w:rsidRPr="004A6708" w:rsidRDefault="00666641">
      <w:pPr>
        <w:pStyle w:val="USTustnpkodeksu"/>
      </w:pPr>
      <w:r>
        <w:t>4.</w:t>
      </w:r>
      <w:r>
        <w:tab/>
        <w:t>W</w:t>
      </w:r>
      <w:r w:rsidRPr="004A6708">
        <w:t xml:space="preserve"> </w:t>
      </w:r>
      <w:r w:rsidR="004A6708" w:rsidRPr="004A6708">
        <w:t xml:space="preserve">przypadku </w:t>
      </w:r>
      <w:r>
        <w:t>niezłożenia</w:t>
      </w:r>
      <w:r w:rsidRPr="004A6708">
        <w:t xml:space="preserve"> </w:t>
      </w:r>
      <w:r>
        <w:t>przez Beneficjenta wniosku o zmianę umowy</w:t>
      </w:r>
      <w:r w:rsidR="00AC5970" w:rsidRPr="00AC5970">
        <w:t xml:space="preserve"> najpóźniej </w:t>
      </w:r>
      <w:r w:rsidR="00A31A5F">
        <w:br/>
      </w:r>
      <w:r w:rsidR="00AC5970" w:rsidRPr="00AC5970">
        <w:t xml:space="preserve">w dniu złożenia wniosku o płatność, zgodnie z § </w:t>
      </w:r>
      <w:r w:rsidR="00DB74D9">
        <w:t>10</w:t>
      </w:r>
      <w:r w:rsidR="00E01ADE">
        <w:t xml:space="preserve"> ust. 2</w:t>
      </w:r>
      <w:r w:rsidR="00305444">
        <w:t xml:space="preserve"> lub 3</w:t>
      </w:r>
      <w:r>
        <w:t xml:space="preserve">, </w:t>
      </w:r>
      <w:r w:rsidR="004A6708" w:rsidRPr="004A6708">
        <w:t>wniosek o zmianę umowy nie zostanie rozpatrzony</w:t>
      </w:r>
      <w:r>
        <w:t>,</w:t>
      </w:r>
      <w:r w:rsidR="004A6708" w:rsidRPr="004A6708">
        <w:t xml:space="preserve"> </w:t>
      </w:r>
      <w:r>
        <w:t xml:space="preserve">a </w:t>
      </w:r>
      <w:r w:rsidRPr="004A6708">
        <w:t xml:space="preserve">Agencja </w:t>
      </w:r>
      <w:r w:rsidRPr="00666641">
        <w:t xml:space="preserve">rozpatruje </w:t>
      </w:r>
      <w:r>
        <w:t xml:space="preserve">wniosek o płatność </w:t>
      </w:r>
      <w:r w:rsidR="004A6708" w:rsidRPr="004A6708">
        <w:t>zgodnie z postanowieniami zawartej umowy</w:t>
      </w:r>
      <w:r>
        <w:t>.</w:t>
      </w:r>
    </w:p>
    <w:p w14:paraId="5EE30268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B74D9" w:rsidRPr="004A6708">
        <w:t>1</w:t>
      </w:r>
      <w:r w:rsidR="00DB74D9">
        <w:t>6</w:t>
      </w:r>
      <w:r w:rsidRPr="004A6708">
        <w:t>.</w:t>
      </w:r>
      <w:r w:rsidR="00BE67A6">
        <w:t xml:space="preserve"> </w:t>
      </w:r>
    </w:p>
    <w:p w14:paraId="45E0439F" w14:textId="77777777"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14:paraId="478EFD8F" w14:textId="77777777"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14:paraId="53A225C6" w14:textId="77777777" w:rsidR="004A6708" w:rsidRPr="004A6708" w:rsidRDefault="004A6708" w:rsidP="003C2DF1">
      <w:pPr>
        <w:pStyle w:val="PKTpunkt"/>
      </w:pPr>
      <w:r w:rsidRPr="004A6708">
        <w:lastRenderedPageBreak/>
        <w:t>…………………………………………………………………………………………………..</w:t>
      </w:r>
    </w:p>
    <w:p w14:paraId="0E8FFA12" w14:textId="77777777"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14:paraId="44792F8C" w14:textId="77777777"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7821F1BC" w14:textId="77777777"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14:paraId="4943BE5F" w14:textId="77777777"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 xml:space="preserve">, do którego złożony został wniosek o dofinansowanie,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 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6B00A9">
        <w:t>1</w:t>
      </w:r>
      <w:r w:rsidR="00072BE7">
        <w:t>5</w:t>
      </w:r>
      <w:r w:rsidRPr="004A6708">
        <w:t>.</w:t>
      </w:r>
    </w:p>
    <w:p w14:paraId="46EB0CC4" w14:textId="77777777" w:rsidR="006642BF" w:rsidRPr="004A6708" w:rsidRDefault="004A6708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14:paraId="42559544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B74D9" w:rsidRPr="004A6708">
        <w:t>1</w:t>
      </w:r>
      <w:r w:rsidR="00DB74D9">
        <w:t>7</w:t>
      </w:r>
      <w:r w:rsidRPr="004A6708">
        <w:t>.</w:t>
      </w:r>
      <w:r w:rsidR="003F79F7">
        <w:t xml:space="preserve"> </w:t>
      </w:r>
    </w:p>
    <w:p w14:paraId="684C3847" w14:textId="77777777" w:rsidR="004A6708" w:rsidRDefault="002022EF" w:rsidP="003C2DF1">
      <w:pPr>
        <w:pStyle w:val="USTustnpkodeksu"/>
      </w:pPr>
      <w:r>
        <w:t>1.</w:t>
      </w:r>
      <w:r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14:paraId="11B7CCE9" w14:textId="7C05D278" w:rsidR="004A6708" w:rsidRPr="004A6708" w:rsidRDefault="00977422" w:rsidP="003C2DF1">
      <w:pPr>
        <w:pStyle w:val="USTustnpkodeksu"/>
      </w:pPr>
      <w:r>
        <w:t>2.</w:t>
      </w:r>
      <w:r w:rsidR="002022EF">
        <w:tab/>
      </w:r>
      <w:r w:rsidR="004A6708" w:rsidRPr="004A6708">
        <w:t>W sprawach nieuregulowanych niniejszą umową mają</w:t>
      </w:r>
      <w:r w:rsidR="005344FC">
        <w:t>,</w:t>
      </w:r>
      <w:r w:rsidR="004A6708" w:rsidRPr="004A6708">
        <w:t xml:space="preserve"> w szczególności</w:t>
      </w:r>
      <w:r w:rsidR="005344FC">
        <w:t>,</w:t>
      </w:r>
      <w:r w:rsidR="004A6708" w:rsidRPr="004A6708">
        <w:t xml:space="preserve"> zastosowanie przepisy:</w:t>
      </w:r>
    </w:p>
    <w:p w14:paraId="533CC6DB" w14:textId="77777777" w:rsidR="004A6708" w:rsidRPr="00977422" w:rsidRDefault="002022EF" w:rsidP="00977422">
      <w:pPr>
        <w:pStyle w:val="PKTpunkt"/>
      </w:pPr>
      <w:r w:rsidRPr="00977422">
        <w:t>1)</w:t>
      </w:r>
      <w:r w:rsidRPr="00977422">
        <w:tab/>
        <w:t>Kodeksu cywilnego;</w:t>
      </w:r>
    </w:p>
    <w:p w14:paraId="5DA5B2F2" w14:textId="77777777" w:rsidR="004A6708" w:rsidRPr="00977422" w:rsidRDefault="002022EF" w:rsidP="00977422">
      <w:pPr>
        <w:pStyle w:val="PKTpunkt"/>
      </w:pPr>
      <w:r w:rsidRPr="00977422">
        <w:t>2)</w:t>
      </w:r>
      <w:r w:rsidRPr="00977422">
        <w:tab/>
      </w:r>
      <w:r w:rsidR="004A6708" w:rsidRPr="00977422">
        <w:t xml:space="preserve">o Agencji Restrukturyzacji i Modernizacji Rolnictwa;                                                                                                                                                                     </w:t>
      </w:r>
    </w:p>
    <w:p w14:paraId="38CEE3A1" w14:textId="77777777" w:rsidR="004A6708" w:rsidRPr="00977422" w:rsidRDefault="002022EF" w:rsidP="00977422">
      <w:pPr>
        <w:pStyle w:val="PKTpunkt"/>
      </w:pPr>
      <w:r w:rsidRPr="00977422">
        <w:t>3)</w:t>
      </w:r>
      <w:r w:rsidRPr="00977422">
        <w:tab/>
      </w:r>
      <w:r w:rsidR="004A6708" w:rsidRPr="00977422">
        <w:t>o finansach publicznych</w:t>
      </w:r>
      <w:r w:rsidRPr="00977422">
        <w:t>;</w:t>
      </w:r>
    </w:p>
    <w:p w14:paraId="73FF58AC" w14:textId="1EA1F88E" w:rsidR="004A6708" w:rsidRPr="00977422" w:rsidRDefault="002022EF">
      <w:pPr>
        <w:pStyle w:val="PKTpunkt"/>
      </w:pPr>
      <w:r w:rsidRPr="00977422">
        <w:t>4)</w:t>
      </w:r>
      <w:r w:rsidRPr="00977422">
        <w:tab/>
        <w:t>o zamówieniach publicznych;</w:t>
      </w:r>
    </w:p>
    <w:p w14:paraId="25F9BFBD" w14:textId="77777777" w:rsidR="004A6708" w:rsidRPr="00977422" w:rsidRDefault="002022EF">
      <w:pPr>
        <w:pStyle w:val="PKTpunkt"/>
      </w:pPr>
      <w:r w:rsidRPr="00977422">
        <w:t>5)</w:t>
      </w:r>
      <w:r w:rsidRPr="00977422">
        <w:tab/>
      </w:r>
      <w:r w:rsidR="00D00C3E" w:rsidRPr="00977422">
        <w:t>ustawy o EFMR;</w:t>
      </w:r>
    </w:p>
    <w:p w14:paraId="793D75DF" w14:textId="77777777" w:rsidR="004A6708" w:rsidRPr="00977422" w:rsidRDefault="002022EF">
      <w:pPr>
        <w:pStyle w:val="PKTpunkt"/>
      </w:pPr>
      <w:r w:rsidRPr="00977422">
        <w:t>6)</w:t>
      </w:r>
      <w:r w:rsidRPr="00977422">
        <w:tab/>
      </w:r>
      <w:r w:rsidR="004A6708" w:rsidRPr="00977422">
        <w:t xml:space="preserve">rozporządzenia </w:t>
      </w:r>
      <w:r w:rsidR="00D00C3E" w:rsidRPr="00977422">
        <w:t>nr 508/2014</w:t>
      </w:r>
      <w:r w:rsidR="004A6708" w:rsidRPr="00977422">
        <w:t>;</w:t>
      </w:r>
    </w:p>
    <w:p w14:paraId="45DFDF67" w14:textId="77777777" w:rsidR="00361A0F" w:rsidRPr="00977422" w:rsidRDefault="002022EF">
      <w:pPr>
        <w:pStyle w:val="PKTpunkt"/>
      </w:pPr>
      <w:r w:rsidRPr="00977422">
        <w:t>7)</w:t>
      </w:r>
      <w:r w:rsidRPr="00977422">
        <w:tab/>
      </w:r>
      <w:r w:rsidR="004A6708" w:rsidRPr="00977422">
        <w:t xml:space="preserve">rozporządzenia </w:t>
      </w:r>
      <w:r w:rsidR="00FF45F9" w:rsidRPr="00977422">
        <w:t xml:space="preserve">nr </w:t>
      </w:r>
      <w:r w:rsidR="00D00C3E" w:rsidRPr="00977422">
        <w:t>1303/2013</w:t>
      </w:r>
      <w:r w:rsidR="004A6708" w:rsidRPr="00977422">
        <w:t>;</w:t>
      </w:r>
    </w:p>
    <w:p w14:paraId="388A41C5" w14:textId="77777777" w:rsidR="006B0034" w:rsidRPr="00977422" w:rsidRDefault="006B0034">
      <w:pPr>
        <w:pStyle w:val="PKTpunkt"/>
      </w:pPr>
      <w:r w:rsidRPr="00977422">
        <w:t xml:space="preserve">8) </w:t>
      </w:r>
      <w:r w:rsidRPr="00977422">
        <w:tab/>
        <w:t>rozporządzenia nr 1380/2013</w:t>
      </w:r>
      <w:r w:rsidR="00AB53A6" w:rsidRPr="00977422">
        <w:t>;</w:t>
      </w:r>
    </w:p>
    <w:p w14:paraId="2B09E3C1" w14:textId="77777777" w:rsidR="00217273" w:rsidRPr="00977422" w:rsidRDefault="00217273">
      <w:pPr>
        <w:pStyle w:val="PKTpunkt"/>
      </w:pPr>
      <w:r w:rsidRPr="00977422">
        <w:t>9)</w:t>
      </w:r>
      <w:r w:rsidRPr="00977422">
        <w:tab/>
        <w:t>rozporządzenia nr 1379/2013</w:t>
      </w:r>
      <w:r w:rsidR="00084EBD" w:rsidRPr="00977422">
        <w:t>;</w:t>
      </w:r>
    </w:p>
    <w:p w14:paraId="35733E01" w14:textId="77777777" w:rsidR="00D10DFD" w:rsidRPr="00977422" w:rsidRDefault="00217273">
      <w:pPr>
        <w:pStyle w:val="PKTpunkt"/>
      </w:pPr>
      <w:r w:rsidRPr="00977422">
        <w:t>1</w:t>
      </w:r>
      <w:r w:rsidR="006A6DBE" w:rsidRPr="00977422">
        <w:t>0</w:t>
      </w:r>
      <w:r w:rsidR="002022EF" w:rsidRPr="00977422">
        <w:t>)</w:t>
      </w:r>
      <w:r w:rsidR="002022EF" w:rsidRPr="00977422">
        <w:tab/>
      </w:r>
      <w:r w:rsidR="004A6708" w:rsidRPr="00977422">
        <w:t>rozporządzenia</w:t>
      </w:r>
      <w:r w:rsidR="00AA0122" w:rsidRPr="00977422">
        <w:t xml:space="preserve"> w sprawie Priorytetu </w:t>
      </w:r>
      <w:r w:rsidRPr="00977422">
        <w:t>5</w:t>
      </w:r>
      <w:r w:rsidR="00D10DFD" w:rsidRPr="00977422">
        <w:t>;</w:t>
      </w:r>
    </w:p>
    <w:p w14:paraId="211E6C81" w14:textId="77777777" w:rsidR="00A369AE" w:rsidRPr="004A6708" w:rsidRDefault="006A6DBE">
      <w:pPr>
        <w:pStyle w:val="PKTpunkt"/>
      </w:pPr>
      <w:r w:rsidRPr="00977422">
        <w:t>11</w:t>
      </w:r>
      <w:r w:rsidR="00D10DFD" w:rsidRPr="00977422">
        <w:t>)</w:t>
      </w:r>
      <w:r w:rsidR="00D10DFD" w:rsidRPr="00977422">
        <w:tab/>
        <w:t>rozporządzenia w sprawie zaliczek</w:t>
      </w:r>
      <w:r w:rsidR="00D10DFD">
        <w:t>.</w:t>
      </w:r>
    </w:p>
    <w:p w14:paraId="273556EC" w14:textId="6678F53D"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977422" w:rsidRPr="001C40E6">
        <w:t>1</w:t>
      </w:r>
      <w:r w:rsidR="00977422">
        <w:t>8</w:t>
      </w:r>
      <w:r w:rsidR="001C40E6">
        <w:t>.</w:t>
      </w:r>
    </w:p>
    <w:p w14:paraId="44546F34" w14:textId="77777777"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14:paraId="763B0510" w14:textId="77777777"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674DDC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14:paraId="513E3B96" w14:textId="77777777" w:rsidR="005F1E03" w:rsidRDefault="005F1E03" w:rsidP="003C2DF1">
      <w:pPr>
        <w:pStyle w:val="PKTpunkt"/>
      </w:pPr>
      <w:r>
        <w:lastRenderedPageBreak/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674DDC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14:paraId="5B80BE3C" w14:textId="77777777" w:rsidR="00F26FF4" w:rsidRDefault="005F1E03" w:rsidP="0000311C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</w:t>
      </w:r>
      <w:r w:rsidR="00674DDC" w:rsidRPr="004A6708">
        <w:t>–</w:t>
      </w:r>
      <w:r w:rsidR="00A256AC" w:rsidRPr="004A6708">
        <w:t xml:space="preserve"> zestawienie rzeczowo-finansowe operacji</w:t>
      </w:r>
      <w:r w:rsidR="00F26FF4">
        <w:t>;</w:t>
      </w:r>
    </w:p>
    <w:p w14:paraId="4B8F6FE3" w14:textId="232C1846" w:rsidR="00D759B7" w:rsidRDefault="00F26FF4" w:rsidP="0000311C">
      <w:pPr>
        <w:pStyle w:val="PKTpunkt"/>
      </w:pPr>
      <w:r>
        <w:t>4)</w:t>
      </w:r>
      <w:r>
        <w:tab/>
      </w:r>
      <w:r w:rsidR="00D759B7">
        <w:t xml:space="preserve">załącznik nr 4 </w:t>
      </w:r>
      <w:r w:rsidR="00D759B7" w:rsidRPr="004A6708">
        <w:t>–</w:t>
      </w:r>
      <w:r w:rsidR="00D759B7">
        <w:t xml:space="preserve"> harmonogram wypłaty zaliczki;</w:t>
      </w:r>
    </w:p>
    <w:p w14:paraId="750EEE58" w14:textId="21A8CAC2" w:rsidR="00F26FF4" w:rsidRDefault="00D759B7" w:rsidP="0000311C">
      <w:pPr>
        <w:pStyle w:val="PKTpunkt"/>
      </w:pPr>
      <w:r>
        <w:t>5)</w:t>
      </w:r>
      <w:r>
        <w:tab/>
      </w:r>
      <w:r w:rsidR="00F26FF4" w:rsidRPr="000520DB">
        <w:t xml:space="preserve">załącznik nr </w:t>
      </w:r>
      <w:r>
        <w:t>5</w:t>
      </w:r>
      <w:r w:rsidR="00F26FF4" w:rsidRPr="000520DB">
        <w:t xml:space="preserve"> – wniosek o wypłatę zaliczki.</w:t>
      </w:r>
    </w:p>
    <w:p w14:paraId="58DA8B0C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142002">
        <w:t>20</w:t>
      </w:r>
      <w:r w:rsidRPr="004A6708">
        <w:t>.</w:t>
      </w:r>
    </w:p>
    <w:p w14:paraId="5315268C" w14:textId="77777777"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14:paraId="6D74A4DE" w14:textId="77777777" w:rsidR="004A6708" w:rsidRPr="004A6708" w:rsidRDefault="004A6708" w:rsidP="00627D2D">
      <w:pPr>
        <w:pStyle w:val="USTustnpkodeksu"/>
      </w:pPr>
      <w:r w:rsidRPr="004A6708">
        <w:t>2. Umowa obowiązuje od dnia jej zawarcia.</w:t>
      </w:r>
    </w:p>
    <w:p w14:paraId="2EE5DAF3" w14:textId="77777777" w:rsidR="004A6708" w:rsidRPr="004A6708" w:rsidRDefault="004A6708" w:rsidP="004A6708"/>
    <w:p w14:paraId="430D7152" w14:textId="77777777" w:rsidR="004A6708" w:rsidRPr="004A6708" w:rsidRDefault="004A6708" w:rsidP="004A6708"/>
    <w:p w14:paraId="75C136D8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1061F76E" w14:textId="77777777" w:rsidR="00261A16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14:paraId="4364D772" w14:textId="6377483F" w:rsidR="00EB39C9" w:rsidRDefault="00EB39C9">
      <w:pPr>
        <w:widowControl/>
        <w:autoSpaceDE/>
        <w:autoSpaceDN/>
        <w:adjustRightInd/>
      </w:pPr>
    </w:p>
    <w:p w14:paraId="0EAA06A9" w14:textId="77777777" w:rsidR="00F26FF4" w:rsidRDefault="00F26FF4" w:rsidP="006407CD">
      <w:pPr>
        <w:widowControl/>
        <w:autoSpaceDE/>
        <w:autoSpaceDN/>
        <w:adjustRightInd/>
      </w:pPr>
    </w:p>
    <w:p w14:paraId="1C4054B4" w14:textId="77777777" w:rsidR="00395BCC" w:rsidRDefault="00395BCC">
      <w:pPr>
        <w:widowControl/>
        <w:autoSpaceDE/>
        <w:autoSpaceDN/>
        <w:adjustRightInd/>
        <w:rPr>
          <w:b/>
        </w:rPr>
      </w:pPr>
      <w:r>
        <w:br w:type="page"/>
      </w:r>
    </w:p>
    <w:p w14:paraId="2BCE377F" w14:textId="4965237D" w:rsidR="00F26FF4" w:rsidRPr="00FF384C" w:rsidRDefault="00F26FF4" w:rsidP="00F26FF4">
      <w:pPr>
        <w:pStyle w:val="OZNZACZNIKAwskazanienrzacznika"/>
      </w:pPr>
      <w:r>
        <w:lastRenderedPageBreak/>
        <w:t xml:space="preserve">Załącznik nr </w:t>
      </w:r>
      <w:r w:rsidR="00862113">
        <w:t xml:space="preserve">5 </w:t>
      </w:r>
      <w:r>
        <w:t xml:space="preserve">do umowy – wniosek o </w:t>
      </w:r>
      <w:r w:rsidR="00905156">
        <w:t xml:space="preserve">wypłatę </w:t>
      </w:r>
      <w:r>
        <w:t>zaliczk</w:t>
      </w:r>
      <w:r w:rsidR="00905156">
        <w:t>i</w:t>
      </w:r>
    </w:p>
    <w:p w14:paraId="2133BC29" w14:textId="77777777" w:rsidR="00F26FF4" w:rsidRDefault="00F26FF4" w:rsidP="00F26FF4"/>
    <w:p w14:paraId="61F58FDA" w14:textId="77777777" w:rsidR="00A74A82" w:rsidRDefault="00F26FF4" w:rsidP="00A74A82">
      <w:pPr>
        <w:pStyle w:val="USTustnpkodeksu"/>
      </w:pPr>
      <w:r>
        <w:tab/>
      </w:r>
      <w:r w:rsidR="00A74A82" w:rsidRPr="00FF384C">
        <w:t xml:space="preserve">W związku z zawarciem w dniu ……………………………….. umowy </w:t>
      </w:r>
      <w:r w:rsidR="00A74A82" w:rsidRPr="00FF384C">
        <w:br/>
        <w:t>o dofinansowanie</w:t>
      </w:r>
      <w:r w:rsidR="00A74A82">
        <w:t xml:space="preserve"> </w:t>
      </w:r>
      <w:r w:rsidR="00A74A82" w:rsidRPr="00FF384C">
        <w:t xml:space="preserve"> nr ………………………………………………, wnoszę o wypłatę zaliczki na pokrycie kosztów kwalifikowalnych ujętych w zestawieniu rzeczowo-finansowym operacji</w:t>
      </w:r>
      <w:r w:rsidR="00A74A82">
        <w:t>.</w:t>
      </w:r>
    </w:p>
    <w:p w14:paraId="249C76EA" w14:textId="77777777" w:rsidR="00A74A82" w:rsidRPr="00B760E3" w:rsidRDefault="00A74A82" w:rsidP="00A74A82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218AA4E2" w14:textId="77777777" w:rsidR="00A74A82" w:rsidRPr="00A74A82" w:rsidRDefault="00A74A82" w:rsidP="001378A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A74A82">
        <w:t>…….zł).</w:t>
      </w:r>
    </w:p>
    <w:p w14:paraId="5EE43C94" w14:textId="77777777" w:rsidR="00A74A82" w:rsidRPr="00FF384C" w:rsidRDefault="00A74A82" w:rsidP="00A74A82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2"/>
      </w:r>
      <w:r>
        <w:rPr>
          <w:rStyle w:val="IGindeksgrny"/>
        </w:rPr>
        <w:t>)</w:t>
      </w:r>
    </w:p>
    <w:p w14:paraId="74F4E8BB" w14:textId="77777777" w:rsidR="00A74A82" w:rsidRPr="00FF384C" w:rsidRDefault="00A74A82" w:rsidP="00A74A82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3"/>
      </w:r>
      <w:r w:rsidRPr="000520DB">
        <w:rPr>
          <w:rStyle w:val="IGindeksgrny"/>
        </w:rPr>
        <w:t>)</w:t>
      </w:r>
      <w:r w:rsidRPr="00FF384C">
        <w:t>.</w:t>
      </w:r>
    </w:p>
    <w:p w14:paraId="72914E82" w14:textId="77777777" w:rsidR="00A74A82" w:rsidRDefault="00A74A82" w:rsidP="00A74A82"/>
    <w:p w14:paraId="4B7DC5BD" w14:textId="77777777" w:rsidR="00A74A82" w:rsidRDefault="00A74A82" w:rsidP="00A74A82"/>
    <w:p w14:paraId="4CAFCD02" w14:textId="77777777" w:rsidR="00A74A82" w:rsidRPr="00FF384C" w:rsidRDefault="00A74A82" w:rsidP="001378A3">
      <w:pPr>
        <w:pStyle w:val="TYTDZOZNoznaczenietytuulubdziau"/>
        <w:jc w:val="left"/>
      </w:pPr>
    </w:p>
    <w:p w14:paraId="7D9CA76D" w14:textId="77777777" w:rsidR="00F26FF4" w:rsidRDefault="00F26FF4" w:rsidP="00F26FF4"/>
    <w:p w14:paraId="7DCFF901" w14:textId="77777777" w:rsidR="00F26FF4" w:rsidRPr="00FF384C" w:rsidRDefault="00F26FF4" w:rsidP="00F26FF4">
      <w:pPr>
        <w:pStyle w:val="TYTDZOZNoznaczenietytuulubdziau"/>
      </w:pPr>
      <w:r w:rsidRPr="00FF384C">
        <w:t>Podpis i data</w:t>
      </w:r>
    </w:p>
    <w:p w14:paraId="2E9097AC" w14:textId="77777777" w:rsidR="00F26FF4" w:rsidRPr="00FF384C" w:rsidRDefault="00F26FF4" w:rsidP="00F26FF4">
      <w:pPr>
        <w:pStyle w:val="TYTDZOZNoznaczenietytuulubdziau"/>
      </w:pPr>
    </w:p>
    <w:p w14:paraId="7C176225" w14:textId="77777777" w:rsidR="00F26FF4" w:rsidRPr="00FF384C" w:rsidRDefault="00F26FF4" w:rsidP="00F26FF4">
      <w:pPr>
        <w:pStyle w:val="TYTDZOZNoznaczenietytuulubdziau"/>
      </w:pPr>
      <w:r>
        <w:t>……………</w:t>
      </w:r>
    </w:p>
    <w:p w14:paraId="281D1C48" w14:textId="77777777" w:rsidR="00F26FF4" w:rsidRPr="005E6709" w:rsidRDefault="00F26FF4" w:rsidP="00F26FF4">
      <w:pPr>
        <w:rPr>
          <w:rStyle w:val="IGindeksgrny"/>
        </w:rPr>
      </w:pPr>
    </w:p>
    <w:p w14:paraId="7FD2ACED" w14:textId="77777777" w:rsidR="00F26FF4" w:rsidRPr="00737F6A" w:rsidRDefault="00F26FF4" w:rsidP="00F26FF4"/>
    <w:p w14:paraId="5040F7D5" w14:textId="77777777" w:rsidR="00F26FF4" w:rsidRPr="00737F6A" w:rsidRDefault="00F26FF4" w:rsidP="00737F6A"/>
    <w:sectPr w:rsidR="00F26FF4" w:rsidRPr="00737F6A" w:rsidSect="001A7F15">
      <w:headerReference w:type="default" r:id="rId1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2E15E" w14:textId="77777777" w:rsidR="005C50B9" w:rsidRDefault="005C50B9">
      <w:r>
        <w:separator/>
      </w:r>
    </w:p>
  </w:endnote>
  <w:endnote w:type="continuationSeparator" w:id="0">
    <w:p w14:paraId="3CD73FCE" w14:textId="77777777" w:rsidR="005C50B9" w:rsidRDefault="005C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96BD0" w14:textId="77777777" w:rsidR="005C50B9" w:rsidRDefault="005C50B9">
      <w:r>
        <w:separator/>
      </w:r>
    </w:p>
  </w:footnote>
  <w:footnote w:type="continuationSeparator" w:id="0">
    <w:p w14:paraId="436BE381" w14:textId="77777777" w:rsidR="005C50B9" w:rsidRDefault="005C50B9">
      <w:r>
        <w:continuationSeparator/>
      </w:r>
    </w:p>
  </w:footnote>
  <w:footnote w:id="1">
    <w:p w14:paraId="0817D285" w14:textId="30CB5935" w:rsidR="00862113" w:rsidRDefault="00862113" w:rsidP="006407CD">
      <w:pPr>
        <w:pStyle w:val="ODNONIKtreodnonika"/>
      </w:pPr>
      <w:r w:rsidRPr="006407CD">
        <w:rPr>
          <w:rStyle w:val="IGindeksgrny"/>
        </w:rPr>
        <w:footnoteRef/>
      </w:r>
      <w:r w:rsidRPr="006407CD">
        <w:rPr>
          <w:rStyle w:val="IGindeksgrny"/>
        </w:rPr>
        <w:t>)</w:t>
      </w:r>
      <w:r>
        <w:tab/>
        <w:t xml:space="preserve">W </w:t>
      </w:r>
      <w:r w:rsidRPr="00834304">
        <w:rPr>
          <w:rStyle w:val="IGindeksgrny"/>
          <w:vertAlign w:val="baseline"/>
        </w:rPr>
        <w:t xml:space="preserve">przypadku realizacji operacji przez beneficjenta zbiorowego, o którym mowa w art. 95 ust. 3 lit. a rozporządzenia </w:t>
      </w:r>
      <w:r w:rsidRPr="00834304">
        <w:t xml:space="preserve">nr 508/2014, należy </w:t>
      </w:r>
      <w:r>
        <w:t>wskazać podmiot, który złożył wniosek o dofinansowanie</w:t>
      </w:r>
      <w:r w:rsidRPr="00834304">
        <w:t>.</w:t>
      </w:r>
    </w:p>
  </w:footnote>
  <w:footnote w:id="2">
    <w:p w14:paraId="14F3E820" w14:textId="042A1FDF" w:rsidR="00862113" w:rsidRPr="006407CD" w:rsidRDefault="00862113" w:rsidP="00BF6467">
      <w:pPr>
        <w:pStyle w:val="ODNONIKtreodnonika"/>
        <w:rPr>
          <w:rStyle w:val="IGindeksgrny"/>
          <w:vertAlign w:val="baseline"/>
        </w:rPr>
      </w:pPr>
      <w:r w:rsidRPr="006407CD">
        <w:rPr>
          <w:rStyle w:val="IGindeksgrny"/>
        </w:rPr>
        <w:footnoteRef/>
      </w:r>
      <w:r w:rsidRPr="006407CD">
        <w:rPr>
          <w:rStyle w:val="IGindeksgrny"/>
        </w:rPr>
        <w:t xml:space="preserve">) </w:t>
      </w:r>
      <w:r>
        <w:rPr>
          <w:rStyle w:val="IGindeksgrny"/>
        </w:rPr>
        <w:tab/>
      </w:r>
      <w:r w:rsidRPr="00BF6467">
        <w:rPr>
          <w:rStyle w:val="IGindeksgrny"/>
          <w:vertAlign w:val="baseline"/>
        </w:rPr>
        <w:t>Wpisać imię i nazwisko osoby oraz/lub nazwę organizacji, któr</w:t>
      </w:r>
      <w:r w:rsidRPr="00FB44A8">
        <w:rPr>
          <w:rStyle w:val="IGindeksgrny"/>
          <w:vertAlign w:val="baseline"/>
        </w:rPr>
        <w:t>ą reprezentuje</w:t>
      </w:r>
      <w:r w:rsidRPr="00BF6467">
        <w:t>.</w:t>
      </w:r>
    </w:p>
  </w:footnote>
  <w:footnote w:id="3">
    <w:p w14:paraId="6C1CC2C1" w14:textId="77777777" w:rsidR="00862113" w:rsidRPr="00DB24C2" w:rsidRDefault="00862113" w:rsidP="006407CD">
      <w:pPr>
        <w:pStyle w:val="ODNONIKtreodnonika"/>
      </w:pPr>
      <w:r w:rsidRPr="006407CD">
        <w:rPr>
          <w:rStyle w:val="IGindeksgrny"/>
        </w:rPr>
        <w:footnoteRef/>
      </w:r>
      <w:r w:rsidRPr="006407CD">
        <w:rPr>
          <w:rStyle w:val="IGindeksgrny"/>
        </w:rPr>
        <w:t>)</w:t>
      </w:r>
      <w:r>
        <w:t xml:space="preserve">  </w:t>
      </w:r>
      <w:r w:rsidRPr="00EE028E">
        <w:t xml:space="preserve">W </w:t>
      </w:r>
      <w:r w:rsidRPr="00EE028E">
        <w:rPr>
          <w:rStyle w:val="IGindeksgrny"/>
          <w:vertAlign w:val="baseline"/>
        </w:rPr>
        <w:t>przypadku realizacji operacji przez beneficjenta zbiorowego, o którym mowa w art.</w:t>
      </w:r>
      <w:r w:rsidRPr="00DB24C2">
        <w:rPr>
          <w:rStyle w:val="IGindeksgrny"/>
          <w:vertAlign w:val="baseline"/>
        </w:rPr>
        <w:t xml:space="preserve"> 95 ust. 3 lit. a rozporządzenia </w:t>
      </w:r>
      <w:r w:rsidRPr="00DB24C2">
        <w:t>nr 508/2014, należy wskazać u</w:t>
      </w:r>
      <w:r w:rsidRPr="00F90313">
        <w:t xml:space="preserve">poważnienie do reprezentowania wszystkich </w:t>
      </w:r>
      <w:r w:rsidRPr="009D5EB0">
        <w:t>współ</w:t>
      </w:r>
      <w:r>
        <w:t>wnioskodawców.</w:t>
      </w:r>
    </w:p>
  </w:footnote>
  <w:footnote w:id="4">
    <w:p w14:paraId="2668499F" w14:textId="49C27919" w:rsidR="00862113" w:rsidRPr="001378A3" w:rsidRDefault="00862113" w:rsidP="00C0415C">
      <w:pPr>
        <w:pStyle w:val="ODNONIKtreodnonika"/>
        <w:rPr>
          <w:rStyle w:val="IGindeksgrny"/>
        </w:rPr>
      </w:pPr>
      <w:r w:rsidRPr="009C58A3">
        <w:rPr>
          <w:rStyle w:val="IGindeksgrny"/>
        </w:rPr>
        <w:footnoteRef/>
      </w:r>
      <w:r w:rsidRPr="0046475B">
        <w:rPr>
          <w:rStyle w:val="IGindeksgrny"/>
        </w:rPr>
        <w:t>)</w:t>
      </w:r>
      <w:r w:rsidR="00D757C3">
        <w:rPr>
          <w:rStyle w:val="IGindeksgrny"/>
        </w:rPr>
        <w:tab/>
      </w:r>
      <w:r w:rsidR="00C0415C" w:rsidRPr="00925C12">
        <w:t>Niepotrzebne skreślić.</w:t>
      </w:r>
      <w:r w:rsidR="00C0415C">
        <w:t xml:space="preserve"> </w:t>
      </w:r>
      <w:r w:rsidR="000E036F">
        <w:t>W przypadku realizacji operacji</w:t>
      </w:r>
      <w:r w:rsidR="00C0415C">
        <w:t xml:space="preserve"> w kilk</w:t>
      </w:r>
      <w:r w:rsidR="000E036F">
        <w:t>u</w:t>
      </w:r>
      <w:r w:rsidR="00C0415C">
        <w:t xml:space="preserve"> etapach, n</w:t>
      </w:r>
      <w:r w:rsidR="00C0415C" w:rsidRPr="005E6709">
        <w:t>ależy wskazać, w ilu etapach operacja jest realizowana.</w:t>
      </w:r>
    </w:p>
  </w:footnote>
  <w:footnote w:id="5">
    <w:p w14:paraId="09DD14A2" w14:textId="44AC81DC" w:rsidR="00862113" w:rsidRPr="00FD5D61" w:rsidRDefault="00862113" w:rsidP="006407CD">
      <w:pPr>
        <w:pStyle w:val="ODNONIKtreodnonika"/>
        <w:rPr>
          <w:rStyle w:val="IGindeksgrny"/>
          <w:vertAlign w:val="baseline"/>
        </w:rPr>
      </w:pPr>
      <w:r w:rsidRPr="00FD5D61">
        <w:rPr>
          <w:rStyle w:val="IGindeksgrny"/>
        </w:rPr>
        <w:footnoteRef/>
      </w:r>
      <w:r w:rsidRPr="00FD5D61">
        <w:rPr>
          <w:rStyle w:val="IGindeksgrny"/>
        </w:rPr>
        <w:t>)</w:t>
      </w:r>
      <w:r w:rsidR="00D757C3">
        <w:rPr>
          <w:rStyle w:val="IGindeksgrny"/>
        </w:rPr>
        <w:tab/>
      </w:r>
      <w:r w:rsidRPr="00FD5D61">
        <w:rPr>
          <w:rStyle w:val="IGindeksgrny"/>
          <w:vertAlign w:val="baseline"/>
        </w:rPr>
        <w:t>Termin nie może być dłuższy niż wskazany w § 39 ust. 4 rozporządzenia w sprawie Priorytetu 5.</w:t>
      </w:r>
    </w:p>
  </w:footnote>
  <w:footnote w:id="6">
    <w:p w14:paraId="57BD8586" w14:textId="036C948E" w:rsidR="00862113" w:rsidRPr="001378A3" w:rsidRDefault="00862113">
      <w:pPr>
        <w:pStyle w:val="ODNONIKtreodnonika"/>
        <w:rPr>
          <w:rStyle w:val="IGindeksgrny"/>
          <w:vertAlign w:val="baseline"/>
        </w:rPr>
      </w:pPr>
      <w:r w:rsidRPr="00DD0D21">
        <w:rPr>
          <w:rStyle w:val="IGindeksgrny"/>
        </w:rPr>
        <w:footnoteRef/>
      </w:r>
      <w:r w:rsidRPr="00DD0D21">
        <w:rPr>
          <w:rStyle w:val="IGindeksgrny"/>
        </w:rPr>
        <w:t>)</w:t>
      </w:r>
      <w:r w:rsidR="00D757C3">
        <w:rPr>
          <w:rStyle w:val="IGindeksgrny"/>
        </w:rPr>
        <w:tab/>
      </w:r>
      <w:r w:rsidR="00D435D3">
        <w:t>Należy wskazać cel zgodnie z celem we wniosku o dofinansowanie.</w:t>
      </w:r>
    </w:p>
  </w:footnote>
  <w:footnote w:id="7">
    <w:p w14:paraId="62361C4A" w14:textId="778BCB6C" w:rsidR="00862113" w:rsidRPr="0037787F" w:rsidRDefault="00862113" w:rsidP="006407CD">
      <w:pPr>
        <w:pStyle w:val="ODNONIKtreodnonika"/>
        <w:rPr>
          <w:rStyle w:val="IGindeksgrny"/>
        </w:rPr>
      </w:pPr>
      <w:r w:rsidRPr="00DD0D21">
        <w:rPr>
          <w:rStyle w:val="IGindeksgrny"/>
        </w:rPr>
        <w:footnoteRef/>
      </w:r>
      <w:r w:rsidRPr="00DD0D21">
        <w:rPr>
          <w:rStyle w:val="IGindeksgrny"/>
        </w:rPr>
        <w:t>)</w:t>
      </w:r>
      <w:r w:rsidR="00FE610B">
        <w:rPr>
          <w:rStyle w:val="IGindeksgrny"/>
        </w:rPr>
        <w:tab/>
      </w:r>
      <w:r w:rsidRPr="00DD0D21">
        <w:rPr>
          <w:rStyle w:val="IGindeksgrny"/>
          <w:vertAlign w:val="baseline"/>
        </w:rPr>
        <w:t>Liczba transz przyznanej pomocy odpowiada liczbie etapów operacji, o których mowa w § 3 ust. 2 pkt 1 umowy</w:t>
      </w:r>
      <w:r w:rsidRPr="000E5CB3">
        <w:t>.</w:t>
      </w:r>
    </w:p>
  </w:footnote>
  <w:footnote w:id="8">
    <w:p w14:paraId="50E82736" w14:textId="4907E525" w:rsidR="00862113" w:rsidRPr="0046475B" w:rsidRDefault="00862113" w:rsidP="002858AE">
      <w:pPr>
        <w:pStyle w:val="ODNONIKtreodnonika"/>
        <w:rPr>
          <w:rStyle w:val="IGindeksgrny"/>
          <w:vertAlign w:val="baseline"/>
        </w:rPr>
      </w:pPr>
      <w:r w:rsidRPr="009C58A3">
        <w:rPr>
          <w:rStyle w:val="IGindeksgrny"/>
        </w:rPr>
        <w:footnoteRef/>
      </w:r>
      <w:r w:rsidRPr="0046475B">
        <w:rPr>
          <w:rStyle w:val="IGindeksgrny"/>
        </w:rPr>
        <w:t>)</w:t>
      </w:r>
      <w:r w:rsidR="00D435D3">
        <w:rPr>
          <w:rStyle w:val="IGindeksgrny"/>
        </w:rPr>
        <w:tab/>
      </w:r>
      <w:r w:rsidRPr="002858AE">
        <w:rPr>
          <w:rStyle w:val="IGindeksgrny"/>
          <w:vertAlign w:val="baseline"/>
        </w:rPr>
        <w:t>W</w:t>
      </w:r>
      <w:r w:rsidR="002858AE" w:rsidRPr="008C2682">
        <w:rPr>
          <w:rStyle w:val="IGindeksgrny"/>
          <w:vertAlign w:val="baseline"/>
        </w:rPr>
        <w:t>skazać kwotę, jeżeli Beneficjent</w:t>
      </w:r>
      <w:r w:rsidR="002858AE" w:rsidRPr="00940F31">
        <w:rPr>
          <w:rStyle w:val="IGindeksgrny"/>
          <w:vertAlign w:val="baseline"/>
        </w:rPr>
        <w:t xml:space="preserve"> chce skorzystać z zaliczki.</w:t>
      </w:r>
    </w:p>
  </w:footnote>
  <w:footnote w:id="9">
    <w:p w14:paraId="2E8DE80F" w14:textId="77777777" w:rsidR="00862113" w:rsidRDefault="00862113" w:rsidP="00072BE7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0">
    <w:p w14:paraId="150C4545" w14:textId="77777777" w:rsidR="00862113" w:rsidRPr="00153A3D" w:rsidRDefault="00862113" w:rsidP="006407CD">
      <w:pPr>
        <w:pStyle w:val="ODNONIKtreodnonika"/>
        <w:rPr>
          <w:rStyle w:val="IDindeksdolny"/>
        </w:rPr>
      </w:pPr>
      <w:r w:rsidRPr="00363447">
        <w:rPr>
          <w:rStyle w:val="IGindeksgrny"/>
        </w:rPr>
        <w:footnoteRef/>
      </w:r>
      <w:r w:rsidRPr="000B5069">
        <w:rPr>
          <w:rStyle w:val="IGindeksgrny"/>
        </w:rPr>
        <w:t xml:space="preserve">) </w:t>
      </w:r>
      <w:r w:rsidRPr="00153A3D">
        <w:rPr>
          <w:rStyle w:val="IDindeksdolny"/>
        </w:rPr>
        <w:t xml:space="preserve"> </w:t>
      </w:r>
      <w:r w:rsidRPr="00F90860">
        <w:rPr>
          <w:rStyle w:val="IDindeksdolny"/>
          <w:vertAlign w:val="baseline"/>
        </w:rPr>
        <w:t>http://ec.europa.eu/regional_policy/sources/docoffic/cocof/2013/cocof_13_9527_annexe_pl.pdf</w:t>
      </w:r>
    </w:p>
  </w:footnote>
  <w:footnote w:id="11">
    <w:p w14:paraId="12CA15ED" w14:textId="10C31B13" w:rsidR="00862113" w:rsidRPr="006407CD" w:rsidRDefault="00862113" w:rsidP="00C36DEC">
      <w:pPr>
        <w:pStyle w:val="ODNONIKtreodnonika"/>
        <w:rPr>
          <w:rStyle w:val="IGindeksgrny"/>
          <w:vertAlign w:val="baseline"/>
        </w:rPr>
      </w:pPr>
      <w:r w:rsidRPr="006407CD">
        <w:rPr>
          <w:rStyle w:val="IGindeksgrny"/>
        </w:rPr>
        <w:footnoteRef/>
      </w:r>
      <w:r w:rsidRPr="006407CD">
        <w:rPr>
          <w:rStyle w:val="IGindeksgrny"/>
        </w:rPr>
        <w:t xml:space="preserve">) </w:t>
      </w:r>
      <w:r w:rsidR="004E3E2A">
        <w:rPr>
          <w:rStyle w:val="IGindeksgrny"/>
        </w:rPr>
        <w:tab/>
      </w:r>
      <w:r w:rsidRPr="00C36DEC">
        <w:t>Należy skreślić, zgodnie z art. 206 ust. 4 ustawy z dnia 27sierpnia 2009 r. o finansach publicznych (Dz. U. 2016, poz. 1870, z późn. zm.), w przypadku gdy beneficjent jest jednostką sektora finansów publicznych.</w:t>
      </w:r>
    </w:p>
    <w:p w14:paraId="6DB7DEDD" w14:textId="77777777" w:rsidR="00862113" w:rsidRDefault="00862113">
      <w:r>
        <w:t xml:space="preserve"> </w:t>
      </w:r>
    </w:p>
  </w:footnote>
  <w:footnote w:id="12">
    <w:p w14:paraId="0F589E25" w14:textId="221D9BC7" w:rsidR="00A74A82" w:rsidRDefault="00A74A82" w:rsidP="00A74A82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4E3E2A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3">
    <w:p w14:paraId="55B7B1CE" w14:textId="77777777" w:rsidR="00A74A82" w:rsidRDefault="00A74A82" w:rsidP="00A74A82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11312" w14:textId="77777777" w:rsidR="00862113" w:rsidRPr="00B371CC" w:rsidRDefault="0086211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E467D">
      <w:rPr>
        <w:noProof/>
      </w:rPr>
      <w:t>20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52CEA"/>
    <w:multiLevelType w:val="hybridMultilevel"/>
    <w:tmpl w:val="435A6A1C"/>
    <w:lvl w:ilvl="0" w:tplc="F1584E16">
      <w:start w:val="1"/>
      <w:numFmt w:val="decimal"/>
      <w:lvlText w:val="%1."/>
      <w:lvlJc w:val="left"/>
      <w:pPr>
        <w:ind w:left="870" w:hanging="360"/>
      </w:pPr>
    </w:lvl>
    <w:lvl w:ilvl="1" w:tplc="04150019">
      <w:start w:val="1"/>
      <w:numFmt w:val="lowerLetter"/>
      <w:lvlText w:val="%2."/>
      <w:lvlJc w:val="left"/>
      <w:pPr>
        <w:ind w:left="1590" w:hanging="360"/>
      </w:pPr>
    </w:lvl>
    <w:lvl w:ilvl="2" w:tplc="0415001B">
      <w:start w:val="1"/>
      <w:numFmt w:val="lowerRoman"/>
      <w:lvlText w:val="%3."/>
      <w:lvlJc w:val="right"/>
      <w:pPr>
        <w:ind w:left="2310" w:hanging="180"/>
      </w:pPr>
    </w:lvl>
    <w:lvl w:ilvl="3" w:tplc="0415000F">
      <w:start w:val="1"/>
      <w:numFmt w:val="decimal"/>
      <w:lvlText w:val="%4."/>
      <w:lvlJc w:val="left"/>
      <w:pPr>
        <w:ind w:left="3030" w:hanging="360"/>
      </w:pPr>
    </w:lvl>
    <w:lvl w:ilvl="4" w:tplc="04150019">
      <w:start w:val="1"/>
      <w:numFmt w:val="lowerLetter"/>
      <w:lvlText w:val="%5."/>
      <w:lvlJc w:val="left"/>
      <w:pPr>
        <w:ind w:left="3750" w:hanging="360"/>
      </w:pPr>
    </w:lvl>
    <w:lvl w:ilvl="5" w:tplc="2D183E06">
      <w:start w:val="1"/>
      <w:numFmt w:val="decimal"/>
      <w:lvlText w:val="%6)"/>
      <w:lvlJc w:val="left"/>
      <w:pPr>
        <w:ind w:left="4650" w:hanging="360"/>
      </w:pPr>
    </w:lvl>
    <w:lvl w:ilvl="6" w:tplc="0415000F">
      <w:start w:val="1"/>
      <w:numFmt w:val="decimal"/>
      <w:lvlText w:val="%7."/>
      <w:lvlJc w:val="left"/>
      <w:pPr>
        <w:ind w:left="5190" w:hanging="360"/>
      </w:pPr>
    </w:lvl>
    <w:lvl w:ilvl="7" w:tplc="04150019">
      <w:start w:val="1"/>
      <w:numFmt w:val="lowerLetter"/>
      <w:lvlText w:val="%8."/>
      <w:lvlJc w:val="left"/>
      <w:pPr>
        <w:ind w:left="5910" w:hanging="360"/>
      </w:pPr>
    </w:lvl>
    <w:lvl w:ilvl="8" w:tplc="0415001B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12DA"/>
    <w:rsid w:val="0000246E"/>
    <w:rsid w:val="0000311C"/>
    <w:rsid w:val="000034F3"/>
    <w:rsid w:val="00003862"/>
    <w:rsid w:val="00003D4E"/>
    <w:rsid w:val="000052F2"/>
    <w:rsid w:val="00010190"/>
    <w:rsid w:val="00011B03"/>
    <w:rsid w:val="00012A35"/>
    <w:rsid w:val="00012BFE"/>
    <w:rsid w:val="0001422B"/>
    <w:rsid w:val="00016099"/>
    <w:rsid w:val="00016D3A"/>
    <w:rsid w:val="00017569"/>
    <w:rsid w:val="00017DC2"/>
    <w:rsid w:val="00021522"/>
    <w:rsid w:val="00021DEA"/>
    <w:rsid w:val="00022201"/>
    <w:rsid w:val="0002314E"/>
    <w:rsid w:val="00023471"/>
    <w:rsid w:val="00023F13"/>
    <w:rsid w:val="00024CEC"/>
    <w:rsid w:val="00026A75"/>
    <w:rsid w:val="00030634"/>
    <w:rsid w:val="000319C1"/>
    <w:rsid w:val="00031A8B"/>
    <w:rsid w:val="00031BCA"/>
    <w:rsid w:val="00032057"/>
    <w:rsid w:val="000330FA"/>
    <w:rsid w:val="0003362F"/>
    <w:rsid w:val="0003444A"/>
    <w:rsid w:val="0003519E"/>
    <w:rsid w:val="00036B63"/>
    <w:rsid w:val="00037E1A"/>
    <w:rsid w:val="000433DA"/>
    <w:rsid w:val="00043495"/>
    <w:rsid w:val="00044D66"/>
    <w:rsid w:val="00046A75"/>
    <w:rsid w:val="00047312"/>
    <w:rsid w:val="000508BD"/>
    <w:rsid w:val="000509DD"/>
    <w:rsid w:val="000517AB"/>
    <w:rsid w:val="0005339C"/>
    <w:rsid w:val="0005571B"/>
    <w:rsid w:val="00057AB3"/>
    <w:rsid w:val="00060076"/>
    <w:rsid w:val="00060432"/>
    <w:rsid w:val="00060D87"/>
    <w:rsid w:val="00061134"/>
    <w:rsid w:val="000615A5"/>
    <w:rsid w:val="00061897"/>
    <w:rsid w:val="000646F0"/>
    <w:rsid w:val="00064E4C"/>
    <w:rsid w:val="00064E5C"/>
    <w:rsid w:val="000652A4"/>
    <w:rsid w:val="00066901"/>
    <w:rsid w:val="000710C6"/>
    <w:rsid w:val="00071BEE"/>
    <w:rsid w:val="00071D76"/>
    <w:rsid w:val="00072BE7"/>
    <w:rsid w:val="00073120"/>
    <w:rsid w:val="000736CD"/>
    <w:rsid w:val="00073D1A"/>
    <w:rsid w:val="00073F8F"/>
    <w:rsid w:val="00074564"/>
    <w:rsid w:val="0007533B"/>
    <w:rsid w:val="0007545D"/>
    <w:rsid w:val="000760BF"/>
    <w:rsid w:val="0007613E"/>
    <w:rsid w:val="00076BFC"/>
    <w:rsid w:val="00077FCC"/>
    <w:rsid w:val="000814A7"/>
    <w:rsid w:val="00083073"/>
    <w:rsid w:val="00084EBD"/>
    <w:rsid w:val="0008557B"/>
    <w:rsid w:val="00085CE7"/>
    <w:rsid w:val="00085E12"/>
    <w:rsid w:val="000906EE"/>
    <w:rsid w:val="00091BA2"/>
    <w:rsid w:val="000930DE"/>
    <w:rsid w:val="00094433"/>
    <w:rsid w:val="000944EF"/>
    <w:rsid w:val="00097224"/>
    <w:rsid w:val="0009732D"/>
    <w:rsid w:val="000973F0"/>
    <w:rsid w:val="0009785F"/>
    <w:rsid w:val="000A1296"/>
    <w:rsid w:val="000A1C27"/>
    <w:rsid w:val="000A1DAD"/>
    <w:rsid w:val="000A2649"/>
    <w:rsid w:val="000A293D"/>
    <w:rsid w:val="000A2DBB"/>
    <w:rsid w:val="000A3167"/>
    <w:rsid w:val="000A323B"/>
    <w:rsid w:val="000A3543"/>
    <w:rsid w:val="000A7DF3"/>
    <w:rsid w:val="000B0D63"/>
    <w:rsid w:val="000B298D"/>
    <w:rsid w:val="000B5069"/>
    <w:rsid w:val="000B5B2D"/>
    <w:rsid w:val="000B5DCE"/>
    <w:rsid w:val="000B72DD"/>
    <w:rsid w:val="000B7632"/>
    <w:rsid w:val="000C0391"/>
    <w:rsid w:val="000C05BA"/>
    <w:rsid w:val="000C0E8F"/>
    <w:rsid w:val="000C15AA"/>
    <w:rsid w:val="000C3972"/>
    <w:rsid w:val="000C4BC4"/>
    <w:rsid w:val="000C67C1"/>
    <w:rsid w:val="000C7F68"/>
    <w:rsid w:val="000D0110"/>
    <w:rsid w:val="000D09C6"/>
    <w:rsid w:val="000D2468"/>
    <w:rsid w:val="000D318A"/>
    <w:rsid w:val="000D6173"/>
    <w:rsid w:val="000D6F83"/>
    <w:rsid w:val="000D753F"/>
    <w:rsid w:val="000E024C"/>
    <w:rsid w:val="000E036F"/>
    <w:rsid w:val="000E0A99"/>
    <w:rsid w:val="000E25CC"/>
    <w:rsid w:val="000E3618"/>
    <w:rsid w:val="000E3694"/>
    <w:rsid w:val="000E36F0"/>
    <w:rsid w:val="000E4070"/>
    <w:rsid w:val="000E4232"/>
    <w:rsid w:val="000E490F"/>
    <w:rsid w:val="000E4BCE"/>
    <w:rsid w:val="000E51C0"/>
    <w:rsid w:val="000E5CB3"/>
    <w:rsid w:val="000E6241"/>
    <w:rsid w:val="000F0EB4"/>
    <w:rsid w:val="000F1A37"/>
    <w:rsid w:val="000F1EA8"/>
    <w:rsid w:val="000F2BE3"/>
    <w:rsid w:val="000F3D0D"/>
    <w:rsid w:val="000F55B0"/>
    <w:rsid w:val="000F56F0"/>
    <w:rsid w:val="000F6ED4"/>
    <w:rsid w:val="000F7A6E"/>
    <w:rsid w:val="001006F7"/>
    <w:rsid w:val="00100A3F"/>
    <w:rsid w:val="001018E6"/>
    <w:rsid w:val="001042BA"/>
    <w:rsid w:val="001050D6"/>
    <w:rsid w:val="00105D94"/>
    <w:rsid w:val="00106D03"/>
    <w:rsid w:val="00107A1B"/>
    <w:rsid w:val="00110465"/>
    <w:rsid w:val="00110628"/>
    <w:rsid w:val="001116AD"/>
    <w:rsid w:val="00111C91"/>
    <w:rsid w:val="0011245A"/>
    <w:rsid w:val="001138BB"/>
    <w:rsid w:val="00113E37"/>
    <w:rsid w:val="0011493E"/>
    <w:rsid w:val="00115B72"/>
    <w:rsid w:val="0011641A"/>
    <w:rsid w:val="00116C3A"/>
    <w:rsid w:val="00117264"/>
    <w:rsid w:val="0012083F"/>
    <w:rsid w:val="001209EC"/>
    <w:rsid w:val="00120A9E"/>
    <w:rsid w:val="00124458"/>
    <w:rsid w:val="00125A9C"/>
    <w:rsid w:val="00126D45"/>
    <w:rsid w:val="001270A2"/>
    <w:rsid w:val="00131237"/>
    <w:rsid w:val="001329AC"/>
    <w:rsid w:val="00134A9E"/>
    <w:rsid w:val="00134CA0"/>
    <w:rsid w:val="00135D01"/>
    <w:rsid w:val="00136B95"/>
    <w:rsid w:val="00136C2C"/>
    <w:rsid w:val="00136FCC"/>
    <w:rsid w:val="0013713C"/>
    <w:rsid w:val="001378A3"/>
    <w:rsid w:val="0014026F"/>
    <w:rsid w:val="00141F30"/>
    <w:rsid w:val="00142002"/>
    <w:rsid w:val="00144102"/>
    <w:rsid w:val="001456D5"/>
    <w:rsid w:val="0014645D"/>
    <w:rsid w:val="00147A47"/>
    <w:rsid w:val="00147AA1"/>
    <w:rsid w:val="00151EE0"/>
    <w:rsid w:val="001520CF"/>
    <w:rsid w:val="00152AD1"/>
    <w:rsid w:val="00152BD4"/>
    <w:rsid w:val="00152E4A"/>
    <w:rsid w:val="00153A3D"/>
    <w:rsid w:val="001547BC"/>
    <w:rsid w:val="0015667C"/>
    <w:rsid w:val="00156C01"/>
    <w:rsid w:val="00157110"/>
    <w:rsid w:val="0015742A"/>
    <w:rsid w:val="00157DA1"/>
    <w:rsid w:val="001613BC"/>
    <w:rsid w:val="00161A86"/>
    <w:rsid w:val="00162313"/>
    <w:rsid w:val="00163147"/>
    <w:rsid w:val="0016374F"/>
    <w:rsid w:val="00164C57"/>
    <w:rsid w:val="00164C9D"/>
    <w:rsid w:val="0016585A"/>
    <w:rsid w:val="00171E19"/>
    <w:rsid w:val="00172013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791D"/>
    <w:rsid w:val="00180D88"/>
    <w:rsid w:val="00180F2A"/>
    <w:rsid w:val="0018216C"/>
    <w:rsid w:val="001821CA"/>
    <w:rsid w:val="00184B91"/>
    <w:rsid w:val="00184D4A"/>
    <w:rsid w:val="0018500C"/>
    <w:rsid w:val="00185737"/>
    <w:rsid w:val="00186480"/>
    <w:rsid w:val="00186EC1"/>
    <w:rsid w:val="00191E1F"/>
    <w:rsid w:val="00192AC3"/>
    <w:rsid w:val="0019473B"/>
    <w:rsid w:val="001952B1"/>
    <w:rsid w:val="0019621F"/>
    <w:rsid w:val="00196E39"/>
    <w:rsid w:val="00197649"/>
    <w:rsid w:val="00197DC3"/>
    <w:rsid w:val="001A01FB"/>
    <w:rsid w:val="001A0C55"/>
    <w:rsid w:val="001A10E9"/>
    <w:rsid w:val="001A10FA"/>
    <w:rsid w:val="001A183D"/>
    <w:rsid w:val="001A2B65"/>
    <w:rsid w:val="001A3CD3"/>
    <w:rsid w:val="001A5B8A"/>
    <w:rsid w:val="001A5BEF"/>
    <w:rsid w:val="001A7F15"/>
    <w:rsid w:val="001B1AFE"/>
    <w:rsid w:val="001B342E"/>
    <w:rsid w:val="001B48F6"/>
    <w:rsid w:val="001B50E0"/>
    <w:rsid w:val="001B59FB"/>
    <w:rsid w:val="001B75FC"/>
    <w:rsid w:val="001B7D88"/>
    <w:rsid w:val="001B7D94"/>
    <w:rsid w:val="001B7F6B"/>
    <w:rsid w:val="001C1832"/>
    <w:rsid w:val="001C188C"/>
    <w:rsid w:val="001C1AC3"/>
    <w:rsid w:val="001C3165"/>
    <w:rsid w:val="001C34CC"/>
    <w:rsid w:val="001C40E6"/>
    <w:rsid w:val="001C7454"/>
    <w:rsid w:val="001D1783"/>
    <w:rsid w:val="001D523C"/>
    <w:rsid w:val="001D53CD"/>
    <w:rsid w:val="001D55A3"/>
    <w:rsid w:val="001D5AF5"/>
    <w:rsid w:val="001D5F55"/>
    <w:rsid w:val="001E063F"/>
    <w:rsid w:val="001E1E73"/>
    <w:rsid w:val="001E1EF8"/>
    <w:rsid w:val="001E3528"/>
    <w:rsid w:val="001E4E0C"/>
    <w:rsid w:val="001E526D"/>
    <w:rsid w:val="001E5655"/>
    <w:rsid w:val="001E5EFB"/>
    <w:rsid w:val="001E68FC"/>
    <w:rsid w:val="001E7A48"/>
    <w:rsid w:val="001F0160"/>
    <w:rsid w:val="001F11D3"/>
    <w:rsid w:val="001F133B"/>
    <w:rsid w:val="001F1832"/>
    <w:rsid w:val="001F220F"/>
    <w:rsid w:val="001F25B3"/>
    <w:rsid w:val="001F6616"/>
    <w:rsid w:val="001F7193"/>
    <w:rsid w:val="001F760D"/>
    <w:rsid w:val="002018F0"/>
    <w:rsid w:val="002022EF"/>
    <w:rsid w:val="00202BD4"/>
    <w:rsid w:val="0020456F"/>
    <w:rsid w:val="00204A97"/>
    <w:rsid w:val="00210766"/>
    <w:rsid w:val="00210DC3"/>
    <w:rsid w:val="002114EF"/>
    <w:rsid w:val="00212640"/>
    <w:rsid w:val="00213C0E"/>
    <w:rsid w:val="002141FD"/>
    <w:rsid w:val="002166AD"/>
    <w:rsid w:val="00217273"/>
    <w:rsid w:val="00217871"/>
    <w:rsid w:val="002201A5"/>
    <w:rsid w:val="0022130D"/>
    <w:rsid w:val="00221ED8"/>
    <w:rsid w:val="002224F9"/>
    <w:rsid w:val="002231EA"/>
    <w:rsid w:val="002237C8"/>
    <w:rsid w:val="00223FDF"/>
    <w:rsid w:val="002279C0"/>
    <w:rsid w:val="00232972"/>
    <w:rsid w:val="0023302B"/>
    <w:rsid w:val="0023444E"/>
    <w:rsid w:val="002366EC"/>
    <w:rsid w:val="00237041"/>
    <w:rsid w:val="0023727E"/>
    <w:rsid w:val="00237CF4"/>
    <w:rsid w:val="00240ED9"/>
    <w:rsid w:val="00242081"/>
    <w:rsid w:val="00243777"/>
    <w:rsid w:val="002441CD"/>
    <w:rsid w:val="002445FC"/>
    <w:rsid w:val="002455D9"/>
    <w:rsid w:val="002479FF"/>
    <w:rsid w:val="002501A3"/>
    <w:rsid w:val="0025166C"/>
    <w:rsid w:val="00251920"/>
    <w:rsid w:val="00252B78"/>
    <w:rsid w:val="00253B14"/>
    <w:rsid w:val="002555D4"/>
    <w:rsid w:val="00256C9B"/>
    <w:rsid w:val="0025794A"/>
    <w:rsid w:val="00261A16"/>
    <w:rsid w:val="00261D8A"/>
    <w:rsid w:val="00262694"/>
    <w:rsid w:val="002629AE"/>
    <w:rsid w:val="00263522"/>
    <w:rsid w:val="00264EC6"/>
    <w:rsid w:val="0026773A"/>
    <w:rsid w:val="00271013"/>
    <w:rsid w:val="00273FE4"/>
    <w:rsid w:val="002743F3"/>
    <w:rsid w:val="00274A64"/>
    <w:rsid w:val="002765B4"/>
    <w:rsid w:val="00276A94"/>
    <w:rsid w:val="00281D58"/>
    <w:rsid w:val="00282DEF"/>
    <w:rsid w:val="002858AE"/>
    <w:rsid w:val="00286BED"/>
    <w:rsid w:val="00287590"/>
    <w:rsid w:val="0029405D"/>
    <w:rsid w:val="00294FA6"/>
    <w:rsid w:val="00295A6F"/>
    <w:rsid w:val="002A0515"/>
    <w:rsid w:val="002A20C4"/>
    <w:rsid w:val="002A3B57"/>
    <w:rsid w:val="002A570F"/>
    <w:rsid w:val="002A7292"/>
    <w:rsid w:val="002A7358"/>
    <w:rsid w:val="002A7902"/>
    <w:rsid w:val="002B09B6"/>
    <w:rsid w:val="002B0A90"/>
    <w:rsid w:val="002B0F6B"/>
    <w:rsid w:val="002B23B8"/>
    <w:rsid w:val="002B319E"/>
    <w:rsid w:val="002B32FD"/>
    <w:rsid w:val="002B4429"/>
    <w:rsid w:val="002B68A6"/>
    <w:rsid w:val="002B76BF"/>
    <w:rsid w:val="002B7FAF"/>
    <w:rsid w:val="002C09A2"/>
    <w:rsid w:val="002C2B81"/>
    <w:rsid w:val="002C2EA8"/>
    <w:rsid w:val="002D0AF2"/>
    <w:rsid w:val="002D0C4F"/>
    <w:rsid w:val="002D11A1"/>
    <w:rsid w:val="002D1364"/>
    <w:rsid w:val="002D21A5"/>
    <w:rsid w:val="002D2C12"/>
    <w:rsid w:val="002D3070"/>
    <w:rsid w:val="002D4D30"/>
    <w:rsid w:val="002D5000"/>
    <w:rsid w:val="002D5659"/>
    <w:rsid w:val="002D5867"/>
    <w:rsid w:val="002D598D"/>
    <w:rsid w:val="002D6154"/>
    <w:rsid w:val="002D6A3C"/>
    <w:rsid w:val="002D7188"/>
    <w:rsid w:val="002D7E26"/>
    <w:rsid w:val="002E07D4"/>
    <w:rsid w:val="002E1DE3"/>
    <w:rsid w:val="002E2AB6"/>
    <w:rsid w:val="002E3F34"/>
    <w:rsid w:val="002E4AE6"/>
    <w:rsid w:val="002E4CED"/>
    <w:rsid w:val="002E4FB2"/>
    <w:rsid w:val="002E5F79"/>
    <w:rsid w:val="002E64FA"/>
    <w:rsid w:val="002E702C"/>
    <w:rsid w:val="002F0A00"/>
    <w:rsid w:val="002F0CFA"/>
    <w:rsid w:val="002F1C0E"/>
    <w:rsid w:val="002F40B8"/>
    <w:rsid w:val="002F669F"/>
    <w:rsid w:val="002F6F47"/>
    <w:rsid w:val="002F7165"/>
    <w:rsid w:val="00301C97"/>
    <w:rsid w:val="00302648"/>
    <w:rsid w:val="00302845"/>
    <w:rsid w:val="003048F7"/>
    <w:rsid w:val="00305444"/>
    <w:rsid w:val="0030728D"/>
    <w:rsid w:val="003077AD"/>
    <w:rsid w:val="003078BE"/>
    <w:rsid w:val="0031004C"/>
    <w:rsid w:val="003105F6"/>
    <w:rsid w:val="00311297"/>
    <w:rsid w:val="003113BE"/>
    <w:rsid w:val="003122CA"/>
    <w:rsid w:val="003124C1"/>
    <w:rsid w:val="003148FD"/>
    <w:rsid w:val="00317306"/>
    <w:rsid w:val="0031742B"/>
    <w:rsid w:val="00321080"/>
    <w:rsid w:val="0032170F"/>
    <w:rsid w:val="00322D45"/>
    <w:rsid w:val="0032485C"/>
    <w:rsid w:val="00324D05"/>
    <w:rsid w:val="003253E2"/>
    <w:rsid w:val="0032569A"/>
    <w:rsid w:val="00325A1F"/>
    <w:rsid w:val="003268F9"/>
    <w:rsid w:val="00326AE0"/>
    <w:rsid w:val="00327CBC"/>
    <w:rsid w:val="00327F91"/>
    <w:rsid w:val="00330BAF"/>
    <w:rsid w:val="00332B79"/>
    <w:rsid w:val="00334E3A"/>
    <w:rsid w:val="00335EBA"/>
    <w:rsid w:val="003361DD"/>
    <w:rsid w:val="00336557"/>
    <w:rsid w:val="00336AB4"/>
    <w:rsid w:val="00341A6A"/>
    <w:rsid w:val="00345B9C"/>
    <w:rsid w:val="00346E9C"/>
    <w:rsid w:val="003520A5"/>
    <w:rsid w:val="00352D9E"/>
    <w:rsid w:val="00352DAE"/>
    <w:rsid w:val="00354A39"/>
    <w:rsid w:val="00354EB9"/>
    <w:rsid w:val="00356511"/>
    <w:rsid w:val="003602AE"/>
    <w:rsid w:val="00360929"/>
    <w:rsid w:val="00361A0F"/>
    <w:rsid w:val="00361D44"/>
    <w:rsid w:val="00361D91"/>
    <w:rsid w:val="00362428"/>
    <w:rsid w:val="00362B8E"/>
    <w:rsid w:val="00363447"/>
    <w:rsid w:val="003647D5"/>
    <w:rsid w:val="00367093"/>
    <w:rsid w:val="003674B0"/>
    <w:rsid w:val="00370A5C"/>
    <w:rsid w:val="003717A8"/>
    <w:rsid w:val="00373395"/>
    <w:rsid w:val="0037346F"/>
    <w:rsid w:val="00375970"/>
    <w:rsid w:val="0037727C"/>
    <w:rsid w:val="00377C0C"/>
    <w:rsid w:val="00377E70"/>
    <w:rsid w:val="00380904"/>
    <w:rsid w:val="0038232F"/>
    <w:rsid w:val="003823EE"/>
    <w:rsid w:val="00382960"/>
    <w:rsid w:val="003846F7"/>
    <w:rsid w:val="00384FA2"/>
    <w:rsid w:val="003851ED"/>
    <w:rsid w:val="00385B39"/>
    <w:rsid w:val="00386785"/>
    <w:rsid w:val="00387A38"/>
    <w:rsid w:val="00390DD0"/>
    <w:rsid w:val="00390E89"/>
    <w:rsid w:val="00391B1A"/>
    <w:rsid w:val="00393882"/>
    <w:rsid w:val="00394423"/>
    <w:rsid w:val="00395BCC"/>
    <w:rsid w:val="00396942"/>
    <w:rsid w:val="00396B49"/>
    <w:rsid w:val="00396E3E"/>
    <w:rsid w:val="003A1F43"/>
    <w:rsid w:val="003A22AF"/>
    <w:rsid w:val="003A2351"/>
    <w:rsid w:val="003A283C"/>
    <w:rsid w:val="003A306E"/>
    <w:rsid w:val="003A4866"/>
    <w:rsid w:val="003A4BC3"/>
    <w:rsid w:val="003A60DC"/>
    <w:rsid w:val="003A6A46"/>
    <w:rsid w:val="003A7470"/>
    <w:rsid w:val="003A7A63"/>
    <w:rsid w:val="003B000C"/>
    <w:rsid w:val="003B05EB"/>
    <w:rsid w:val="003B0F1D"/>
    <w:rsid w:val="003B2BBF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925"/>
    <w:rsid w:val="003C7D9A"/>
    <w:rsid w:val="003D12C2"/>
    <w:rsid w:val="003D2283"/>
    <w:rsid w:val="003D31B9"/>
    <w:rsid w:val="003D3867"/>
    <w:rsid w:val="003D45DD"/>
    <w:rsid w:val="003D6D06"/>
    <w:rsid w:val="003E0D1A"/>
    <w:rsid w:val="003E16C1"/>
    <w:rsid w:val="003E2DA3"/>
    <w:rsid w:val="003E412F"/>
    <w:rsid w:val="003E4802"/>
    <w:rsid w:val="003E4A45"/>
    <w:rsid w:val="003F020D"/>
    <w:rsid w:val="003F03D9"/>
    <w:rsid w:val="003F2FBE"/>
    <w:rsid w:val="003F318D"/>
    <w:rsid w:val="003F5BAE"/>
    <w:rsid w:val="003F6ED7"/>
    <w:rsid w:val="003F79F7"/>
    <w:rsid w:val="0040153B"/>
    <w:rsid w:val="00401C84"/>
    <w:rsid w:val="00403210"/>
    <w:rsid w:val="004035BB"/>
    <w:rsid w:val="004035EB"/>
    <w:rsid w:val="00406246"/>
    <w:rsid w:val="00407332"/>
    <w:rsid w:val="00407828"/>
    <w:rsid w:val="00410B7D"/>
    <w:rsid w:val="00410DE4"/>
    <w:rsid w:val="0041194A"/>
    <w:rsid w:val="00413C10"/>
    <w:rsid w:val="00413D8E"/>
    <w:rsid w:val="00414012"/>
    <w:rsid w:val="004140F2"/>
    <w:rsid w:val="004162E8"/>
    <w:rsid w:val="004169B2"/>
    <w:rsid w:val="00417B22"/>
    <w:rsid w:val="004203DC"/>
    <w:rsid w:val="00421085"/>
    <w:rsid w:val="004218B4"/>
    <w:rsid w:val="0042465E"/>
    <w:rsid w:val="00424DF7"/>
    <w:rsid w:val="00425C05"/>
    <w:rsid w:val="00426F7D"/>
    <w:rsid w:val="00432828"/>
    <w:rsid w:val="00432B76"/>
    <w:rsid w:val="00434D01"/>
    <w:rsid w:val="00435BC7"/>
    <w:rsid w:val="00435D26"/>
    <w:rsid w:val="00440C99"/>
    <w:rsid w:val="0044175C"/>
    <w:rsid w:val="00444597"/>
    <w:rsid w:val="00445F4D"/>
    <w:rsid w:val="00447A99"/>
    <w:rsid w:val="004504C0"/>
    <w:rsid w:val="00451144"/>
    <w:rsid w:val="00451CDB"/>
    <w:rsid w:val="00452D38"/>
    <w:rsid w:val="004538CF"/>
    <w:rsid w:val="00454081"/>
    <w:rsid w:val="004550FB"/>
    <w:rsid w:val="00457CD4"/>
    <w:rsid w:val="0046111A"/>
    <w:rsid w:val="00462946"/>
    <w:rsid w:val="00462DF0"/>
    <w:rsid w:val="00463F43"/>
    <w:rsid w:val="0046475B"/>
    <w:rsid w:val="00464B94"/>
    <w:rsid w:val="004653A8"/>
    <w:rsid w:val="00465A0B"/>
    <w:rsid w:val="00466C87"/>
    <w:rsid w:val="00467F0E"/>
    <w:rsid w:val="0047022D"/>
    <w:rsid w:val="0047077C"/>
    <w:rsid w:val="00470B05"/>
    <w:rsid w:val="00470D04"/>
    <w:rsid w:val="0047207C"/>
    <w:rsid w:val="00472CD6"/>
    <w:rsid w:val="00473210"/>
    <w:rsid w:val="00474E3C"/>
    <w:rsid w:val="00475953"/>
    <w:rsid w:val="004760EC"/>
    <w:rsid w:val="00476E79"/>
    <w:rsid w:val="00476E9A"/>
    <w:rsid w:val="00480A58"/>
    <w:rsid w:val="00482151"/>
    <w:rsid w:val="004821D5"/>
    <w:rsid w:val="00485FAD"/>
    <w:rsid w:val="00487AED"/>
    <w:rsid w:val="00491EDF"/>
    <w:rsid w:val="00492A3F"/>
    <w:rsid w:val="00494F62"/>
    <w:rsid w:val="00495495"/>
    <w:rsid w:val="00495793"/>
    <w:rsid w:val="004A2001"/>
    <w:rsid w:val="004A3590"/>
    <w:rsid w:val="004A38A5"/>
    <w:rsid w:val="004A427D"/>
    <w:rsid w:val="004A65CE"/>
    <w:rsid w:val="004A6708"/>
    <w:rsid w:val="004A6C7B"/>
    <w:rsid w:val="004A7307"/>
    <w:rsid w:val="004A7F31"/>
    <w:rsid w:val="004B00A7"/>
    <w:rsid w:val="004B03D1"/>
    <w:rsid w:val="004B16B8"/>
    <w:rsid w:val="004B25E2"/>
    <w:rsid w:val="004B34D7"/>
    <w:rsid w:val="004B3B83"/>
    <w:rsid w:val="004B4D96"/>
    <w:rsid w:val="004B5037"/>
    <w:rsid w:val="004B5B2F"/>
    <w:rsid w:val="004B5CC5"/>
    <w:rsid w:val="004B626A"/>
    <w:rsid w:val="004B660E"/>
    <w:rsid w:val="004C05BD"/>
    <w:rsid w:val="004C237C"/>
    <w:rsid w:val="004C2AEF"/>
    <w:rsid w:val="004C3B06"/>
    <w:rsid w:val="004C3F97"/>
    <w:rsid w:val="004C4387"/>
    <w:rsid w:val="004C4721"/>
    <w:rsid w:val="004C5210"/>
    <w:rsid w:val="004C7EE7"/>
    <w:rsid w:val="004C7FDE"/>
    <w:rsid w:val="004D2DEE"/>
    <w:rsid w:val="004D2E1F"/>
    <w:rsid w:val="004D3FEB"/>
    <w:rsid w:val="004D4AE8"/>
    <w:rsid w:val="004D688B"/>
    <w:rsid w:val="004D764E"/>
    <w:rsid w:val="004D7FD9"/>
    <w:rsid w:val="004E1324"/>
    <w:rsid w:val="004E19A5"/>
    <w:rsid w:val="004E351C"/>
    <w:rsid w:val="004E37E5"/>
    <w:rsid w:val="004E3E2A"/>
    <w:rsid w:val="004E3FDB"/>
    <w:rsid w:val="004F1F4A"/>
    <w:rsid w:val="004F296D"/>
    <w:rsid w:val="004F4719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EA5"/>
    <w:rsid w:val="00511FD4"/>
    <w:rsid w:val="005128D3"/>
    <w:rsid w:val="00513252"/>
    <w:rsid w:val="00514507"/>
    <w:rsid w:val="005147E8"/>
    <w:rsid w:val="005158F2"/>
    <w:rsid w:val="00517AC5"/>
    <w:rsid w:val="00520EB1"/>
    <w:rsid w:val="00522249"/>
    <w:rsid w:val="005222F4"/>
    <w:rsid w:val="00524A08"/>
    <w:rsid w:val="0052630F"/>
    <w:rsid w:val="00526DFC"/>
    <w:rsid w:val="00526F43"/>
    <w:rsid w:val="00527651"/>
    <w:rsid w:val="005344FC"/>
    <w:rsid w:val="00534C09"/>
    <w:rsid w:val="005356AD"/>
    <w:rsid w:val="005363AB"/>
    <w:rsid w:val="005365E6"/>
    <w:rsid w:val="00536BB5"/>
    <w:rsid w:val="00542813"/>
    <w:rsid w:val="005429E0"/>
    <w:rsid w:val="005439D0"/>
    <w:rsid w:val="00543B12"/>
    <w:rsid w:val="00544EF4"/>
    <w:rsid w:val="00545B48"/>
    <w:rsid w:val="00545E53"/>
    <w:rsid w:val="005479D9"/>
    <w:rsid w:val="00550687"/>
    <w:rsid w:val="00553F80"/>
    <w:rsid w:val="005572BD"/>
    <w:rsid w:val="00557A03"/>
    <w:rsid w:val="00557A12"/>
    <w:rsid w:val="00560AC7"/>
    <w:rsid w:val="00561AFB"/>
    <w:rsid w:val="00561F2C"/>
    <w:rsid w:val="00561FA8"/>
    <w:rsid w:val="005635ED"/>
    <w:rsid w:val="005648F5"/>
    <w:rsid w:val="00565253"/>
    <w:rsid w:val="00570191"/>
    <w:rsid w:val="00570570"/>
    <w:rsid w:val="00570F84"/>
    <w:rsid w:val="00572512"/>
    <w:rsid w:val="00573EE6"/>
    <w:rsid w:val="0057547F"/>
    <w:rsid w:val="005754EE"/>
    <w:rsid w:val="0057617E"/>
    <w:rsid w:val="00576497"/>
    <w:rsid w:val="0058130E"/>
    <w:rsid w:val="00581F91"/>
    <w:rsid w:val="005828EE"/>
    <w:rsid w:val="005835E7"/>
    <w:rsid w:val="0058397F"/>
    <w:rsid w:val="005839FD"/>
    <w:rsid w:val="00583BF8"/>
    <w:rsid w:val="00585F33"/>
    <w:rsid w:val="0058679C"/>
    <w:rsid w:val="00591124"/>
    <w:rsid w:val="00591CF2"/>
    <w:rsid w:val="00597024"/>
    <w:rsid w:val="005A00F9"/>
    <w:rsid w:val="005A0274"/>
    <w:rsid w:val="005A05E0"/>
    <w:rsid w:val="005A08CF"/>
    <w:rsid w:val="005A095C"/>
    <w:rsid w:val="005A2604"/>
    <w:rsid w:val="005A34F3"/>
    <w:rsid w:val="005A5CFE"/>
    <w:rsid w:val="005A669D"/>
    <w:rsid w:val="005A7079"/>
    <w:rsid w:val="005A75D8"/>
    <w:rsid w:val="005B6DC2"/>
    <w:rsid w:val="005B713E"/>
    <w:rsid w:val="005C03B6"/>
    <w:rsid w:val="005C04F5"/>
    <w:rsid w:val="005C27E7"/>
    <w:rsid w:val="005C348E"/>
    <w:rsid w:val="005C50B9"/>
    <w:rsid w:val="005C62BB"/>
    <w:rsid w:val="005C68E1"/>
    <w:rsid w:val="005D0180"/>
    <w:rsid w:val="005D1217"/>
    <w:rsid w:val="005D3763"/>
    <w:rsid w:val="005D55E1"/>
    <w:rsid w:val="005D5D02"/>
    <w:rsid w:val="005D797F"/>
    <w:rsid w:val="005E16AF"/>
    <w:rsid w:val="005E19F7"/>
    <w:rsid w:val="005E1D84"/>
    <w:rsid w:val="005E4F04"/>
    <w:rsid w:val="005E5629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46D4"/>
    <w:rsid w:val="005F7812"/>
    <w:rsid w:val="005F79A2"/>
    <w:rsid w:val="005F7A88"/>
    <w:rsid w:val="0060161B"/>
    <w:rsid w:val="00601745"/>
    <w:rsid w:val="0060360A"/>
    <w:rsid w:val="00603A1A"/>
    <w:rsid w:val="00603DD5"/>
    <w:rsid w:val="006046D5"/>
    <w:rsid w:val="00604788"/>
    <w:rsid w:val="00606857"/>
    <w:rsid w:val="00607A93"/>
    <w:rsid w:val="00607CBA"/>
    <w:rsid w:val="00610C08"/>
    <w:rsid w:val="006111E1"/>
    <w:rsid w:val="00611F74"/>
    <w:rsid w:val="0061444E"/>
    <w:rsid w:val="00614911"/>
    <w:rsid w:val="00615772"/>
    <w:rsid w:val="00615EC7"/>
    <w:rsid w:val="00621256"/>
    <w:rsid w:val="00621FC1"/>
    <w:rsid w:val="00621FCC"/>
    <w:rsid w:val="00622E4B"/>
    <w:rsid w:val="0062435F"/>
    <w:rsid w:val="00625016"/>
    <w:rsid w:val="0062502D"/>
    <w:rsid w:val="00625589"/>
    <w:rsid w:val="00627229"/>
    <w:rsid w:val="00627D2D"/>
    <w:rsid w:val="00630FF9"/>
    <w:rsid w:val="00631074"/>
    <w:rsid w:val="006319A4"/>
    <w:rsid w:val="00633162"/>
    <w:rsid w:val="006333DA"/>
    <w:rsid w:val="00633486"/>
    <w:rsid w:val="0063363F"/>
    <w:rsid w:val="00634351"/>
    <w:rsid w:val="00634EAD"/>
    <w:rsid w:val="00635134"/>
    <w:rsid w:val="006356E2"/>
    <w:rsid w:val="0063711A"/>
    <w:rsid w:val="006407CD"/>
    <w:rsid w:val="006410B9"/>
    <w:rsid w:val="0064124A"/>
    <w:rsid w:val="00641445"/>
    <w:rsid w:val="00641F01"/>
    <w:rsid w:val="006422E9"/>
    <w:rsid w:val="00642A65"/>
    <w:rsid w:val="00643082"/>
    <w:rsid w:val="0064372F"/>
    <w:rsid w:val="00645DCE"/>
    <w:rsid w:val="00646564"/>
    <w:rsid w:val="006465AC"/>
    <w:rsid w:val="006465BF"/>
    <w:rsid w:val="00647A5D"/>
    <w:rsid w:val="00653401"/>
    <w:rsid w:val="00653B22"/>
    <w:rsid w:val="00655F54"/>
    <w:rsid w:val="00657BF4"/>
    <w:rsid w:val="006603FB"/>
    <w:rsid w:val="006608DF"/>
    <w:rsid w:val="006614D4"/>
    <w:rsid w:val="006623AC"/>
    <w:rsid w:val="00663485"/>
    <w:rsid w:val="006642BF"/>
    <w:rsid w:val="00664837"/>
    <w:rsid w:val="006663C8"/>
    <w:rsid w:val="00666641"/>
    <w:rsid w:val="00666B81"/>
    <w:rsid w:val="006678AF"/>
    <w:rsid w:val="006701EF"/>
    <w:rsid w:val="00671B5F"/>
    <w:rsid w:val="00673247"/>
    <w:rsid w:val="00673BA5"/>
    <w:rsid w:val="00674D50"/>
    <w:rsid w:val="00674DDC"/>
    <w:rsid w:val="00676347"/>
    <w:rsid w:val="00680058"/>
    <w:rsid w:val="006810B0"/>
    <w:rsid w:val="00681F9F"/>
    <w:rsid w:val="0068289B"/>
    <w:rsid w:val="006840EA"/>
    <w:rsid w:val="006844E2"/>
    <w:rsid w:val="00685267"/>
    <w:rsid w:val="006860A5"/>
    <w:rsid w:val="0068723F"/>
    <w:rsid w:val="006872AE"/>
    <w:rsid w:val="00690082"/>
    <w:rsid w:val="00690252"/>
    <w:rsid w:val="00691A08"/>
    <w:rsid w:val="00693F9F"/>
    <w:rsid w:val="006946BB"/>
    <w:rsid w:val="00694966"/>
    <w:rsid w:val="00694F82"/>
    <w:rsid w:val="006969FA"/>
    <w:rsid w:val="006A1761"/>
    <w:rsid w:val="006A35D5"/>
    <w:rsid w:val="006A6702"/>
    <w:rsid w:val="006A6DBE"/>
    <w:rsid w:val="006A748A"/>
    <w:rsid w:val="006A782F"/>
    <w:rsid w:val="006B0034"/>
    <w:rsid w:val="006B00A9"/>
    <w:rsid w:val="006B09F3"/>
    <w:rsid w:val="006B2D49"/>
    <w:rsid w:val="006B2F91"/>
    <w:rsid w:val="006B6C15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2A28"/>
    <w:rsid w:val="006D45B2"/>
    <w:rsid w:val="006D4A5F"/>
    <w:rsid w:val="006D4FCF"/>
    <w:rsid w:val="006E0FCC"/>
    <w:rsid w:val="006E1E96"/>
    <w:rsid w:val="006E5E21"/>
    <w:rsid w:val="006E5FF2"/>
    <w:rsid w:val="006F2648"/>
    <w:rsid w:val="006F2F10"/>
    <w:rsid w:val="006F482B"/>
    <w:rsid w:val="006F6311"/>
    <w:rsid w:val="006F65FB"/>
    <w:rsid w:val="006F668C"/>
    <w:rsid w:val="006F7A04"/>
    <w:rsid w:val="00700796"/>
    <w:rsid w:val="007008AD"/>
    <w:rsid w:val="007009C7"/>
    <w:rsid w:val="00700EB6"/>
    <w:rsid w:val="00701952"/>
    <w:rsid w:val="00702556"/>
    <w:rsid w:val="0070277E"/>
    <w:rsid w:val="00702CDA"/>
    <w:rsid w:val="00703704"/>
    <w:rsid w:val="00704156"/>
    <w:rsid w:val="00704B38"/>
    <w:rsid w:val="007069FC"/>
    <w:rsid w:val="0071018C"/>
    <w:rsid w:val="00710340"/>
    <w:rsid w:val="00711221"/>
    <w:rsid w:val="00712675"/>
    <w:rsid w:val="00713808"/>
    <w:rsid w:val="007151B6"/>
    <w:rsid w:val="0071520D"/>
    <w:rsid w:val="00715A43"/>
    <w:rsid w:val="00715EB8"/>
    <w:rsid w:val="00715EDB"/>
    <w:rsid w:val="007160D5"/>
    <w:rsid w:val="007163FB"/>
    <w:rsid w:val="00717C2E"/>
    <w:rsid w:val="00717D95"/>
    <w:rsid w:val="007204FA"/>
    <w:rsid w:val="007213B3"/>
    <w:rsid w:val="0072457F"/>
    <w:rsid w:val="00725406"/>
    <w:rsid w:val="0072621B"/>
    <w:rsid w:val="0072698F"/>
    <w:rsid w:val="00730555"/>
    <w:rsid w:val="007312CC"/>
    <w:rsid w:val="0073155B"/>
    <w:rsid w:val="007331B4"/>
    <w:rsid w:val="00734C36"/>
    <w:rsid w:val="00735C71"/>
    <w:rsid w:val="00736A64"/>
    <w:rsid w:val="00737F6A"/>
    <w:rsid w:val="007402AB"/>
    <w:rsid w:val="007410B6"/>
    <w:rsid w:val="007417C7"/>
    <w:rsid w:val="00744C6F"/>
    <w:rsid w:val="007457F6"/>
    <w:rsid w:val="00745ABB"/>
    <w:rsid w:val="00746172"/>
    <w:rsid w:val="00746E38"/>
    <w:rsid w:val="00747CD5"/>
    <w:rsid w:val="00751520"/>
    <w:rsid w:val="007534A3"/>
    <w:rsid w:val="00753B51"/>
    <w:rsid w:val="007541CD"/>
    <w:rsid w:val="007542B0"/>
    <w:rsid w:val="00754FBF"/>
    <w:rsid w:val="00755A9C"/>
    <w:rsid w:val="00756629"/>
    <w:rsid w:val="007575D2"/>
    <w:rsid w:val="00757B4F"/>
    <w:rsid w:val="00757B6A"/>
    <w:rsid w:val="007610E0"/>
    <w:rsid w:val="007621AA"/>
    <w:rsid w:val="007625B3"/>
    <w:rsid w:val="0076260A"/>
    <w:rsid w:val="00762724"/>
    <w:rsid w:val="00763269"/>
    <w:rsid w:val="00764A67"/>
    <w:rsid w:val="00765FA4"/>
    <w:rsid w:val="00770F6B"/>
    <w:rsid w:val="00771883"/>
    <w:rsid w:val="00772656"/>
    <w:rsid w:val="007727C9"/>
    <w:rsid w:val="00774EF9"/>
    <w:rsid w:val="00775496"/>
    <w:rsid w:val="00775602"/>
    <w:rsid w:val="00776DC2"/>
    <w:rsid w:val="00780122"/>
    <w:rsid w:val="0078214B"/>
    <w:rsid w:val="00782EE0"/>
    <w:rsid w:val="00784420"/>
    <w:rsid w:val="0078498A"/>
    <w:rsid w:val="00791E57"/>
    <w:rsid w:val="00792207"/>
    <w:rsid w:val="00792862"/>
    <w:rsid w:val="00792B41"/>
    <w:rsid w:val="00792B64"/>
    <w:rsid w:val="00792E29"/>
    <w:rsid w:val="0079379A"/>
    <w:rsid w:val="00794953"/>
    <w:rsid w:val="00794C81"/>
    <w:rsid w:val="0079750A"/>
    <w:rsid w:val="007A1F2F"/>
    <w:rsid w:val="007A2A5C"/>
    <w:rsid w:val="007A5150"/>
    <w:rsid w:val="007A51B5"/>
    <w:rsid w:val="007A5373"/>
    <w:rsid w:val="007A53DB"/>
    <w:rsid w:val="007A789F"/>
    <w:rsid w:val="007B2AEE"/>
    <w:rsid w:val="007B75BC"/>
    <w:rsid w:val="007C0954"/>
    <w:rsid w:val="007C0BD6"/>
    <w:rsid w:val="007C10B4"/>
    <w:rsid w:val="007C1563"/>
    <w:rsid w:val="007C3806"/>
    <w:rsid w:val="007C59F7"/>
    <w:rsid w:val="007C5BB7"/>
    <w:rsid w:val="007C76D7"/>
    <w:rsid w:val="007C778C"/>
    <w:rsid w:val="007D0258"/>
    <w:rsid w:val="007D07D5"/>
    <w:rsid w:val="007D1256"/>
    <w:rsid w:val="007D1C64"/>
    <w:rsid w:val="007D32DD"/>
    <w:rsid w:val="007D4BAB"/>
    <w:rsid w:val="007D5413"/>
    <w:rsid w:val="007D5FEC"/>
    <w:rsid w:val="007D6DCE"/>
    <w:rsid w:val="007D72C4"/>
    <w:rsid w:val="007D7312"/>
    <w:rsid w:val="007E2CFE"/>
    <w:rsid w:val="007E57D0"/>
    <w:rsid w:val="007E59C9"/>
    <w:rsid w:val="007F0072"/>
    <w:rsid w:val="007F16F7"/>
    <w:rsid w:val="007F2D2F"/>
    <w:rsid w:val="007F2EB6"/>
    <w:rsid w:val="007F54C3"/>
    <w:rsid w:val="00801968"/>
    <w:rsid w:val="00802949"/>
    <w:rsid w:val="00802F4F"/>
    <w:rsid w:val="0080301E"/>
    <w:rsid w:val="00803230"/>
    <w:rsid w:val="0080365F"/>
    <w:rsid w:val="00803E54"/>
    <w:rsid w:val="0080613E"/>
    <w:rsid w:val="00806B5A"/>
    <w:rsid w:val="00807406"/>
    <w:rsid w:val="00807EB5"/>
    <w:rsid w:val="00810194"/>
    <w:rsid w:val="0081184D"/>
    <w:rsid w:val="0081239D"/>
    <w:rsid w:val="00812BE5"/>
    <w:rsid w:val="00812DC0"/>
    <w:rsid w:val="008156AD"/>
    <w:rsid w:val="00817429"/>
    <w:rsid w:val="00820A5D"/>
    <w:rsid w:val="00821514"/>
    <w:rsid w:val="0082183A"/>
    <w:rsid w:val="00821E35"/>
    <w:rsid w:val="00824591"/>
    <w:rsid w:val="00824AED"/>
    <w:rsid w:val="00825F99"/>
    <w:rsid w:val="00826CE7"/>
    <w:rsid w:val="0082749A"/>
    <w:rsid w:val="0082752A"/>
    <w:rsid w:val="00827820"/>
    <w:rsid w:val="00827B5A"/>
    <w:rsid w:val="00831B8B"/>
    <w:rsid w:val="00833884"/>
    <w:rsid w:val="0083405D"/>
    <w:rsid w:val="00834304"/>
    <w:rsid w:val="008352D4"/>
    <w:rsid w:val="00836181"/>
    <w:rsid w:val="00836792"/>
    <w:rsid w:val="00836DB9"/>
    <w:rsid w:val="00837C67"/>
    <w:rsid w:val="008415B0"/>
    <w:rsid w:val="00842028"/>
    <w:rsid w:val="00842A63"/>
    <w:rsid w:val="008434C4"/>
    <w:rsid w:val="008436B8"/>
    <w:rsid w:val="00845589"/>
    <w:rsid w:val="008460B6"/>
    <w:rsid w:val="00846603"/>
    <w:rsid w:val="00850477"/>
    <w:rsid w:val="00850C9D"/>
    <w:rsid w:val="00852390"/>
    <w:rsid w:val="00852B59"/>
    <w:rsid w:val="00853C25"/>
    <w:rsid w:val="00856272"/>
    <w:rsid w:val="008563FF"/>
    <w:rsid w:val="0086018B"/>
    <w:rsid w:val="00860D6F"/>
    <w:rsid w:val="008611DD"/>
    <w:rsid w:val="008620DE"/>
    <w:rsid w:val="00862113"/>
    <w:rsid w:val="0086328C"/>
    <w:rsid w:val="0086622E"/>
    <w:rsid w:val="00866867"/>
    <w:rsid w:val="00867D17"/>
    <w:rsid w:val="0087091E"/>
    <w:rsid w:val="00872257"/>
    <w:rsid w:val="008736CD"/>
    <w:rsid w:val="00874C67"/>
    <w:rsid w:val="00874C71"/>
    <w:rsid w:val="00874DED"/>
    <w:rsid w:val="008753E6"/>
    <w:rsid w:val="0087738C"/>
    <w:rsid w:val="008802AF"/>
    <w:rsid w:val="00880D17"/>
    <w:rsid w:val="00881926"/>
    <w:rsid w:val="0088318F"/>
    <w:rsid w:val="0088331D"/>
    <w:rsid w:val="00884908"/>
    <w:rsid w:val="008852B0"/>
    <w:rsid w:val="00885718"/>
    <w:rsid w:val="00885AE7"/>
    <w:rsid w:val="008862DB"/>
    <w:rsid w:val="00886B60"/>
    <w:rsid w:val="008876D7"/>
    <w:rsid w:val="00887889"/>
    <w:rsid w:val="00887D1C"/>
    <w:rsid w:val="00887FBF"/>
    <w:rsid w:val="00891046"/>
    <w:rsid w:val="0089114A"/>
    <w:rsid w:val="0089159A"/>
    <w:rsid w:val="008920FF"/>
    <w:rsid w:val="008926E8"/>
    <w:rsid w:val="00894F19"/>
    <w:rsid w:val="0089573D"/>
    <w:rsid w:val="00896A10"/>
    <w:rsid w:val="008971B5"/>
    <w:rsid w:val="008A13DF"/>
    <w:rsid w:val="008A1673"/>
    <w:rsid w:val="008A2FBF"/>
    <w:rsid w:val="008A5D26"/>
    <w:rsid w:val="008A68A9"/>
    <w:rsid w:val="008A6B13"/>
    <w:rsid w:val="008A6ECB"/>
    <w:rsid w:val="008B025B"/>
    <w:rsid w:val="008B0BF9"/>
    <w:rsid w:val="008B16F9"/>
    <w:rsid w:val="008B1DC7"/>
    <w:rsid w:val="008B20EA"/>
    <w:rsid w:val="008B2866"/>
    <w:rsid w:val="008B3859"/>
    <w:rsid w:val="008B3C15"/>
    <w:rsid w:val="008B436D"/>
    <w:rsid w:val="008B45AD"/>
    <w:rsid w:val="008B4E0A"/>
    <w:rsid w:val="008B4E49"/>
    <w:rsid w:val="008B60D6"/>
    <w:rsid w:val="008B7712"/>
    <w:rsid w:val="008B78D4"/>
    <w:rsid w:val="008B7B26"/>
    <w:rsid w:val="008C2682"/>
    <w:rsid w:val="008C3524"/>
    <w:rsid w:val="008C4061"/>
    <w:rsid w:val="008C4229"/>
    <w:rsid w:val="008C55B8"/>
    <w:rsid w:val="008C5B63"/>
    <w:rsid w:val="008C5BE0"/>
    <w:rsid w:val="008C6EF5"/>
    <w:rsid w:val="008C7233"/>
    <w:rsid w:val="008C76C3"/>
    <w:rsid w:val="008D1F82"/>
    <w:rsid w:val="008D2434"/>
    <w:rsid w:val="008D3831"/>
    <w:rsid w:val="008D3EED"/>
    <w:rsid w:val="008D4527"/>
    <w:rsid w:val="008E085A"/>
    <w:rsid w:val="008E15E5"/>
    <w:rsid w:val="008E171D"/>
    <w:rsid w:val="008E2138"/>
    <w:rsid w:val="008E2238"/>
    <w:rsid w:val="008E2785"/>
    <w:rsid w:val="008E4054"/>
    <w:rsid w:val="008E467D"/>
    <w:rsid w:val="008E5FB3"/>
    <w:rsid w:val="008E6408"/>
    <w:rsid w:val="008E78A3"/>
    <w:rsid w:val="008E7C12"/>
    <w:rsid w:val="008F0654"/>
    <w:rsid w:val="008F06CB"/>
    <w:rsid w:val="008F0B82"/>
    <w:rsid w:val="008F2E83"/>
    <w:rsid w:val="008F2FD5"/>
    <w:rsid w:val="008F612A"/>
    <w:rsid w:val="008F6F97"/>
    <w:rsid w:val="0090293D"/>
    <w:rsid w:val="009034DE"/>
    <w:rsid w:val="00903C72"/>
    <w:rsid w:val="00904B1A"/>
    <w:rsid w:val="00905156"/>
    <w:rsid w:val="00905396"/>
    <w:rsid w:val="0090605D"/>
    <w:rsid w:val="00906419"/>
    <w:rsid w:val="00906BBF"/>
    <w:rsid w:val="00907DBD"/>
    <w:rsid w:val="00912889"/>
    <w:rsid w:val="00913A42"/>
    <w:rsid w:val="00913C39"/>
    <w:rsid w:val="00914167"/>
    <w:rsid w:val="009143DB"/>
    <w:rsid w:val="00915065"/>
    <w:rsid w:val="00917CE5"/>
    <w:rsid w:val="009217C0"/>
    <w:rsid w:val="00923513"/>
    <w:rsid w:val="00925241"/>
    <w:rsid w:val="00925CEC"/>
    <w:rsid w:val="0092639D"/>
    <w:rsid w:val="00926A3F"/>
    <w:rsid w:val="009273D4"/>
    <w:rsid w:val="0092794E"/>
    <w:rsid w:val="00930D30"/>
    <w:rsid w:val="00930D76"/>
    <w:rsid w:val="00931C2C"/>
    <w:rsid w:val="00932738"/>
    <w:rsid w:val="009329AC"/>
    <w:rsid w:val="009332A2"/>
    <w:rsid w:val="00935497"/>
    <w:rsid w:val="00935869"/>
    <w:rsid w:val="00937598"/>
    <w:rsid w:val="0093790B"/>
    <w:rsid w:val="00940B22"/>
    <w:rsid w:val="00940F31"/>
    <w:rsid w:val="00943664"/>
    <w:rsid w:val="00943751"/>
    <w:rsid w:val="0094494B"/>
    <w:rsid w:val="00945E14"/>
    <w:rsid w:val="00946DD0"/>
    <w:rsid w:val="0095030E"/>
    <w:rsid w:val="00950494"/>
    <w:rsid w:val="0095083D"/>
    <w:rsid w:val="009509E6"/>
    <w:rsid w:val="00952018"/>
    <w:rsid w:val="00952406"/>
    <w:rsid w:val="00952800"/>
    <w:rsid w:val="00952D92"/>
    <w:rsid w:val="0095300D"/>
    <w:rsid w:val="00956563"/>
    <w:rsid w:val="00956812"/>
    <w:rsid w:val="0095719A"/>
    <w:rsid w:val="00957983"/>
    <w:rsid w:val="00960671"/>
    <w:rsid w:val="009623E9"/>
    <w:rsid w:val="00963040"/>
    <w:rsid w:val="00963EEB"/>
    <w:rsid w:val="009648BC"/>
    <w:rsid w:val="00964C2F"/>
    <w:rsid w:val="00964C8D"/>
    <w:rsid w:val="0096536A"/>
    <w:rsid w:val="00965F88"/>
    <w:rsid w:val="00967178"/>
    <w:rsid w:val="00967CEB"/>
    <w:rsid w:val="00970FAB"/>
    <w:rsid w:val="00975155"/>
    <w:rsid w:val="009760C5"/>
    <w:rsid w:val="009762DB"/>
    <w:rsid w:val="00977422"/>
    <w:rsid w:val="009776DE"/>
    <w:rsid w:val="00980A84"/>
    <w:rsid w:val="009817F1"/>
    <w:rsid w:val="00981EA4"/>
    <w:rsid w:val="0098225B"/>
    <w:rsid w:val="00984939"/>
    <w:rsid w:val="00984E03"/>
    <w:rsid w:val="009852BC"/>
    <w:rsid w:val="00987E85"/>
    <w:rsid w:val="00992371"/>
    <w:rsid w:val="00992EED"/>
    <w:rsid w:val="00993E8C"/>
    <w:rsid w:val="00995C58"/>
    <w:rsid w:val="00996981"/>
    <w:rsid w:val="009A0D12"/>
    <w:rsid w:val="009A1987"/>
    <w:rsid w:val="009A26D8"/>
    <w:rsid w:val="009A2BEE"/>
    <w:rsid w:val="009A511B"/>
    <w:rsid w:val="009A5289"/>
    <w:rsid w:val="009A59C3"/>
    <w:rsid w:val="009A5B22"/>
    <w:rsid w:val="009A7A53"/>
    <w:rsid w:val="009B0402"/>
    <w:rsid w:val="009B0B75"/>
    <w:rsid w:val="009B0EDB"/>
    <w:rsid w:val="009B16DF"/>
    <w:rsid w:val="009B2B1B"/>
    <w:rsid w:val="009B4452"/>
    <w:rsid w:val="009B4BCE"/>
    <w:rsid w:val="009B4CB2"/>
    <w:rsid w:val="009B6701"/>
    <w:rsid w:val="009B68B3"/>
    <w:rsid w:val="009B6EF7"/>
    <w:rsid w:val="009B7000"/>
    <w:rsid w:val="009B739C"/>
    <w:rsid w:val="009C04EC"/>
    <w:rsid w:val="009C061D"/>
    <w:rsid w:val="009C1AA5"/>
    <w:rsid w:val="009C212C"/>
    <w:rsid w:val="009C328C"/>
    <w:rsid w:val="009C34D0"/>
    <w:rsid w:val="009C4444"/>
    <w:rsid w:val="009C58A3"/>
    <w:rsid w:val="009C5D0C"/>
    <w:rsid w:val="009C79AD"/>
    <w:rsid w:val="009C7CA6"/>
    <w:rsid w:val="009D0696"/>
    <w:rsid w:val="009D0CD4"/>
    <w:rsid w:val="009D3316"/>
    <w:rsid w:val="009D43E8"/>
    <w:rsid w:val="009D55AA"/>
    <w:rsid w:val="009D5BE5"/>
    <w:rsid w:val="009D5DCF"/>
    <w:rsid w:val="009D5EB0"/>
    <w:rsid w:val="009E3E77"/>
    <w:rsid w:val="009E3FAB"/>
    <w:rsid w:val="009E50E4"/>
    <w:rsid w:val="009E5B3F"/>
    <w:rsid w:val="009E76DC"/>
    <w:rsid w:val="009E7D90"/>
    <w:rsid w:val="009F0457"/>
    <w:rsid w:val="009F1AB0"/>
    <w:rsid w:val="009F501D"/>
    <w:rsid w:val="009F67C7"/>
    <w:rsid w:val="00A003DA"/>
    <w:rsid w:val="00A01405"/>
    <w:rsid w:val="00A039D5"/>
    <w:rsid w:val="00A046AD"/>
    <w:rsid w:val="00A05D0C"/>
    <w:rsid w:val="00A078AD"/>
    <w:rsid w:val="00A079C1"/>
    <w:rsid w:val="00A12260"/>
    <w:rsid w:val="00A12520"/>
    <w:rsid w:val="00A130FD"/>
    <w:rsid w:val="00A13D6D"/>
    <w:rsid w:val="00A14769"/>
    <w:rsid w:val="00A152B4"/>
    <w:rsid w:val="00A16151"/>
    <w:rsid w:val="00A16EC6"/>
    <w:rsid w:val="00A17C06"/>
    <w:rsid w:val="00A20BDF"/>
    <w:rsid w:val="00A21162"/>
    <w:rsid w:val="00A2126E"/>
    <w:rsid w:val="00A21706"/>
    <w:rsid w:val="00A24FCC"/>
    <w:rsid w:val="00A256AC"/>
    <w:rsid w:val="00A26A90"/>
    <w:rsid w:val="00A26B27"/>
    <w:rsid w:val="00A30E4F"/>
    <w:rsid w:val="00A31A5F"/>
    <w:rsid w:val="00A31F1E"/>
    <w:rsid w:val="00A32253"/>
    <w:rsid w:val="00A32E6F"/>
    <w:rsid w:val="00A33017"/>
    <w:rsid w:val="00A3310E"/>
    <w:rsid w:val="00A333A0"/>
    <w:rsid w:val="00A369AE"/>
    <w:rsid w:val="00A37E70"/>
    <w:rsid w:val="00A4065E"/>
    <w:rsid w:val="00A41C5D"/>
    <w:rsid w:val="00A437E1"/>
    <w:rsid w:val="00A453BD"/>
    <w:rsid w:val="00A4685B"/>
    <w:rsid w:val="00A4685E"/>
    <w:rsid w:val="00A50CD4"/>
    <w:rsid w:val="00A51191"/>
    <w:rsid w:val="00A5170B"/>
    <w:rsid w:val="00A52684"/>
    <w:rsid w:val="00A528A5"/>
    <w:rsid w:val="00A546C3"/>
    <w:rsid w:val="00A54B4E"/>
    <w:rsid w:val="00A56D62"/>
    <w:rsid w:val="00A56F07"/>
    <w:rsid w:val="00A5762C"/>
    <w:rsid w:val="00A600FC"/>
    <w:rsid w:val="00A60BCA"/>
    <w:rsid w:val="00A612A5"/>
    <w:rsid w:val="00A638DA"/>
    <w:rsid w:val="00A639C3"/>
    <w:rsid w:val="00A65B41"/>
    <w:rsid w:val="00A65E00"/>
    <w:rsid w:val="00A66A78"/>
    <w:rsid w:val="00A6773A"/>
    <w:rsid w:val="00A67BDE"/>
    <w:rsid w:val="00A72755"/>
    <w:rsid w:val="00A73529"/>
    <w:rsid w:val="00A7436E"/>
    <w:rsid w:val="00A74A82"/>
    <w:rsid w:val="00A74E96"/>
    <w:rsid w:val="00A75A8E"/>
    <w:rsid w:val="00A762B3"/>
    <w:rsid w:val="00A778AB"/>
    <w:rsid w:val="00A8039A"/>
    <w:rsid w:val="00A824DD"/>
    <w:rsid w:val="00A83369"/>
    <w:rsid w:val="00A83676"/>
    <w:rsid w:val="00A83B7B"/>
    <w:rsid w:val="00A84235"/>
    <w:rsid w:val="00A84274"/>
    <w:rsid w:val="00A850F3"/>
    <w:rsid w:val="00A864E3"/>
    <w:rsid w:val="00A93931"/>
    <w:rsid w:val="00A94574"/>
    <w:rsid w:val="00A95936"/>
    <w:rsid w:val="00A96265"/>
    <w:rsid w:val="00A97084"/>
    <w:rsid w:val="00AA0122"/>
    <w:rsid w:val="00AA0DC0"/>
    <w:rsid w:val="00AA1C2C"/>
    <w:rsid w:val="00AA35F6"/>
    <w:rsid w:val="00AA4744"/>
    <w:rsid w:val="00AA6489"/>
    <w:rsid w:val="00AA667C"/>
    <w:rsid w:val="00AA6E91"/>
    <w:rsid w:val="00AA7439"/>
    <w:rsid w:val="00AB01A1"/>
    <w:rsid w:val="00AB034C"/>
    <w:rsid w:val="00AB047E"/>
    <w:rsid w:val="00AB0B0A"/>
    <w:rsid w:val="00AB0BB7"/>
    <w:rsid w:val="00AB22C6"/>
    <w:rsid w:val="00AB2AD0"/>
    <w:rsid w:val="00AB5160"/>
    <w:rsid w:val="00AB53A6"/>
    <w:rsid w:val="00AB67FC"/>
    <w:rsid w:val="00AB7BF5"/>
    <w:rsid w:val="00AC00F2"/>
    <w:rsid w:val="00AC0D3F"/>
    <w:rsid w:val="00AC1069"/>
    <w:rsid w:val="00AC215D"/>
    <w:rsid w:val="00AC2337"/>
    <w:rsid w:val="00AC305C"/>
    <w:rsid w:val="00AC31B5"/>
    <w:rsid w:val="00AC3350"/>
    <w:rsid w:val="00AC4E92"/>
    <w:rsid w:val="00AC4EA1"/>
    <w:rsid w:val="00AC5381"/>
    <w:rsid w:val="00AC5920"/>
    <w:rsid w:val="00AC5970"/>
    <w:rsid w:val="00AC7050"/>
    <w:rsid w:val="00AD0E65"/>
    <w:rsid w:val="00AD2BF2"/>
    <w:rsid w:val="00AD4E90"/>
    <w:rsid w:val="00AD5422"/>
    <w:rsid w:val="00AE0E86"/>
    <w:rsid w:val="00AE1967"/>
    <w:rsid w:val="00AE1B8A"/>
    <w:rsid w:val="00AE25F2"/>
    <w:rsid w:val="00AE4179"/>
    <w:rsid w:val="00AE433D"/>
    <w:rsid w:val="00AE4425"/>
    <w:rsid w:val="00AE4FBE"/>
    <w:rsid w:val="00AE5343"/>
    <w:rsid w:val="00AE650F"/>
    <w:rsid w:val="00AE6555"/>
    <w:rsid w:val="00AE7D16"/>
    <w:rsid w:val="00AF23CC"/>
    <w:rsid w:val="00AF406D"/>
    <w:rsid w:val="00AF4834"/>
    <w:rsid w:val="00AF4CAA"/>
    <w:rsid w:val="00AF571A"/>
    <w:rsid w:val="00AF60A0"/>
    <w:rsid w:val="00AF67FC"/>
    <w:rsid w:val="00AF785B"/>
    <w:rsid w:val="00AF7DF5"/>
    <w:rsid w:val="00B006E5"/>
    <w:rsid w:val="00B00A8B"/>
    <w:rsid w:val="00B015F2"/>
    <w:rsid w:val="00B01930"/>
    <w:rsid w:val="00B024C2"/>
    <w:rsid w:val="00B036DD"/>
    <w:rsid w:val="00B04B4D"/>
    <w:rsid w:val="00B069FD"/>
    <w:rsid w:val="00B07700"/>
    <w:rsid w:val="00B07B6E"/>
    <w:rsid w:val="00B109A7"/>
    <w:rsid w:val="00B13921"/>
    <w:rsid w:val="00B1528C"/>
    <w:rsid w:val="00B15AA5"/>
    <w:rsid w:val="00B15C78"/>
    <w:rsid w:val="00B16ACD"/>
    <w:rsid w:val="00B20D22"/>
    <w:rsid w:val="00B212FC"/>
    <w:rsid w:val="00B21487"/>
    <w:rsid w:val="00B232D1"/>
    <w:rsid w:val="00B23F7D"/>
    <w:rsid w:val="00B24A5B"/>
    <w:rsid w:val="00B24DB5"/>
    <w:rsid w:val="00B30964"/>
    <w:rsid w:val="00B30AEF"/>
    <w:rsid w:val="00B31A88"/>
    <w:rsid w:val="00B31F9E"/>
    <w:rsid w:val="00B3268F"/>
    <w:rsid w:val="00B32C2C"/>
    <w:rsid w:val="00B33A1A"/>
    <w:rsid w:val="00B33C50"/>
    <w:rsid w:val="00B33E6C"/>
    <w:rsid w:val="00B371CC"/>
    <w:rsid w:val="00B41CD9"/>
    <w:rsid w:val="00B426CE"/>
    <w:rsid w:val="00B427E6"/>
    <w:rsid w:val="00B428A6"/>
    <w:rsid w:val="00B43E1F"/>
    <w:rsid w:val="00B444E7"/>
    <w:rsid w:val="00B45A13"/>
    <w:rsid w:val="00B45FBC"/>
    <w:rsid w:val="00B47677"/>
    <w:rsid w:val="00B517C6"/>
    <w:rsid w:val="00B51A7D"/>
    <w:rsid w:val="00B535C2"/>
    <w:rsid w:val="00B53A45"/>
    <w:rsid w:val="00B55544"/>
    <w:rsid w:val="00B5557D"/>
    <w:rsid w:val="00B55EDE"/>
    <w:rsid w:val="00B57721"/>
    <w:rsid w:val="00B6101B"/>
    <w:rsid w:val="00B62546"/>
    <w:rsid w:val="00B631C6"/>
    <w:rsid w:val="00B64097"/>
    <w:rsid w:val="00B642FC"/>
    <w:rsid w:val="00B64D26"/>
    <w:rsid w:val="00B64FBB"/>
    <w:rsid w:val="00B67465"/>
    <w:rsid w:val="00B70E22"/>
    <w:rsid w:val="00B74945"/>
    <w:rsid w:val="00B74D68"/>
    <w:rsid w:val="00B760E3"/>
    <w:rsid w:val="00B774CB"/>
    <w:rsid w:val="00B77CE9"/>
    <w:rsid w:val="00B80402"/>
    <w:rsid w:val="00B80B9A"/>
    <w:rsid w:val="00B81802"/>
    <w:rsid w:val="00B81B93"/>
    <w:rsid w:val="00B82D5E"/>
    <w:rsid w:val="00B830B7"/>
    <w:rsid w:val="00B848EA"/>
    <w:rsid w:val="00B84B2B"/>
    <w:rsid w:val="00B9010F"/>
    <w:rsid w:val="00B90500"/>
    <w:rsid w:val="00B9176C"/>
    <w:rsid w:val="00B935A4"/>
    <w:rsid w:val="00B93F28"/>
    <w:rsid w:val="00B978B7"/>
    <w:rsid w:val="00BA11EA"/>
    <w:rsid w:val="00BA2723"/>
    <w:rsid w:val="00BA2B09"/>
    <w:rsid w:val="00BA561A"/>
    <w:rsid w:val="00BA6071"/>
    <w:rsid w:val="00BA704D"/>
    <w:rsid w:val="00BB0DC6"/>
    <w:rsid w:val="00BB15E4"/>
    <w:rsid w:val="00BB1E19"/>
    <w:rsid w:val="00BB21D1"/>
    <w:rsid w:val="00BB2A7A"/>
    <w:rsid w:val="00BB32F2"/>
    <w:rsid w:val="00BB361C"/>
    <w:rsid w:val="00BB4338"/>
    <w:rsid w:val="00BB4518"/>
    <w:rsid w:val="00BB48BA"/>
    <w:rsid w:val="00BB6C0E"/>
    <w:rsid w:val="00BB6EF6"/>
    <w:rsid w:val="00BB7B38"/>
    <w:rsid w:val="00BC11A1"/>
    <w:rsid w:val="00BC11E5"/>
    <w:rsid w:val="00BC3192"/>
    <w:rsid w:val="00BC4BC6"/>
    <w:rsid w:val="00BC52FD"/>
    <w:rsid w:val="00BC6E62"/>
    <w:rsid w:val="00BC7443"/>
    <w:rsid w:val="00BD0648"/>
    <w:rsid w:val="00BD0862"/>
    <w:rsid w:val="00BD1040"/>
    <w:rsid w:val="00BD2111"/>
    <w:rsid w:val="00BD34AA"/>
    <w:rsid w:val="00BD38AB"/>
    <w:rsid w:val="00BD4EF5"/>
    <w:rsid w:val="00BD532F"/>
    <w:rsid w:val="00BD5AF5"/>
    <w:rsid w:val="00BE0C44"/>
    <w:rsid w:val="00BE1B8B"/>
    <w:rsid w:val="00BE2A18"/>
    <w:rsid w:val="00BE2C01"/>
    <w:rsid w:val="00BE41EC"/>
    <w:rsid w:val="00BE51E8"/>
    <w:rsid w:val="00BE56FB"/>
    <w:rsid w:val="00BE67A6"/>
    <w:rsid w:val="00BE6C85"/>
    <w:rsid w:val="00BE6E71"/>
    <w:rsid w:val="00BF3DDE"/>
    <w:rsid w:val="00BF6467"/>
    <w:rsid w:val="00BF6589"/>
    <w:rsid w:val="00BF6F7F"/>
    <w:rsid w:val="00BF77AA"/>
    <w:rsid w:val="00C0017A"/>
    <w:rsid w:val="00C00647"/>
    <w:rsid w:val="00C01F3B"/>
    <w:rsid w:val="00C02764"/>
    <w:rsid w:val="00C03021"/>
    <w:rsid w:val="00C0415C"/>
    <w:rsid w:val="00C04CEF"/>
    <w:rsid w:val="00C0662F"/>
    <w:rsid w:val="00C100CF"/>
    <w:rsid w:val="00C114D5"/>
    <w:rsid w:val="00C11943"/>
    <w:rsid w:val="00C12E96"/>
    <w:rsid w:val="00C134AA"/>
    <w:rsid w:val="00C14763"/>
    <w:rsid w:val="00C15C04"/>
    <w:rsid w:val="00C16141"/>
    <w:rsid w:val="00C21F00"/>
    <w:rsid w:val="00C2363F"/>
    <w:rsid w:val="00C236C8"/>
    <w:rsid w:val="00C260B0"/>
    <w:rsid w:val="00C260B1"/>
    <w:rsid w:val="00C26E56"/>
    <w:rsid w:val="00C30538"/>
    <w:rsid w:val="00C31406"/>
    <w:rsid w:val="00C344BB"/>
    <w:rsid w:val="00C3564F"/>
    <w:rsid w:val="00C358C6"/>
    <w:rsid w:val="00C36DEC"/>
    <w:rsid w:val="00C36F53"/>
    <w:rsid w:val="00C37194"/>
    <w:rsid w:val="00C379E8"/>
    <w:rsid w:val="00C40637"/>
    <w:rsid w:val="00C40F6C"/>
    <w:rsid w:val="00C425C8"/>
    <w:rsid w:val="00C4345B"/>
    <w:rsid w:val="00C44426"/>
    <w:rsid w:val="00C445F3"/>
    <w:rsid w:val="00C451F4"/>
    <w:rsid w:val="00C4548C"/>
    <w:rsid w:val="00C45EB1"/>
    <w:rsid w:val="00C478AE"/>
    <w:rsid w:val="00C515E1"/>
    <w:rsid w:val="00C516FB"/>
    <w:rsid w:val="00C54A3A"/>
    <w:rsid w:val="00C55566"/>
    <w:rsid w:val="00C56448"/>
    <w:rsid w:val="00C56691"/>
    <w:rsid w:val="00C572EC"/>
    <w:rsid w:val="00C60762"/>
    <w:rsid w:val="00C60D75"/>
    <w:rsid w:val="00C61D9D"/>
    <w:rsid w:val="00C62CE9"/>
    <w:rsid w:val="00C642FA"/>
    <w:rsid w:val="00C667BE"/>
    <w:rsid w:val="00C6766B"/>
    <w:rsid w:val="00C70F40"/>
    <w:rsid w:val="00C70FEB"/>
    <w:rsid w:val="00C72223"/>
    <w:rsid w:val="00C74082"/>
    <w:rsid w:val="00C74DEE"/>
    <w:rsid w:val="00C75FC8"/>
    <w:rsid w:val="00C76417"/>
    <w:rsid w:val="00C771AC"/>
    <w:rsid w:val="00C7726F"/>
    <w:rsid w:val="00C77FEB"/>
    <w:rsid w:val="00C802E2"/>
    <w:rsid w:val="00C807D4"/>
    <w:rsid w:val="00C823DA"/>
    <w:rsid w:val="00C8259F"/>
    <w:rsid w:val="00C82746"/>
    <w:rsid w:val="00C82E09"/>
    <w:rsid w:val="00C8312F"/>
    <w:rsid w:val="00C84C47"/>
    <w:rsid w:val="00C858A4"/>
    <w:rsid w:val="00C8663B"/>
    <w:rsid w:val="00C86AFA"/>
    <w:rsid w:val="00C91318"/>
    <w:rsid w:val="00C9274D"/>
    <w:rsid w:val="00CA372E"/>
    <w:rsid w:val="00CA5854"/>
    <w:rsid w:val="00CA5A34"/>
    <w:rsid w:val="00CA6060"/>
    <w:rsid w:val="00CA6D04"/>
    <w:rsid w:val="00CA723E"/>
    <w:rsid w:val="00CA7294"/>
    <w:rsid w:val="00CB0FAD"/>
    <w:rsid w:val="00CB18D0"/>
    <w:rsid w:val="00CB1C8A"/>
    <w:rsid w:val="00CB2358"/>
    <w:rsid w:val="00CB24F5"/>
    <w:rsid w:val="00CB2663"/>
    <w:rsid w:val="00CB3BBE"/>
    <w:rsid w:val="00CB40B3"/>
    <w:rsid w:val="00CB4616"/>
    <w:rsid w:val="00CB59E9"/>
    <w:rsid w:val="00CB609E"/>
    <w:rsid w:val="00CB64FE"/>
    <w:rsid w:val="00CB7553"/>
    <w:rsid w:val="00CB7986"/>
    <w:rsid w:val="00CC0D6A"/>
    <w:rsid w:val="00CC2A56"/>
    <w:rsid w:val="00CC31FF"/>
    <w:rsid w:val="00CC3831"/>
    <w:rsid w:val="00CC3E3D"/>
    <w:rsid w:val="00CC519B"/>
    <w:rsid w:val="00CC6D21"/>
    <w:rsid w:val="00CD12C1"/>
    <w:rsid w:val="00CD214E"/>
    <w:rsid w:val="00CD4132"/>
    <w:rsid w:val="00CD46FA"/>
    <w:rsid w:val="00CD5973"/>
    <w:rsid w:val="00CE31A6"/>
    <w:rsid w:val="00CE762B"/>
    <w:rsid w:val="00CE7719"/>
    <w:rsid w:val="00CF04D4"/>
    <w:rsid w:val="00CF09AA"/>
    <w:rsid w:val="00CF1A65"/>
    <w:rsid w:val="00CF2ED6"/>
    <w:rsid w:val="00CF3833"/>
    <w:rsid w:val="00CF4813"/>
    <w:rsid w:val="00CF5010"/>
    <w:rsid w:val="00CF5233"/>
    <w:rsid w:val="00CF57EF"/>
    <w:rsid w:val="00CF65D8"/>
    <w:rsid w:val="00D00C3E"/>
    <w:rsid w:val="00D019E8"/>
    <w:rsid w:val="00D029B8"/>
    <w:rsid w:val="00D02F60"/>
    <w:rsid w:val="00D0464E"/>
    <w:rsid w:val="00D04721"/>
    <w:rsid w:val="00D04A96"/>
    <w:rsid w:val="00D05619"/>
    <w:rsid w:val="00D07A7B"/>
    <w:rsid w:val="00D1008C"/>
    <w:rsid w:val="00D10384"/>
    <w:rsid w:val="00D107FC"/>
    <w:rsid w:val="00D10AFB"/>
    <w:rsid w:val="00D10DFD"/>
    <w:rsid w:val="00D10E06"/>
    <w:rsid w:val="00D10FE2"/>
    <w:rsid w:val="00D132E8"/>
    <w:rsid w:val="00D15197"/>
    <w:rsid w:val="00D16820"/>
    <w:rsid w:val="00D169C8"/>
    <w:rsid w:val="00D1793F"/>
    <w:rsid w:val="00D2035D"/>
    <w:rsid w:val="00D2117C"/>
    <w:rsid w:val="00D22303"/>
    <w:rsid w:val="00D22AF5"/>
    <w:rsid w:val="00D235EA"/>
    <w:rsid w:val="00D23C86"/>
    <w:rsid w:val="00D247A9"/>
    <w:rsid w:val="00D27D3B"/>
    <w:rsid w:val="00D30A3C"/>
    <w:rsid w:val="00D32721"/>
    <w:rsid w:val="00D328DC"/>
    <w:rsid w:val="00D33387"/>
    <w:rsid w:val="00D33CA0"/>
    <w:rsid w:val="00D365E7"/>
    <w:rsid w:val="00D37BE1"/>
    <w:rsid w:val="00D37D0F"/>
    <w:rsid w:val="00D402FB"/>
    <w:rsid w:val="00D42592"/>
    <w:rsid w:val="00D435D3"/>
    <w:rsid w:val="00D44F27"/>
    <w:rsid w:val="00D45145"/>
    <w:rsid w:val="00D45830"/>
    <w:rsid w:val="00D461B9"/>
    <w:rsid w:val="00D475B4"/>
    <w:rsid w:val="00D47D7A"/>
    <w:rsid w:val="00D5050F"/>
    <w:rsid w:val="00D50ABD"/>
    <w:rsid w:val="00D55290"/>
    <w:rsid w:val="00D57022"/>
    <w:rsid w:val="00D5717F"/>
    <w:rsid w:val="00D57791"/>
    <w:rsid w:val="00D6046A"/>
    <w:rsid w:val="00D60FCE"/>
    <w:rsid w:val="00D62870"/>
    <w:rsid w:val="00D632CC"/>
    <w:rsid w:val="00D655D9"/>
    <w:rsid w:val="00D65872"/>
    <w:rsid w:val="00D66A17"/>
    <w:rsid w:val="00D676F3"/>
    <w:rsid w:val="00D70EF5"/>
    <w:rsid w:val="00D71024"/>
    <w:rsid w:val="00D71A25"/>
    <w:rsid w:val="00D71FCF"/>
    <w:rsid w:val="00D72A54"/>
    <w:rsid w:val="00D72CC1"/>
    <w:rsid w:val="00D74981"/>
    <w:rsid w:val="00D757C3"/>
    <w:rsid w:val="00D759B7"/>
    <w:rsid w:val="00D76EC9"/>
    <w:rsid w:val="00D77F19"/>
    <w:rsid w:val="00D80E7D"/>
    <w:rsid w:val="00D81397"/>
    <w:rsid w:val="00D815A3"/>
    <w:rsid w:val="00D83A29"/>
    <w:rsid w:val="00D848B9"/>
    <w:rsid w:val="00D87375"/>
    <w:rsid w:val="00D87C38"/>
    <w:rsid w:val="00D900E5"/>
    <w:rsid w:val="00D90569"/>
    <w:rsid w:val="00D90E69"/>
    <w:rsid w:val="00D91368"/>
    <w:rsid w:val="00D92650"/>
    <w:rsid w:val="00D93106"/>
    <w:rsid w:val="00D933E9"/>
    <w:rsid w:val="00D93825"/>
    <w:rsid w:val="00D9505D"/>
    <w:rsid w:val="00D953D0"/>
    <w:rsid w:val="00D959F5"/>
    <w:rsid w:val="00D95B30"/>
    <w:rsid w:val="00D96884"/>
    <w:rsid w:val="00D97995"/>
    <w:rsid w:val="00DA0AE4"/>
    <w:rsid w:val="00DA10D0"/>
    <w:rsid w:val="00DA1E9D"/>
    <w:rsid w:val="00DA20FC"/>
    <w:rsid w:val="00DA2C9C"/>
    <w:rsid w:val="00DA3FDD"/>
    <w:rsid w:val="00DA63E1"/>
    <w:rsid w:val="00DA7017"/>
    <w:rsid w:val="00DA7028"/>
    <w:rsid w:val="00DB0EB0"/>
    <w:rsid w:val="00DB12D0"/>
    <w:rsid w:val="00DB1AD2"/>
    <w:rsid w:val="00DB1E10"/>
    <w:rsid w:val="00DB24C2"/>
    <w:rsid w:val="00DB2B58"/>
    <w:rsid w:val="00DB334F"/>
    <w:rsid w:val="00DB3361"/>
    <w:rsid w:val="00DB5206"/>
    <w:rsid w:val="00DB6276"/>
    <w:rsid w:val="00DB63F5"/>
    <w:rsid w:val="00DB7031"/>
    <w:rsid w:val="00DB74D9"/>
    <w:rsid w:val="00DC0B56"/>
    <w:rsid w:val="00DC13A5"/>
    <w:rsid w:val="00DC1811"/>
    <w:rsid w:val="00DC1C6B"/>
    <w:rsid w:val="00DC2C2E"/>
    <w:rsid w:val="00DC4A78"/>
    <w:rsid w:val="00DC4AF0"/>
    <w:rsid w:val="00DC7886"/>
    <w:rsid w:val="00DD0BA5"/>
    <w:rsid w:val="00DD0CF2"/>
    <w:rsid w:val="00DD0D21"/>
    <w:rsid w:val="00DD3065"/>
    <w:rsid w:val="00DD4688"/>
    <w:rsid w:val="00DE0BEF"/>
    <w:rsid w:val="00DE122A"/>
    <w:rsid w:val="00DE1554"/>
    <w:rsid w:val="00DE2901"/>
    <w:rsid w:val="00DE3A90"/>
    <w:rsid w:val="00DE4237"/>
    <w:rsid w:val="00DE590F"/>
    <w:rsid w:val="00DE7083"/>
    <w:rsid w:val="00DE7B06"/>
    <w:rsid w:val="00DE7DC1"/>
    <w:rsid w:val="00DF080E"/>
    <w:rsid w:val="00DF3F7E"/>
    <w:rsid w:val="00DF7648"/>
    <w:rsid w:val="00E0057A"/>
    <w:rsid w:val="00E00E29"/>
    <w:rsid w:val="00E01ADE"/>
    <w:rsid w:val="00E02BAB"/>
    <w:rsid w:val="00E02DE4"/>
    <w:rsid w:val="00E033D6"/>
    <w:rsid w:val="00E03A60"/>
    <w:rsid w:val="00E048CC"/>
    <w:rsid w:val="00E04CEB"/>
    <w:rsid w:val="00E060BC"/>
    <w:rsid w:val="00E0740E"/>
    <w:rsid w:val="00E11420"/>
    <w:rsid w:val="00E11533"/>
    <w:rsid w:val="00E132FB"/>
    <w:rsid w:val="00E149A1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6773"/>
    <w:rsid w:val="00E26CF1"/>
    <w:rsid w:val="00E26F45"/>
    <w:rsid w:val="00E276AC"/>
    <w:rsid w:val="00E30ECB"/>
    <w:rsid w:val="00E31B6D"/>
    <w:rsid w:val="00E320EA"/>
    <w:rsid w:val="00E32271"/>
    <w:rsid w:val="00E33B8A"/>
    <w:rsid w:val="00E34A35"/>
    <w:rsid w:val="00E37C2F"/>
    <w:rsid w:val="00E4031F"/>
    <w:rsid w:val="00E41C28"/>
    <w:rsid w:val="00E42956"/>
    <w:rsid w:val="00E44C27"/>
    <w:rsid w:val="00E4596B"/>
    <w:rsid w:val="00E45D34"/>
    <w:rsid w:val="00E46308"/>
    <w:rsid w:val="00E47D17"/>
    <w:rsid w:val="00E51E17"/>
    <w:rsid w:val="00E523ED"/>
    <w:rsid w:val="00E52DAB"/>
    <w:rsid w:val="00E539B0"/>
    <w:rsid w:val="00E55994"/>
    <w:rsid w:val="00E60606"/>
    <w:rsid w:val="00E60C66"/>
    <w:rsid w:val="00E6164D"/>
    <w:rsid w:val="00E618C9"/>
    <w:rsid w:val="00E61FB4"/>
    <w:rsid w:val="00E62339"/>
    <w:rsid w:val="00E62774"/>
    <w:rsid w:val="00E6307C"/>
    <w:rsid w:val="00E636FA"/>
    <w:rsid w:val="00E63E42"/>
    <w:rsid w:val="00E6458E"/>
    <w:rsid w:val="00E65AEB"/>
    <w:rsid w:val="00E66C50"/>
    <w:rsid w:val="00E679D3"/>
    <w:rsid w:val="00E70E13"/>
    <w:rsid w:val="00E71208"/>
    <w:rsid w:val="00E71444"/>
    <w:rsid w:val="00E71C91"/>
    <w:rsid w:val="00E720A1"/>
    <w:rsid w:val="00E743F8"/>
    <w:rsid w:val="00E74F35"/>
    <w:rsid w:val="00E75223"/>
    <w:rsid w:val="00E75DDA"/>
    <w:rsid w:val="00E76618"/>
    <w:rsid w:val="00E767FF"/>
    <w:rsid w:val="00E773E8"/>
    <w:rsid w:val="00E80DCF"/>
    <w:rsid w:val="00E8119C"/>
    <w:rsid w:val="00E819B5"/>
    <w:rsid w:val="00E831D7"/>
    <w:rsid w:val="00E83ADD"/>
    <w:rsid w:val="00E8452A"/>
    <w:rsid w:val="00E84EEC"/>
    <w:rsid w:val="00E84F38"/>
    <w:rsid w:val="00E85623"/>
    <w:rsid w:val="00E862E4"/>
    <w:rsid w:val="00E86460"/>
    <w:rsid w:val="00E87441"/>
    <w:rsid w:val="00E903AA"/>
    <w:rsid w:val="00E91A1E"/>
    <w:rsid w:val="00E91FAE"/>
    <w:rsid w:val="00E927E0"/>
    <w:rsid w:val="00E933B8"/>
    <w:rsid w:val="00E94202"/>
    <w:rsid w:val="00E95B2E"/>
    <w:rsid w:val="00E96B71"/>
    <w:rsid w:val="00E96E3F"/>
    <w:rsid w:val="00E971E2"/>
    <w:rsid w:val="00E97234"/>
    <w:rsid w:val="00EA0988"/>
    <w:rsid w:val="00EA25BA"/>
    <w:rsid w:val="00EA270C"/>
    <w:rsid w:val="00EA2D91"/>
    <w:rsid w:val="00EA3E43"/>
    <w:rsid w:val="00EA4974"/>
    <w:rsid w:val="00EA532E"/>
    <w:rsid w:val="00EA7320"/>
    <w:rsid w:val="00EA741A"/>
    <w:rsid w:val="00EB06D9"/>
    <w:rsid w:val="00EB192B"/>
    <w:rsid w:val="00EB19ED"/>
    <w:rsid w:val="00EB1CAB"/>
    <w:rsid w:val="00EB39C9"/>
    <w:rsid w:val="00EB4190"/>
    <w:rsid w:val="00EB4223"/>
    <w:rsid w:val="00EB4D2C"/>
    <w:rsid w:val="00EC0F5A"/>
    <w:rsid w:val="00EC1FF8"/>
    <w:rsid w:val="00EC4265"/>
    <w:rsid w:val="00EC4CEB"/>
    <w:rsid w:val="00EC4F54"/>
    <w:rsid w:val="00EC659E"/>
    <w:rsid w:val="00ED0029"/>
    <w:rsid w:val="00ED013F"/>
    <w:rsid w:val="00ED0C78"/>
    <w:rsid w:val="00ED2072"/>
    <w:rsid w:val="00ED2AE0"/>
    <w:rsid w:val="00ED47F5"/>
    <w:rsid w:val="00ED4B80"/>
    <w:rsid w:val="00ED5553"/>
    <w:rsid w:val="00ED5806"/>
    <w:rsid w:val="00ED5E36"/>
    <w:rsid w:val="00ED627C"/>
    <w:rsid w:val="00ED6961"/>
    <w:rsid w:val="00ED702C"/>
    <w:rsid w:val="00ED72B2"/>
    <w:rsid w:val="00ED7E07"/>
    <w:rsid w:val="00EE028E"/>
    <w:rsid w:val="00EE1BA9"/>
    <w:rsid w:val="00EE1F4F"/>
    <w:rsid w:val="00EE271B"/>
    <w:rsid w:val="00EE3740"/>
    <w:rsid w:val="00EF0B96"/>
    <w:rsid w:val="00EF3486"/>
    <w:rsid w:val="00EF3A82"/>
    <w:rsid w:val="00EF47AF"/>
    <w:rsid w:val="00EF51BB"/>
    <w:rsid w:val="00EF5371"/>
    <w:rsid w:val="00EF53B6"/>
    <w:rsid w:val="00EF5C7C"/>
    <w:rsid w:val="00F003FD"/>
    <w:rsid w:val="00F00B73"/>
    <w:rsid w:val="00F02645"/>
    <w:rsid w:val="00F02ED5"/>
    <w:rsid w:val="00F03740"/>
    <w:rsid w:val="00F03788"/>
    <w:rsid w:val="00F03EFE"/>
    <w:rsid w:val="00F06DE8"/>
    <w:rsid w:val="00F10E99"/>
    <w:rsid w:val="00F115CA"/>
    <w:rsid w:val="00F11780"/>
    <w:rsid w:val="00F1189A"/>
    <w:rsid w:val="00F11C06"/>
    <w:rsid w:val="00F14817"/>
    <w:rsid w:val="00F14EBA"/>
    <w:rsid w:val="00F1510F"/>
    <w:rsid w:val="00F1533A"/>
    <w:rsid w:val="00F15B64"/>
    <w:rsid w:val="00F15E5A"/>
    <w:rsid w:val="00F17F0A"/>
    <w:rsid w:val="00F223DC"/>
    <w:rsid w:val="00F262A8"/>
    <w:rsid w:val="00F2668F"/>
    <w:rsid w:val="00F26FF4"/>
    <w:rsid w:val="00F2742F"/>
    <w:rsid w:val="00F2753B"/>
    <w:rsid w:val="00F303FA"/>
    <w:rsid w:val="00F329D8"/>
    <w:rsid w:val="00F3348E"/>
    <w:rsid w:val="00F33F8B"/>
    <w:rsid w:val="00F340B2"/>
    <w:rsid w:val="00F405B8"/>
    <w:rsid w:val="00F41F31"/>
    <w:rsid w:val="00F43390"/>
    <w:rsid w:val="00F437D7"/>
    <w:rsid w:val="00F443B2"/>
    <w:rsid w:val="00F458D8"/>
    <w:rsid w:val="00F46438"/>
    <w:rsid w:val="00F50237"/>
    <w:rsid w:val="00F53596"/>
    <w:rsid w:val="00F53EC2"/>
    <w:rsid w:val="00F55BA8"/>
    <w:rsid w:val="00F55DB1"/>
    <w:rsid w:val="00F56ACA"/>
    <w:rsid w:val="00F57BE3"/>
    <w:rsid w:val="00F600FE"/>
    <w:rsid w:val="00F61089"/>
    <w:rsid w:val="00F62E4D"/>
    <w:rsid w:val="00F66311"/>
    <w:rsid w:val="00F66B34"/>
    <w:rsid w:val="00F675B9"/>
    <w:rsid w:val="00F711C9"/>
    <w:rsid w:val="00F74C59"/>
    <w:rsid w:val="00F75C3A"/>
    <w:rsid w:val="00F76B45"/>
    <w:rsid w:val="00F76FAA"/>
    <w:rsid w:val="00F807E4"/>
    <w:rsid w:val="00F82B9B"/>
    <w:rsid w:val="00F82E30"/>
    <w:rsid w:val="00F831CB"/>
    <w:rsid w:val="00F84278"/>
    <w:rsid w:val="00F848A3"/>
    <w:rsid w:val="00F84A38"/>
    <w:rsid w:val="00F84ACF"/>
    <w:rsid w:val="00F854D6"/>
    <w:rsid w:val="00F85742"/>
    <w:rsid w:val="00F85BF8"/>
    <w:rsid w:val="00F86BA7"/>
    <w:rsid w:val="00F86D26"/>
    <w:rsid w:val="00F871CE"/>
    <w:rsid w:val="00F87802"/>
    <w:rsid w:val="00F90313"/>
    <w:rsid w:val="00F90860"/>
    <w:rsid w:val="00F92C0A"/>
    <w:rsid w:val="00F9415B"/>
    <w:rsid w:val="00F945B9"/>
    <w:rsid w:val="00F9584E"/>
    <w:rsid w:val="00F95960"/>
    <w:rsid w:val="00F97178"/>
    <w:rsid w:val="00FA13C2"/>
    <w:rsid w:val="00FA48CE"/>
    <w:rsid w:val="00FA4B53"/>
    <w:rsid w:val="00FA55F2"/>
    <w:rsid w:val="00FA5ACA"/>
    <w:rsid w:val="00FA5DD1"/>
    <w:rsid w:val="00FA6189"/>
    <w:rsid w:val="00FA6E62"/>
    <w:rsid w:val="00FA7EB3"/>
    <w:rsid w:val="00FA7F91"/>
    <w:rsid w:val="00FB121C"/>
    <w:rsid w:val="00FB1CDD"/>
    <w:rsid w:val="00FB28B8"/>
    <w:rsid w:val="00FB2C2F"/>
    <w:rsid w:val="00FB305C"/>
    <w:rsid w:val="00FB44A8"/>
    <w:rsid w:val="00FB6033"/>
    <w:rsid w:val="00FB6BFB"/>
    <w:rsid w:val="00FB6C20"/>
    <w:rsid w:val="00FC0683"/>
    <w:rsid w:val="00FC1229"/>
    <w:rsid w:val="00FC2E3D"/>
    <w:rsid w:val="00FC311F"/>
    <w:rsid w:val="00FC3BDE"/>
    <w:rsid w:val="00FC6059"/>
    <w:rsid w:val="00FC7F0E"/>
    <w:rsid w:val="00FD1DBE"/>
    <w:rsid w:val="00FD25A7"/>
    <w:rsid w:val="00FD273D"/>
    <w:rsid w:val="00FD27B6"/>
    <w:rsid w:val="00FD3689"/>
    <w:rsid w:val="00FD42A3"/>
    <w:rsid w:val="00FD57ED"/>
    <w:rsid w:val="00FD5D61"/>
    <w:rsid w:val="00FD7468"/>
    <w:rsid w:val="00FD7918"/>
    <w:rsid w:val="00FD79CF"/>
    <w:rsid w:val="00FD7CE0"/>
    <w:rsid w:val="00FE08D1"/>
    <w:rsid w:val="00FE0B3B"/>
    <w:rsid w:val="00FE1BE2"/>
    <w:rsid w:val="00FE49DE"/>
    <w:rsid w:val="00FE57B8"/>
    <w:rsid w:val="00FE5F5D"/>
    <w:rsid w:val="00FE610B"/>
    <w:rsid w:val="00FE730A"/>
    <w:rsid w:val="00FE7EEF"/>
    <w:rsid w:val="00FF1DD7"/>
    <w:rsid w:val="00FF3928"/>
    <w:rsid w:val="00FF4453"/>
    <w:rsid w:val="00FF45F9"/>
    <w:rsid w:val="00FF54C4"/>
    <w:rsid w:val="00FF7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4AE8BFF"/>
  <w15:docId w15:val="{905FD56C-D37D-4D97-9E8A-5C59CEA0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paragraph" w:styleId="Akapitzlist">
    <w:name w:val="List Paragraph"/>
    <w:basedOn w:val="Normalny"/>
    <w:uiPriority w:val="34"/>
    <w:qFormat/>
    <w:rsid w:val="00071D7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9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B80EF1-0523-40E6-82BF-5D4F1094D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20</Pages>
  <Words>4828</Words>
  <Characters>32231</Characters>
  <Application>Microsoft Office Word</Application>
  <DocSecurity>0</DocSecurity>
  <Lines>268</Lines>
  <Paragraphs>73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Michalak Aneta</cp:lastModifiedBy>
  <cp:revision>2</cp:revision>
  <cp:lastPrinted>2016-12-29T13:45:00Z</cp:lastPrinted>
  <dcterms:created xsi:type="dcterms:W3CDTF">2021-03-16T09:48:00Z</dcterms:created>
  <dcterms:modified xsi:type="dcterms:W3CDTF">2021-03-16T09:48:00Z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