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8355" w14:textId="688AD2AF" w:rsidR="00577ECE" w:rsidRDefault="00577ECE" w:rsidP="00532A93">
      <w:pPr>
        <w:jc w:val="right"/>
        <w:rPr>
          <w:rFonts w:ascii="Lato" w:hAnsi="Lato"/>
          <w:b/>
          <w:sz w:val="22"/>
          <w:szCs w:val="22"/>
        </w:rPr>
      </w:pPr>
      <w:r w:rsidRPr="00F43C34">
        <w:rPr>
          <w:rFonts w:ascii="Lato" w:hAnsi="Lato"/>
          <w:b/>
          <w:sz w:val="22"/>
          <w:szCs w:val="22"/>
        </w:rPr>
        <w:t xml:space="preserve">Załącznik </w:t>
      </w:r>
      <w:r w:rsidR="00941A76">
        <w:rPr>
          <w:rFonts w:ascii="Lato" w:hAnsi="Lato"/>
          <w:b/>
          <w:sz w:val="22"/>
          <w:szCs w:val="22"/>
        </w:rPr>
        <w:t>n</w:t>
      </w:r>
      <w:r w:rsidRPr="00F43C34">
        <w:rPr>
          <w:rFonts w:ascii="Lato" w:hAnsi="Lato"/>
          <w:b/>
          <w:sz w:val="22"/>
          <w:szCs w:val="22"/>
        </w:rPr>
        <w:t>r 2 do Zaproszenia</w:t>
      </w:r>
    </w:p>
    <w:p w14:paraId="07F6AB77" w14:textId="1D1CB9D7" w:rsidR="00941A76" w:rsidRDefault="00941A76" w:rsidP="00532A93">
      <w:pPr>
        <w:rPr>
          <w:rFonts w:ascii="Lato" w:hAnsi="Lato"/>
          <w:b/>
          <w:sz w:val="22"/>
          <w:szCs w:val="22"/>
        </w:rPr>
      </w:pPr>
    </w:p>
    <w:p w14:paraId="40BFF487" w14:textId="77777777" w:rsidR="00941A76" w:rsidRPr="00DB6D20" w:rsidRDefault="00941A76" w:rsidP="00532A93">
      <w:pPr>
        <w:rPr>
          <w:rFonts w:ascii="Lato" w:hAnsi="Lato" w:cs="Calibri"/>
          <w:b/>
          <w:i/>
          <w:color w:val="C00000"/>
          <w:sz w:val="22"/>
          <w:szCs w:val="22"/>
        </w:rPr>
      </w:pPr>
      <w:r w:rsidRPr="00DB6D20">
        <w:rPr>
          <w:rFonts w:ascii="Lato" w:hAnsi="Lato" w:cs="Calibri"/>
          <w:b/>
          <w:i/>
          <w:color w:val="C00000"/>
          <w:sz w:val="22"/>
          <w:szCs w:val="22"/>
        </w:rPr>
        <w:t>Informacja dla Wykonawcy:</w:t>
      </w:r>
    </w:p>
    <w:p w14:paraId="1F14BB48" w14:textId="77777777" w:rsidR="00941A76" w:rsidRPr="00DB6D20" w:rsidRDefault="00941A76" w:rsidP="00532A93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2"/>
          <w:szCs w:val="22"/>
        </w:rPr>
      </w:pPr>
      <w:r w:rsidRPr="00DB6D20">
        <w:rPr>
          <w:rFonts w:ascii="Lato" w:hAnsi="Lato" w:cs="Calibri"/>
          <w:i/>
          <w:sz w:val="22"/>
          <w:szCs w:val="22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72123D20" w14:textId="77777777" w:rsidR="00941A76" w:rsidRPr="00F43C34" w:rsidRDefault="00941A76" w:rsidP="00532A93">
      <w:pPr>
        <w:rPr>
          <w:rFonts w:ascii="Lato" w:hAnsi="Lato"/>
          <w:b/>
          <w:sz w:val="22"/>
          <w:szCs w:val="22"/>
        </w:rPr>
      </w:pPr>
    </w:p>
    <w:p w14:paraId="0AEDB606" w14:textId="77777777" w:rsidR="00577ECE" w:rsidRPr="00F43C34" w:rsidRDefault="00577ECE" w:rsidP="00532A93">
      <w:pPr>
        <w:spacing w:before="240" w:after="480"/>
        <w:jc w:val="center"/>
        <w:rPr>
          <w:rFonts w:ascii="Lato" w:hAnsi="Lato"/>
          <w:b/>
          <w:sz w:val="22"/>
          <w:szCs w:val="22"/>
        </w:rPr>
      </w:pPr>
      <w:r w:rsidRPr="00F43C34">
        <w:rPr>
          <w:rFonts w:ascii="Lato" w:hAnsi="Lato"/>
          <w:b/>
          <w:sz w:val="22"/>
          <w:szCs w:val="22"/>
        </w:rPr>
        <w:t>FORMULARZ OFERTOWY</w:t>
      </w:r>
    </w:p>
    <w:p w14:paraId="2A9DDF17" w14:textId="430CF1B0" w:rsidR="001369BE" w:rsidRPr="00F43C34" w:rsidRDefault="001369BE" w:rsidP="005C75B9">
      <w:pPr>
        <w:suppressAutoHyphens/>
        <w:rPr>
          <w:rFonts w:ascii="Lato" w:eastAsia="Times New Roman" w:hAnsi="Lato"/>
          <w:sz w:val="22"/>
          <w:szCs w:val="22"/>
          <w:lang w:eastAsia="pl-PL"/>
        </w:rPr>
      </w:pPr>
      <w:r w:rsidRPr="00F43C34">
        <w:rPr>
          <w:rFonts w:ascii="Lato" w:eastAsia="Times New Roman" w:hAnsi="Lato"/>
          <w:b/>
          <w:color w:val="000000"/>
          <w:sz w:val="22"/>
          <w:szCs w:val="22"/>
          <w:lang w:eastAsia="pl-PL"/>
        </w:rPr>
        <w:t xml:space="preserve">W odpowiedzi na </w:t>
      </w:r>
      <w:r w:rsidR="00941A76">
        <w:rPr>
          <w:rFonts w:ascii="Lato" w:eastAsia="Times New Roman" w:hAnsi="Lato"/>
          <w:b/>
          <w:color w:val="000000"/>
          <w:sz w:val="22"/>
          <w:szCs w:val="22"/>
          <w:lang w:eastAsia="pl-PL"/>
        </w:rPr>
        <w:t>z</w:t>
      </w:r>
      <w:r w:rsidRPr="00F43C34">
        <w:rPr>
          <w:rFonts w:ascii="Lato" w:eastAsia="Times New Roman" w:hAnsi="Lato"/>
          <w:b/>
          <w:color w:val="000000"/>
          <w:sz w:val="22"/>
          <w:szCs w:val="22"/>
          <w:lang w:eastAsia="pl-PL"/>
        </w:rPr>
        <w:t xml:space="preserve">aproszenie do składania ofert na </w:t>
      </w:r>
      <w:r w:rsidRPr="00F43C34">
        <w:rPr>
          <w:rFonts w:ascii="Lato" w:eastAsia="Times New Roman" w:hAnsi="Lato"/>
          <w:b/>
          <w:sz w:val="22"/>
          <w:szCs w:val="22"/>
          <w:lang w:eastAsia="pl-PL"/>
        </w:rPr>
        <w:t>dostawę wody źródlanej wraz z</w:t>
      </w:r>
      <w:r w:rsidR="0047725E" w:rsidRPr="00F43C34">
        <w:rPr>
          <w:rFonts w:ascii="Lato" w:eastAsia="Times New Roman" w:hAnsi="Lato"/>
          <w:b/>
          <w:sz w:val="22"/>
          <w:szCs w:val="22"/>
          <w:lang w:eastAsia="pl-PL"/>
        </w:rPr>
        <w:t> </w:t>
      </w:r>
      <w:r w:rsidRPr="00F43C34">
        <w:rPr>
          <w:rFonts w:ascii="Lato" w:eastAsia="Times New Roman" w:hAnsi="Lato"/>
          <w:b/>
          <w:sz w:val="22"/>
          <w:szCs w:val="22"/>
          <w:lang w:eastAsia="pl-PL"/>
        </w:rPr>
        <w:t>nieodpłatnym użyczeniem dystrybutorów do siedzib Zamawiającego</w:t>
      </w:r>
      <w:r w:rsidR="00941A76">
        <w:rPr>
          <w:rFonts w:ascii="Lato" w:eastAsia="Times New Roman" w:hAnsi="Lato"/>
          <w:b/>
          <w:bCs/>
          <w:sz w:val="22"/>
          <w:szCs w:val="22"/>
          <w:lang w:eastAsia="pl-PL"/>
        </w:rPr>
        <w:t xml:space="preserve"> s</w:t>
      </w:r>
      <w:r w:rsidR="00941A76" w:rsidRPr="00F43C34">
        <w:rPr>
          <w:rFonts w:ascii="Lato" w:eastAsia="Times New Roman" w:hAnsi="Lato"/>
          <w:b/>
          <w:bCs/>
          <w:sz w:val="22"/>
          <w:szCs w:val="22"/>
          <w:lang w:eastAsia="pl-PL"/>
        </w:rPr>
        <w:t xml:space="preserve">kładam ofertę </w:t>
      </w:r>
      <w:r w:rsidRPr="00F43C34">
        <w:rPr>
          <w:rFonts w:ascii="Lato" w:eastAsia="Times New Roman" w:hAnsi="Lato"/>
          <w:sz w:val="22"/>
          <w:szCs w:val="22"/>
          <w:lang w:eastAsia="pl-PL"/>
        </w:rPr>
        <w:t>na wykonanie przedmiotu zakupu zgodnie z</w:t>
      </w:r>
      <w:r w:rsidR="007B389E" w:rsidRPr="00F43C34">
        <w:rPr>
          <w:rFonts w:ascii="Lato" w:eastAsia="Times New Roman" w:hAnsi="Lato"/>
          <w:sz w:val="22"/>
          <w:szCs w:val="22"/>
          <w:lang w:eastAsia="pl-PL"/>
        </w:rPr>
        <w:t xml:space="preserve"> warunkami przedstawionymi w</w:t>
      </w:r>
      <w:r w:rsidRPr="00F43C34">
        <w:rPr>
          <w:rFonts w:ascii="Lato" w:eastAsia="Times New Roman" w:hAnsi="Lato"/>
          <w:sz w:val="22"/>
          <w:szCs w:val="22"/>
          <w:lang w:eastAsia="pl-PL"/>
        </w:rPr>
        <w:t xml:space="preserve"> Zaproszeniu, w tym we </w:t>
      </w:r>
      <w:r w:rsidR="0001091D" w:rsidRPr="00F43C34">
        <w:rPr>
          <w:rFonts w:ascii="Lato" w:eastAsia="Times New Roman" w:hAnsi="Lato"/>
          <w:sz w:val="22"/>
          <w:szCs w:val="22"/>
          <w:lang w:eastAsia="pl-PL"/>
        </w:rPr>
        <w:t>W</w:t>
      </w:r>
      <w:r w:rsidRPr="00F43C34">
        <w:rPr>
          <w:rFonts w:ascii="Lato" w:eastAsia="Times New Roman" w:hAnsi="Lato"/>
          <w:sz w:val="22"/>
          <w:szCs w:val="22"/>
          <w:lang w:eastAsia="pl-PL"/>
        </w:rPr>
        <w:t xml:space="preserve">zorze </w:t>
      </w:r>
      <w:r w:rsidR="0001091D" w:rsidRPr="00F43C34">
        <w:rPr>
          <w:rFonts w:ascii="Lato" w:eastAsia="Times New Roman" w:hAnsi="Lato"/>
          <w:sz w:val="22"/>
          <w:szCs w:val="22"/>
          <w:lang w:eastAsia="pl-PL"/>
        </w:rPr>
        <w:t>U</w:t>
      </w:r>
      <w:r w:rsidRPr="00F43C34">
        <w:rPr>
          <w:rFonts w:ascii="Lato" w:eastAsia="Times New Roman" w:hAnsi="Lato"/>
          <w:sz w:val="22"/>
          <w:szCs w:val="22"/>
          <w:lang w:eastAsia="pl-PL"/>
        </w:rPr>
        <w:t>mowy.</w:t>
      </w:r>
    </w:p>
    <w:p w14:paraId="3C050F32" w14:textId="77777777" w:rsidR="001369BE" w:rsidRPr="00F43C34" w:rsidRDefault="001369BE" w:rsidP="00532A93">
      <w:pPr>
        <w:suppressAutoHyphens/>
        <w:rPr>
          <w:rFonts w:ascii="Lato" w:eastAsia="Times New Roman" w:hAnsi="Lato"/>
          <w:sz w:val="22"/>
          <w:szCs w:val="22"/>
          <w:lang w:eastAsia="pl-PL"/>
        </w:rPr>
      </w:pPr>
    </w:p>
    <w:p w14:paraId="2924C4A3" w14:textId="77777777" w:rsidR="00577ECE" w:rsidRPr="00F43C34" w:rsidRDefault="00577ECE" w:rsidP="00532A93">
      <w:pPr>
        <w:pStyle w:val="Akapitzlist"/>
        <w:numPr>
          <w:ilvl w:val="0"/>
          <w:numId w:val="7"/>
        </w:numPr>
        <w:spacing w:after="120"/>
        <w:ind w:left="426" w:hanging="426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6917"/>
      </w:tblGrid>
      <w:tr w:rsidR="00577ECE" w:rsidRPr="00F43C34" w14:paraId="27FA5963" w14:textId="77777777" w:rsidTr="008220C1">
        <w:tc>
          <w:tcPr>
            <w:tcW w:w="1729" w:type="dxa"/>
            <w:shd w:val="clear" w:color="auto" w:fill="auto"/>
            <w:vAlign w:val="center"/>
          </w:tcPr>
          <w:p w14:paraId="02986208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Nazwa: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2AF584F4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396DDAA6" w14:textId="77777777" w:rsidTr="008220C1">
        <w:tc>
          <w:tcPr>
            <w:tcW w:w="1729" w:type="dxa"/>
            <w:shd w:val="clear" w:color="auto" w:fill="auto"/>
            <w:vAlign w:val="center"/>
          </w:tcPr>
          <w:p w14:paraId="4A440627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Adres siedziby: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2EACE22E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3B106408" w14:textId="77777777" w:rsidTr="008220C1">
        <w:tc>
          <w:tcPr>
            <w:tcW w:w="1729" w:type="dxa"/>
            <w:shd w:val="clear" w:color="auto" w:fill="auto"/>
            <w:vAlign w:val="center"/>
          </w:tcPr>
          <w:p w14:paraId="4669E746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Osoba do kontaktów: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67DA4184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5B05C27D" w14:textId="77777777" w:rsidTr="008220C1">
        <w:tc>
          <w:tcPr>
            <w:tcW w:w="1729" w:type="dxa"/>
            <w:shd w:val="clear" w:color="auto" w:fill="auto"/>
            <w:vAlign w:val="center"/>
          </w:tcPr>
          <w:p w14:paraId="7EDA6324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Telefon/faks: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1B1A4CEC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00C6C73F" w14:textId="77777777" w:rsidTr="008220C1">
        <w:tc>
          <w:tcPr>
            <w:tcW w:w="1729" w:type="dxa"/>
            <w:shd w:val="clear" w:color="auto" w:fill="auto"/>
            <w:vAlign w:val="center"/>
          </w:tcPr>
          <w:p w14:paraId="07031D90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Adres e-mail: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1D91E339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3C3009D9" w14:textId="77777777" w:rsidTr="008220C1">
        <w:tc>
          <w:tcPr>
            <w:tcW w:w="1729" w:type="dxa"/>
            <w:shd w:val="clear" w:color="auto" w:fill="auto"/>
            <w:vAlign w:val="center"/>
          </w:tcPr>
          <w:p w14:paraId="64D65E94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NIP: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0EF7316E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F43C34" w14:paraId="1F00BE16" w14:textId="77777777" w:rsidTr="008220C1">
        <w:tc>
          <w:tcPr>
            <w:tcW w:w="1729" w:type="dxa"/>
            <w:shd w:val="clear" w:color="auto" w:fill="auto"/>
            <w:vAlign w:val="center"/>
          </w:tcPr>
          <w:p w14:paraId="19F6AF36" w14:textId="77777777" w:rsidR="00577ECE" w:rsidRPr="00F43C34" w:rsidRDefault="00577ECE" w:rsidP="00532A93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REGON: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27AC7B3E" w14:textId="77777777" w:rsidR="00577ECE" w:rsidRPr="00F43C34" w:rsidRDefault="00577ECE" w:rsidP="00532A93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A890D2F" w14:textId="210A44F7" w:rsidR="00577ECE" w:rsidRDefault="00577ECE" w:rsidP="00532A93">
      <w:pPr>
        <w:pStyle w:val="Akapitzlist"/>
        <w:spacing w:after="120"/>
        <w:ind w:left="360"/>
        <w:contextualSpacing w:val="0"/>
        <w:rPr>
          <w:rFonts w:ascii="Lato" w:hAnsi="Lato"/>
          <w:sz w:val="22"/>
          <w:szCs w:val="22"/>
        </w:rPr>
      </w:pPr>
    </w:p>
    <w:p w14:paraId="36FE6758" w14:textId="77777777" w:rsidR="00577ECE" w:rsidRPr="00F43C34" w:rsidRDefault="00577ECE" w:rsidP="00532A93">
      <w:pPr>
        <w:pStyle w:val="Akapitzlist"/>
        <w:numPr>
          <w:ilvl w:val="0"/>
          <w:numId w:val="7"/>
        </w:numPr>
        <w:spacing w:before="120"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Oferowana cena jednostkowa:</w:t>
      </w:r>
    </w:p>
    <w:p w14:paraId="2AFA4CC7" w14:textId="77777777" w:rsidR="00577ECE" w:rsidRPr="00F43C34" w:rsidRDefault="00577ECE" w:rsidP="00532A93">
      <w:pPr>
        <w:pStyle w:val="Akapitzlist"/>
        <w:spacing w:before="120" w:after="120"/>
        <w:ind w:left="425"/>
        <w:contextualSpacing w:val="0"/>
        <w:rPr>
          <w:rFonts w:ascii="Lato" w:hAnsi="Lato"/>
          <w:sz w:val="22"/>
          <w:szCs w:val="22"/>
        </w:rPr>
      </w:pPr>
    </w:p>
    <w:tbl>
      <w:tblPr>
        <w:tblStyle w:val="Tabela-Siatka1"/>
        <w:tblW w:w="9356" w:type="dxa"/>
        <w:jc w:val="center"/>
        <w:tblLook w:val="04A0" w:firstRow="1" w:lastRow="0" w:firstColumn="1" w:lastColumn="0" w:noHBand="0" w:noVBand="1"/>
      </w:tblPr>
      <w:tblGrid>
        <w:gridCol w:w="2268"/>
        <w:gridCol w:w="1701"/>
        <w:gridCol w:w="1843"/>
        <w:gridCol w:w="1843"/>
        <w:gridCol w:w="1701"/>
      </w:tblGrid>
      <w:tr w:rsidR="00577ECE" w:rsidRPr="00F43C34" w14:paraId="0366520F" w14:textId="77777777" w:rsidTr="007E6EC3">
        <w:trPr>
          <w:jc w:val="center"/>
        </w:trPr>
        <w:tc>
          <w:tcPr>
            <w:tcW w:w="2268" w:type="dxa"/>
            <w:tcBorders>
              <w:top w:val="nil"/>
              <w:left w:val="nil"/>
            </w:tcBorders>
          </w:tcPr>
          <w:p w14:paraId="5F602C7B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9761C0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Cena netto w zł</w:t>
            </w:r>
          </w:p>
          <w:p w14:paraId="558DA7EA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6F9972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Stawka VAT (%)</w:t>
            </w:r>
          </w:p>
          <w:p w14:paraId="725E714B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C2D4402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Kwota VAT w zł</w:t>
            </w:r>
          </w:p>
          <w:p w14:paraId="5F96BAA5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833571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Cena brutto w zł</w:t>
            </w:r>
          </w:p>
          <w:p w14:paraId="28A6004D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  <w:tr w:rsidR="00577ECE" w:rsidRPr="008063BE" w14:paraId="4AF64C27" w14:textId="77777777" w:rsidTr="007E6EC3">
        <w:trPr>
          <w:jc w:val="center"/>
        </w:trPr>
        <w:tc>
          <w:tcPr>
            <w:tcW w:w="2268" w:type="dxa"/>
            <w:vAlign w:val="center"/>
          </w:tcPr>
          <w:p w14:paraId="0766B2E3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09E9731A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5BF16E9B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582D190F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4</w:t>
            </w:r>
          </w:p>
          <w:p w14:paraId="55272BBD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kol. 2 * kol. 3</w:t>
            </w:r>
          </w:p>
        </w:tc>
        <w:tc>
          <w:tcPr>
            <w:tcW w:w="1701" w:type="dxa"/>
            <w:vAlign w:val="center"/>
          </w:tcPr>
          <w:p w14:paraId="5AC5E2F3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5</w:t>
            </w:r>
          </w:p>
          <w:p w14:paraId="74A076B1" w14:textId="77777777" w:rsidR="00577ECE" w:rsidRPr="00817607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b/>
                <w:iCs/>
                <w:sz w:val="22"/>
                <w:szCs w:val="22"/>
              </w:rPr>
            </w:pPr>
            <w:r w:rsidRPr="00817607">
              <w:rPr>
                <w:rFonts w:ascii="Lato" w:hAnsi="Lato"/>
                <w:b/>
                <w:iCs/>
                <w:sz w:val="22"/>
                <w:szCs w:val="22"/>
              </w:rPr>
              <w:t>kol. 2 + kol. 4</w:t>
            </w:r>
          </w:p>
        </w:tc>
      </w:tr>
      <w:tr w:rsidR="00577ECE" w:rsidRPr="00F43C34" w14:paraId="02053C89" w14:textId="77777777" w:rsidTr="007E6EC3">
        <w:trPr>
          <w:trHeight w:val="1373"/>
          <w:jc w:val="center"/>
        </w:trPr>
        <w:tc>
          <w:tcPr>
            <w:tcW w:w="2268" w:type="dxa"/>
          </w:tcPr>
          <w:p w14:paraId="5E4832A0" w14:textId="2DCF5661" w:rsidR="007E6EC3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 xml:space="preserve">1 BUTLA WODY ŹRÓDLANEJ </w:t>
            </w:r>
          </w:p>
          <w:p w14:paraId="56FB0392" w14:textId="77777777" w:rsidR="007E6EC3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 xml:space="preserve">O POJEMNOŚCI </w:t>
            </w:r>
          </w:p>
          <w:p w14:paraId="1944CE60" w14:textId="76C4CD01" w:rsidR="007E6EC3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ok. 19</w:t>
            </w:r>
            <w:r w:rsidR="00B000AF" w:rsidRPr="00F43C34">
              <w:rPr>
                <w:rFonts w:ascii="Lato" w:hAnsi="Lato"/>
                <w:sz w:val="22"/>
                <w:szCs w:val="22"/>
              </w:rPr>
              <w:t xml:space="preserve"> </w:t>
            </w:r>
            <w:r w:rsidRPr="00F43C34">
              <w:rPr>
                <w:rFonts w:ascii="Lato" w:hAnsi="Lato"/>
                <w:sz w:val="22"/>
                <w:szCs w:val="22"/>
              </w:rPr>
              <w:t>l</w:t>
            </w:r>
          </w:p>
          <w:p w14:paraId="2939E9E9" w14:textId="77777777" w:rsidR="007E6EC3" w:rsidRPr="00F43C34" w:rsidRDefault="007E6EC3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(zawartość wody</w:t>
            </w:r>
          </w:p>
          <w:p w14:paraId="65D444B7" w14:textId="5FE682EF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w butli nie mniejsza niż 18,9</w:t>
            </w:r>
            <w:r w:rsidR="00B000AF" w:rsidRPr="00F43C34">
              <w:rPr>
                <w:rFonts w:ascii="Lato" w:hAnsi="Lato"/>
                <w:sz w:val="22"/>
                <w:szCs w:val="22"/>
              </w:rPr>
              <w:t xml:space="preserve"> </w:t>
            </w:r>
            <w:r w:rsidRPr="00F43C34">
              <w:rPr>
                <w:rFonts w:ascii="Lato" w:hAnsi="Lato"/>
                <w:sz w:val="22"/>
                <w:szCs w:val="22"/>
              </w:rPr>
              <w:t>l)</w:t>
            </w:r>
          </w:p>
        </w:tc>
        <w:tc>
          <w:tcPr>
            <w:tcW w:w="1701" w:type="dxa"/>
          </w:tcPr>
          <w:p w14:paraId="1B5D0470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7FFC00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F3787E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627A93" w14:textId="77777777" w:rsidR="00577ECE" w:rsidRPr="00F43C34" w:rsidRDefault="00577ECE" w:rsidP="00532A93">
            <w:pPr>
              <w:tabs>
                <w:tab w:val="left" w:pos="720"/>
                <w:tab w:val="left" w:pos="5340"/>
              </w:tabs>
              <w:jc w:val="left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1E1BD900" w14:textId="77777777" w:rsidR="001369BE" w:rsidRPr="00F43C34" w:rsidRDefault="001369BE" w:rsidP="00532A93">
      <w:pPr>
        <w:tabs>
          <w:tab w:val="left" w:pos="720"/>
          <w:tab w:val="left" w:pos="5340"/>
        </w:tabs>
        <w:ind w:right="57"/>
        <w:rPr>
          <w:rFonts w:ascii="Lato" w:hAnsi="Lato"/>
          <w:b/>
          <w:sz w:val="22"/>
          <w:szCs w:val="22"/>
        </w:rPr>
      </w:pPr>
    </w:p>
    <w:p w14:paraId="2D609BF5" w14:textId="77777777" w:rsidR="00577ECE" w:rsidRPr="00F43C34" w:rsidRDefault="00577ECE" w:rsidP="00532A93">
      <w:pPr>
        <w:tabs>
          <w:tab w:val="left" w:pos="5340"/>
        </w:tabs>
        <w:ind w:right="57"/>
        <w:rPr>
          <w:rFonts w:ascii="Lato" w:hAnsi="Lato"/>
          <w:b/>
          <w:sz w:val="22"/>
          <w:szCs w:val="22"/>
        </w:rPr>
      </w:pPr>
      <w:r w:rsidRPr="00F43C34">
        <w:rPr>
          <w:rFonts w:ascii="Lato" w:hAnsi="Lato"/>
          <w:b/>
          <w:sz w:val="22"/>
          <w:szCs w:val="22"/>
        </w:rPr>
        <w:t>UWAGA: ceny należy określić z dokładnością do drugiego miejsca po przecinku.</w:t>
      </w:r>
    </w:p>
    <w:p w14:paraId="25966BBC" w14:textId="51517145" w:rsidR="00941A76" w:rsidRPr="00B013F0" w:rsidRDefault="00941A76" w:rsidP="00532A93">
      <w:pPr>
        <w:pStyle w:val="Akapitzlist"/>
        <w:numPr>
          <w:ilvl w:val="0"/>
          <w:numId w:val="7"/>
        </w:numPr>
        <w:spacing w:before="120"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B013F0">
        <w:rPr>
          <w:rFonts w:ascii="Lato" w:hAnsi="Lato"/>
          <w:sz w:val="22"/>
          <w:szCs w:val="22"/>
        </w:rPr>
        <w:t>Powyżej wskazana cena uwzględnia wszystkie zobowiązania, koszty i składniki związane z realizacją zamówienia, w tym m.in. dostawę wody, udostępnienie urządzeń i pompek, sanityzację urządzeń oraz ich serwis, a także wszelkie koszty powstałe w wyniku użytkowania urządzeń.</w:t>
      </w:r>
    </w:p>
    <w:p w14:paraId="051A338F" w14:textId="205307D5" w:rsidR="00941A76" w:rsidRPr="00F43C34" w:rsidRDefault="00941A76" w:rsidP="00532A93">
      <w:pPr>
        <w:pStyle w:val="Akapitzlist"/>
        <w:numPr>
          <w:ilvl w:val="0"/>
          <w:numId w:val="7"/>
        </w:numPr>
        <w:spacing w:before="120"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lastRenderedPageBreak/>
        <w:t xml:space="preserve">W przypadku wybrania </w:t>
      </w:r>
      <w:r w:rsidR="00532A93">
        <w:rPr>
          <w:rFonts w:ascii="Lato" w:hAnsi="Lato"/>
          <w:sz w:val="22"/>
          <w:szCs w:val="22"/>
        </w:rPr>
        <w:t>mojej</w:t>
      </w:r>
      <w:r w:rsidR="00532A93" w:rsidRPr="00F43C34">
        <w:rPr>
          <w:rFonts w:ascii="Lato" w:hAnsi="Lato"/>
          <w:sz w:val="22"/>
          <w:szCs w:val="22"/>
        </w:rPr>
        <w:t xml:space="preserve"> </w:t>
      </w:r>
      <w:r w:rsidRPr="00F43C34">
        <w:rPr>
          <w:rFonts w:ascii="Lato" w:hAnsi="Lato"/>
          <w:sz w:val="22"/>
          <w:szCs w:val="22"/>
        </w:rPr>
        <w:t>oferty zobowiązuj</w:t>
      </w:r>
      <w:r>
        <w:rPr>
          <w:rFonts w:ascii="Lato" w:hAnsi="Lato"/>
          <w:sz w:val="22"/>
          <w:szCs w:val="22"/>
        </w:rPr>
        <w:t>ę</w:t>
      </w:r>
      <w:r w:rsidRPr="00F43C34">
        <w:rPr>
          <w:rFonts w:ascii="Lato" w:hAnsi="Lato"/>
          <w:sz w:val="22"/>
          <w:szCs w:val="22"/>
        </w:rPr>
        <w:t xml:space="preserve"> się do zawarcia umowy na warunkach określonych we Wzorze Umowy, w terminie określonym przez Zamawiającego.</w:t>
      </w:r>
    </w:p>
    <w:p w14:paraId="6F629B18" w14:textId="77777777" w:rsidR="00941A76" w:rsidRPr="007B5672" w:rsidRDefault="00941A76" w:rsidP="00532A93">
      <w:pPr>
        <w:pStyle w:val="Akapitzlist"/>
        <w:numPr>
          <w:ilvl w:val="0"/>
          <w:numId w:val="7"/>
        </w:numPr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zapoznałem się z treścią Zaproszenia do składania ofert, akceptuję jego treść, nie wnoszę do niej zastrzeżeń oraz zobowiązuję się zrealizować zamówienie zgodnie z zapisami Zaproszenia i zlecenia.</w:t>
      </w:r>
    </w:p>
    <w:p w14:paraId="34E4CA66" w14:textId="77777777" w:rsidR="00941A76" w:rsidRPr="007B5672" w:rsidRDefault="00941A76" w:rsidP="00532A93">
      <w:pPr>
        <w:pStyle w:val="Akapitzlist"/>
        <w:numPr>
          <w:ilvl w:val="0"/>
          <w:numId w:val="7"/>
        </w:numPr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Oferowana cena jest ceną stałą w okresie 30 dni od dnia złożenia oferty.</w:t>
      </w:r>
    </w:p>
    <w:p w14:paraId="48358D6F" w14:textId="77777777" w:rsidR="00941A76" w:rsidRPr="007B5672" w:rsidRDefault="00941A76" w:rsidP="00532A93">
      <w:pPr>
        <w:pStyle w:val="Akapitzlist"/>
        <w:numPr>
          <w:ilvl w:val="0"/>
          <w:numId w:val="7"/>
        </w:numPr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5DF9B4DA" w14:textId="4A0862FD" w:rsidR="00F43C34" w:rsidRPr="00F43C34" w:rsidRDefault="00F43C34" w:rsidP="00532A93">
      <w:pPr>
        <w:pStyle w:val="Akapitzlist"/>
        <w:numPr>
          <w:ilvl w:val="0"/>
          <w:numId w:val="7"/>
        </w:numPr>
        <w:spacing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Oświadczam, że spełniam warunki dotyczące:</w:t>
      </w:r>
    </w:p>
    <w:p w14:paraId="4F9BF685" w14:textId="77777777" w:rsidR="00F43C34" w:rsidRPr="00F43C34" w:rsidRDefault="00F43C34" w:rsidP="00532A93">
      <w:pPr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posiadania uprawnień do wykonywania określonej działalności lub czynności, jeżeli przepisy prawa nakładają obowiązek ich posiadania;</w:t>
      </w:r>
    </w:p>
    <w:p w14:paraId="2D4D38AA" w14:textId="77777777" w:rsidR="00F43C34" w:rsidRPr="00F43C34" w:rsidRDefault="00F43C34" w:rsidP="00532A93">
      <w:pPr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posiadania wiedzy i doświadczenia, o których mowa w rozdziale II Zaproszenia do składania ofert;</w:t>
      </w:r>
    </w:p>
    <w:p w14:paraId="06839E43" w14:textId="77777777" w:rsidR="00F43C34" w:rsidRPr="00F43C34" w:rsidRDefault="00F43C34" w:rsidP="00532A93">
      <w:pPr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posiadania wszelkich aktualnych atestów, świadectw, czy pozwolenia na dopuszczenie do obrotu przedmiotu Umowy, o których mowa w rozdziale III Zaproszenia do składania ofert;</w:t>
      </w:r>
    </w:p>
    <w:p w14:paraId="4F5025A3" w14:textId="3B905AED" w:rsidR="002F7B81" w:rsidRPr="000C19EB" w:rsidRDefault="00F43C34" w:rsidP="00532A93">
      <w:pPr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ind w:left="851" w:hanging="425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dysponowania odpowiednim potencjałem technicznym oraz osobami zdolnymi</w:t>
      </w:r>
      <w:r w:rsidRPr="00F43C34">
        <w:rPr>
          <w:rFonts w:ascii="Lato" w:hAnsi="Lato"/>
          <w:sz w:val="22"/>
          <w:szCs w:val="22"/>
        </w:rPr>
        <w:br/>
        <w:t>do wykonania zamówienia.</w:t>
      </w:r>
      <w:r w:rsidR="002F7B81" w:rsidRPr="000C19EB">
        <w:rPr>
          <w:rFonts w:ascii="Lato" w:hAnsi="Lato"/>
          <w:sz w:val="22"/>
          <w:szCs w:val="22"/>
        </w:rPr>
        <w:t xml:space="preserve"> </w:t>
      </w:r>
    </w:p>
    <w:p w14:paraId="2C443FDD" w14:textId="56DE3447" w:rsidR="00577ECE" w:rsidRPr="000C19EB" w:rsidRDefault="00577ECE" w:rsidP="00532A93">
      <w:pPr>
        <w:pStyle w:val="Akapitzlist"/>
        <w:numPr>
          <w:ilvl w:val="0"/>
          <w:numId w:val="7"/>
        </w:numPr>
        <w:spacing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 xml:space="preserve">Wykaz </w:t>
      </w:r>
      <w:r w:rsidR="002F7B81">
        <w:rPr>
          <w:rFonts w:ascii="Lato" w:hAnsi="Lato"/>
          <w:sz w:val="22"/>
          <w:szCs w:val="22"/>
        </w:rPr>
        <w:t>d</w:t>
      </w:r>
      <w:r w:rsidRPr="00F43C34">
        <w:rPr>
          <w:rFonts w:ascii="Lato" w:hAnsi="Lato"/>
          <w:sz w:val="22"/>
          <w:szCs w:val="22"/>
        </w:rPr>
        <w:t>ostaw</w:t>
      </w:r>
      <w:r w:rsidR="002F7B81">
        <w:rPr>
          <w:rFonts w:ascii="Lato" w:hAnsi="Lato"/>
          <w:sz w:val="22"/>
          <w:szCs w:val="22"/>
        </w:rPr>
        <w:t xml:space="preserve"> na potwierdzenie spełnienia warunku,</w:t>
      </w:r>
      <w:r w:rsidR="002F7B81" w:rsidRPr="002F7B81">
        <w:rPr>
          <w:rFonts w:ascii="Lato" w:hAnsi="Lato"/>
          <w:sz w:val="22"/>
          <w:szCs w:val="22"/>
        </w:rPr>
        <w:t xml:space="preserve"> </w:t>
      </w:r>
      <w:r w:rsidR="002F7B81" w:rsidRPr="00F43C34">
        <w:rPr>
          <w:rFonts w:ascii="Lato" w:hAnsi="Lato"/>
          <w:sz w:val="22"/>
          <w:szCs w:val="22"/>
        </w:rPr>
        <w:t>o który</w:t>
      </w:r>
      <w:r w:rsidR="002F7B81">
        <w:rPr>
          <w:rFonts w:ascii="Lato" w:hAnsi="Lato"/>
          <w:sz w:val="22"/>
          <w:szCs w:val="22"/>
        </w:rPr>
        <w:t>m</w:t>
      </w:r>
      <w:r w:rsidR="002F7B81" w:rsidRPr="00F43C34">
        <w:rPr>
          <w:rFonts w:ascii="Lato" w:hAnsi="Lato"/>
          <w:sz w:val="22"/>
          <w:szCs w:val="22"/>
        </w:rPr>
        <w:t xml:space="preserve"> mowa w rozdziale II Zaproszenia do składania ofert</w:t>
      </w:r>
      <w:r w:rsidR="002F7B81">
        <w:rPr>
          <w:rFonts w:ascii="Lato" w:hAnsi="Lato"/>
          <w:sz w:val="22"/>
          <w:szCs w:val="22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3330"/>
        <w:gridCol w:w="2750"/>
        <w:gridCol w:w="2373"/>
      </w:tblGrid>
      <w:tr w:rsidR="00B000AF" w:rsidRPr="00F43C34" w14:paraId="4078F030" w14:textId="77777777" w:rsidTr="00551F53">
        <w:trPr>
          <w:trHeight w:val="405"/>
          <w:jc w:val="center"/>
        </w:trPr>
        <w:tc>
          <w:tcPr>
            <w:tcW w:w="571" w:type="dxa"/>
          </w:tcPr>
          <w:p w14:paraId="71657B0A" w14:textId="77777777" w:rsidR="00B000AF" w:rsidRPr="00F43C34" w:rsidRDefault="00B000AF" w:rsidP="00532A93">
            <w:pPr>
              <w:rPr>
                <w:rFonts w:ascii="Lato" w:hAnsi="Lato"/>
                <w:b/>
                <w:sz w:val="22"/>
                <w:szCs w:val="22"/>
              </w:rPr>
            </w:pPr>
            <w:r w:rsidRPr="00F43C34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3330" w:type="dxa"/>
          </w:tcPr>
          <w:p w14:paraId="5D2E1176" w14:textId="65E68A3F" w:rsidR="00B000AF" w:rsidRPr="00F43C34" w:rsidRDefault="00B000AF" w:rsidP="00532A93">
            <w:pPr>
              <w:rPr>
                <w:rFonts w:ascii="Lato" w:hAnsi="Lato"/>
                <w:b/>
                <w:sz w:val="22"/>
                <w:szCs w:val="22"/>
              </w:rPr>
            </w:pPr>
            <w:r w:rsidRPr="00F43C34">
              <w:rPr>
                <w:rFonts w:ascii="Lato" w:hAnsi="Lato"/>
                <w:b/>
                <w:sz w:val="22"/>
                <w:szCs w:val="22"/>
              </w:rPr>
              <w:t xml:space="preserve">Podmiot, na rzecz którego dokonano dostawy </w:t>
            </w:r>
          </w:p>
        </w:tc>
        <w:tc>
          <w:tcPr>
            <w:tcW w:w="2750" w:type="dxa"/>
          </w:tcPr>
          <w:p w14:paraId="4B60CC2F" w14:textId="77777777" w:rsidR="00B000AF" w:rsidRPr="00F43C34" w:rsidRDefault="00B000AF" w:rsidP="00532A93">
            <w:pPr>
              <w:rPr>
                <w:rFonts w:ascii="Lato" w:hAnsi="Lato"/>
                <w:b/>
                <w:sz w:val="22"/>
                <w:szCs w:val="22"/>
              </w:rPr>
            </w:pPr>
            <w:r w:rsidRPr="00F43C34">
              <w:rPr>
                <w:rFonts w:ascii="Lato" w:hAnsi="Lato"/>
                <w:b/>
                <w:sz w:val="22"/>
                <w:szCs w:val="22"/>
              </w:rPr>
              <w:t>Wartość zrealizowanej dostawy</w:t>
            </w:r>
          </w:p>
        </w:tc>
        <w:tc>
          <w:tcPr>
            <w:tcW w:w="2373" w:type="dxa"/>
          </w:tcPr>
          <w:p w14:paraId="5B860BA0" w14:textId="77777777" w:rsidR="00B000AF" w:rsidRPr="00F43C34" w:rsidRDefault="00B000AF" w:rsidP="00532A93">
            <w:pPr>
              <w:rPr>
                <w:rFonts w:ascii="Lato" w:hAnsi="Lato"/>
                <w:b/>
                <w:sz w:val="22"/>
                <w:szCs w:val="22"/>
              </w:rPr>
            </w:pPr>
            <w:r w:rsidRPr="00F43C34">
              <w:rPr>
                <w:rFonts w:ascii="Lato" w:hAnsi="Lato"/>
                <w:b/>
                <w:sz w:val="22"/>
                <w:szCs w:val="22"/>
              </w:rPr>
              <w:t>Okres realizacji dostawy</w:t>
            </w:r>
          </w:p>
        </w:tc>
      </w:tr>
      <w:tr w:rsidR="00B000AF" w:rsidRPr="00F43C34" w14:paraId="164A1EA0" w14:textId="77777777" w:rsidTr="00551F53">
        <w:trPr>
          <w:jc w:val="center"/>
        </w:trPr>
        <w:tc>
          <w:tcPr>
            <w:tcW w:w="571" w:type="dxa"/>
          </w:tcPr>
          <w:p w14:paraId="7AA32CF6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3330" w:type="dxa"/>
          </w:tcPr>
          <w:p w14:paraId="6100DD2A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  <w:p w14:paraId="79318193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50" w:type="dxa"/>
          </w:tcPr>
          <w:p w14:paraId="7B44E520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373" w:type="dxa"/>
          </w:tcPr>
          <w:p w14:paraId="1D16FF3A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B000AF" w:rsidRPr="00F43C34" w14:paraId="0FE2B4A5" w14:textId="77777777" w:rsidTr="00551F53">
        <w:trPr>
          <w:jc w:val="center"/>
        </w:trPr>
        <w:tc>
          <w:tcPr>
            <w:tcW w:w="571" w:type="dxa"/>
          </w:tcPr>
          <w:p w14:paraId="3485AFB3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  <w:r w:rsidRPr="00F43C34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3330" w:type="dxa"/>
          </w:tcPr>
          <w:p w14:paraId="07B23C20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  <w:p w14:paraId="5BB93FC9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50" w:type="dxa"/>
          </w:tcPr>
          <w:p w14:paraId="6CD0E9A5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373" w:type="dxa"/>
          </w:tcPr>
          <w:p w14:paraId="25A040CD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B000AF" w:rsidRPr="00F43C34" w14:paraId="27D04347" w14:textId="77777777" w:rsidTr="00551F53">
        <w:trPr>
          <w:jc w:val="center"/>
        </w:trPr>
        <w:tc>
          <w:tcPr>
            <w:tcW w:w="571" w:type="dxa"/>
          </w:tcPr>
          <w:p w14:paraId="1726C070" w14:textId="506C8C60" w:rsidR="00B000AF" w:rsidRPr="00F43C34" w:rsidRDefault="00AB4920" w:rsidP="00532A93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….</w:t>
            </w:r>
          </w:p>
        </w:tc>
        <w:tc>
          <w:tcPr>
            <w:tcW w:w="3330" w:type="dxa"/>
          </w:tcPr>
          <w:p w14:paraId="44B14694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  <w:p w14:paraId="5FED76F4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50" w:type="dxa"/>
          </w:tcPr>
          <w:p w14:paraId="33F94AA7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373" w:type="dxa"/>
          </w:tcPr>
          <w:p w14:paraId="7DB1C49A" w14:textId="77777777" w:rsidR="00B000AF" w:rsidRPr="00F43C34" w:rsidRDefault="00B000AF" w:rsidP="00532A93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BBD61FC" w14:textId="4F4674B0" w:rsidR="00A129C0" w:rsidRDefault="00A129C0" w:rsidP="00532A93">
      <w:pPr>
        <w:rPr>
          <w:rFonts w:ascii="Lato" w:hAnsi="Lato"/>
          <w:sz w:val="22"/>
          <w:szCs w:val="22"/>
        </w:rPr>
      </w:pPr>
    </w:p>
    <w:p w14:paraId="3B64D764" w14:textId="56C8530A" w:rsidR="00A129C0" w:rsidRPr="00F43C34" w:rsidRDefault="00A129C0" w:rsidP="00532A93">
      <w:pPr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>Oświadczam, że wszystkie informacje podane w powyższych oświadczeniach są aktualne i</w:t>
      </w:r>
      <w:r w:rsidR="002F7B81">
        <w:rPr>
          <w:rFonts w:ascii="Lato" w:hAnsi="Lato"/>
          <w:sz w:val="22"/>
          <w:szCs w:val="22"/>
        </w:rPr>
        <w:t> </w:t>
      </w:r>
      <w:r w:rsidRPr="00F43C34">
        <w:rPr>
          <w:rFonts w:ascii="Lato" w:hAnsi="Lato"/>
          <w:sz w:val="22"/>
          <w:szCs w:val="22"/>
        </w:rPr>
        <w:t>zgodne z prawdą oraz zostały przedstawione z pełną świadomością konsekwencji wprowadzenia Zamawiającego w błąd przy przedstawianiu informacji.</w:t>
      </w:r>
    </w:p>
    <w:p w14:paraId="26A7DED0" w14:textId="77777777" w:rsidR="00A129C0" w:rsidRPr="00F43C34" w:rsidRDefault="00A129C0" w:rsidP="00532A93">
      <w:pPr>
        <w:rPr>
          <w:rFonts w:ascii="Lato" w:hAnsi="Lato"/>
          <w:sz w:val="22"/>
          <w:szCs w:val="22"/>
        </w:rPr>
      </w:pPr>
    </w:p>
    <w:p w14:paraId="65C19918" w14:textId="77777777" w:rsidR="002F7B81" w:rsidRPr="00DB6D20" w:rsidRDefault="002F7B81" w:rsidP="00532A93">
      <w:pPr>
        <w:pStyle w:val="Tekstpodstawowy"/>
        <w:spacing w:after="0"/>
        <w:rPr>
          <w:rFonts w:ascii="Lato" w:hAnsi="Lato" w:cs="Calibri"/>
          <w:sz w:val="22"/>
          <w:szCs w:val="22"/>
          <w:lang w:eastAsia="en-US"/>
        </w:rPr>
      </w:pPr>
      <w:r>
        <w:rPr>
          <w:rFonts w:ascii="Lato" w:hAnsi="Lato" w:cs="Calibri"/>
          <w:sz w:val="22"/>
          <w:szCs w:val="22"/>
          <w:lang w:eastAsia="en-US"/>
        </w:rPr>
        <w:t>…………….</w:t>
      </w:r>
    </w:p>
    <w:p w14:paraId="4F1B1592" w14:textId="77777777" w:rsidR="002F7B81" w:rsidRPr="00DB6D20" w:rsidRDefault="002F7B81" w:rsidP="00532A93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podpis odręczny Wykonawcy lub podpis odręczny osoby/osób upoważnionej/ych do reprezentowania Wykonawcy</w:t>
      </w:r>
    </w:p>
    <w:p w14:paraId="5D175270" w14:textId="77777777" w:rsidR="002F7B81" w:rsidRPr="00DB6D20" w:rsidRDefault="002F7B81" w:rsidP="00532A93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lub</w:t>
      </w:r>
    </w:p>
    <w:p w14:paraId="1B1ACB19" w14:textId="61B92E58" w:rsidR="009D30ED" w:rsidRPr="00F43C34" w:rsidRDefault="002F7B81" w:rsidP="00532A93">
      <w:pPr>
        <w:widowControl w:val="0"/>
        <w:autoSpaceDE w:val="0"/>
        <w:autoSpaceDN w:val="0"/>
        <w:rPr>
          <w:rFonts w:ascii="Lato" w:hAnsi="Lato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DB6D20">
        <w:rPr>
          <w:rFonts w:ascii="Lato" w:hAnsi="Lato" w:cs="Calibri"/>
          <w:b/>
          <w:sz w:val="22"/>
          <w:szCs w:val="22"/>
        </w:rPr>
        <w:t xml:space="preserve"> </w:t>
      </w:r>
      <w:r w:rsidRPr="00DB6D20">
        <w:rPr>
          <w:rFonts w:ascii="Lato" w:hAnsi="Lato" w:cs="Calibri"/>
          <w:sz w:val="22"/>
          <w:szCs w:val="22"/>
        </w:rPr>
        <w:t>należy opatrzyć ww. podpisem.</w:t>
      </w:r>
    </w:p>
    <w:p w14:paraId="14DD9AFC" w14:textId="3EA7EE63" w:rsidR="009D30ED" w:rsidRPr="00F43C34" w:rsidRDefault="0011032F" w:rsidP="00532A93">
      <w:pPr>
        <w:rPr>
          <w:rFonts w:ascii="Lato" w:hAnsi="Lato"/>
          <w:sz w:val="22"/>
          <w:szCs w:val="22"/>
        </w:rPr>
      </w:pPr>
    </w:p>
    <w:sectPr w:rsidR="009D30ED" w:rsidRPr="00F43C34" w:rsidSect="00525F3A">
      <w:footerReference w:type="default" r:id="rId11"/>
      <w:headerReference w:type="first" r:id="rId12"/>
      <w:footerReference w:type="first" r:id="rId13"/>
      <w:pgSz w:w="11900" w:h="16840"/>
      <w:pgMar w:top="1418" w:right="1134" w:bottom="1701" w:left="1418" w:header="680" w:footer="68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3DB8B" w14:textId="77777777" w:rsidR="0011032F" w:rsidRDefault="0011032F">
      <w:r>
        <w:separator/>
      </w:r>
    </w:p>
  </w:endnote>
  <w:endnote w:type="continuationSeparator" w:id="0">
    <w:p w14:paraId="78807FA6" w14:textId="77777777" w:rsidR="0011032F" w:rsidRDefault="0011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71974" w14:textId="77777777" w:rsidR="006C13FF" w:rsidRPr="006C13FF" w:rsidRDefault="001103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A3E9" w14:textId="20EF6C48" w:rsidR="003B094D" w:rsidRDefault="001103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A95B3" w14:textId="77777777" w:rsidR="0011032F" w:rsidRDefault="0011032F">
      <w:r>
        <w:separator/>
      </w:r>
    </w:p>
  </w:footnote>
  <w:footnote w:type="continuationSeparator" w:id="0">
    <w:p w14:paraId="1585C77D" w14:textId="77777777" w:rsidR="0011032F" w:rsidRDefault="00110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6F39" w14:textId="77777777" w:rsidR="003B094D" w:rsidRDefault="00A659E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C2FE0A" wp14:editId="1398AB2A">
              <wp:simplePos x="0" y="0"/>
              <wp:positionH relativeFrom="column">
                <wp:posOffset>3538220</wp:posOffset>
              </wp:positionH>
              <wp:positionV relativeFrom="paragraph">
                <wp:posOffset>-59690</wp:posOffset>
              </wp:positionV>
              <wp:extent cx="2505075" cy="463550"/>
              <wp:effectExtent l="0" t="0" r="9525" b="1270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B599A" w14:textId="77777777" w:rsidR="004564FE" w:rsidRPr="00683818" w:rsidRDefault="0011032F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C2FE0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78.6pt;margin-top:-4.7pt;width:197.25pt;height:3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" filled="f" stroked="f">
              <v:textbox inset="0,0,0,0">
                <w:txbxContent>
                  <w:p w14:paraId="2A3B599A" w14:textId="77777777" w:rsidR="004564FE" w:rsidRPr="00683818" w:rsidRDefault="00CC4ECB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EB2274" wp14:editId="71959ED2">
              <wp:simplePos x="0" y="0"/>
              <wp:positionH relativeFrom="column">
                <wp:posOffset>280670</wp:posOffset>
              </wp:positionH>
              <wp:positionV relativeFrom="paragraph">
                <wp:posOffset>1397635</wp:posOffset>
              </wp:positionV>
              <wp:extent cx="3019425" cy="240030"/>
              <wp:effectExtent l="0" t="0" r="9525" b="762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7D3E0" w14:textId="77777777" w:rsidR="003B094D" w:rsidRDefault="0011032F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  <w:bookmarkStart w:id="0" w:name="ezdSprawaZnak"/>
                          <w:bookmarkEnd w:id="0"/>
                        </w:p>
                        <w:p w14:paraId="77B80373" w14:textId="77777777" w:rsidR="00DB4B6E" w:rsidRPr="00683818" w:rsidRDefault="0011032F" w:rsidP="003B094D">
                          <w:pPr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EB2274" id="Text Box 8" o:spid="_x0000_s1027" type="#_x0000_t202" style="position:absolute;margin-left:22.1pt;margin-top:110.05pt;width:237.75pt;height:1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" filled="f" stroked="f">
              <v:textbox inset="0,0,0,0">
                <w:txbxContent>
                  <w:p w14:paraId="2BE7D3E0" w14:textId="77777777" w:rsidR="003B094D" w:rsidRDefault="00CC4ECB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  <w:bookmarkStart w:id="118" w:name="ezdSprawaZnak"/>
                    <w:bookmarkEnd w:id="118"/>
                  </w:p>
                  <w:p w14:paraId="77B80373" w14:textId="77777777" w:rsidR="00DB4B6E" w:rsidRPr="00683818" w:rsidRDefault="00CC4ECB" w:rsidP="003B094D">
                    <w:pPr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FAC099" wp14:editId="15BB6D0D">
              <wp:simplePos x="0" y="0"/>
              <wp:positionH relativeFrom="column">
                <wp:posOffset>-5080</wp:posOffset>
              </wp:positionH>
              <wp:positionV relativeFrom="paragraph">
                <wp:posOffset>807085</wp:posOffset>
              </wp:positionV>
              <wp:extent cx="2895600" cy="409575"/>
              <wp:effectExtent l="0" t="0" r="0" b="952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6F8AD" w14:textId="77777777" w:rsidR="00DB4B6E" w:rsidRPr="009B765A" w:rsidRDefault="0011032F" w:rsidP="0067640A">
                          <w:pPr>
                            <w:rPr>
                              <w:rFonts w:ascii="Times New Roman" w:hAnsi="Times New Roman"/>
                              <w:b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FAC099" id="Text Box 9" o:spid="_x0000_s1028" type="#_x0000_t202" style="position:absolute;margin-left:-.4pt;margin-top:63.55pt;width:228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" filled="f" stroked="f">
              <v:textbox inset="0,0,0,0">
                <w:txbxContent>
                  <w:p w14:paraId="08A6F8AD" w14:textId="77777777" w:rsidR="00DB4B6E" w:rsidRPr="009B765A" w:rsidRDefault="00CC4ECB" w:rsidP="0067640A">
                    <w:pPr>
                      <w:rPr>
                        <w:rFonts w:ascii="Times New Roman" w:hAnsi="Times New Roman"/>
                        <w:b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8A5"/>
    <w:multiLevelType w:val="hybridMultilevel"/>
    <w:tmpl w:val="A166569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0F8F024A"/>
    <w:multiLevelType w:val="hybridMultilevel"/>
    <w:tmpl w:val="8B14EB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CA348D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AD2919"/>
    <w:multiLevelType w:val="hybridMultilevel"/>
    <w:tmpl w:val="F65A5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D3D9C"/>
    <w:multiLevelType w:val="hybridMultilevel"/>
    <w:tmpl w:val="364091EE"/>
    <w:lvl w:ilvl="0" w:tplc="FF4CC0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20417"/>
    <w:multiLevelType w:val="hybridMultilevel"/>
    <w:tmpl w:val="6B006784"/>
    <w:lvl w:ilvl="0" w:tplc="0415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CEDC7BD6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1CA68750">
      <w:start w:val="2"/>
      <w:numFmt w:val="decimal"/>
      <w:lvlText w:val="%3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6BEA770A">
      <w:start w:val="2"/>
      <w:numFmt w:val="decimal"/>
      <w:lvlText w:val="%4)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4" w:tplc="2968C440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48DC7D4A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E1A8A88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946EE610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B45A8A3A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5355279B"/>
    <w:multiLevelType w:val="hybridMultilevel"/>
    <w:tmpl w:val="362A6B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176BA1"/>
    <w:multiLevelType w:val="hybridMultilevel"/>
    <w:tmpl w:val="919CA566"/>
    <w:lvl w:ilvl="0" w:tplc="E44497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60E25"/>
    <w:multiLevelType w:val="hybridMultilevel"/>
    <w:tmpl w:val="A2982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B50CD"/>
    <w:multiLevelType w:val="hybridMultilevel"/>
    <w:tmpl w:val="8CCE2FA0"/>
    <w:lvl w:ilvl="0" w:tplc="51F6CE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811A4"/>
    <w:multiLevelType w:val="hybridMultilevel"/>
    <w:tmpl w:val="EA960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142ACD"/>
    <w:multiLevelType w:val="hybridMultilevel"/>
    <w:tmpl w:val="D2C2EED6"/>
    <w:lvl w:ilvl="0" w:tplc="1D3268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FD2D2F"/>
    <w:multiLevelType w:val="hybridMultilevel"/>
    <w:tmpl w:val="4808F0CA"/>
    <w:lvl w:ilvl="0" w:tplc="8B62D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6A1A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9707A6"/>
    <w:multiLevelType w:val="hybridMultilevel"/>
    <w:tmpl w:val="7B9231EC"/>
    <w:lvl w:ilvl="0" w:tplc="13563E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24"/>
  </w:num>
  <w:num w:numId="3">
    <w:abstractNumId w:val="14"/>
  </w:num>
  <w:num w:numId="4">
    <w:abstractNumId w:val="11"/>
  </w:num>
  <w:num w:numId="5">
    <w:abstractNumId w:val="17"/>
  </w:num>
  <w:num w:numId="6">
    <w:abstractNumId w:val="5"/>
  </w:num>
  <w:num w:numId="7">
    <w:abstractNumId w:val="15"/>
  </w:num>
  <w:num w:numId="8">
    <w:abstractNumId w:val="4"/>
  </w:num>
  <w:num w:numId="9">
    <w:abstractNumId w:val="19"/>
  </w:num>
  <w:num w:numId="10">
    <w:abstractNumId w:val="0"/>
  </w:num>
  <w:num w:numId="11">
    <w:abstractNumId w:val="18"/>
  </w:num>
  <w:num w:numId="12">
    <w:abstractNumId w:val="8"/>
  </w:num>
  <w:num w:numId="13">
    <w:abstractNumId w:val="3"/>
  </w:num>
  <w:num w:numId="14">
    <w:abstractNumId w:val="22"/>
  </w:num>
  <w:num w:numId="15">
    <w:abstractNumId w:val="20"/>
  </w:num>
  <w:num w:numId="16">
    <w:abstractNumId w:val="10"/>
  </w:num>
  <w:num w:numId="17">
    <w:abstractNumId w:val="6"/>
  </w:num>
  <w:num w:numId="18">
    <w:abstractNumId w:val="1"/>
  </w:num>
  <w:num w:numId="19">
    <w:abstractNumId w:val="2"/>
  </w:num>
  <w:num w:numId="20">
    <w:abstractNumId w:val="7"/>
  </w:num>
  <w:num w:numId="21">
    <w:abstractNumId w:val="9"/>
  </w:num>
  <w:num w:numId="22">
    <w:abstractNumId w:val="23"/>
  </w:num>
  <w:num w:numId="23">
    <w:abstractNumId w:val="16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CE"/>
    <w:rsid w:val="0001091D"/>
    <w:rsid w:val="00032199"/>
    <w:rsid w:val="000C19EB"/>
    <w:rsid w:val="000E2B86"/>
    <w:rsid w:val="00107B1A"/>
    <w:rsid w:val="001100F9"/>
    <w:rsid w:val="0011032F"/>
    <w:rsid w:val="0011755B"/>
    <w:rsid w:val="001209E1"/>
    <w:rsid w:val="001266FF"/>
    <w:rsid w:val="001369BE"/>
    <w:rsid w:val="001B7C98"/>
    <w:rsid w:val="001F39D3"/>
    <w:rsid w:val="001F7BD8"/>
    <w:rsid w:val="0027789A"/>
    <w:rsid w:val="002979CB"/>
    <w:rsid w:val="002B1F56"/>
    <w:rsid w:val="002E2702"/>
    <w:rsid w:val="002E46AF"/>
    <w:rsid w:val="002F7B81"/>
    <w:rsid w:val="00306A85"/>
    <w:rsid w:val="00317FE1"/>
    <w:rsid w:val="003747BE"/>
    <w:rsid w:val="003C60B2"/>
    <w:rsid w:val="003D3547"/>
    <w:rsid w:val="003F2ABF"/>
    <w:rsid w:val="00400E70"/>
    <w:rsid w:val="00421484"/>
    <w:rsid w:val="00421C3D"/>
    <w:rsid w:val="00422E89"/>
    <w:rsid w:val="004534DD"/>
    <w:rsid w:val="004672DB"/>
    <w:rsid w:val="00475A8B"/>
    <w:rsid w:val="0047725E"/>
    <w:rsid w:val="004C0727"/>
    <w:rsid w:val="004F5C6D"/>
    <w:rsid w:val="00505CFE"/>
    <w:rsid w:val="00513DDE"/>
    <w:rsid w:val="00525F3A"/>
    <w:rsid w:val="00532A93"/>
    <w:rsid w:val="00551F53"/>
    <w:rsid w:val="00564ACC"/>
    <w:rsid w:val="005672BF"/>
    <w:rsid w:val="00577ECE"/>
    <w:rsid w:val="00583312"/>
    <w:rsid w:val="00590EE3"/>
    <w:rsid w:val="005C0787"/>
    <w:rsid w:val="005C75B9"/>
    <w:rsid w:val="005D0719"/>
    <w:rsid w:val="005D7DC4"/>
    <w:rsid w:val="005E2EFC"/>
    <w:rsid w:val="00626136"/>
    <w:rsid w:val="00644422"/>
    <w:rsid w:val="006671B7"/>
    <w:rsid w:val="00676172"/>
    <w:rsid w:val="006768E7"/>
    <w:rsid w:val="006A5606"/>
    <w:rsid w:val="006D4B49"/>
    <w:rsid w:val="007911A2"/>
    <w:rsid w:val="007B067D"/>
    <w:rsid w:val="007B389E"/>
    <w:rsid w:val="007E6EC3"/>
    <w:rsid w:val="007F09BC"/>
    <w:rsid w:val="008063BE"/>
    <w:rsid w:val="0080799F"/>
    <w:rsid w:val="00817607"/>
    <w:rsid w:val="00821CAB"/>
    <w:rsid w:val="008653C0"/>
    <w:rsid w:val="00881733"/>
    <w:rsid w:val="008F0C87"/>
    <w:rsid w:val="008F14F5"/>
    <w:rsid w:val="008F1569"/>
    <w:rsid w:val="00901561"/>
    <w:rsid w:val="00935C7C"/>
    <w:rsid w:val="00941A76"/>
    <w:rsid w:val="00A129C0"/>
    <w:rsid w:val="00A54C5D"/>
    <w:rsid w:val="00A659E7"/>
    <w:rsid w:val="00A66C64"/>
    <w:rsid w:val="00A720DA"/>
    <w:rsid w:val="00AA6A46"/>
    <w:rsid w:val="00AB4920"/>
    <w:rsid w:val="00AD1022"/>
    <w:rsid w:val="00AF6663"/>
    <w:rsid w:val="00B000AF"/>
    <w:rsid w:val="00B013F0"/>
    <w:rsid w:val="00B55159"/>
    <w:rsid w:val="00B86A92"/>
    <w:rsid w:val="00B903E0"/>
    <w:rsid w:val="00C428E9"/>
    <w:rsid w:val="00C759B6"/>
    <w:rsid w:val="00C810C3"/>
    <w:rsid w:val="00CC4ECB"/>
    <w:rsid w:val="00CD3195"/>
    <w:rsid w:val="00CF2FEF"/>
    <w:rsid w:val="00DB1E8E"/>
    <w:rsid w:val="00DB20A6"/>
    <w:rsid w:val="00E03CE0"/>
    <w:rsid w:val="00E313AE"/>
    <w:rsid w:val="00EC238C"/>
    <w:rsid w:val="00F12B48"/>
    <w:rsid w:val="00F17A53"/>
    <w:rsid w:val="00F43C34"/>
    <w:rsid w:val="00FB4E30"/>
    <w:rsid w:val="00FE37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4DA48"/>
  <w15:docId w15:val="{E8BB45E0-86E4-4AE7-B880-E9B5C6A6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41A76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F3BA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574F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577E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577ECE"/>
    <w:pPr>
      <w:ind w:left="720"/>
      <w:contextualSpacing/>
    </w:pPr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577ECE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577EC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aliases w:val="T_SZ_List Paragraph"/>
    <w:basedOn w:val="Normalny"/>
    <w:uiPriority w:val="99"/>
    <w:rsid w:val="00577ECE"/>
    <w:pPr>
      <w:spacing w:line="276" w:lineRule="auto"/>
      <w:ind w:left="720" w:hanging="431"/>
    </w:pPr>
    <w:rPr>
      <w:rFonts w:ascii="Calibri" w:eastAsia="Times New Roman" w:hAnsi="Calibri"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7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702"/>
    <w:rPr>
      <w:lang w:eastAsia="en-US"/>
    </w:rPr>
  </w:style>
  <w:style w:type="character" w:styleId="Odwoanieprzypisudolnego">
    <w:name w:val="footnote reference"/>
    <w:semiHidden/>
    <w:rsid w:val="002E270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69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9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9B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9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9BE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nhideWhenUsed/>
    <w:rsid w:val="00F43C34"/>
    <w:pPr>
      <w:spacing w:after="120"/>
    </w:pPr>
    <w:rPr>
      <w:rFonts w:ascii="Times New Roman" w:eastAsia="Times New Roman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43C34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F43C34"/>
    <w:rPr>
      <w:rFonts w:ascii="Times New Roman" w:eastAsia="Times New Roman" w:hAnsi="Times New Roman"/>
      <w:sz w:val="24"/>
      <w:szCs w:val="24"/>
    </w:rPr>
  </w:style>
  <w:style w:type="paragraph" w:customStyle="1" w:styleId="RODO">
    <w:name w:val="RODO"/>
    <w:basedOn w:val="Normalny"/>
    <w:qFormat/>
    <w:rsid w:val="00F43C34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</w:rPr>
  </w:style>
  <w:style w:type="paragraph" w:customStyle="1" w:styleId="Standard">
    <w:name w:val="Standard"/>
    <w:rsid w:val="00F43C34"/>
    <w:pPr>
      <w:suppressAutoHyphens/>
    </w:pPr>
    <w:rPr>
      <w:rFonts w:ascii="Times New Roman" w:eastAsia="Times New Roman" w:hAnsi="Times New Roman" w:cs="Calibri"/>
      <w:kern w:val="2"/>
      <w:sz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941A7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Poprawka">
    <w:name w:val="Revision"/>
    <w:hidden/>
    <w:uiPriority w:val="71"/>
    <w:semiHidden/>
    <w:rsid w:val="000C19E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4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oje%20dokumenty\Szablony\ok\Serwer\pismo_zew_symbol_mf_p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46E03-EF4A-47B4-B7BD-36A48C7EF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96D9DC-AE62-4E9B-8B26-D4641263A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B53AE-EAD6-4A88-956E-2AEF472AD5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9EF14C-F386-4DCA-8F1D-9E8AA594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pismo_zew_symbol_mf_p16</Template>
  <TotalTime>0</TotalTime>
  <Pages>2</Pages>
  <Words>495</Words>
  <Characters>2972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Plan B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Zaremba Ewelina</cp:lastModifiedBy>
  <cp:revision>2</cp:revision>
  <cp:lastPrinted>2020-11-24T09:01:00Z</cp:lastPrinted>
  <dcterms:created xsi:type="dcterms:W3CDTF">2026-04-16T14:16:00Z</dcterms:created>
  <dcterms:modified xsi:type="dcterms:W3CDTF">2026-04-16T14:16:00Z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UxC4dwLulzfINJ8nQH+xvX5LNGipWa4BRSZhPgxsCvkVvWi/q0X6DoiBf19MQMwHNhOiiMkovo0NcCQ9zf4Oag==</vt:lpwstr>
  </property>
  <property fmtid="{D5CDD505-2E9C-101B-9397-08002B2CF9AE}" pid="5" name="MFClassificationDate">
    <vt:lpwstr>2021-12-28T14:03:30.4094308+01:00</vt:lpwstr>
  </property>
  <property fmtid="{D5CDD505-2E9C-101B-9397-08002B2CF9AE}" pid="6" name="MFClassifiedBySID">
    <vt:lpwstr>UxC4dwLulzfINJ8nQH+xvX5LNGipWa4BRSZhPgxsCvm42mrIC/DSDv0ggS+FjUN/2v1BBotkLlY5aAiEhoi6uV5Tj7ZfpbYMkamC2RUdmV62/Weg6oSIBLai9OLJGsKD</vt:lpwstr>
  </property>
  <property fmtid="{D5CDD505-2E9C-101B-9397-08002B2CF9AE}" pid="7" name="MFGRNItemId">
    <vt:lpwstr>GRN-38697bea-4b39-44c6-8f47-89f132929671</vt:lpwstr>
  </property>
  <property fmtid="{D5CDD505-2E9C-101B-9397-08002B2CF9AE}" pid="8" name="MFHash">
    <vt:lpwstr>L78Np2lh2tLyah4khz64JCUmI+cq/vQGerBquEQPo6k=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