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995" w:rsidRDefault="00726995" w:rsidP="00A465F4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726995" w:rsidRDefault="00726995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726995" w:rsidRPr="00686B19" w:rsidRDefault="00726995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726995" w:rsidRPr="00093E7A" w:rsidRDefault="00726995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726995" w:rsidRPr="00093E7A" w:rsidRDefault="00726995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 Opolu.</w:t>
      </w:r>
    </w:p>
    <w:p w:rsidR="00726995" w:rsidRDefault="00726995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ZER-ZP-72/2014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726995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726995" w:rsidRPr="008A032D" w:rsidRDefault="00726995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726995" w:rsidRDefault="00726995" w:rsidP="001E2114">
            <w:pPr>
              <w:jc w:val="both"/>
            </w:pPr>
          </w:p>
          <w:p w:rsidR="00726995" w:rsidRDefault="00726995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726995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726995" w:rsidRPr="008A032D" w:rsidRDefault="00726995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726995" w:rsidRDefault="00726995" w:rsidP="001E2114">
            <w:pPr>
              <w:jc w:val="both"/>
            </w:pPr>
          </w:p>
          <w:p w:rsidR="00726995" w:rsidRDefault="00726995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726995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726995" w:rsidRPr="008A032D" w:rsidRDefault="0072699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726995" w:rsidRPr="008A032D" w:rsidRDefault="00726995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726995" w:rsidRPr="008A032D" w:rsidRDefault="0072699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726995" w:rsidRPr="008A3B91" w:rsidRDefault="00726995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726995" w:rsidRPr="008A032D" w:rsidRDefault="0072699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726995" w:rsidRPr="008A3B91" w:rsidRDefault="00726995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726995" w:rsidRPr="008A032D" w:rsidRDefault="0072699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726995" w:rsidRPr="008A3B91" w:rsidRDefault="00726995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726995" w:rsidRDefault="00726995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726995" w:rsidRPr="008A3B91" w:rsidRDefault="00726995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726995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726995" w:rsidRPr="008A032D" w:rsidRDefault="00726995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726995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726995" w:rsidRPr="008A032D" w:rsidRDefault="00726995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726995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726995" w:rsidRPr="006F2C03" w:rsidRDefault="00726995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726995" w:rsidRPr="006F2C03" w:rsidRDefault="00726995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726995" w:rsidRPr="009143C8" w:rsidRDefault="00726995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726995" w:rsidRPr="008A032D" w:rsidRDefault="0072699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726995" w:rsidRPr="008A032D" w:rsidRDefault="00726995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726995" w:rsidRPr="008A032D" w:rsidRDefault="00726995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726995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726995" w:rsidRPr="008A032D" w:rsidRDefault="0072699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Pr="008A032D" w:rsidRDefault="00726995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726995" w:rsidRPr="008A032D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Pr="008A032D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726995" w:rsidRPr="008A032D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726995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726995" w:rsidRPr="008A032D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A032D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 laryngologiczne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-neurologiczne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Pr="00576B23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B84B1C" w:rsidRDefault="00726995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726995" w:rsidRPr="00B84B1C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B84B1C" w:rsidRDefault="00726995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B84B1C" w:rsidRDefault="00726995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726995" w:rsidRPr="00B84B1C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726995" w:rsidRDefault="0072699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Lipidogram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726995" w:rsidRDefault="00726995" w:rsidP="00F943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późn. zm.)</w:t>
            </w:r>
          </w:p>
        </w:tc>
        <w:tc>
          <w:tcPr>
            <w:tcW w:w="1559" w:type="dxa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726995" w:rsidRPr="00C70A20" w:rsidRDefault="00726995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726995" w:rsidRDefault="00726995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r>
              <w:rPr>
                <w:b/>
                <w:bCs/>
                <w:sz w:val="14"/>
                <w:szCs w:val="14"/>
              </w:rPr>
              <w:t xml:space="preserve">ds. </w:t>
            </w:r>
            <w:r w:rsidRPr="009143C8">
              <w:rPr>
                <w:b/>
                <w:bCs/>
                <w:sz w:val="14"/>
                <w:szCs w:val="14"/>
              </w:rPr>
              <w:t xml:space="preserve">bezpieczeństwa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726995" w:rsidRPr="009143C8" w:rsidRDefault="00726995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726995" w:rsidRDefault="00726995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726995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726995" w:rsidRPr="008A032D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9143C8" w:rsidRDefault="00726995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A032D" w:rsidRDefault="0072699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26995" w:rsidRPr="00870B3A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726995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726995" w:rsidRDefault="00726995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726995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726995" w:rsidRDefault="00726995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726995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726995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26995" w:rsidRDefault="00726995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726995" w:rsidRDefault="00726995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726995" w:rsidRPr="009143C8" w:rsidRDefault="00726995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726995" w:rsidRPr="009143C8" w:rsidRDefault="00726995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726995" w:rsidRPr="009143C8" w:rsidRDefault="00726995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726995" w:rsidRDefault="00726995" w:rsidP="00F77A33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***  ZAMAWIAJĄCY ODRZUCI OFERTY, W KTÓRYCH WYKONAWCY ZAOFERUJĄ CENY JE</w:t>
      </w:r>
      <w:r>
        <w:rPr>
          <w:rFonts w:ascii="Arial" w:hAnsi="Arial" w:cs="Arial"/>
          <w:b/>
          <w:bCs/>
          <w:sz w:val="16"/>
          <w:szCs w:val="16"/>
        </w:rPr>
        <w:t xml:space="preserve">DNOSTKOWE NETTO O WARTOŚCI „0” </w:t>
      </w:r>
      <w:r w:rsidRPr="00F77A33">
        <w:rPr>
          <w:rFonts w:ascii="Arial" w:hAnsi="Arial" w:cs="Arial"/>
          <w:b/>
          <w:bCs/>
          <w:sz w:val="16"/>
          <w:szCs w:val="16"/>
        </w:rPr>
        <w:t xml:space="preserve"> </w:t>
      </w:r>
      <w:r w:rsidRPr="009143C8">
        <w:rPr>
          <w:rFonts w:ascii="Arial" w:hAnsi="Arial" w:cs="Arial"/>
          <w:b/>
          <w:bCs/>
          <w:sz w:val="16"/>
          <w:szCs w:val="16"/>
        </w:rPr>
        <w:t>(definicję ceny za</w:t>
      </w:r>
      <w:r>
        <w:rPr>
          <w:rFonts w:ascii="Arial" w:hAnsi="Arial" w:cs="Arial"/>
          <w:b/>
          <w:bCs/>
          <w:sz w:val="16"/>
          <w:szCs w:val="16"/>
        </w:rPr>
        <w:t>wiera ustawa z dnia 9 maja 2014r. o informowaniu cenach towarów i usług (Dz. U. z 2014r. poz. 915</w:t>
      </w:r>
      <w:r w:rsidRPr="009143C8">
        <w:rPr>
          <w:rFonts w:ascii="Arial" w:hAnsi="Arial" w:cs="Arial"/>
          <w:b/>
          <w:bCs/>
          <w:sz w:val="16"/>
          <w:szCs w:val="16"/>
        </w:rPr>
        <w:t>)).</w:t>
      </w:r>
    </w:p>
    <w:p w:rsidR="00726995" w:rsidRDefault="00726995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726995" w:rsidRDefault="00726995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726995" w:rsidRDefault="00726995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726995" w:rsidRDefault="00726995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726995" w:rsidRPr="00BF2603" w:rsidRDefault="00726995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726995" w:rsidRDefault="00726995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726995" w:rsidRPr="00BF2603" w:rsidRDefault="00726995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726995" w:rsidRDefault="00726995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WYKAZ PLACÓWEK, W KTÓRYCH BĘDĄ ŚWIADCZONE USŁUGI MEDYCZNE WRAZ Z NUMERAMI TELEFONÓW DO REJESTRACJI:</w:t>
      </w:r>
    </w:p>
    <w:p w:rsidR="00726995" w:rsidRDefault="00726995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726995" w:rsidRPr="00BF2603" w:rsidRDefault="00726995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726995" w:rsidRDefault="00726995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726995" w:rsidRPr="00BF2603" w:rsidRDefault="00726995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726995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726995" w:rsidRPr="00C75DCC" w:rsidRDefault="00726995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 xml:space="preserve">Oferuję(emy)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30.11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pkt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>rozdzia</w:t>
            </w:r>
            <w:r>
              <w:rPr>
                <w:b/>
                <w:bCs/>
                <w:sz w:val="22"/>
                <w:szCs w:val="22"/>
              </w:rPr>
              <w:t>łu XVIII ust. 3 i ust. 16,</w:t>
            </w:r>
          </w:p>
          <w:p w:rsidR="00726995" w:rsidRPr="00E4582C" w:rsidRDefault="00726995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>
              <w:rPr>
                <w:b/>
                <w:bCs/>
                <w:u w:val="single"/>
              </w:rPr>
              <w:t xml:space="preserve"> </w:t>
            </w:r>
            <w:r w:rsidRPr="00E4582C">
              <w:rPr>
                <w:b/>
                <w:bCs/>
                <w:u w:val="single"/>
              </w:rPr>
              <w:t>o</w:t>
            </w:r>
            <w:r>
              <w:rPr>
                <w:b/>
                <w:bCs/>
                <w:u w:val="single"/>
              </w:rPr>
              <w:t>d dnia podpisania umowy,</w:t>
            </w:r>
          </w:p>
          <w:p w:rsidR="00726995" w:rsidRPr="0011261A" w:rsidRDefault="00726995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30.11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726995" w:rsidRPr="009C2390" w:rsidRDefault="00726995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726995" w:rsidRPr="009C2390" w:rsidRDefault="0072699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Oświadczam(y), że akceptuję(emy)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726995" w:rsidRPr="009C2390" w:rsidRDefault="0072699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726995" w:rsidRPr="009C2390" w:rsidRDefault="0072699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726995" w:rsidRPr="009C2390" w:rsidRDefault="0072699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726995" w:rsidRPr="009C2390" w:rsidRDefault="00726995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……………………………………………………………….. zamierzam(y) powierzyć podwykonawcom.</w:t>
            </w:r>
          </w:p>
          <w:p w:rsidR="00726995" w:rsidRPr="009C2390" w:rsidRDefault="0072699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Nazwy (firmy) podwykonawców, na których zasoby powołuję(emy)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726995" w:rsidRPr="009C2390" w:rsidRDefault="0072699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zapoznałem(liśmy) się z warunkami określonymi w specyfikacji istotnych warunków zamówienia i nie wnoszę(imy) do niech zastrzeżeń o</w:t>
            </w:r>
            <w:r>
              <w:rPr>
                <w:sz w:val="22"/>
                <w:szCs w:val="22"/>
              </w:rPr>
              <w:t>raz przyjmuję(emy)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726995" w:rsidRPr="009C2390" w:rsidRDefault="0072699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zobowiązuję(emy) się do zawarcia umowy w miejscu i terminie wskazanym przez Zamawiającego.</w:t>
            </w:r>
          </w:p>
          <w:p w:rsidR="00726995" w:rsidRPr="009C2390" w:rsidRDefault="0072699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poinformuję(emy) o nich Zamawiającego.</w:t>
            </w:r>
          </w:p>
          <w:p w:rsidR="00726995" w:rsidRPr="009C2390" w:rsidRDefault="0072699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Oświadczam(y), że jestem(śmy)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726995" w:rsidRPr="009C2390" w:rsidRDefault="0072699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726995" w:rsidRPr="009C2390" w:rsidRDefault="0072699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726995" w:rsidRPr="009C2390" w:rsidRDefault="00726995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726995" w:rsidRPr="009C2390" w:rsidRDefault="00726995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726995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26995" w:rsidRPr="00C75DCC" w:rsidRDefault="00726995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 xml:space="preserve">Osobą(ami) upoważnioną(nymi)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726995" w:rsidRPr="00AC57CF" w:rsidRDefault="00726995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726995" w:rsidRDefault="00726995" w:rsidP="00F36A2E">
      <w:pPr>
        <w:rPr>
          <w:b/>
          <w:bCs/>
        </w:rPr>
      </w:pPr>
    </w:p>
    <w:p w:rsidR="00726995" w:rsidRDefault="00726995" w:rsidP="00F36A2E">
      <w:pPr>
        <w:rPr>
          <w:b/>
          <w:bCs/>
        </w:rPr>
      </w:pPr>
    </w:p>
    <w:p w:rsidR="00726995" w:rsidRPr="0011261A" w:rsidRDefault="00726995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726995" w:rsidRPr="0011261A" w:rsidRDefault="00726995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726995" w:rsidRPr="0011261A" w:rsidRDefault="00726995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umocowanej(ych) do reprezentowania Wykonawcy zgodnie z:</w:t>
      </w:r>
    </w:p>
    <w:p w:rsidR="00726995" w:rsidRPr="0011261A" w:rsidRDefault="00726995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726995" w:rsidRPr="0011261A" w:rsidRDefault="00726995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p w:rsidR="00726995" w:rsidRDefault="00726995" w:rsidP="00DD52D0">
      <w:pPr>
        <w:ind w:right="229"/>
      </w:pPr>
    </w:p>
    <w:sectPr w:rsidR="00726995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995" w:rsidRDefault="00726995">
      <w:r>
        <w:separator/>
      </w:r>
    </w:p>
  </w:endnote>
  <w:endnote w:type="continuationSeparator" w:id="1">
    <w:p w:rsidR="00726995" w:rsidRDefault="00726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995" w:rsidRDefault="00726995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726995" w:rsidRDefault="00726995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995" w:rsidRDefault="00726995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3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3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995" w:rsidRDefault="00726995">
      <w:r>
        <w:separator/>
      </w:r>
    </w:p>
  </w:footnote>
  <w:footnote w:type="continuationSeparator" w:id="1">
    <w:p w:rsidR="00726995" w:rsidRDefault="00726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1309D2"/>
    <w:multiLevelType w:val="hybridMultilevel"/>
    <w:tmpl w:val="C4C41CB6"/>
    <w:lvl w:ilvl="0" w:tplc="AC90B3BE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6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9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48"/>
  </w:num>
  <w:num w:numId="5">
    <w:abstractNumId w:val="26"/>
  </w:num>
  <w:num w:numId="6">
    <w:abstractNumId w:val="13"/>
  </w:num>
  <w:num w:numId="7">
    <w:abstractNumId w:val="11"/>
  </w:num>
  <w:num w:numId="8">
    <w:abstractNumId w:val="0"/>
  </w:num>
  <w:num w:numId="9">
    <w:abstractNumId w:val="34"/>
  </w:num>
  <w:num w:numId="10">
    <w:abstractNumId w:val="44"/>
  </w:num>
  <w:num w:numId="11">
    <w:abstractNumId w:val="41"/>
  </w:num>
  <w:num w:numId="12">
    <w:abstractNumId w:val="38"/>
  </w:num>
  <w:num w:numId="13">
    <w:abstractNumId w:val="33"/>
  </w:num>
  <w:num w:numId="14">
    <w:abstractNumId w:val="3"/>
  </w:num>
  <w:num w:numId="15">
    <w:abstractNumId w:val="19"/>
  </w:num>
  <w:num w:numId="16">
    <w:abstractNumId w:val="37"/>
  </w:num>
  <w:num w:numId="17">
    <w:abstractNumId w:val="25"/>
  </w:num>
  <w:num w:numId="18">
    <w:abstractNumId w:val="17"/>
  </w:num>
  <w:num w:numId="19">
    <w:abstractNumId w:val="7"/>
  </w:num>
  <w:num w:numId="20">
    <w:abstractNumId w:val="32"/>
  </w:num>
  <w:num w:numId="21">
    <w:abstractNumId w:val="22"/>
  </w:num>
  <w:num w:numId="22">
    <w:abstractNumId w:val="14"/>
  </w:num>
  <w:num w:numId="23">
    <w:abstractNumId w:val="3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45"/>
  </w:num>
  <w:num w:numId="29">
    <w:abstractNumId w:val="2"/>
  </w:num>
  <w:num w:numId="30">
    <w:abstractNumId w:val="9"/>
  </w:num>
  <w:num w:numId="31">
    <w:abstractNumId w:val="42"/>
  </w:num>
  <w:num w:numId="32">
    <w:abstractNumId w:val="31"/>
  </w:num>
  <w:num w:numId="33">
    <w:abstractNumId w:val="1"/>
  </w:num>
  <w:num w:numId="34">
    <w:abstractNumId w:val="23"/>
  </w:num>
  <w:num w:numId="35">
    <w:abstractNumId w:val="24"/>
  </w:num>
  <w:num w:numId="36">
    <w:abstractNumId w:val="4"/>
  </w:num>
  <w:num w:numId="37">
    <w:abstractNumId w:val="46"/>
  </w:num>
  <w:num w:numId="38">
    <w:abstractNumId w:val="10"/>
  </w:num>
  <w:num w:numId="39">
    <w:abstractNumId w:val="28"/>
  </w:num>
  <w:num w:numId="40">
    <w:abstractNumId w:val="27"/>
  </w:num>
  <w:num w:numId="41">
    <w:abstractNumId w:val="4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36"/>
  </w:num>
  <w:num w:numId="45">
    <w:abstractNumId w:val="49"/>
  </w:num>
  <w:num w:numId="46">
    <w:abstractNumId w:val="29"/>
  </w:num>
  <w:num w:numId="47">
    <w:abstractNumId w:val="43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2C17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4CC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2C49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9C5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4C58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7B4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66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97954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1C1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39AA"/>
    <w:rsid w:val="00484451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B39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C06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82C"/>
    <w:rsid w:val="004E2977"/>
    <w:rsid w:val="004E2F06"/>
    <w:rsid w:val="004E3467"/>
    <w:rsid w:val="004E3C01"/>
    <w:rsid w:val="004E3C60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0A99"/>
    <w:rsid w:val="00541546"/>
    <w:rsid w:val="00542297"/>
    <w:rsid w:val="005427AE"/>
    <w:rsid w:val="00542831"/>
    <w:rsid w:val="0054352D"/>
    <w:rsid w:val="00543AA0"/>
    <w:rsid w:val="00543E77"/>
    <w:rsid w:val="00543F63"/>
    <w:rsid w:val="0054448C"/>
    <w:rsid w:val="005444F3"/>
    <w:rsid w:val="005447E5"/>
    <w:rsid w:val="00544B06"/>
    <w:rsid w:val="0054618A"/>
    <w:rsid w:val="005462D0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A3E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3DCC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995"/>
    <w:rsid w:val="00726AE8"/>
    <w:rsid w:val="00727220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9A7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1AF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9A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F60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955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1F90"/>
    <w:rsid w:val="008B5313"/>
    <w:rsid w:val="008C0F44"/>
    <w:rsid w:val="008C1BB0"/>
    <w:rsid w:val="008C23AF"/>
    <w:rsid w:val="008C2BD3"/>
    <w:rsid w:val="008C4B5C"/>
    <w:rsid w:val="008C5133"/>
    <w:rsid w:val="008C59F9"/>
    <w:rsid w:val="008C6490"/>
    <w:rsid w:val="008C6615"/>
    <w:rsid w:val="008C68A3"/>
    <w:rsid w:val="008C6DA7"/>
    <w:rsid w:val="008D0298"/>
    <w:rsid w:val="008D1434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4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0995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827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1CF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AAD"/>
    <w:rsid w:val="00B50F39"/>
    <w:rsid w:val="00B51A96"/>
    <w:rsid w:val="00B54C50"/>
    <w:rsid w:val="00B55940"/>
    <w:rsid w:val="00B56A8B"/>
    <w:rsid w:val="00B56C4C"/>
    <w:rsid w:val="00B56C8B"/>
    <w:rsid w:val="00B56CCE"/>
    <w:rsid w:val="00B56EAB"/>
    <w:rsid w:val="00B57757"/>
    <w:rsid w:val="00B601CF"/>
    <w:rsid w:val="00B60471"/>
    <w:rsid w:val="00B6063B"/>
    <w:rsid w:val="00B60C1D"/>
    <w:rsid w:val="00B6126D"/>
    <w:rsid w:val="00B6184C"/>
    <w:rsid w:val="00B63988"/>
    <w:rsid w:val="00B6506B"/>
    <w:rsid w:val="00B66343"/>
    <w:rsid w:val="00B66659"/>
    <w:rsid w:val="00B676E3"/>
    <w:rsid w:val="00B679AD"/>
    <w:rsid w:val="00B701A0"/>
    <w:rsid w:val="00B7040E"/>
    <w:rsid w:val="00B70865"/>
    <w:rsid w:val="00B7153A"/>
    <w:rsid w:val="00B71813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7B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901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D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0F97"/>
    <w:rsid w:val="00D9119D"/>
    <w:rsid w:val="00D91CF5"/>
    <w:rsid w:val="00D921B1"/>
    <w:rsid w:val="00D925B9"/>
    <w:rsid w:val="00D93682"/>
    <w:rsid w:val="00D9436F"/>
    <w:rsid w:val="00D95097"/>
    <w:rsid w:val="00D9527F"/>
    <w:rsid w:val="00D95E35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47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52D0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DF6590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25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4EC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A33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918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91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591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91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91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9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B5918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18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23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3</Pages>
  <Words>1099</Words>
  <Characters>6597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9</cp:revision>
  <cp:lastPrinted>2014-10-29T13:39:00Z</cp:lastPrinted>
  <dcterms:created xsi:type="dcterms:W3CDTF">2014-11-04T10:57:00Z</dcterms:created>
  <dcterms:modified xsi:type="dcterms:W3CDTF">2014-12-17T10:36:00Z</dcterms:modified>
</cp:coreProperties>
</file>