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4E0" w:rsidRPr="0008207C" w:rsidRDefault="000064E0" w:rsidP="001F2406">
      <w:pPr>
        <w:spacing w:after="0" w:line="240" w:lineRule="auto"/>
        <w:ind w:left="1416"/>
        <w:jc w:val="right"/>
        <w:rPr>
          <w:rFonts w:ascii="Arial" w:hAnsi="Arial" w:cs="Arial"/>
        </w:rPr>
      </w:pPr>
      <w:r w:rsidRPr="00AE73B3">
        <w:rPr>
          <w:rFonts w:ascii="Arial" w:hAnsi="Arial" w:cs="Arial"/>
          <w:sz w:val="24"/>
          <w:szCs w:val="24"/>
        </w:rPr>
        <w:t xml:space="preserve">     </w:t>
      </w:r>
    </w:p>
    <w:p w:rsidR="007C7923" w:rsidRPr="00396873" w:rsidRDefault="00F32A3B" w:rsidP="0038294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RDOŚ-Gd-WOO.420.</w:t>
      </w:r>
      <w:r w:rsidR="001A715D">
        <w:rPr>
          <w:rFonts w:ascii="Arial" w:hAnsi="Arial" w:cs="Arial"/>
        </w:rPr>
        <w:t>21</w:t>
      </w:r>
      <w:r w:rsidR="007C7923" w:rsidRPr="00396873">
        <w:rPr>
          <w:rFonts w:ascii="Arial" w:hAnsi="Arial" w:cs="Arial"/>
        </w:rPr>
        <w:t>.20</w:t>
      </w:r>
      <w:r w:rsidR="001A715D">
        <w:rPr>
          <w:rFonts w:ascii="Arial" w:hAnsi="Arial" w:cs="Arial"/>
        </w:rPr>
        <w:t>20</w:t>
      </w:r>
      <w:r w:rsidR="00D7555F">
        <w:rPr>
          <w:rFonts w:ascii="Arial" w:hAnsi="Arial" w:cs="Arial"/>
        </w:rPr>
        <w:t>.</w:t>
      </w:r>
      <w:r w:rsidR="001A715D">
        <w:rPr>
          <w:rFonts w:ascii="Arial" w:hAnsi="Arial" w:cs="Arial"/>
        </w:rPr>
        <w:t>MR</w:t>
      </w:r>
      <w:r w:rsidR="007C7923" w:rsidRPr="00396873">
        <w:rPr>
          <w:rFonts w:ascii="Arial" w:hAnsi="Arial" w:cs="Arial"/>
        </w:rPr>
        <w:t>.</w:t>
      </w:r>
      <w:r w:rsidR="00E36EEA">
        <w:rPr>
          <w:rFonts w:ascii="Arial" w:hAnsi="Arial" w:cs="Arial"/>
        </w:rPr>
        <w:t>3</w:t>
      </w:r>
      <w:r w:rsidR="007B748E">
        <w:rPr>
          <w:rFonts w:ascii="Arial" w:hAnsi="Arial" w:cs="Arial"/>
        </w:rPr>
        <w:t>3</w:t>
      </w:r>
      <w:r w:rsidR="00D7555F">
        <w:rPr>
          <w:rFonts w:ascii="Arial" w:hAnsi="Arial" w:cs="Arial"/>
        </w:rPr>
        <w:t xml:space="preserve">                        </w:t>
      </w:r>
      <w:r w:rsidR="00C6452C">
        <w:rPr>
          <w:rFonts w:ascii="Arial" w:hAnsi="Arial" w:cs="Arial"/>
        </w:rPr>
        <w:t xml:space="preserve"> </w:t>
      </w:r>
      <w:r w:rsidR="00396873" w:rsidRPr="00396873">
        <w:rPr>
          <w:rFonts w:ascii="Arial" w:hAnsi="Arial" w:cs="Arial"/>
        </w:rPr>
        <w:t xml:space="preserve">  </w:t>
      </w:r>
      <w:r w:rsidR="00A11377" w:rsidRPr="0039687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        Gdańsk, dnia</w:t>
      </w:r>
      <w:r w:rsidR="00D72ADA">
        <w:rPr>
          <w:rFonts w:ascii="Arial" w:hAnsi="Arial" w:cs="Arial"/>
        </w:rPr>
        <w:t xml:space="preserve"> </w:t>
      </w:r>
      <w:r w:rsidR="001A715D">
        <w:rPr>
          <w:rFonts w:ascii="Arial" w:hAnsi="Arial" w:cs="Arial"/>
        </w:rPr>
        <w:t xml:space="preserve">      0</w:t>
      </w:r>
      <w:r w:rsidR="007B748E">
        <w:rPr>
          <w:rFonts w:ascii="Arial" w:hAnsi="Arial" w:cs="Arial"/>
        </w:rPr>
        <w:t>8</w:t>
      </w:r>
      <w:r w:rsidR="001A715D">
        <w:rPr>
          <w:rFonts w:ascii="Arial" w:hAnsi="Arial" w:cs="Arial"/>
        </w:rPr>
        <w:t>.</w:t>
      </w:r>
      <w:r w:rsidR="007C7923" w:rsidRPr="00396873">
        <w:rPr>
          <w:rFonts w:ascii="Arial" w:hAnsi="Arial" w:cs="Arial"/>
        </w:rPr>
        <w:t>20</w:t>
      </w:r>
      <w:r w:rsidR="001A715D">
        <w:rPr>
          <w:rFonts w:ascii="Arial" w:hAnsi="Arial" w:cs="Arial"/>
        </w:rPr>
        <w:t>21 r</w:t>
      </w:r>
      <w:r w:rsidR="007C7923" w:rsidRPr="00396873">
        <w:rPr>
          <w:rFonts w:ascii="Arial" w:hAnsi="Arial" w:cs="Arial"/>
        </w:rPr>
        <w:t xml:space="preserve">. </w:t>
      </w:r>
    </w:p>
    <w:p w:rsidR="007C7923" w:rsidRPr="00396873" w:rsidRDefault="007C7923" w:rsidP="0038294F">
      <w:pPr>
        <w:spacing w:after="0" w:line="240" w:lineRule="auto"/>
        <w:rPr>
          <w:rFonts w:ascii="Arial" w:hAnsi="Arial" w:cs="Arial"/>
        </w:rPr>
      </w:pPr>
      <w:proofErr w:type="spellStart"/>
      <w:r w:rsidRPr="00396873">
        <w:rPr>
          <w:rFonts w:ascii="Arial" w:hAnsi="Arial" w:cs="Arial"/>
        </w:rPr>
        <w:t>zpo</w:t>
      </w:r>
      <w:proofErr w:type="spellEnd"/>
      <w:r w:rsidRPr="00396873">
        <w:rPr>
          <w:rFonts w:ascii="Arial" w:hAnsi="Arial" w:cs="Arial"/>
        </w:rPr>
        <w:tab/>
      </w:r>
      <w:r w:rsidRPr="00396873">
        <w:rPr>
          <w:rFonts w:ascii="Arial" w:hAnsi="Arial" w:cs="Arial"/>
        </w:rPr>
        <w:tab/>
        <w:t xml:space="preserve">       </w:t>
      </w:r>
      <w:r w:rsidRPr="00396873">
        <w:rPr>
          <w:rFonts w:ascii="Arial" w:hAnsi="Arial" w:cs="Arial"/>
        </w:rPr>
        <w:tab/>
      </w:r>
      <w:r w:rsidRPr="00396873">
        <w:rPr>
          <w:rFonts w:ascii="Arial" w:hAnsi="Arial" w:cs="Arial"/>
        </w:rPr>
        <w:tab/>
      </w:r>
      <w:bookmarkStart w:id="0" w:name="_GoBack"/>
      <w:bookmarkEnd w:id="0"/>
    </w:p>
    <w:p w:rsidR="00F32A3B" w:rsidRDefault="00F32A3B" w:rsidP="0038294F">
      <w:pPr>
        <w:spacing w:after="0"/>
        <w:rPr>
          <w:rFonts w:ascii="Arial" w:hAnsi="Arial" w:cs="Arial"/>
          <w:b/>
          <w:sz w:val="21"/>
          <w:szCs w:val="21"/>
        </w:rPr>
      </w:pPr>
    </w:p>
    <w:p w:rsidR="00F32A3B" w:rsidRDefault="00F32A3B" w:rsidP="0038294F">
      <w:pPr>
        <w:spacing w:after="0"/>
        <w:rPr>
          <w:rFonts w:ascii="Arial" w:hAnsi="Arial" w:cs="Arial"/>
          <w:b/>
          <w:sz w:val="21"/>
          <w:szCs w:val="21"/>
        </w:rPr>
      </w:pPr>
      <w:r w:rsidRPr="00F32A3B">
        <w:rPr>
          <w:rFonts w:ascii="Arial" w:hAnsi="Arial" w:cs="Arial"/>
          <w:b/>
          <w:sz w:val="21"/>
          <w:szCs w:val="21"/>
        </w:rPr>
        <w:t>ZAWIADOMIENIE</w:t>
      </w:r>
    </w:p>
    <w:p w:rsidR="00D7658E" w:rsidRPr="000E7771" w:rsidRDefault="00D7658E" w:rsidP="0038294F">
      <w:pPr>
        <w:spacing w:after="0"/>
        <w:rPr>
          <w:rFonts w:ascii="Arial" w:hAnsi="Arial" w:cs="Arial"/>
          <w:sz w:val="6"/>
          <w:szCs w:val="6"/>
        </w:rPr>
      </w:pPr>
    </w:p>
    <w:p w:rsidR="00F32A3B" w:rsidRPr="007B748E" w:rsidRDefault="00B9112C" w:rsidP="0038294F">
      <w:pPr>
        <w:pStyle w:val="Tekstpodstawowy"/>
        <w:spacing w:after="0"/>
        <w:rPr>
          <w:rFonts w:ascii="Arial" w:hAnsi="Arial" w:cs="Arial"/>
          <w:sz w:val="21"/>
          <w:szCs w:val="21"/>
        </w:rPr>
      </w:pPr>
      <w:r w:rsidRPr="007B748E">
        <w:rPr>
          <w:rFonts w:ascii="Arial" w:hAnsi="Arial" w:cs="Arial"/>
          <w:sz w:val="21"/>
          <w:szCs w:val="21"/>
        </w:rPr>
        <w:t xml:space="preserve">Działając na podstawie art. </w:t>
      </w:r>
      <w:r w:rsidR="00E36EEA" w:rsidRPr="007B748E">
        <w:rPr>
          <w:rFonts w:ascii="Arial" w:hAnsi="Arial" w:cs="Arial"/>
          <w:sz w:val="21"/>
          <w:szCs w:val="21"/>
        </w:rPr>
        <w:t>49</w:t>
      </w:r>
      <w:r w:rsidR="00396873" w:rsidRPr="007B748E">
        <w:rPr>
          <w:rFonts w:ascii="Arial" w:hAnsi="Arial" w:cs="Arial"/>
          <w:sz w:val="21"/>
          <w:szCs w:val="21"/>
        </w:rPr>
        <w:t xml:space="preserve"> </w:t>
      </w:r>
      <w:r w:rsidR="00AF055C" w:rsidRPr="007B748E">
        <w:rPr>
          <w:rFonts w:ascii="Arial" w:hAnsi="Arial" w:cs="Arial"/>
          <w:sz w:val="21"/>
          <w:szCs w:val="21"/>
        </w:rPr>
        <w:t>ustawy z dnia 14 czerwca 1960</w:t>
      </w:r>
      <w:r w:rsidR="007C7923" w:rsidRPr="007B748E">
        <w:rPr>
          <w:rFonts w:ascii="Arial" w:hAnsi="Arial" w:cs="Arial"/>
          <w:sz w:val="21"/>
          <w:szCs w:val="21"/>
        </w:rPr>
        <w:t xml:space="preserve">r. </w:t>
      </w:r>
      <w:r w:rsidR="00AF055C" w:rsidRPr="007B748E">
        <w:rPr>
          <w:rFonts w:ascii="Arial" w:hAnsi="Arial" w:cs="Arial"/>
          <w:i/>
          <w:sz w:val="21"/>
          <w:szCs w:val="21"/>
        </w:rPr>
        <w:t>K</w:t>
      </w:r>
      <w:r w:rsidR="007C7923" w:rsidRPr="007B748E">
        <w:rPr>
          <w:rFonts w:ascii="Arial" w:hAnsi="Arial" w:cs="Arial"/>
          <w:i/>
          <w:sz w:val="21"/>
          <w:szCs w:val="21"/>
        </w:rPr>
        <w:t>odeks postępowania administracyjnego</w:t>
      </w:r>
      <w:r w:rsidR="007C7923" w:rsidRPr="007B748E">
        <w:rPr>
          <w:rFonts w:ascii="Arial" w:hAnsi="Arial" w:cs="Arial"/>
          <w:sz w:val="21"/>
          <w:szCs w:val="21"/>
        </w:rPr>
        <w:t xml:space="preserve"> (</w:t>
      </w:r>
      <w:r w:rsidR="00F32A3B" w:rsidRPr="007B748E">
        <w:rPr>
          <w:rFonts w:ascii="Arial" w:hAnsi="Arial" w:cs="Arial"/>
          <w:iCs/>
          <w:sz w:val="21"/>
          <w:szCs w:val="21"/>
        </w:rPr>
        <w:t>tekst jedn. Dz. U. z 20</w:t>
      </w:r>
      <w:r w:rsidR="001A715D" w:rsidRPr="007B748E">
        <w:rPr>
          <w:rFonts w:ascii="Arial" w:hAnsi="Arial" w:cs="Arial"/>
          <w:iCs/>
          <w:sz w:val="21"/>
          <w:szCs w:val="21"/>
        </w:rPr>
        <w:t>2</w:t>
      </w:r>
      <w:r w:rsidR="00E36EEA" w:rsidRPr="007B748E">
        <w:rPr>
          <w:rFonts w:ascii="Arial" w:hAnsi="Arial" w:cs="Arial"/>
          <w:iCs/>
          <w:sz w:val="21"/>
          <w:szCs w:val="21"/>
        </w:rPr>
        <w:t>1</w:t>
      </w:r>
      <w:r w:rsidR="001A715D" w:rsidRPr="007B748E">
        <w:rPr>
          <w:rFonts w:ascii="Arial" w:hAnsi="Arial" w:cs="Arial"/>
          <w:iCs/>
          <w:sz w:val="21"/>
          <w:szCs w:val="21"/>
        </w:rPr>
        <w:t xml:space="preserve"> </w:t>
      </w:r>
      <w:r w:rsidR="00F32A3B" w:rsidRPr="007B748E">
        <w:rPr>
          <w:rFonts w:ascii="Arial" w:hAnsi="Arial" w:cs="Arial"/>
          <w:iCs/>
          <w:sz w:val="21"/>
          <w:szCs w:val="21"/>
        </w:rPr>
        <w:t xml:space="preserve">r. poz. </w:t>
      </w:r>
      <w:r w:rsidR="00E36EEA" w:rsidRPr="007B748E">
        <w:rPr>
          <w:rFonts w:ascii="Arial" w:hAnsi="Arial" w:cs="Arial"/>
          <w:iCs/>
          <w:sz w:val="21"/>
          <w:szCs w:val="21"/>
        </w:rPr>
        <w:t>735</w:t>
      </w:r>
      <w:r w:rsidR="0040342B" w:rsidRPr="007B748E">
        <w:rPr>
          <w:rFonts w:ascii="Arial" w:hAnsi="Arial" w:cs="Arial"/>
          <w:iCs/>
          <w:sz w:val="21"/>
          <w:szCs w:val="21"/>
        </w:rPr>
        <w:t>)</w:t>
      </w:r>
      <w:r w:rsidR="007C7923" w:rsidRPr="007B748E">
        <w:rPr>
          <w:rFonts w:ascii="Arial" w:hAnsi="Arial" w:cs="Arial"/>
          <w:sz w:val="21"/>
          <w:szCs w:val="21"/>
        </w:rPr>
        <w:t xml:space="preserve">, zwanej dalej </w:t>
      </w:r>
      <w:r w:rsidR="007C7923" w:rsidRPr="007B748E">
        <w:rPr>
          <w:rFonts w:ascii="Arial" w:hAnsi="Arial" w:cs="Arial"/>
          <w:i/>
          <w:sz w:val="21"/>
          <w:szCs w:val="21"/>
        </w:rPr>
        <w:t>kpa,</w:t>
      </w:r>
      <w:r w:rsidR="007C7923" w:rsidRPr="007B748E">
        <w:rPr>
          <w:rFonts w:ascii="Arial" w:hAnsi="Arial" w:cs="Arial"/>
          <w:sz w:val="21"/>
          <w:szCs w:val="21"/>
        </w:rPr>
        <w:t xml:space="preserve"> </w:t>
      </w:r>
      <w:r w:rsidR="00E36EEA" w:rsidRPr="007B748E">
        <w:rPr>
          <w:rFonts w:ascii="Arial" w:hAnsi="Arial" w:cs="Arial"/>
          <w:sz w:val="21"/>
          <w:szCs w:val="21"/>
        </w:rPr>
        <w:t>w </w:t>
      </w:r>
      <w:r w:rsidR="00195728" w:rsidRPr="007B748E">
        <w:rPr>
          <w:rFonts w:ascii="Arial" w:hAnsi="Arial" w:cs="Arial"/>
          <w:sz w:val="21"/>
          <w:szCs w:val="21"/>
        </w:rPr>
        <w:t xml:space="preserve">związku z art. </w:t>
      </w:r>
      <w:r w:rsidR="00F32A3B" w:rsidRPr="007B748E">
        <w:rPr>
          <w:rFonts w:ascii="Arial" w:hAnsi="Arial" w:cs="Arial"/>
          <w:sz w:val="21"/>
          <w:szCs w:val="21"/>
        </w:rPr>
        <w:t xml:space="preserve">75 ust. </w:t>
      </w:r>
      <w:r w:rsidR="001A715D" w:rsidRPr="007B748E">
        <w:rPr>
          <w:rFonts w:ascii="Arial" w:hAnsi="Arial" w:cs="Arial"/>
          <w:sz w:val="21"/>
          <w:szCs w:val="21"/>
        </w:rPr>
        <w:t>1 pkt. f</w:t>
      </w:r>
      <w:r w:rsidR="007C7923" w:rsidRPr="007B748E">
        <w:rPr>
          <w:rFonts w:ascii="Arial" w:hAnsi="Arial" w:cs="Arial"/>
          <w:sz w:val="21"/>
          <w:szCs w:val="21"/>
        </w:rPr>
        <w:t xml:space="preserve"> oraz art. 74 ust. 3 ustawy z dn</w:t>
      </w:r>
      <w:r w:rsidR="00396873" w:rsidRPr="007B748E">
        <w:rPr>
          <w:rFonts w:ascii="Arial" w:hAnsi="Arial" w:cs="Arial"/>
          <w:sz w:val="21"/>
          <w:szCs w:val="21"/>
        </w:rPr>
        <w:t>ia 3 października 2008</w:t>
      </w:r>
      <w:r w:rsidR="001A715D" w:rsidRPr="007B748E">
        <w:rPr>
          <w:rFonts w:ascii="Arial" w:hAnsi="Arial" w:cs="Arial"/>
          <w:sz w:val="21"/>
          <w:szCs w:val="21"/>
        </w:rPr>
        <w:t xml:space="preserve"> </w:t>
      </w:r>
      <w:r w:rsidR="00396873" w:rsidRPr="007B748E">
        <w:rPr>
          <w:rFonts w:ascii="Arial" w:hAnsi="Arial" w:cs="Arial"/>
          <w:sz w:val="21"/>
          <w:szCs w:val="21"/>
        </w:rPr>
        <w:t xml:space="preserve">r. </w:t>
      </w:r>
      <w:r w:rsidR="0040342B" w:rsidRPr="007B748E">
        <w:rPr>
          <w:rFonts w:ascii="Arial" w:hAnsi="Arial" w:cs="Arial"/>
          <w:sz w:val="21"/>
          <w:szCs w:val="21"/>
        </w:rPr>
        <w:br/>
      </w:r>
      <w:r w:rsidR="007C7923" w:rsidRPr="007B748E">
        <w:rPr>
          <w:rFonts w:ascii="Arial" w:hAnsi="Arial" w:cs="Arial"/>
          <w:sz w:val="21"/>
          <w:szCs w:val="21"/>
        </w:rPr>
        <w:t xml:space="preserve">o </w:t>
      </w:r>
      <w:r w:rsidR="007C7923" w:rsidRPr="007B748E">
        <w:rPr>
          <w:rFonts w:ascii="Arial" w:hAnsi="Arial" w:cs="Arial"/>
          <w:i/>
          <w:sz w:val="21"/>
          <w:szCs w:val="21"/>
        </w:rPr>
        <w:t xml:space="preserve">udostępnianiu informacji o środowisku i jego </w:t>
      </w:r>
      <w:r w:rsidR="00396873" w:rsidRPr="007B748E">
        <w:rPr>
          <w:rFonts w:ascii="Arial" w:hAnsi="Arial" w:cs="Arial"/>
          <w:i/>
          <w:sz w:val="21"/>
          <w:szCs w:val="21"/>
        </w:rPr>
        <w:t xml:space="preserve">ochronie, udziale społeczeństwa </w:t>
      </w:r>
      <w:r w:rsidR="00AF055C" w:rsidRPr="007B748E">
        <w:rPr>
          <w:rFonts w:ascii="Arial" w:hAnsi="Arial" w:cs="Arial"/>
          <w:i/>
          <w:sz w:val="21"/>
          <w:szCs w:val="21"/>
        </w:rPr>
        <w:br/>
      </w:r>
      <w:r w:rsidR="007C7923" w:rsidRPr="007B748E">
        <w:rPr>
          <w:rFonts w:ascii="Arial" w:hAnsi="Arial" w:cs="Arial"/>
          <w:i/>
          <w:sz w:val="21"/>
          <w:szCs w:val="21"/>
        </w:rPr>
        <w:t>w ochronie środowiska oraz o ocenach oddziaływania na środowisko</w:t>
      </w:r>
      <w:r w:rsidR="007C7923" w:rsidRPr="007B748E">
        <w:rPr>
          <w:rFonts w:ascii="Arial" w:hAnsi="Arial" w:cs="Arial"/>
          <w:sz w:val="21"/>
          <w:szCs w:val="21"/>
        </w:rPr>
        <w:t xml:space="preserve"> (tekst jedn. Dz. U. </w:t>
      </w:r>
      <w:r w:rsidR="00AF055C" w:rsidRPr="007B748E">
        <w:rPr>
          <w:rFonts w:ascii="Arial" w:hAnsi="Arial" w:cs="Arial"/>
          <w:sz w:val="21"/>
          <w:szCs w:val="21"/>
        </w:rPr>
        <w:br/>
      </w:r>
      <w:r w:rsidR="00F32A3B" w:rsidRPr="007B748E">
        <w:rPr>
          <w:rFonts w:ascii="Arial" w:hAnsi="Arial" w:cs="Arial"/>
          <w:sz w:val="21"/>
          <w:szCs w:val="21"/>
        </w:rPr>
        <w:t>z 20</w:t>
      </w:r>
      <w:r w:rsidR="001A715D" w:rsidRPr="007B748E">
        <w:rPr>
          <w:rFonts w:ascii="Arial" w:hAnsi="Arial" w:cs="Arial"/>
          <w:sz w:val="21"/>
          <w:szCs w:val="21"/>
        </w:rPr>
        <w:t xml:space="preserve">21 </w:t>
      </w:r>
      <w:r w:rsidR="00F32A3B" w:rsidRPr="007B748E">
        <w:rPr>
          <w:rFonts w:ascii="Arial" w:hAnsi="Arial" w:cs="Arial"/>
          <w:sz w:val="21"/>
          <w:szCs w:val="21"/>
        </w:rPr>
        <w:t xml:space="preserve">r. poz. </w:t>
      </w:r>
      <w:r w:rsidR="001A715D" w:rsidRPr="007B748E">
        <w:rPr>
          <w:rFonts w:ascii="Arial" w:hAnsi="Arial" w:cs="Arial"/>
          <w:sz w:val="21"/>
          <w:szCs w:val="21"/>
        </w:rPr>
        <w:t>247</w:t>
      </w:r>
      <w:r w:rsidR="00E36EEA" w:rsidRPr="007B748E">
        <w:rPr>
          <w:rFonts w:ascii="Arial" w:hAnsi="Arial" w:cs="Arial"/>
          <w:sz w:val="21"/>
          <w:szCs w:val="21"/>
        </w:rPr>
        <w:t xml:space="preserve"> ze zm.</w:t>
      </w:r>
      <w:r w:rsidR="007C7923" w:rsidRPr="007B748E">
        <w:rPr>
          <w:rFonts w:ascii="Arial" w:hAnsi="Arial" w:cs="Arial"/>
          <w:sz w:val="21"/>
          <w:szCs w:val="21"/>
        </w:rPr>
        <w:t xml:space="preserve">), zwanej dalej ustawą </w:t>
      </w:r>
      <w:proofErr w:type="spellStart"/>
      <w:r w:rsidR="007C7923" w:rsidRPr="007B748E">
        <w:rPr>
          <w:rFonts w:ascii="Arial" w:hAnsi="Arial" w:cs="Arial"/>
          <w:i/>
          <w:sz w:val="21"/>
          <w:szCs w:val="21"/>
        </w:rPr>
        <w:t>ooś</w:t>
      </w:r>
      <w:proofErr w:type="spellEnd"/>
      <w:r w:rsidR="007C7923" w:rsidRPr="007B748E">
        <w:rPr>
          <w:rFonts w:ascii="Arial" w:hAnsi="Arial" w:cs="Arial"/>
          <w:sz w:val="21"/>
          <w:szCs w:val="21"/>
        </w:rPr>
        <w:t>, Regionalny Dyrektor Ochrony Środowiska w</w:t>
      </w:r>
      <w:r w:rsidR="0030023F" w:rsidRPr="007B748E">
        <w:rPr>
          <w:rFonts w:ascii="Arial" w:hAnsi="Arial" w:cs="Arial"/>
          <w:sz w:val="21"/>
          <w:szCs w:val="21"/>
        </w:rPr>
        <w:t> </w:t>
      </w:r>
      <w:r w:rsidR="00072AF0" w:rsidRPr="007B748E">
        <w:rPr>
          <w:rFonts w:ascii="Arial" w:hAnsi="Arial" w:cs="Arial"/>
          <w:sz w:val="21"/>
          <w:szCs w:val="21"/>
        </w:rPr>
        <w:t>Gdańsku niniejszym zawiadamia</w:t>
      </w:r>
      <w:r w:rsidR="001C07DC" w:rsidRPr="007B748E">
        <w:rPr>
          <w:rFonts w:ascii="Arial" w:hAnsi="Arial" w:cs="Arial"/>
          <w:sz w:val="21"/>
          <w:szCs w:val="21"/>
        </w:rPr>
        <w:t>, że w postępowaniu prowadzonym na wniosek</w:t>
      </w:r>
      <w:r w:rsidR="00F32A3B" w:rsidRPr="007B748E">
        <w:rPr>
          <w:rFonts w:ascii="Arial" w:hAnsi="Arial" w:cs="Arial"/>
          <w:sz w:val="21"/>
          <w:szCs w:val="21"/>
        </w:rPr>
        <w:t xml:space="preserve"> </w:t>
      </w:r>
      <w:r w:rsidR="001A715D" w:rsidRPr="007B748E">
        <w:rPr>
          <w:rFonts w:ascii="Arial" w:hAnsi="Arial" w:cs="Arial"/>
          <w:sz w:val="21"/>
          <w:szCs w:val="21"/>
        </w:rPr>
        <w:t xml:space="preserve">Polskiej Spółki Gazownictwa Sp. z o. o. znak IE.GBC.III.13.2020 z dnia 04.03.2020 r., złożony przez Pełnomocnika Panią Sylwię Długosz, </w:t>
      </w:r>
      <w:r w:rsidR="007B748E" w:rsidRPr="007B748E">
        <w:rPr>
          <w:rFonts w:ascii="Arial" w:hAnsi="Arial" w:cs="Arial"/>
          <w:sz w:val="21"/>
          <w:szCs w:val="21"/>
        </w:rPr>
        <w:t>wydana została decyzja znak RDOŚ-Gd-WOO.420.21.2020.MR.32, określająca środowiskowe uwarunkowania realizacji przedsięwzięcia pn.:</w:t>
      </w:r>
      <w:r w:rsidR="001A715D" w:rsidRPr="007B748E">
        <w:rPr>
          <w:rFonts w:ascii="Arial" w:hAnsi="Arial" w:cs="Arial"/>
          <w:sz w:val="21"/>
          <w:szCs w:val="21"/>
        </w:rPr>
        <w:t xml:space="preserve"> </w:t>
      </w:r>
      <w:r w:rsidR="001A715D" w:rsidRPr="007B748E">
        <w:rPr>
          <w:rFonts w:ascii="Arial" w:hAnsi="Arial" w:cs="Arial"/>
          <w:b/>
          <w:sz w:val="21"/>
          <w:szCs w:val="21"/>
        </w:rPr>
        <w:t>„Budowa gazociągu Bytów - Chojnice wraz z infrastrukturą niezbędną do jego obsługi na terenie województw kujawsko-pomorskiego i pomorskiego”</w:t>
      </w:r>
      <w:r w:rsidR="007B748E" w:rsidRPr="007B748E">
        <w:rPr>
          <w:rFonts w:ascii="Arial" w:hAnsi="Arial" w:cs="Arial"/>
          <w:b/>
          <w:sz w:val="21"/>
          <w:szCs w:val="21"/>
        </w:rPr>
        <w:t>.</w:t>
      </w:r>
    </w:p>
    <w:p w:rsidR="007B748E" w:rsidRPr="007B748E" w:rsidRDefault="007B748E" w:rsidP="0038294F">
      <w:pPr>
        <w:pStyle w:val="Tekstpodstawowy"/>
        <w:spacing w:after="0"/>
        <w:rPr>
          <w:rFonts w:ascii="Arial" w:hAnsi="Arial" w:cs="Arial"/>
          <w:sz w:val="21"/>
          <w:szCs w:val="21"/>
        </w:rPr>
      </w:pPr>
      <w:r w:rsidRPr="007B748E">
        <w:rPr>
          <w:rFonts w:ascii="Arial" w:hAnsi="Arial" w:cs="Arial"/>
          <w:sz w:val="21"/>
          <w:szCs w:val="21"/>
        </w:rPr>
        <w:t xml:space="preserve">Planowana inwestycja zlokalizowana będzie w województwie pomorskim, w </w:t>
      </w:r>
      <w:r>
        <w:rPr>
          <w:rFonts w:ascii="Arial" w:hAnsi="Arial" w:cs="Arial"/>
          <w:sz w:val="21"/>
          <w:szCs w:val="21"/>
        </w:rPr>
        <w:t>gminach</w:t>
      </w:r>
      <w:r w:rsidRPr="007B748E">
        <w:rPr>
          <w:rFonts w:ascii="Arial" w:hAnsi="Arial" w:cs="Arial"/>
          <w:sz w:val="21"/>
          <w:szCs w:val="21"/>
        </w:rPr>
        <w:t xml:space="preserve">: bytowskim </w:t>
      </w:r>
      <w:r>
        <w:rPr>
          <w:rFonts w:ascii="Arial" w:hAnsi="Arial" w:cs="Arial"/>
          <w:sz w:val="21"/>
          <w:szCs w:val="21"/>
        </w:rPr>
        <w:t>Bytów, Studzienice</w:t>
      </w:r>
      <w:r w:rsidRPr="007B748E">
        <w:rPr>
          <w:rFonts w:ascii="Arial" w:hAnsi="Arial" w:cs="Arial"/>
          <w:sz w:val="21"/>
          <w:szCs w:val="21"/>
        </w:rPr>
        <w:t xml:space="preserve">, </w:t>
      </w:r>
      <w:r>
        <w:rPr>
          <w:rFonts w:ascii="Arial" w:hAnsi="Arial" w:cs="Arial"/>
          <w:sz w:val="21"/>
          <w:szCs w:val="21"/>
        </w:rPr>
        <w:t>Dziemiany,</w:t>
      </w:r>
      <w:r w:rsidRPr="007B748E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Brusy i Chojnice</w:t>
      </w:r>
      <w:r w:rsidRPr="007B748E">
        <w:rPr>
          <w:rFonts w:ascii="Arial" w:hAnsi="Arial" w:cs="Arial"/>
          <w:sz w:val="21"/>
          <w:szCs w:val="21"/>
        </w:rPr>
        <w:t xml:space="preserve">. Obszar 100 m od granicy terenu realizacji przedsięwzięcia, obejmuje dodatkowo fragment gminy Czersk. Działki, na których przedmiotowe przedsięwzięcie zostanie zrealizowane i na które będzie oddziaływać, znajdują się w załączniku nr 1 do nn. zawiadomienia. </w:t>
      </w:r>
      <w:r w:rsidRPr="007B748E">
        <w:rPr>
          <w:rFonts w:ascii="Arial" w:hAnsi="Arial" w:cs="Arial"/>
          <w:bCs/>
          <w:sz w:val="21"/>
          <w:szCs w:val="21"/>
        </w:rPr>
        <w:t>Mapa, określającą rodzaj i miejsce realizacji przedmiotowego przedsięwzięcia, w skali zapewniającej czytelność przedstawionych danych, z zaznaczonym przewidywanym terenem, na którym przedsięwzięcie będzie realizowane, stanowi załącznik nr 2 do nn. zawiadomienia.</w:t>
      </w:r>
    </w:p>
    <w:p w:rsidR="007B748E" w:rsidRPr="007B748E" w:rsidRDefault="007B748E" w:rsidP="0038294F">
      <w:pPr>
        <w:pStyle w:val="Tekstpodstawowy"/>
        <w:spacing w:after="0"/>
        <w:rPr>
          <w:rFonts w:ascii="Arial" w:hAnsi="Arial" w:cs="Arial"/>
          <w:sz w:val="21"/>
          <w:szCs w:val="21"/>
        </w:rPr>
      </w:pPr>
      <w:r w:rsidRPr="007B748E">
        <w:rPr>
          <w:rFonts w:ascii="Arial" w:hAnsi="Arial" w:cs="Arial"/>
          <w:sz w:val="21"/>
          <w:szCs w:val="21"/>
        </w:rPr>
        <w:t xml:space="preserve">Z treścią decyzji można się zapoznać w siedzibie Regionalnej Dyrekcji Ochrony Środowiska </w:t>
      </w:r>
      <w:r w:rsidRPr="007B748E">
        <w:rPr>
          <w:rFonts w:ascii="Arial" w:hAnsi="Arial" w:cs="Arial"/>
          <w:sz w:val="21"/>
          <w:szCs w:val="21"/>
        </w:rPr>
        <w:br/>
        <w:t>w Gdańsku Wydział Ocen Oddziaływania na Środowisko, pokój nr 105 w godzinach pracy Urzędu, po uprzednim umówienie się (np. telefonicznie) oraz na stronie internetowej Biuletynu Informacji Publicznej tut. urzędu (http://www.bip.gdansk.rdos.gov.pl).</w:t>
      </w:r>
    </w:p>
    <w:p w:rsidR="007B748E" w:rsidRPr="007B748E" w:rsidRDefault="007B748E" w:rsidP="0038294F">
      <w:pPr>
        <w:pStyle w:val="Tekstpodstawowy"/>
        <w:spacing w:after="0"/>
        <w:rPr>
          <w:rFonts w:ascii="Arial" w:hAnsi="Arial" w:cs="Arial"/>
          <w:sz w:val="21"/>
          <w:szCs w:val="21"/>
        </w:rPr>
      </w:pPr>
      <w:r w:rsidRPr="007B748E">
        <w:rPr>
          <w:rFonts w:ascii="Arial" w:hAnsi="Arial" w:cs="Arial"/>
          <w:sz w:val="21"/>
          <w:szCs w:val="21"/>
        </w:rPr>
        <w:t>Od decyzji przysługuje stronie odwołanie do Generalnego Dyrektora Ochrony Środowiska za pośrednictwem Regionalnego Dyrektora Ochrony Środowiska w Gdańsku, w terminie 14 dnia od daty jej otrzymania, zgodnie z art.127 i 129 Kpa. W trakcie biegu terminu do wniesienia odwołania strona może zrzec się prawa do wniesienia odwołania wobec organu administracji publicznej, który wydał decyzję. Z dniem doręczenia organowi administracji publicznej oświadczenia o zrzeczeniu się prawa do wniesienia odwołania przez ostatnią ze stron postępowania, decyzja staje się ostateczna i prawomocna.</w:t>
      </w:r>
    </w:p>
    <w:p w:rsidR="00F32A3B" w:rsidRPr="007B748E" w:rsidRDefault="007B748E" w:rsidP="0038294F">
      <w:pPr>
        <w:pStyle w:val="Tekstpodstawowy"/>
        <w:spacing w:after="0"/>
        <w:rPr>
          <w:rFonts w:ascii="Arial" w:hAnsi="Arial" w:cs="Arial"/>
        </w:rPr>
      </w:pPr>
      <w:r w:rsidRPr="007B748E">
        <w:rPr>
          <w:rFonts w:ascii="Arial" w:hAnsi="Arial" w:cs="Arial"/>
          <w:sz w:val="21"/>
          <w:szCs w:val="21"/>
        </w:rPr>
        <w:t>Doręczenie stronom postępowania uważa się za dokonane po upływie 14 dni od dnia publicznego zawiadomienia o wydaniu decyzji.</w:t>
      </w:r>
    </w:p>
    <w:p w:rsidR="007B748E" w:rsidRDefault="007B748E" w:rsidP="0038294F">
      <w:pPr>
        <w:overflowPunct w:val="0"/>
        <w:autoSpaceDE w:val="0"/>
        <w:autoSpaceDN w:val="0"/>
        <w:adjustRightInd w:val="0"/>
        <w:spacing w:after="0" w:line="240" w:lineRule="atLeast"/>
        <w:rPr>
          <w:rFonts w:ascii="Arial" w:eastAsia="Times New Roman" w:hAnsi="Arial" w:cs="Arial"/>
        </w:rPr>
      </w:pPr>
    </w:p>
    <w:p w:rsidR="00F32A3B" w:rsidRPr="00F32A3B" w:rsidRDefault="00F32A3B" w:rsidP="0038294F">
      <w:pPr>
        <w:overflowPunct w:val="0"/>
        <w:autoSpaceDE w:val="0"/>
        <w:autoSpaceDN w:val="0"/>
        <w:adjustRightInd w:val="0"/>
        <w:spacing w:after="0" w:line="240" w:lineRule="atLeast"/>
        <w:rPr>
          <w:rFonts w:ascii="Arial" w:eastAsia="Times New Roman" w:hAnsi="Arial" w:cs="Arial"/>
        </w:rPr>
      </w:pPr>
      <w:r w:rsidRPr="00F32A3B">
        <w:rPr>
          <w:rFonts w:ascii="Arial" w:eastAsia="Times New Roman" w:hAnsi="Arial" w:cs="Arial"/>
        </w:rPr>
        <w:t>Upubliczniono w dniach: od……………...do……………….</w:t>
      </w:r>
    </w:p>
    <w:p w:rsidR="00F32A3B" w:rsidRPr="00F32A3B" w:rsidRDefault="00F32A3B" w:rsidP="0038294F">
      <w:pPr>
        <w:overflowPunct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</w:rPr>
      </w:pPr>
      <w:r w:rsidRPr="00F32A3B">
        <w:rPr>
          <w:rFonts w:ascii="Arial" w:eastAsia="Times New Roman" w:hAnsi="Arial" w:cs="Arial"/>
        </w:rPr>
        <w:t>Pieczęć urzędu:</w:t>
      </w:r>
    </w:p>
    <w:p w:rsidR="00F32A3B" w:rsidRDefault="00F32A3B" w:rsidP="0038294F">
      <w:pPr>
        <w:pStyle w:val="Tekstpodstawowy2"/>
        <w:spacing w:after="0" w:line="240" w:lineRule="auto"/>
        <w:rPr>
          <w:rFonts w:ascii="Arial" w:hAnsi="Arial" w:cs="Arial"/>
          <w:sz w:val="22"/>
          <w:szCs w:val="22"/>
        </w:rPr>
      </w:pPr>
    </w:p>
    <w:p w:rsidR="00F32A3B" w:rsidRDefault="00F32A3B" w:rsidP="0038294F">
      <w:pPr>
        <w:pStyle w:val="Tekstpodstawowy2"/>
        <w:spacing w:after="0" w:line="240" w:lineRule="auto"/>
        <w:rPr>
          <w:rFonts w:ascii="Arial" w:hAnsi="Arial" w:cs="Arial"/>
          <w:sz w:val="22"/>
          <w:szCs w:val="22"/>
        </w:rPr>
      </w:pPr>
    </w:p>
    <w:p w:rsidR="00E36EEA" w:rsidRDefault="00E36EEA" w:rsidP="0038294F">
      <w:pPr>
        <w:spacing w:after="0" w:line="240" w:lineRule="auto"/>
        <w:rPr>
          <w:rFonts w:ascii="Arial" w:hAnsi="Arial" w:cs="Arial"/>
          <w:sz w:val="18"/>
          <w:szCs w:val="18"/>
          <w:u w:val="single"/>
        </w:rPr>
      </w:pPr>
    </w:p>
    <w:p w:rsidR="00E36EEA" w:rsidRDefault="00E36EEA" w:rsidP="0038294F">
      <w:pPr>
        <w:spacing w:after="0" w:line="240" w:lineRule="auto"/>
        <w:rPr>
          <w:rFonts w:ascii="Arial" w:hAnsi="Arial" w:cs="Arial"/>
          <w:sz w:val="18"/>
          <w:szCs w:val="18"/>
          <w:u w:val="single"/>
        </w:rPr>
      </w:pPr>
    </w:p>
    <w:p w:rsidR="007B748E" w:rsidRDefault="007B748E" w:rsidP="0038294F">
      <w:pPr>
        <w:spacing w:after="0" w:line="240" w:lineRule="auto"/>
        <w:rPr>
          <w:rFonts w:ascii="Arial" w:hAnsi="Arial" w:cs="Arial"/>
          <w:sz w:val="18"/>
          <w:szCs w:val="18"/>
          <w:u w:val="single"/>
        </w:rPr>
      </w:pPr>
    </w:p>
    <w:p w:rsidR="00F32A3B" w:rsidRPr="00F32A3B" w:rsidRDefault="00F32A3B" w:rsidP="0038294F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F32A3B">
        <w:rPr>
          <w:rFonts w:ascii="Arial" w:hAnsi="Arial" w:cs="Arial"/>
          <w:sz w:val="18"/>
          <w:szCs w:val="18"/>
          <w:u w:val="single"/>
        </w:rPr>
        <w:lastRenderedPageBreak/>
        <w:t>Art. 49 § kpa</w:t>
      </w:r>
      <w:r w:rsidRPr="00F32A3B">
        <w:rPr>
          <w:rFonts w:ascii="Arial" w:hAnsi="Arial" w:cs="Arial"/>
          <w:sz w:val="18"/>
          <w:szCs w:val="18"/>
        </w:rPr>
        <w:t xml:space="preserve">: </w:t>
      </w:r>
    </w:p>
    <w:p w:rsidR="00F32A3B" w:rsidRPr="00F32A3B" w:rsidRDefault="00F32A3B" w:rsidP="0038294F">
      <w:pPr>
        <w:spacing w:after="0"/>
        <w:rPr>
          <w:rFonts w:ascii="Arial" w:hAnsi="Arial" w:cs="Arial"/>
          <w:sz w:val="18"/>
          <w:szCs w:val="18"/>
        </w:rPr>
      </w:pPr>
      <w:r w:rsidRPr="00F32A3B">
        <w:rPr>
          <w:rFonts w:ascii="Arial" w:hAnsi="Arial" w:cs="Arial"/>
          <w:sz w:val="18"/>
          <w:szCs w:val="18"/>
        </w:rPr>
        <w:t xml:space="preserve">§  1.  Jeżeli </w:t>
      </w:r>
      <w:hyperlink r:id="rId8" w:anchor="/search-hypertext/16784712_art%2849%29_1?pit=2018-03-07" w:history="1">
        <w:r w:rsidRPr="00F32A3B">
          <w:rPr>
            <w:rFonts w:ascii="Arial" w:hAnsi="Arial" w:cs="Arial"/>
            <w:sz w:val="18"/>
            <w:szCs w:val="18"/>
          </w:rPr>
          <w:t>przepis</w:t>
        </w:r>
      </w:hyperlink>
      <w:r w:rsidRPr="00F32A3B">
        <w:rPr>
          <w:rFonts w:ascii="Arial" w:hAnsi="Arial" w:cs="Arial"/>
          <w:sz w:val="18"/>
          <w:szCs w:val="18"/>
        </w:rPr>
        <w:t xml:space="preserve"> szczególny tak stanowi, zawiadomienie stron o decyzjach i innych czynnościach organu administracji publicznej może nastąpić w formie publicznego obwieszczenia, w innej formie publicznego ogłoszenia zwyczajowo przyjętej w danej miejscowości lub przez udostępnienie pisma w Biuletynie Informacji Publicznej na stronie podmiotowej właściwego organu administracji publicznej.</w:t>
      </w:r>
    </w:p>
    <w:p w:rsidR="00F32A3B" w:rsidRPr="00F32A3B" w:rsidRDefault="00F32A3B" w:rsidP="0038294F">
      <w:pPr>
        <w:spacing w:after="0"/>
        <w:rPr>
          <w:rFonts w:ascii="Arial" w:hAnsi="Arial" w:cs="Arial"/>
          <w:sz w:val="18"/>
          <w:szCs w:val="18"/>
        </w:rPr>
      </w:pPr>
      <w:r w:rsidRPr="00F32A3B">
        <w:rPr>
          <w:rFonts w:ascii="Arial" w:hAnsi="Arial" w:cs="Arial"/>
          <w:sz w:val="18"/>
          <w:szCs w:val="18"/>
        </w:rPr>
        <w:t xml:space="preserve">§  2.  Dzień, w którym nastąpiło publiczne obwieszczenie, inne publiczne ogłoszenie lub udostępnienie pisma </w:t>
      </w:r>
      <w:r w:rsidRPr="00F32A3B">
        <w:rPr>
          <w:rFonts w:ascii="Arial" w:hAnsi="Arial" w:cs="Arial"/>
          <w:sz w:val="18"/>
          <w:szCs w:val="18"/>
        </w:rPr>
        <w:br/>
        <w:t>w Biuletynie Informacji Publicznej wskazuje się w treści tego obwieszczenia, ogłoszenia lub w Biuletynie Informacji Publicznej. Zawiadomienie uważa się za dokonane po upływie czternastu dni od dnia, w którym nastąpiło publiczne obwieszczenie, inne publiczne ogłoszenie lub udostępnienie pisma w Biuletynie Informacji Publicznej.</w:t>
      </w:r>
    </w:p>
    <w:p w:rsidR="00F32A3B" w:rsidRPr="00F32A3B" w:rsidRDefault="00F32A3B" w:rsidP="0038294F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F32A3B">
        <w:rPr>
          <w:rFonts w:ascii="Arial" w:hAnsi="Arial" w:cs="Arial"/>
          <w:sz w:val="18"/>
          <w:szCs w:val="18"/>
          <w:u w:val="single"/>
        </w:rPr>
        <w:t xml:space="preserve">Art. 74 ust. 3 ustawy </w:t>
      </w:r>
      <w:proofErr w:type="spellStart"/>
      <w:r w:rsidRPr="00F32A3B">
        <w:rPr>
          <w:rFonts w:ascii="Arial" w:hAnsi="Arial" w:cs="Arial"/>
          <w:sz w:val="18"/>
          <w:szCs w:val="18"/>
          <w:u w:val="single"/>
        </w:rPr>
        <w:t>ooś</w:t>
      </w:r>
      <w:proofErr w:type="spellEnd"/>
      <w:r w:rsidRPr="00F32A3B">
        <w:rPr>
          <w:rFonts w:ascii="Arial" w:hAnsi="Arial" w:cs="Arial"/>
          <w:sz w:val="18"/>
          <w:szCs w:val="18"/>
        </w:rPr>
        <w:t xml:space="preserve">: Jeżeli liczba stron postępowania o wydanie decyzji o środowiskowych uwarunkowaniach przekracza </w:t>
      </w:r>
      <w:r w:rsidR="001A715D">
        <w:rPr>
          <w:rFonts w:ascii="Arial" w:hAnsi="Arial" w:cs="Arial"/>
          <w:sz w:val="18"/>
          <w:szCs w:val="18"/>
        </w:rPr>
        <w:t>1</w:t>
      </w:r>
      <w:r w:rsidRPr="00F32A3B">
        <w:rPr>
          <w:rFonts w:ascii="Arial" w:hAnsi="Arial" w:cs="Arial"/>
          <w:sz w:val="18"/>
          <w:szCs w:val="18"/>
        </w:rPr>
        <w:t xml:space="preserve">0, stosuje się przepis </w:t>
      </w:r>
      <w:hyperlink r:id="rId9" w:anchor="/dokument/16784712#art%2849%29" w:history="1">
        <w:r w:rsidRPr="00F32A3B">
          <w:rPr>
            <w:rFonts w:ascii="Arial" w:hAnsi="Arial" w:cs="Arial"/>
            <w:sz w:val="18"/>
            <w:szCs w:val="18"/>
          </w:rPr>
          <w:t>art. 49</w:t>
        </w:r>
      </w:hyperlink>
      <w:r w:rsidRPr="00F32A3B">
        <w:rPr>
          <w:rFonts w:ascii="Arial" w:hAnsi="Arial" w:cs="Arial"/>
          <w:sz w:val="18"/>
          <w:szCs w:val="18"/>
        </w:rPr>
        <w:t xml:space="preserve"> Kodeksu postępowania administracyjnego.</w:t>
      </w:r>
    </w:p>
    <w:p w:rsidR="00F32A3B" w:rsidRPr="00F32A3B" w:rsidRDefault="00F32A3B" w:rsidP="0038294F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F32A3B">
        <w:rPr>
          <w:rFonts w:ascii="Arial" w:hAnsi="Arial" w:cs="Arial"/>
          <w:sz w:val="18"/>
          <w:szCs w:val="18"/>
          <w:u w:val="single"/>
        </w:rPr>
        <w:t xml:space="preserve">Art. 75 ust. </w:t>
      </w:r>
      <w:r w:rsidR="001A715D" w:rsidRPr="001A715D">
        <w:rPr>
          <w:rFonts w:ascii="Arial" w:hAnsi="Arial" w:cs="Arial"/>
          <w:sz w:val="18"/>
          <w:szCs w:val="18"/>
          <w:u w:val="single"/>
        </w:rPr>
        <w:t xml:space="preserve">1 </w:t>
      </w:r>
      <w:proofErr w:type="spellStart"/>
      <w:r w:rsidR="001A715D" w:rsidRPr="001A715D">
        <w:rPr>
          <w:rFonts w:ascii="Arial" w:hAnsi="Arial" w:cs="Arial"/>
          <w:sz w:val="18"/>
          <w:szCs w:val="18"/>
          <w:u w:val="single"/>
        </w:rPr>
        <w:t>pkt</w:t>
      </w:r>
      <w:proofErr w:type="spellEnd"/>
      <w:r w:rsidR="001A715D" w:rsidRPr="001A715D">
        <w:rPr>
          <w:rFonts w:ascii="Arial" w:hAnsi="Arial" w:cs="Arial"/>
          <w:sz w:val="18"/>
          <w:szCs w:val="18"/>
          <w:u w:val="single"/>
        </w:rPr>
        <w:t xml:space="preserve"> 1 lit. f </w:t>
      </w:r>
      <w:r w:rsidR="001A715D" w:rsidRPr="001A715D">
        <w:rPr>
          <w:rFonts w:ascii="Arial" w:hAnsi="Arial" w:cs="Arial"/>
          <w:i/>
          <w:sz w:val="18"/>
          <w:szCs w:val="18"/>
          <w:u w:val="single"/>
        </w:rPr>
        <w:t xml:space="preserve">ustawy </w:t>
      </w:r>
      <w:proofErr w:type="spellStart"/>
      <w:r w:rsidR="001A715D" w:rsidRPr="001A715D">
        <w:rPr>
          <w:rFonts w:ascii="Arial" w:hAnsi="Arial" w:cs="Arial"/>
          <w:i/>
          <w:sz w:val="18"/>
          <w:szCs w:val="18"/>
          <w:u w:val="single"/>
        </w:rPr>
        <w:t>ooś</w:t>
      </w:r>
      <w:proofErr w:type="spellEnd"/>
      <w:r w:rsidR="001A715D" w:rsidRPr="001A715D">
        <w:rPr>
          <w:rFonts w:ascii="Arial" w:hAnsi="Arial" w:cs="Arial"/>
          <w:sz w:val="18"/>
          <w:szCs w:val="18"/>
          <w:u w:val="single"/>
        </w:rPr>
        <w:t>:</w:t>
      </w:r>
      <w:r w:rsidR="001A715D" w:rsidRPr="001A715D">
        <w:rPr>
          <w:rFonts w:ascii="Arial" w:hAnsi="Arial" w:cs="Arial"/>
          <w:sz w:val="18"/>
          <w:szCs w:val="18"/>
        </w:rPr>
        <w:t xml:space="preserve"> Organem właściwym do wydania decyzji o środowiskowych uwarunkowaniach jest regionalny dyrektor ochrony środowiska - w przypadku inwestycji w zakresie terminalu</w:t>
      </w:r>
    </w:p>
    <w:p w:rsidR="00F32A3B" w:rsidRPr="00F32A3B" w:rsidRDefault="00F32A3B" w:rsidP="00F32A3B">
      <w:pPr>
        <w:spacing w:line="240" w:lineRule="auto"/>
        <w:jc w:val="both"/>
        <w:rPr>
          <w:rFonts w:ascii="Arial" w:hAnsi="Arial" w:cs="Arial"/>
          <w:sz w:val="18"/>
        </w:rPr>
      </w:pPr>
    </w:p>
    <w:p w:rsidR="00F32A3B" w:rsidRPr="00F32A3B" w:rsidRDefault="00F32A3B" w:rsidP="00F32A3B">
      <w:pPr>
        <w:spacing w:line="240" w:lineRule="auto"/>
        <w:jc w:val="both"/>
        <w:rPr>
          <w:rFonts w:ascii="Arial" w:hAnsi="Arial" w:cs="Arial"/>
          <w:sz w:val="18"/>
        </w:rPr>
      </w:pPr>
    </w:p>
    <w:p w:rsidR="001A715D" w:rsidRPr="00F761D6" w:rsidRDefault="001A715D" w:rsidP="001A715D">
      <w:pPr>
        <w:spacing w:after="0" w:line="240" w:lineRule="auto"/>
        <w:jc w:val="both"/>
        <w:rPr>
          <w:rFonts w:ascii="Arial" w:eastAsia="Times New Roman" w:hAnsi="Arial" w:cs="Arial"/>
          <w:u w:val="single"/>
          <w:lang w:eastAsia="pl-PL"/>
        </w:rPr>
      </w:pPr>
      <w:r w:rsidRPr="00F761D6">
        <w:rPr>
          <w:rFonts w:ascii="Arial" w:eastAsia="Times New Roman" w:hAnsi="Arial" w:cs="Arial"/>
          <w:u w:val="single"/>
          <w:lang w:eastAsia="pl-PL"/>
        </w:rPr>
        <w:t>Przekazuje się do upublicznienia:</w:t>
      </w:r>
    </w:p>
    <w:p w:rsidR="001A715D" w:rsidRPr="00F761D6" w:rsidRDefault="001A715D" w:rsidP="001A715D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eastAsia="pl-PL"/>
        </w:rPr>
      </w:pPr>
      <w:r w:rsidRPr="00F761D6">
        <w:rPr>
          <w:rFonts w:ascii="Arial" w:eastAsia="Times New Roman" w:hAnsi="Arial" w:cs="Arial"/>
          <w:lang w:eastAsia="pl-PL"/>
        </w:rPr>
        <w:t>strona internetowa RDOŚ w Gdańsku,    http://www.gdansk.rdos.gov.pl</w:t>
      </w:r>
    </w:p>
    <w:p w:rsidR="001A715D" w:rsidRPr="00F761D6" w:rsidRDefault="001A715D" w:rsidP="001A715D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eastAsia="pl-PL"/>
        </w:rPr>
      </w:pPr>
      <w:r w:rsidRPr="00F761D6">
        <w:rPr>
          <w:rFonts w:ascii="Arial" w:eastAsia="Times New Roman" w:hAnsi="Arial" w:cs="Arial"/>
          <w:lang w:eastAsia="pl-PL"/>
        </w:rPr>
        <w:t>tablica ogłoszeń RDOŚ w Gdańsku</w:t>
      </w:r>
    </w:p>
    <w:p w:rsidR="001A715D" w:rsidRPr="00F761D6" w:rsidRDefault="001A715D" w:rsidP="001A715D">
      <w:pPr>
        <w:numPr>
          <w:ilvl w:val="0"/>
          <w:numId w:val="8"/>
        </w:numPr>
        <w:tabs>
          <w:tab w:val="center" w:pos="4536"/>
          <w:tab w:val="right" w:pos="9072"/>
        </w:tabs>
        <w:spacing w:after="0" w:line="240" w:lineRule="auto"/>
        <w:rPr>
          <w:rFonts w:ascii="Arial" w:hAnsi="Arial" w:cs="Arial"/>
          <w:lang w:eastAsia="pl-PL"/>
        </w:rPr>
      </w:pPr>
      <w:r w:rsidRPr="00F761D6">
        <w:rPr>
          <w:rFonts w:ascii="Arial" w:hAnsi="Arial" w:cs="Arial"/>
          <w:lang w:eastAsia="pl-PL"/>
        </w:rPr>
        <w:t>Gmina Bytów</w:t>
      </w:r>
    </w:p>
    <w:p w:rsidR="001A715D" w:rsidRPr="00F761D6" w:rsidRDefault="001A715D" w:rsidP="001A715D">
      <w:pPr>
        <w:numPr>
          <w:ilvl w:val="0"/>
          <w:numId w:val="8"/>
        </w:numPr>
        <w:tabs>
          <w:tab w:val="center" w:pos="4536"/>
          <w:tab w:val="right" w:pos="9072"/>
        </w:tabs>
        <w:spacing w:after="0" w:line="240" w:lineRule="auto"/>
        <w:rPr>
          <w:rFonts w:ascii="Arial" w:hAnsi="Arial" w:cs="Arial"/>
          <w:lang w:eastAsia="pl-PL"/>
        </w:rPr>
      </w:pPr>
      <w:r w:rsidRPr="00F761D6">
        <w:rPr>
          <w:rFonts w:ascii="Arial" w:hAnsi="Arial" w:cs="Arial"/>
          <w:lang w:eastAsia="pl-PL"/>
        </w:rPr>
        <w:t>Gmina Studzienice</w:t>
      </w:r>
    </w:p>
    <w:p w:rsidR="001A715D" w:rsidRPr="00F761D6" w:rsidRDefault="001A715D" w:rsidP="001A715D">
      <w:pPr>
        <w:numPr>
          <w:ilvl w:val="0"/>
          <w:numId w:val="8"/>
        </w:numPr>
        <w:tabs>
          <w:tab w:val="center" w:pos="4536"/>
          <w:tab w:val="right" w:pos="9072"/>
        </w:tabs>
        <w:spacing w:after="0" w:line="240" w:lineRule="auto"/>
        <w:rPr>
          <w:rFonts w:ascii="Arial" w:hAnsi="Arial" w:cs="Arial"/>
          <w:lang w:eastAsia="pl-PL"/>
        </w:rPr>
      </w:pPr>
      <w:r w:rsidRPr="00F761D6">
        <w:rPr>
          <w:rFonts w:ascii="Arial" w:hAnsi="Arial" w:cs="Arial"/>
          <w:lang w:eastAsia="pl-PL"/>
        </w:rPr>
        <w:t>Gmina Dziemiany</w:t>
      </w:r>
    </w:p>
    <w:p w:rsidR="001A715D" w:rsidRPr="00F761D6" w:rsidRDefault="001A715D" w:rsidP="001A715D">
      <w:pPr>
        <w:numPr>
          <w:ilvl w:val="0"/>
          <w:numId w:val="8"/>
        </w:numPr>
        <w:tabs>
          <w:tab w:val="center" w:pos="4536"/>
          <w:tab w:val="right" w:pos="9072"/>
        </w:tabs>
        <w:spacing w:after="0" w:line="240" w:lineRule="auto"/>
        <w:rPr>
          <w:rFonts w:ascii="Arial" w:hAnsi="Arial" w:cs="Arial"/>
          <w:lang w:eastAsia="pl-PL"/>
        </w:rPr>
      </w:pPr>
      <w:r w:rsidRPr="00F761D6">
        <w:rPr>
          <w:rFonts w:ascii="Arial" w:hAnsi="Arial" w:cs="Arial"/>
          <w:lang w:eastAsia="pl-PL"/>
        </w:rPr>
        <w:t>Gmina Brusy</w:t>
      </w:r>
    </w:p>
    <w:p w:rsidR="001A715D" w:rsidRPr="00F761D6" w:rsidRDefault="001A715D" w:rsidP="001A715D">
      <w:pPr>
        <w:numPr>
          <w:ilvl w:val="0"/>
          <w:numId w:val="8"/>
        </w:numPr>
        <w:tabs>
          <w:tab w:val="center" w:pos="4536"/>
          <w:tab w:val="right" w:pos="9072"/>
        </w:tabs>
        <w:spacing w:after="0" w:line="240" w:lineRule="auto"/>
        <w:rPr>
          <w:rFonts w:ascii="Arial" w:hAnsi="Arial" w:cs="Arial"/>
          <w:lang w:eastAsia="pl-PL"/>
        </w:rPr>
      </w:pPr>
      <w:r w:rsidRPr="00F761D6">
        <w:rPr>
          <w:rFonts w:ascii="Arial" w:hAnsi="Arial" w:cs="Arial"/>
          <w:lang w:eastAsia="pl-PL"/>
        </w:rPr>
        <w:t>Miasto Brusy</w:t>
      </w:r>
    </w:p>
    <w:p w:rsidR="001A715D" w:rsidRPr="00F761D6" w:rsidRDefault="001A715D" w:rsidP="001A715D">
      <w:pPr>
        <w:numPr>
          <w:ilvl w:val="0"/>
          <w:numId w:val="8"/>
        </w:numPr>
        <w:tabs>
          <w:tab w:val="center" w:pos="4536"/>
          <w:tab w:val="right" w:pos="9072"/>
        </w:tabs>
        <w:spacing w:after="0" w:line="240" w:lineRule="auto"/>
        <w:rPr>
          <w:rFonts w:ascii="Arial" w:hAnsi="Arial" w:cs="Arial"/>
          <w:lang w:eastAsia="pl-PL"/>
        </w:rPr>
      </w:pPr>
      <w:r w:rsidRPr="00F761D6">
        <w:rPr>
          <w:rFonts w:ascii="Arial" w:hAnsi="Arial" w:cs="Arial"/>
          <w:lang w:eastAsia="pl-PL"/>
        </w:rPr>
        <w:t>Gmina Czersk</w:t>
      </w:r>
    </w:p>
    <w:p w:rsidR="001A715D" w:rsidRPr="00F761D6" w:rsidRDefault="001A715D" w:rsidP="001A715D">
      <w:pPr>
        <w:numPr>
          <w:ilvl w:val="0"/>
          <w:numId w:val="8"/>
        </w:numPr>
        <w:tabs>
          <w:tab w:val="center" w:pos="4536"/>
          <w:tab w:val="right" w:pos="9072"/>
        </w:tabs>
        <w:spacing w:after="0" w:line="240" w:lineRule="auto"/>
        <w:rPr>
          <w:rFonts w:ascii="Arial" w:hAnsi="Arial" w:cs="Arial"/>
          <w:lang w:eastAsia="pl-PL"/>
        </w:rPr>
      </w:pPr>
      <w:r w:rsidRPr="00F761D6">
        <w:rPr>
          <w:rFonts w:ascii="Arial" w:hAnsi="Arial" w:cs="Arial"/>
          <w:lang w:eastAsia="pl-PL"/>
        </w:rPr>
        <w:t>Gmina Chojnice</w:t>
      </w:r>
    </w:p>
    <w:p w:rsidR="00F32A3B" w:rsidRPr="00F32A3B" w:rsidRDefault="001A715D" w:rsidP="001A715D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F761D6">
        <w:rPr>
          <w:rFonts w:ascii="Arial" w:eastAsia="Times New Roman" w:hAnsi="Arial" w:cs="Arial"/>
          <w:lang w:eastAsia="pl-PL"/>
        </w:rPr>
        <w:t>aa</w:t>
      </w:r>
      <w:r w:rsidR="00F32A3B" w:rsidRPr="00F32A3B">
        <w:rPr>
          <w:rFonts w:ascii="Arial" w:eastAsia="Times New Roman" w:hAnsi="Arial" w:cs="Arial"/>
        </w:rPr>
        <w:tab/>
      </w:r>
    </w:p>
    <w:p w:rsidR="00F32A3B" w:rsidRPr="00F32A3B" w:rsidRDefault="00F32A3B" w:rsidP="00F32A3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F32A3B">
        <w:rPr>
          <w:rFonts w:ascii="Arial" w:eastAsia="Times New Roman" w:hAnsi="Arial" w:cs="Arial"/>
        </w:rPr>
        <w:tab/>
      </w:r>
      <w:r w:rsidRPr="00F32A3B">
        <w:rPr>
          <w:rFonts w:ascii="Arial" w:eastAsia="Times New Roman" w:hAnsi="Arial" w:cs="Arial"/>
        </w:rPr>
        <w:tab/>
      </w:r>
    </w:p>
    <w:p w:rsidR="00F32A3B" w:rsidRPr="00F32A3B" w:rsidRDefault="00F32A3B" w:rsidP="00F32A3B">
      <w:pPr>
        <w:spacing w:after="0"/>
        <w:ind w:left="720"/>
        <w:contextualSpacing/>
        <w:jc w:val="right"/>
        <w:rPr>
          <w:rFonts w:ascii="Arial" w:eastAsia="Times New Roman" w:hAnsi="Arial" w:cs="Arial"/>
          <w:lang w:eastAsia="pl-PL"/>
        </w:rPr>
      </w:pPr>
    </w:p>
    <w:p w:rsidR="00F32A3B" w:rsidRPr="00F32A3B" w:rsidRDefault="00F32A3B" w:rsidP="00F32A3B">
      <w:pPr>
        <w:spacing w:after="0"/>
        <w:ind w:left="720"/>
        <w:contextualSpacing/>
        <w:jc w:val="right"/>
        <w:rPr>
          <w:rFonts w:ascii="Arial" w:eastAsia="Times New Roman" w:hAnsi="Arial" w:cs="Arial"/>
          <w:lang w:eastAsia="pl-PL"/>
        </w:rPr>
      </w:pPr>
    </w:p>
    <w:p w:rsidR="00F32A3B" w:rsidRPr="00F32A3B" w:rsidRDefault="00F32A3B" w:rsidP="00F32A3B">
      <w:pPr>
        <w:spacing w:after="0"/>
        <w:ind w:left="720"/>
        <w:contextualSpacing/>
        <w:jc w:val="right"/>
        <w:rPr>
          <w:rFonts w:ascii="Arial" w:eastAsia="Times New Roman" w:hAnsi="Arial" w:cs="Arial"/>
          <w:lang w:eastAsia="pl-PL"/>
        </w:rPr>
      </w:pPr>
    </w:p>
    <w:p w:rsidR="00F32A3B" w:rsidRPr="00F32A3B" w:rsidRDefault="00F32A3B" w:rsidP="00F32A3B">
      <w:pPr>
        <w:spacing w:after="0"/>
        <w:ind w:left="720"/>
        <w:contextualSpacing/>
        <w:jc w:val="right"/>
        <w:rPr>
          <w:rFonts w:ascii="Arial" w:eastAsia="Times New Roman" w:hAnsi="Arial" w:cs="Arial"/>
          <w:lang w:eastAsia="pl-PL"/>
        </w:rPr>
      </w:pPr>
    </w:p>
    <w:p w:rsidR="00F32A3B" w:rsidRPr="00F32A3B" w:rsidRDefault="00F32A3B" w:rsidP="00F32A3B">
      <w:pPr>
        <w:spacing w:after="0"/>
        <w:ind w:left="720"/>
        <w:contextualSpacing/>
        <w:jc w:val="right"/>
        <w:rPr>
          <w:rFonts w:ascii="Arial" w:eastAsia="Times New Roman" w:hAnsi="Arial" w:cs="Arial"/>
          <w:lang w:eastAsia="pl-PL"/>
        </w:rPr>
      </w:pPr>
    </w:p>
    <w:p w:rsidR="00F32A3B" w:rsidRPr="00F32A3B" w:rsidRDefault="00F32A3B" w:rsidP="00F32A3B">
      <w:pPr>
        <w:spacing w:after="0"/>
        <w:ind w:left="720"/>
        <w:contextualSpacing/>
        <w:jc w:val="right"/>
        <w:rPr>
          <w:rFonts w:ascii="Arial" w:eastAsia="Times New Roman" w:hAnsi="Arial" w:cs="Arial"/>
          <w:lang w:eastAsia="pl-PL"/>
        </w:rPr>
      </w:pPr>
    </w:p>
    <w:p w:rsidR="00F32A3B" w:rsidRDefault="00F32A3B" w:rsidP="00F32A3B">
      <w:pPr>
        <w:spacing w:after="0"/>
        <w:ind w:left="720"/>
        <w:contextualSpacing/>
        <w:jc w:val="right"/>
        <w:rPr>
          <w:rFonts w:ascii="Arial" w:eastAsia="Times New Roman" w:hAnsi="Arial" w:cs="Arial"/>
          <w:lang w:eastAsia="pl-PL"/>
        </w:rPr>
      </w:pPr>
    </w:p>
    <w:p w:rsidR="00183766" w:rsidRDefault="00183766" w:rsidP="00F32A3B">
      <w:pPr>
        <w:spacing w:after="0"/>
        <w:ind w:left="720"/>
        <w:contextualSpacing/>
        <w:jc w:val="right"/>
        <w:rPr>
          <w:rFonts w:ascii="Arial" w:eastAsia="Times New Roman" w:hAnsi="Arial" w:cs="Arial"/>
          <w:lang w:eastAsia="pl-PL"/>
        </w:rPr>
      </w:pPr>
    </w:p>
    <w:p w:rsidR="00183766" w:rsidRDefault="00183766" w:rsidP="00F32A3B">
      <w:pPr>
        <w:spacing w:after="0"/>
        <w:ind w:left="720"/>
        <w:contextualSpacing/>
        <w:jc w:val="right"/>
        <w:rPr>
          <w:rFonts w:ascii="Arial" w:eastAsia="Times New Roman" w:hAnsi="Arial" w:cs="Arial"/>
          <w:lang w:eastAsia="pl-PL"/>
        </w:rPr>
      </w:pPr>
    </w:p>
    <w:p w:rsidR="00183766" w:rsidRDefault="00183766" w:rsidP="00F32A3B">
      <w:pPr>
        <w:spacing w:after="0"/>
        <w:ind w:left="720"/>
        <w:contextualSpacing/>
        <w:jc w:val="right"/>
        <w:rPr>
          <w:rFonts w:ascii="Arial" w:eastAsia="Times New Roman" w:hAnsi="Arial" w:cs="Arial"/>
          <w:lang w:eastAsia="pl-PL"/>
        </w:rPr>
      </w:pPr>
    </w:p>
    <w:p w:rsidR="00183766" w:rsidRDefault="00183766" w:rsidP="00F32A3B">
      <w:pPr>
        <w:spacing w:after="0"/>
        <w:ind w:left="720"/>
        <w:contextualSpacing/>
        <w:jc w:val="right"/>
        <w:rPr>
          <w:rFonts w:ascii="Arial" w:eastAsia="Times New Roman" w:hAnsi="Arial" w:cs="Arial"/>
          <w:lang w:eastAsia="pl-PL"/>
        </w:rPr>
      </w:pPr>
    </w:p>
    <w:p w:rsidR="00183766" w:rsidRDefault="00183766" w:rsidP="00F32A3B">
      <w:pPr>
        <w:spacing w:after="0"/>
        <w:ind w:left="720"/>
        <w:contextualSpacing/>
        <w:jc w:val="right"/>
        <w:rPr>
          <w:rFonts w:ascii="Arial" w:eastAsia="Times New Roman" w:hAnsi="Arial" w:cs="Arial"/>
          <w:lang w:eastAsia="pl-PL"/>
        </w:rPr>
      </w:pPr>
    </w:p>
    <w:p w:rsidR="00183766" w:rsidRDefault="00183766" w:rsidP="00F32A3B">
      <w:pPr>
        <w:spacing w:after="0"/>
        <w:ind w:left="720"/>
        <w:contextualSpacing/>
        <w:jc w:val="right"/>
        <w:rPr>
          <w:rFonts w:ascii="Arial" w:eastAsia="Times New Roman" w:hAnsi="Arial" w:cs="Arial"/>
          <w:lang w:eastAsia="pl-PL"/>
        </w:rPr>
      </w:pPr>
    </w:p>
    <w:p w:rsidR="00183766" w:rsidRDefault="00183766" w:rsidP="00F32A3B">
      <w:pPr>
        <w:spacing w:after="0"/>
        <w:ind w:left="720"/>
        <w:contextualSpacing/>
        <w:jc w:val="right"/>
        <w:rPr>
          <w:rFonts w:ascii="Arial" w:eastAsia="Times New Roman" w:hAnsi="Arial" w:cs="Arial"/>
          <w:lang w:eastAsia="pl-PL"/>
        </w:rPr>
      </w:pPr>
    </w:p>
    <w:p w:rsidR="00183766" w:rsidRDefault="00183766" w:rsidP="00F32A3B">
      <w:pPr>
        <w:spacing w:after="0"/>
        <w:ind w:left="720"/>
        <w:contextualSpacing/>
        <w:jc w:val="right"/>
        <w:rPr>
          <w:rFonts w:ascii="Arial" w:eastAsia="Times New Roman" w:hAnsi="Arial" w:cs="Arial"/>
          <w:lang w:eastAsia="pl-PL"/>
        </w:rPr>
      </w:pPr>
    </w:p>
    <w:p w:rsidR="00183766" w:rsidRDefault="00183766" w:rsidP="00F32A3B">
      <w:pPr>
        <w:spacing w:after="0"/>
        <w:ind w:left="720"/>
        <w:contextualSpacing/>
        <w:jc w:val="right"/>
        <w:rPr>
          <w:rFonts w:ascii="Arial" w:eastAsia="Times New Roman" w:hAnsi="Arial" w:cs="Arial"/>
          <w:lang w:eastAsia="pl-PL"/>
        </w:rPr>
      </w:pPr>
    </w:p>
    <w:p w:rsidR="00183766" w:rsidRDefault="00183766" w:rsidP="00F32A3B">
      <w:pPr>
        <w:spacing w:after="0"/>
        <w:ind w:left="720"/>
        <w:contextualSpacing/>
        <w:jc w:val="right"/>
        <w:rPr>
          <w:rFonts w:ascii="Arial" w:eastAsia="Times New Roman" w:hAnsi="Arial" w:cs="Arial"/>
          <w:lang w:eastAsia="pl-PL"/>
        </w:rPr>
      </w:pPr>
    </w:p>
    <w:p w:rsidR="00183766" w:rsidRDefault="00183766" w:rsidP="00F32A3B">
      <w:pPr>
        <w:spacing w:after="0"/>
        <w:ind w:left="720"/>
        <w:contextualSpacing/>
        <w:jc w:val="right"/>
        <w:rPr>
          <w:rFonts w:ascii="Arial" w:eastAsia="Times New Roman" w:hAnsi="Arial" w:cs="Arial"/>
          <w:lang w:eastAsia="pl-PL"/>
        </w:rPr>
      </w:pPr>
    </w:p>
    <w:p w:rsidR="00183766" w:rsidRDefault="00183766" w:rsidP="00E36EEA">
      <w:pPr>
        <w:spacing w:after="0"/>
        <w:contextualSpacing/>
        <w:rPr>
          <w:rFonts w:ascii="Arial" w:eastAsia="Times New Roman" w:hAnsi="Arial" w:cs="Arial"/>
          <w:lang w:eastAsia="pl-PL"/>
        </w:rPr>
      </w:pPr>
    </w:p>
    <w:p w:rsidR="00E36EEA" w:rsidRDefault="00E36EEA" w:rsidP="00E36EEA">
      <w:pPr>
        <w:spacing w:after="0"/>
        <w:contextualSpacing/>
        <w:rPr>
          <w:rFonts w:ascii="Arial" w:eastAsia="Times New Roman" w:hAnsi="Arial" w:cs="Arial"/>
          <w:lang w:eastAsia="pl-PL"/>
        </w:rPr>
      </w:pPr>
    </w:p>
    <w:p w:rsidR="00183766" w:rsidRPr="00F32A3B" w:rsidRDefault="00183766" w:rsidP="00F32A3B">
      <w:pPr>
        <w:spacing w:after="0"/>
        <w:ind w:left="720"/>
        <w:contextualSpacing/>
        <w:jc w:val="right"/>
        <w:rPr>
          <w:rFonts w:ascii="Arial" w:eastAsia="Times New Roman" w:hAnsi="Arial" w:cs="Arial"/>
          <w:lang w:eastAsia="pl-PL"/>
        </w:rPr>
      </w:pPr>
    </w:p>
    <w:p w:rsidR="00F32A3B" w:rsidRPr="00F32A3B" w:rsidRDefault="00F32A3B" w:rsidP="00F32A3B">
      <w:pPr>
        <w:spacing w:after="0"/>
        <w:ind w:left="720"/>
        <w:contextualSpacing/>
        <w:jc w:val="right"/>
        <w:rPr>
          <w:rFonts w:ascii="Arial" w:eastAsia="Times New Roman" w:hAnsi="Arial" w:cs="Arial"/>
          <w:lang w:eastAsia="pl-PL"/>
        </w:rPr>
      </w:pPr>
    </w:p>
    <w:p w:rsidR="00F32A3B" w:rsidRPr="00F32A3B" w:rsidRDefault="00F32A3B" w:rsidP="00F32A3B">
      <w:pPr>
        <w:spacing w:after="0"/>
        <w:ind w:left="720"/>
        <w:contextualSpacing/>
        <w:jc w:val="right"/>
        <w:rPr>
          <w:rFonts w:ascii="Arial" w:eastAsia="Times New Roman" w:hAnsi="Arial" w:cs="Arial"/>
          <w:lang w:eastAsia="pl-PL"/>
        </w:rPr>
      </w:pPr>
    </w:p>
    <w:p w:rsidR="00F32A3B" w:rsidRPr="00F32A3B" w:rsidRDefault="00F32A3B" w:rsidP="00F32A3B">
      <w:pPr>
        <w:spacing w:after="0"/>
        <w:ind w:left="720"/>
        <w:contextualSpacing/>
        <w:jc w:val="right"/>
        <w:rPr>
          <w:rFonts w:ascii="Arial" w:eastAsia="Times New Roman" w:hAnsi="Arial" w:cs="Arial"/>
          <w:lang w:eastAsia="pl-PL"/>
        </w:rPr>
      </w:pPr>
    </w:p>
    <w:p w:rsidR="001A715D" w:rsidRDefault="001A715D">
      <w:pPr>
        <w:spacing w:after="0" w:line="240" w:lineRule="auto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br w:type="page"/>
      </w:r>
    </w:p>
    <w:p w:rsidR="001A715D" w:rsidRPr="00F761D6" w:rsidRDefault="001A715D" w:rsidP="001A715D">
      <w:pPr>
        <w:spacing w:after="0"/>
        <w:contextualSpacing/>
        <w:rPr>
          <w:rFonts w:ascii="Arial" w:eastAsia="Times New Roman" w:hAnsi="Arial" w:cs="Arial"/>
          <w:lang w:eastAsia="pl-PL"/>
        </w:rPr>
      </w:pPr>
      <w:r w:rsidRPr="00F761D6">
        <w:rPr>
          <w:rFonts w:ascii="Arial" w:eastAsia="Times New Roman" w:hAnsi="Arial" w:cs="Arial"/>
          <w:lang w:eastAsia="pl-PL"/>
        </w:rPr>
        <w:lastRenderedPageBreak/>
        <w:t>Załącznik do zawiadomienia RDOŚ-Gd-WOO.420.21.2020.MR.</w:t>
      </w:r>
      <w:r w:rsidR="00E36EEA">
        <w:rPr>
          <w:rFonts w:ascii="Arial" w:eastAsia="Times New Roman" w:hAnsi="Arial" w:cs="Arial"/>
          <w:lang w:eastAsia="pl-PL"/>
        </w:rPr>
        <w:t>3</w:t>
      </w:r>
      <w:r w:rsidR="007B748E">
        <w:rPr>
          <w:rFonts w:ascii="Arial" w:eastAsia="Times New Roman" w:hAnsi="Arial" w:cs="Arial"/>
          <w:lang w:eastAsia="pl-PL"/>
        </w:rPr>
        <w:t>3</w:t>
      </w:r>
    </w:p>
    <w:p w:rsidR="001A715D" w:rsidRPr="00494B68" w:rsidRDefault="001A715D" w:rsidP="001A715D">
      <w:pPr>
        <w:contextualSpacing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W</w:t>
      </w:r>
      <w:r w:rsidRPr="00494B68">
        <w:rPr>
          <w:rFonts w:ascii="Arial" w:eastAsia="Times New Roman" w:hAnsi="Arial" w:cs="Arial"/>
        </w:rPr>
        <w:t>ykaz działek z zakresu przewidywanego terenu realizacji przedsięwzięcia oraz z obszaru znajdującego się w odległości 100 m od tego terenu</w:t>
      </w:r>
      <w:r>
        <w:rPr>
          <w:rFonts w:ascii="Arial" w:eastAsia="Times New Roman" w:hAnsi="Arial" w:cs="Arial"/>
        </w:rPr>
        <w:t>:</w:t>
      </w:r>
    </w:p>
    <w:p w:rsidR="001A715D" w:rsidRPr="006F70EC" w:rsidRDefault="001A715D" w:rsidP="001A715D">
      <w:pPr>
        <w:ind w:left="720"/>
        <w:contextualSpacing/>
        <w:jc w:val="right"/>
        <w:rPr>
          <w:rFonts w:ascii="Arial" w:eastAsia="Times New Roman" w:hAnsi="Arial" w:cs="Arial"/>
          <w:b/>
          <w:u w:val="single"/>
        </w:rPr>
      </w:pP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704"/>
        <w:gridCol w:w="960"/>
        <w:gridCol w:w="2300"/>
        <w:gridCol w:w="1560"/>
        <w:gridCol w:w="2320"/>
        <w:gridCol w:w="1620"/>
      </w:tblGrid>
      <w:tr w:rsidR="001A715D" w:rsidRPr="008143D1" w:rsidTr="009749CF">
        <w:trPr>
          <w:trHeight w:val="255"/>
          <w:tblHeader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nr działki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identyfikator działki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obręb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jednostka ewidencyjna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powiat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220102_5.0014.14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220102_5.0014.15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220102_5.0014.16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220102_5.0014.17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220102_5.0014.21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220102_5.0014.22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220102_5.0014.23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220102_5.0014.29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220102_5.0014.31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220102_5.0014.37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220102_5.0014.38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220102_5.0014.39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220102_5.0014.40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220102_5.0014.41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220102_5.0014.44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220102_5.0014.45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220102_5.0014.46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220102_5.0014.48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220102_5.0014.49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220102_5.0014.52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220102_5.0014.53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220102_5.0014.54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220102_5.0014.55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220102_5.0014.71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220102_5.0014.73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220102_5.0014.75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220102_5.0014.76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220102_5.0014.79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220102_5.0014.83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220102_5.0014.85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220102_5.0014.96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220102_5.0014.97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220102_5.0014.98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220102_5.0014.99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42/6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220102_5.0014.42/6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43/1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220102_5.0014.43/1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58/2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220102_5.0014.58/2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72/1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220102_5.0014.72/1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74/1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220102_5.0014.74/1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74/2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220102_5.0014.74/2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78/3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220102_5.0014.78/3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78/4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220102_5.0014.78/4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78/5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220102_5.0014.78/5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78/6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220102_5.0014.78/6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78/7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220102_5.0014.78/7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80/1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220102_5.0014.80/1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80/4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220102_5.0014.80/4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80/5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220102_5.0014.80/5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84/1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220102_5.0014.84/1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24/1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220102_5.0014.24/1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30/1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220102_5.0014.30/1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25/2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220102_5.0014.25/2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28/2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220102_5.0014.28/2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30/3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220102_5.0014.30/3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28/4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220102_5.0014.28/4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30/4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220102_5.0014.30/4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Udorpie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Bytów - obszar wiejski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216/1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220108_2.0004.216/1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Osława Dąbrowa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227/4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220108_2.0004.227/4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Osława Dąbrowa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228/1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220108_2.0004.228/1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Osława Dąbrowa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229/1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220108_2.0004.229/1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Osława Dąbrowa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240/1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220108_2.0004.240/1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Osława Dąbrowa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241/5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220108_2.0004.241/5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Osława Dąbrowa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220108_2.0010.29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220108_2.0010.30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220108_2.0010.38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220108_2.0010.39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220108_2.0010.58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220108_2.0010.59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130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220108_2.0010.130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139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220108_2.0010.139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142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220108_2.0010.142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145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220108_2.0010.145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149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220108_2.0010.149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150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220108_2.0010.150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174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220108_2.0010.174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175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220108_2.0010.175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176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220108_2.0010.176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177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220108_2.0010.177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198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220108_2.0010.198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200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220108_2.0010.200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212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220108_2.0010.212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213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220108_2.0010.213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220108_2.0010.221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220108_2.0010.229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253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220108_2.0010.253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264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220108_2.0010.264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274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220108_2.0010.274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275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220108_2.0010.275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282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220108_2.0010.282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286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220108_2.0010.286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31/2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220108_2.0010.31/2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220108_2.0010.37/2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40/1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220108_2.0010.40/1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40/2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220108_2.0010.40/2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41/3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220108_2.0010.41/3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59/2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220108_2.0010.59/2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59/3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220108_2.0010.59/3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138/8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220108_2.0010.138/8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140/3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220108_2.0010.140/3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140/4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220108_2.0010.140/4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101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140/5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220108_2.0010.140/5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102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140/6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220108_2.0010.140/6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103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140/7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220108_2.0010.140/7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104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141/1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220108_2.0010.141/1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141/2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220108_2.0010.141/2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146/1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220108_2.0010.146/1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146/2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220108_2.0010.146/2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146/6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220108_2.0010.146/6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146/7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220108_2.0010.146/7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146/9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220108_2.0010.146/9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147/1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220108_2.0010.147/1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112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147/2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220108_2.0010.147/2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113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147/3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220108_2.0010.147/3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114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148/1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220108_2.0010.148/1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115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148/2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220108_2.0010.148/2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210/2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220108_2.0010.210/2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117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211/2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220108_2.0010.211/2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118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216/2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220108_2.0010.216/2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119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216/3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220108_2.0010.216/3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220108_2.0010.220/1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252/3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220108_2.0010.252/3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122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252/4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220108_2.0010.252/4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252/5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220108_2.0010.252/5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265/1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220108_2.0010.265/1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125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265/2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220108_2.0010.265/2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281/1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220108_2.0010.281/1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127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281/6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220108_2.0010.281/6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281/7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220108_2.0010.281/7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287/6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220108_2.0010.287/6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287/7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220108_2.0010.287/7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287/8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220108_2.0010.287/8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Sominy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132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134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135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220108_2.0011.10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138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220108_2.0011.17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139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220108_2.0011.30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140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220108_2.0011.31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141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220108_2.0011.32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142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220108_2.0011.33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220108_2.0011.34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144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220108_2.0011.35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220108_2.0011.36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220108_2.0011.39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147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220108_2.0011.41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220108_2.0011.42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149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220108_2.0011.43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150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220108_2.0011.45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151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220108_2.0011.47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152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220108_2.0011.48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153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220108_2.0011.49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154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220108_2.0011.50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155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220108_2.0011.51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156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220108_2.0011.52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157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220108_2.0011.53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220108_2.0011.54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159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220108_2.0011.55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160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220108_2.0011.56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161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114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220108_2.0011.114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116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220108_2.0011.116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163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118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220108_2.0011.118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164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119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220108_2.0011.119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165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121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220108_2.0011.121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166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127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220108_2.0011.127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167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128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220108_2.0011.128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168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133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220108_2.0011.133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169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135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220108_2.0011.135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170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136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220108_2.0011.136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171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138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220108_2.0011.138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139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220108_2.0011.139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140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220108_2.0011.140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174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141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220108_2.0011.141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175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151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220108_2.0011.151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176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156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220108_2.0011.156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177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157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220108_2.0011.157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178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158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220108_2.0011.158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179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159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220108_2.0011.159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180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174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220108_2.0011.174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181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175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220108_2.0011.175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182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176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220108_2.0011.176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183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218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220108_2.0011.218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184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287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220108_2.0011.287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185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289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220108_2.0011.289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186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415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220108_2.0011.415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187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442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220108_2.0011.442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188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220108_2.0011.37/2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189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44/1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220108_2.0011.44/1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44/2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220108_2.0011.44/2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191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46/1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220108_2.0011.46/1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192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46/2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220108_2.0011.46/2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193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220108_2.0011.2/2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113/3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220108_2.0011.113/3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195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113/4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220108_2.0011.113/4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120/2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220108_2.0011.120/2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197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126/1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220108_2.0011.126/1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198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134/1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220108_2.0011.134/1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199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137/1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220108_2.0011.137/1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137/3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220108_2.0011.137/3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201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137/4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220108_2.0011.137/4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202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152/1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220108_2.0011.152/1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203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164/2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220108_2.0011.164/2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204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171/1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220108_2.0011.171/1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172/1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220108_2.0011.172/1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185/1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220108_2.0011.185/1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186/2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220108_2.0011.186/2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186/3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220108_2.0011.186/3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187/7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220108_2.0011.187/7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207/1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220108_2.0011.207/1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217/2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220108_2.0011.217/2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212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217/4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220108_2.0011.217/4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213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217/5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220108_2.0011.217/5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214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218/1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220108_2.0011.218/1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215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218/2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220108_2.0011.218/2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219/5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220108_2.0011.219/5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217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219/6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220108_2.0011.219/6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218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223/2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220108_2.0011.223/2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219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230/1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220108_2.0011.230/1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288/1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220108_2.0011.288/1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288/2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220108_2.0011.288/2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220108_2.0012.21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220108_2.0012.23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220108_2.0012.24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220108_2.0012.27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220108_2.0012.28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220108_2.0012.29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220108_2.0012.41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220108_2.0012.42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220108_2.0012.43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232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220108_2.0012.86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100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220108_2.0012.100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234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102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220108_2.0012.102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235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103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220108_2.0012.103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104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220108_2.0012.104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105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220108_2.0012.105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238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106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220108_2.0012.106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239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107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220108_2.0012.107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240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108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220108_2.0012.108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241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109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220108_2.0012.109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242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112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220108_2.0012.112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113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220108_2.0012.113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244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114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220108_2.0012.114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115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220108_2.0012.115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116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220108_2.0012.116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247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127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220108_2.0012.127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128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220108_2.0012.128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249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134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220108_2.0012.134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250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135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220108_2.0012.135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251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136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220108_2.0012.136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252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192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220108_2.0012.192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253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366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220108_2.0012.366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254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367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220108_2.0012.367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255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368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220108_2.0012.368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256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369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220108_2.0012.369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257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220108_2.0012.370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220108_2.0012.371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259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220108_2.0012.372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260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220108_2.0012.377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261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220108_2.0012.379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380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220108_2.0012.380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263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382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220108_2.0012.382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264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383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220108_2.0012.383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265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384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220108_2.0012.384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266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385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220108_2.0012.385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267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388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220108_2.0012.388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268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426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220108_2.0012.426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269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429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220108_2.0012.429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270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430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220108_2.0012.430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271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693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220108_2.0012.693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694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220108_2.0012.694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44/2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220108_2.0012.44/2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274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44/3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220108_2.0012.44/3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275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45/1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220108_2.0012.45/1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276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45/2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220108_2.0012.45/2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277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98/4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220108_2.0012.98/4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278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99/1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220108_2.0012.99/1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279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25/1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220108_2.0012.25/1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280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25/2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220108_2.0012.25/2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281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220108_2.0012.22/3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282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10/2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220108_2.0012.10/2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283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11/1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220108_2.0012.11/1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284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11/2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220108_2.0012.11/2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285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12/1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220108_2.0012.12/1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286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12/2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220108_2.0012.12/2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287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101/2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220108_2.0012.101/2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288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101/3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220108_2.0012.101/3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289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101/4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220108_2.0012.101/4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110/1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220108_2.0012.110/1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291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111/10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220108_2.0012.111/10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292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111/4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220108_2.0012.111/4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293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111/5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220108_2.0012.111/5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111/7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220108_2.0012.111/7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295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111/8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220108_2.0012.111/8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113/1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220108_2.0012.113/1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297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114/1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220108_2.0012.114/1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298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126/1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220108_2.0012.126/1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299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363/1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220108_2.0012.363/1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364/2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220108_2.0012.364/2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301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365/1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220108_2.0012.365/1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302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365/2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220108_2.0012.365/2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303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365/3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220108_2.0012.365/3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304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373/3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220108_2.0012.373/3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373/4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220108_2.0012.373/4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378/1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220108_2.0012.378/1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378/2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220108_2.0012.378/2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386/12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220108_2.0012.386/12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386/13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220108_2.0012.386/13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386/14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220108_2.0012.386/14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386/2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220108_2.0012.386/2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312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386/3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220108_2.0012.386/3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313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387/1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220108_2.0012.387/1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314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387/3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220108_2.0012.387/3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315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392/1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220108_2.0012.392/1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395/1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220108_2.0012.395/1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Ugoszcz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Studzienice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bytowski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317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165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220202_5.0004.165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318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173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220202_5.0004.173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319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176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220202_5.0004.176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210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220202_5.0004.210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213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220202_5.0004.213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322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215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220202_5.0004.215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216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220202_5.0004.216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217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220202_5.0004.217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325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218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220202_5.0004.218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220202_5.0004.220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327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233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220202_5.0004.233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235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220202_5.0004.235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239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220202_5.0004.239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240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220202_5.0004.240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38/1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220202_5.0004.38/1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332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38/2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220202_5.0004.38/2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39/1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220202_5.0004.39/1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334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39/2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220202_5.0004.39/2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335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40/1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220202_5.0004.40/1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40/2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220202_5.0004.40/2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41/1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220202_5.0004.41/1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338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41/2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220202_5.0004.41/2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339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24/1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220202_5.0004.24/1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340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166/2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220202_5.0004.166/2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341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167/2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220202_5.0004.167/2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342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168/1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220202_5.0004.168/1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168/3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220202_5.0004.168/3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344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168/4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220202_5.0004.168/4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169/1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220202_5.0004.169/1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169/2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220202_5.0004.169/2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347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170/1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220202_5.0004.170/1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170/2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220202_5.0004.170/2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349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171/1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220202_5.0004.171/1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350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171/2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220202_5.0004.171/2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351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172/1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220202_5.0004.172/1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352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172/2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220202_5.0004.172/2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353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174/1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220202_5.0004.174/1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354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174/2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220202_5.0004.174/2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355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208/24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220202_5.0004.208/24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356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212/1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220202_5.0004.212/1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357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212/2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220202_5.0004.212/2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214/1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220202_5.0004.214/1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359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214/2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220202_5.0004.214/2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360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214/3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220202_5.0004.214/3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361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214/6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220202_5.0004.214/6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222/3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220202_5.0004.222/3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363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234/8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220202_5.0004.234/8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364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236/2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220202_5.0004.236/2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365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238/2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220202_5.0004.238/2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366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244/2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220202_5.0004.244/2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367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245/2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220202_5.0004.245/2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368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246/2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220202_5.0004.246/2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Czapiewice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369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220202_5.0002.10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Czarnowo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220202_5.0002.13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Czarnowo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220202_5.0002.21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Czarnowo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220202_5.0002.22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Czarnowo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220202_5.0002.23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Czarnowo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220202_5.0002.25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Czarnowo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220202_5.0002.27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Czarnowo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220202_5.0002.36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Czarnowo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220202_5.0002.40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Czarnowo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220202_5.0002.46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Czarnowo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220202_5.0002.57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Czarnowo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380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220202_5.0002.60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Czarnowo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381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220202_5.0002.74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Czarnowo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382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220202_5.0002.80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Czarnowo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383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220202_5.0002.82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Czarnowo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384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220202_5.0002.83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Czarnowo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385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220202_5.0002.85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Czarnowo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386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206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220202_5.0002.206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Czarnowo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387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212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220202_5.0002.212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Czarnowo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388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213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220202_5.0002.213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Czarnowo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389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214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220202_5.0002.214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Czarnowo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220202_5.0002.37/1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Czarnowo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391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59/2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220202_5.0002.59/2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Czarnowo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392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62/3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220202_5.0002.62/3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Czarnowo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393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76/4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220202_5.0002.76/4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Czarnowo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76/6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220202_5.0002.76/6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Czarnowo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395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76/7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220202_5.0002.76/7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Czarnowo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81/1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220202_5.0002.81/1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Czarnowo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397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84/3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220202_5.0002.84/3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Czarnowo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398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86/2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220202_5.0002.86/2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Czarnowo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399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87/1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220202_5.0002.87/1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Czarnowo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87/2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220202_5.0002.87/2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Czarnowo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401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87/3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220202_5.0002.87/3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Czarnowo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402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12/2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220202_5.0002.12/2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Czarnowo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403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169/7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220202_5.0002.169/7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Czarnowo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404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196/1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220202_5.0002.196/1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Czarnowo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196/3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220202_5.0002.196/3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Czarnowo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197/4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220202_5.0002.197/4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Czarnowo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198/3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220202_5.0002.198/3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Czarnowo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220202_5.0005.17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220202_5.0005.18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357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220202_5.0005.357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412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368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220202_5.0005.368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413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369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220202_5.0005.369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414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220202_5.0005.370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415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220202_5.0005.371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220202_5.0005.374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417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220202_5.0005.379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418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380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220202_5.0005.380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419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381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220202_5.0005.381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382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220202_5.0005.382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487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220202_5.0005.487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422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488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220202_5.0005.488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543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220202_5.0005.543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548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220202_5.0005.548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425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550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220202_5.0005.550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551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220202_5.0005.551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427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552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220202_5.0005.552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554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220202_5.0005.554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570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220202_5.0005.570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571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220202_5.0005.571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576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220202_5.0005.576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432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579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220202_5.0005.579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586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220202_5.0005.586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434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589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220202_5.0005.589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435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590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220202_5.0005.590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594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220202_5.0005.594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595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220202_5.0005.595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438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735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220202_5.0005.735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439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850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220202_5.0005.850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440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851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220202_5.0005.851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441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852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220202_5.0005.852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442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853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220202_5.0005.853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854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220202_5.0005.854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444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855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220202_5.0005.855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856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220202_5.0005.856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857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220202_5.0005.857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447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858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220202_5.0005.858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859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220202_5.0005.859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449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860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220202_5.0005.860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450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862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220202_5.0005.862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451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865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220202_5.0005.865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452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874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220202_5.0005.874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453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878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220202_5.0005.878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454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886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220202_5.0005.886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455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888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220202_5.0005.888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456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898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220202_5.0005.898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457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899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220202_5.0005.899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918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220202_5.0005.918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459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919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220202_5.0005.919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460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1196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220202_5.0005.1196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461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1340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220202_5.0005.1340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1419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220202_5.0005.1419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463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3281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220202_5.0005.3281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464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3280/1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220202_5.0005.3280/1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465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3280/2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220202_5.0005.3280/2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466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3300/1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220202_5.0005.3300/1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467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1/1-LPG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220202_5.0005.1/1-LPG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468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1/2-LPG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220202_5.0005.1/2-LPG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469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10-LPG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220202_5.0005.10-LPG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470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1135/1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220202_5.0005.1135/1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471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1135/2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220202_5.0005.1135/2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1138/1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220202_5.0005.1138/1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1138/2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220202_5.0005.1138/2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474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1138/6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220202_5.0005.1138/6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475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1138/7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220202_5.0005.1138/7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476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1422/2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220202_5.0005.1422/2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477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2-LPG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220202_5.0005.2-LPG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478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366/2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220202_5.0005.366/2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479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372/2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220202_5.0005.372/2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480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372/3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220202_5.0005.372/3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481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373/1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220202_5.0005.373/1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482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3-LPG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220202_5.0005.3-LPG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483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535/2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220202_5.0005.535/2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484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541/1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220202_5.0005.541/1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485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541/4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220202_5.0005.541/4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486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541/6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220202_5.0005.541/6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487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541/7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220202_5.0005.541/7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488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542/1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220202_5.0005.542/1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489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544/8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220202_5.0005.544/8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546/1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220202_5.0005.546/1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491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546/2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220202_5.0005.546/2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492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549/1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220202_5.0005.549/1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493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549/2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220202_5.0005.549/2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553/3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220202_5.0005.553/3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495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553/4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220202_5.0005.553/4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556/1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220202_5.0005.556/1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497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572/2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220202_5.0005.572/2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498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573/2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220202_5.0005.573/2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499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575/3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220202_5.0005.575/3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575/5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220202_5.0005.575/5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501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575/6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220202_5.0005.575/6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502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575/7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220202_5.0005.575/7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503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580/2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220202_5.0005.580/2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504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581/5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220202_5.0005.581/5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582/2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220202_5.0005.582/2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584/6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220202_5.0005.584/6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585/1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220202_5.0005.585/1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585/5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220202_5.0005.585/5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587/1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220202_5.0005.587/1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587/3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220202_5.0005.587/3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587/4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220202_5.0005.587/4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512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588/1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220202_5.0005.588/1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513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588/2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220202_5.0005.588/2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514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592/1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220202_5.0005.592/1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515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592/2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220202_5.0005.592/2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593/1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220202_5.0005.593/1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517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593/15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220202_5.0005.593/15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518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593/2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220202_5.0005.593/2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519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863/1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220202_5.0005.863/1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863/2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220202_5.0005.863/2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864/1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220202_5.0005.864/1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522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864/2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220202_5.0005.864/2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866/2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220202_5.0005.866/2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875/1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220202_5.0005.875/1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525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875/3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220202_5.0005.875/3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875/4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220202_5.0005.875/4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527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876/1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220202_5.0005.876/1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876/10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220202_5.0005.876/10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876/13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220202_5.0005.876/13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876/14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220202_5.0005.876/14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876/15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220202_5.0005.876/15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532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876/16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220202_5.0005.876/16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876/17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220202_5.0005.876/17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534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876/18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220202_5.0005.876/18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535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876/19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220202_5.0005.876/19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876/2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220202_5.0005.876/2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876/21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220202_5.0005.876/21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538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876/22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220202_5.0005.876/22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539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876/4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220202_5.0005.876/4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540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876/5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220202_5.0005.876/5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541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876/6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220202_5.0005.876/6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542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876/9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220202_5.0005.876/9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877/1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220202_5.0005.877/1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544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877/2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220202_5.0005.877/2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879/3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220202_5.0005.879/3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879/4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220202_5.0005.879/4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547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879/5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220202_5.0005.879/5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879/6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220202_5.0005.879/6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549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881/2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220202_5.0005.881/2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550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882/4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220202_5.0005.882/4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551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883/4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220202_5.0005.883/4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552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887/2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220202_5.0005.887/2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553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889/2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220202_5.0005.889/2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554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890/2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220202_5.0005.890/2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555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891/1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220202_5.0005.891/1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556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891/2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220202_5.0005.891/2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557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892/1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220202_5.0005.892/1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892/4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220202_5.0005.892/4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559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893/2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220202_5.0005.893/2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560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894/2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220202_5.0005.894/2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561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895/2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220202_5.0005.895/2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902/1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220202_5.0005.902/1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563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902/3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220202_5.0005.902/3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564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902/4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220202_5.0005.902/4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565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903/1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220202_5.0005.903/1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566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903/2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220202_5.0005.903/2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567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904/1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220202_5.0005.904/1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568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904/2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220202_5.0005.904/2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569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905/2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220202_5.0005.905/2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570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906/2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220202_5.0005.906/2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571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907/2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220202_5.0005.907/2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908/2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220202_5.0005.908/2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909/2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220202_5.0005.909/2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574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910/2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220202_5.0005.910/2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575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911/2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220202_5.0005.911/2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576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912/2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220202_5.0005.912/2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577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913/2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220202_5.0005.913/2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578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914/2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220202_5.0005.914/2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579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915/2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220202_5.0005.915/2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580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916/2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220202_5.0005.916/2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581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917/2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220202_5.0005.917/2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582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920/1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220202_5.0005.920/1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583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920/2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220202_5.0005.920/2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584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927/2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220202_5.0005.927/2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Czyczkowy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585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220202_5.0011.30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Leśno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586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220202_5.0011.60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Leśno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587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208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220202_5.0011.208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Leśno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588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214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220202_5.0011.214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Leśno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589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237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220202_5.0011.237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Leśno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420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220202_5.0011.420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Leśno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591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3026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220202_5.0011.3026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Leśno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592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3027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220202_5.0011.3027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Leśno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593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3085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220202_5.0011.3085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Leśno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3185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220202_5.0011.3185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Leśno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595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3216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220202_5.0011.3216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Leśno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3217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220202_5.0011.3217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Leśno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597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3247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220202_5.0011.3247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Leśno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598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3248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220202_5.0011.3248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Leśno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599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43/6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220202_5.0011.43/6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Leśno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44/2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220202_5.0011.44/2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Leśno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601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46/1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220202_5.0011.46/1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Leśno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602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3086/1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220202_5.0011.3086/1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Leśno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603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3123/1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220202_5.0011.3123/1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Leśno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604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3123/2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220202_5.0011.3123/2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Leśno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3124/1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220202_5.0011.3124/1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Leśno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3124/2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220202_5.0011.3124/2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Leśno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3155/1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220202_5.0011.3155/1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Leśno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3155/5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220202_5.0011.3155/5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Leśno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3156/5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220202_5.0011.3156/5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Leśno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3184/1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220202_5.0011.3184/1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Leśno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3243/1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220202_5.0011.3243/1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Leśno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612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3243/2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220202_5.0011.3243/2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Leśno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613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3244/1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220202_5.0011.3244/1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Leśno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614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3244/2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220202_5.0011.3244/2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Leśno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615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110/1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220202_5.0011.110/1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Leśno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215/1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220202_5.0011.215/1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Leśno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617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215/3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220202_5.0011.215/3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Leśno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618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215/4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220202_5.0011.215/4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Leśno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619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220202_5.0015.59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220202_5.0015.60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220202_5.0015.61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622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220202_5.0015.68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220202_5.0015.69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220202_5.0015.73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625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220202_5.0015.88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220202_5.0015.89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627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106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220202_5.0015.106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133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220202_5.0015.133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144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220202_5.0015.144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145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220202_5.0015.145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146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220202_5.0015.146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632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147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220202_5.0015.147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148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220202_5.0015.148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634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149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220202_5.0015.149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635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150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220202_5.0015.150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151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220202_5.0015.151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152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220202_5.0015.152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638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157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220202_5.0015.157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639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252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220202_5.0015.252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640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253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220202_5.0015.253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641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255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220202_5.0015.255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642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311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220202_5.0015.311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328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220202_5.0015.328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644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365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220202_5.0015.365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368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220202_5.0015.368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220202_5.0015.375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647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220202_5.0015.377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220202_5.0015.379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649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380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220202_5.0015.380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650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490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220202_5.0015.490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651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495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220202_5.0015.495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652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510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220202_5.0015.510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653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569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220202_5.0015.569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654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3030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220202_5.0015.3030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655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51/3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220202_5.0015.51/3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656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74/2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220202_5.0015.74/2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657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77/4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220202_5.0015.77/4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77/5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220202_5.0015.77/5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659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77/6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220202_5.0015.77/6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660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81/4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220202_5.0015.81/4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661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83/4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220202_5.0015.83/4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90/6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220202_5.0015.90/6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663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25/1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220202_5.0015.25/1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664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31/1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220202_5.0015.31/1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665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3006/5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220202_5.0015.3006/5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666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3043/2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220202_5.0015.3043/2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667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3044/5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220202_5.0015.3044/5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668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3057/4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220202_5.0015.3057/4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669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3057/5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220202_5.0015.3057/5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670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3300/3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220202_5.0015.3300/3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671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3300/4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220202_5.0015.3300/4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3300/5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220202_5.0015.3300/5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105/18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220202_5.0015.105/18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674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11/3-LPG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220202_5.0015.11/3-LPG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675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143/1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220202_5.0015.143/1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676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153/2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220202_5.0015.153/2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677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160/23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220202_5.0015.160/23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678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160/29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220202_5.0015.160/29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679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162/1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220202_5.0015.162/1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680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163/1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220202_5.0015.163/1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681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173/1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220202_5.0015.173/1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682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254/9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220202_5.0015.254/9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683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256/1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220202_5.0015.256/1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684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273/31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220202_5.0015.273/31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685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273/32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220202_5.0015.273/32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686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273/33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220202_5.0015.273/33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687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273/35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220202_5.0015.273/35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688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310/4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220202_5.0015.310/4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689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313/1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220202_5.0015.313/1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317/1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220202_5.0015.317/1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691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320/1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220202_5.0015.320/1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692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326/1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220202_5.0015.326/1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693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362/13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220202_5.0015.362/13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363/3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220202_5.0015.363/3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695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363/6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220202_5.0015.363/6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363/7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220202_5.0015.363/7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697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364/1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220202_5.0015.364/1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698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364/2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220202_5.0015.364/2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699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369/1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220202_5.0015.369/1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370/2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220202_5.0015.370/2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701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370/3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220202_5.0015.370/3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702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371/1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220202_5.0015.371/1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703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371/2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220202_5.0015.371/2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704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372/1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220202_5.0015.372/1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372/11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220202_5.0015.372/11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372/12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220202_5.0015.372/12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372/4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220202_5.0015.372/4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372/6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220202_5.0015.372/6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372/8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220202_5.0015.372/8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373/2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220202_5.0015.373/2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373/3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220202_5.0015.373/3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712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374/1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220202_5.0015.374/1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713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376/1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220202_5.0015.376/1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714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376/3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220202_5.0015.376/3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715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376/4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220202_5.0015.376/4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376/5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220202_5.0015.376/5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717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378/1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220202_5.0015.378/1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718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382/18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220202_5.0015.382/18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719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382/19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220202_5.0015.382/19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382/20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220202_5.0015.382/20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382/22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220202_5.0015.382/22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722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382/23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220202_5.0015.382/23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382/25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220202_5.0015.382/25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382/26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220202_5.0015.382/26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725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382/30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220202_5.0015.382/30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382/31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220202_5.0015.382/31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727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4-LPG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220202_5.0015.4-LPG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5-LPG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220202_5.0015.5-LPG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78/19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220202_5.0015.78/19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78/20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220202_5.0015.78/20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78/21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220202_5.0015.78/21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732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78/22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220202_5.0015.78/22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78/23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220202_5.0015.78/23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734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78/24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220202_5.0015.78/24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735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78/25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220202_5.0015.78/25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Męcikał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220202_5.0017.59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Przymuszewo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220202_5.0017.60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Przymuszewo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738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220202_5.0017.61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Przymuszewo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739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220202_5.0017.80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Przymuszewo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740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220202_5.0017.94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Przymuszewo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741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220202_5.0017.99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Przymuszewo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742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100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220202_5.0017.100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Przymuszewo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109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220202_5.0017.109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Przymuszewo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744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110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220202_5.0017.110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Przymuszewo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168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220202_5.0017.168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Przymuszewo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209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220202_5.0017.209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Przymuszewo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747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220202_5.0017.221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Przymuszewo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220202_5.0017.226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Przymuszewo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749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220202_5.0017.227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Przymuszewo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750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220202_5.0017.228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Przymuszewo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751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230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220202_5.0017.230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Przymuszewo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752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271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220202_5.0017.271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Przymuszewo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753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3040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220202_5.0017.3040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Przymuszewo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754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58/3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220202_5.0017.58/3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Przymuszewo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755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66/2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220202_5.0017.66/2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Przymuszewo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756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96/1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220202_5.0017.96/1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Przymuszewo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757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98/1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220202_5.0017.98/1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Przymuszewo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3014/7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220202_5.0017.3014/7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Przymuszewo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759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3026/1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220202_5.0017.3026/1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Przymuszewo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760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3026/5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220202_5.0017.3026/5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Przymuszewo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761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3039/3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220202_5.0017.3039/3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Przymuszewo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3053/5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220202_5.0017.3053/5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Przymuszewo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763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3054/3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220202_5.0017.3054/3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Przymuszewo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764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101/1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220202_5.0017.101/1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Przymuszewo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765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106/1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220202_5.0017.106/1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Przymuszewo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766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145/1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220202_5.0017.145/1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Przymuszewo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767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165/1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220202_5.0017.165/1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Przymuszewo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768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165/2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220202_5.0017.165/2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Przymuszewo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769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166/1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220202_5.0017.166/1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Przymuszewo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770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166/2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220202_5.0017.166/2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Przymuszewo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771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169/2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220202_5.0017.169/2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Przymuszewo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176/2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220202_5.0017.176/2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Przymuszewo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210/3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220202_5.0017.210/3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Przymuszewo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774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225/1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220202_5.0017.225/1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Przymuszewo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775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225/2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220202_5.0017.225/2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Przymuszewo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776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254/1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220202_5.0017.254/1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Przymuszewo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777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254/2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220202_5.0017.254/2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Przymuszewo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778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903/11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220202_4.0001.903/11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miasto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779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903/13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220202_4.0001.903/13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miasto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780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906/1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220202_4.0001.906/1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miasto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781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906/2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220202_4.0001.906/2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miasto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782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907/4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220202_4.0001.907/4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miasto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783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912/5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220202_4.0001.912/5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miasto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784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912/6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220202_4.0001.912/6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miasto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785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923/1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220202_4.0001.923/1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miasto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786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923/2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220202_4.0001.923/2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miasto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787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925/4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220202_4.0001.925/4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miasto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788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925/5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220202_4.0001.925/5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miasto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789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925/6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220202_4.0001.925/6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miasto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925/7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220202_4.0001.925/7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Brusy - miasto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791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220203_2.0009.65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Kłodawa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792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220203_2.0009.76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Kłodawa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793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220203_2.0009.77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Kłodawa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220203_2.0009.86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Kłodawa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795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154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220203_2.0009.154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Kłodawa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161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220203_2.0009.161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Kłodawa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797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162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220203_2.0009.162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Kłodawa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798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163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220203_2.0009.163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Kłodawa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799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164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220203_2.0009.164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Kłodawa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165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220203_2.0009.165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Kłodawa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801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166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220203_2.0009.166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Kłodawa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802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167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220203_2.0009.167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Kłodawa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803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168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220203_2.0009.168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Kłodawa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804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180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220203_2.0009.180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Kłodawa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193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220203_2.0009.193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Kłodawa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237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220203_2.0009.237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Kłodawa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238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220203_2.0009.238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Kłodawa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239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220203_2.0009.239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Kłodawa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243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220203_2.0009.243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Kłodawa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3091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220203_2.0009.3091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Kłodawa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3117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220203_2.0009.3117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Kłodawa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812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3118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220203_2.0009.3118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Kłodawa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813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3120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220203_2.0009.3120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Kłodawa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814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3144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220203_2.0009.3144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Kłodawa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815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3173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220203_2.0009.3173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Kłodawa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78/1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220203_2.0009.78/1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Kłodawa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817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78/2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220203_2.0009.78/2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Kłodawa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818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3058/1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220203_2.0009.3058/1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Kłodawa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819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3070/1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220203_2.0009.3070/1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Kłodawa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3119/1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220203_2.0009.3119/1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Kłodawa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3119/2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220203_2.0009.3119/2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Kłodawa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822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3145/2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220203_2.0009.3145/2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Kłodawa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3145/3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220203_2.0009.3145/3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Kłodawa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3172/2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220203_2.0009.3172/2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Kłodawa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825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3174/3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220203_2.0009.3174/3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Kłodawa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108/1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220203_2.0009.108/1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Kłodawa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827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244/1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220203_2.0009.244/1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Kłodawa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244/2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220203_2.0009.244/2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Kłodawa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281/2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220203_2.0009.281/2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Kłodawa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281/3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220203_2.0009.281/3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Kłodawa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281/5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220203_2.0009.281/5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Kłodawa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832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281/6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220203_2.0009.281/6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Kłodawa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283/1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220203_2.0009.283/1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Kłodawa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834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290/1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220203_2.0009.290/1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Kłodawa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835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290/2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220203_2.0009.290/2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Kłodawa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220203_2.0011.24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Krojanty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220203_2.0011.25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Krojanty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838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220203_2.0011.26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Krojanty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839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220203_2.0011.27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Krojanty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840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220203_2.0011.28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Krojanty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841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220203_2.0011.31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Krojanty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842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220203_2.0011.43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Krojanty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220203_2.0011.45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Krojanty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844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220203_2.0011.46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Krojanty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220203_2.0011.66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Krojanty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188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220203_2.0011.188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Krojanty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847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282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220203_2.0011.282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Krojanty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3191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220203_2.0011.3191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Krojanty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849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3192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220203_2.0011.3192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Krojanty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850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3197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220203_2.0011.3197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Krojanty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851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40/2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220203_2.0011.40/2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Krojanty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852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44/11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220203_2.0011.44/11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Krojanty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853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48/1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220203_2.0011.48/1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Krojanty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854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48/2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220203_2.0011.48/2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Krojanty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855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50/10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220203_2.0011.50/10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Krojanty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856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51/4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220203_2.0011.51/4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Krojanty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857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57/2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220203_2.0011.57/2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Krojanty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57/3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220203_2.0011.57/3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Krojanty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859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60/1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220203_2.0011.60/1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Krojanty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860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60/3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220203_2.0011.60/3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Krojanty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861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60/4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220203_2.0011.60/4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Krojanty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29/1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220203_2.0011.29/1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Krojanty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863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3190/1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220203_2.0011.3190/1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Krojanty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864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3190/2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220203_2.0011.3190/2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Krojanty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865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3193/1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220203_2.0011.3193/1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Krojanty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866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3196/2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220203_2.0011.3196/2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Krojanty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867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3198/1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220203_2.0011.3198/1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Krojanty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868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184/1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220203_2.0011.184/1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Krojanty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869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192/2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220203_2.0011.192/2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Krojanty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870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192/3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220203_2.0011.192/3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Krojanty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871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196/1-LP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220203_2.0011.196/1-LP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Krojanty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197/3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220203_2.0011.197/3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Krojanty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198/1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220203_2.0011.198/1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Krojanty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874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198/2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220203_2.0011.198/2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Krojanty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875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198/3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220203_2.0011.198/3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Krojanty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876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277/1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220203_2.0011.277/1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Krojanty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877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281/1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220203_2.0011.281/1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Krojanty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878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283/3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220203_2.0011.283/3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Krojanty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879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298/3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220203_2.0011.298/3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Krojanty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880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298/4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220203_2.0011.298/4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Krojanty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881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299/1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220203_2.0011.299/1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Krojanty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882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30/17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220203_2.0011.30/17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Krojanty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883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32/13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220203_2.0011.32/13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Krojanty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884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44/13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220203_2.0011.44/13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Krojanty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885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44/14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220203_2.0011.44/14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Krojanty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886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220203_2.0021.29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Pawłowo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887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28/6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220203_2.0021.28/6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Pawłowo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888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28/14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220203_2.0021.28/14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Pawłowo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889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220203_2.0022.22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891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220203_2.0022.23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892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220203_2.0022.24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893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220203_2.0022.30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3200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220203_2.0022.3200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895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25/1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220203_2.0022.25/1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26/1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220203_2.0022.26/1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897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28/1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220203_2.0022.28/1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898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29/1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220203_2.0022.29/1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899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26/3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220203_2.0022.26/3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26/4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220203_2.0022.26/4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901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220203_2.0022.5/2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902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220203_2.0022.5/3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903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5/4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220203_2.0022.5/4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904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5/5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220203_2.0022.5/5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25/5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220203_2.0022.25/5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27/5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220203_2.0022.27/5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220203_2.0022.6/3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6/8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220203_2.0022.6/8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25/6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220203_2.0022.25/6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6/30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220203_2.0022.6/30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16/7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220203_2.0022.16/7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912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25/7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220203_2.0022.25/7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913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25/8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220203_2.0022.25/8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914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27/8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220203_2.0022.27/8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915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9/5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220203_2.0022.9/5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9/7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220203_2.0022.9/7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917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9/8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220203_2.0022.9/8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918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9/10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220203_2.0022.9/10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919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9/11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220203_2.0022.9/11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9/12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220203_2.0022.9/12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9/13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220203_2.0022.9/13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922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9/14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220203_2.0022.9/14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25/9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220203_2.0022.25/9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25/10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220203_2.0022.25/10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925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26/10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220203_2.0022.26/10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3198/5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220203_2.0022.3198/5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927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3199/3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220203_2.0022.3199/3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135/2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220203_2.0022.135/2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26/14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220203_2.0022.26/14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26/15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220203_2.0022.26/15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26/24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220203_2.0022.26/24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932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26/26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220203_2.0022.26/26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26/28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220203_2.0022.26/28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934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26/29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220203_2.0022.26/29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935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26/30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220203_2.0022.26/30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26/31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220203_2.0022.26/31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26/32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220203_2.0022.26/32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938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26/33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220203_2.0022.26/33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939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27/16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220203_2.0022.27/16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940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27/23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220203_2.0022.27/23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941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27/24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220203_2.0022.27/24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942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6/31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220203_2.0022.6/31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6/32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220203_2.0022.6/32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944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6/33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220203_2.0022.6/33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6/34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220203_2.0022.6/34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6/35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220203_2.0022.6/35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947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6/36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220203_2.0022.6/36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6/37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220203_2.0022.6/37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Pawłówko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949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220203_2.0027.51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Zbeniny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950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220203_2.0027.52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Zbeniny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951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220203_2.0027.54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Zbeniny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952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220203_2.0027.56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Zbeniny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953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220203_2.0027.57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Zbeniny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954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220203_2.0027.59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Zbeniny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955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50/2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220203_2.0027.50/2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Zbeniny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956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50/6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220203_2.0027.50/6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Zbeniny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957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50/7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220203_2.0027.50/7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Zbeniny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53/3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220203_2.0027.53/3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Zbeniny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959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53/4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220203_2.0027.53/4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Zbeniny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960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55/2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220203_2.0027.55/2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Zbeniny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961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60/1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220203_2.0027.60/1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Zbeniny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67/1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220203_2.0027.67/1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Zbeniny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963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68/1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220203_2.0027.68/1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Zbeniny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964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220203_2.0027.3/1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Zbeniny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Chojnice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965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3002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220204_5.0007.3002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Klonia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Czersk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966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3003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220204_5.0007.3003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Klonia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Czersk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967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3004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220204_5.0007.3004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Klonia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Czersk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968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3010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220204_5.0007.3010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Klonia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Czersk - gmina wiejska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chojnicki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969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365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220602_2.0008.365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Trzebuń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Dziemiany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kościerski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970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374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220602_2.0008.374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Trzebuń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Dziemiany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kościerski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971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391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220602_2.0008.391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Trzebuń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Dziemiany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kościerski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398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220602_2.0008.398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Trzebuń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Dziemiany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kościerski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401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220602_2.0008.401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Trzebuń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Dziemiany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kościerski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974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881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220602_2.0008.881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Trzebuń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Dziemiany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kościerski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975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883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220602_2.0008.883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Trzebuń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Dziemiany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kościerski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976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885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220602_2.0008.885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Trzebuń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Dziemiany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kościerski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977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907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220602_2.0008.907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Trzebuń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Dziemiany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kościerski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978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908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220602_2.0008.908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Trzebuń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Dziemiany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kościerski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979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909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220602_2.0008.909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Trzebuń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Dziemiany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kościerski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980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910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220602_2.0008.910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Trzebuń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Dziemiany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kościerski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981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912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220602_2.0008.912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Trzebuń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Dziemiany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kościerski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982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951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220602_2.0008.951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Trzebuń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Dziemiany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kościerski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983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961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220602_2.0008.961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Trzebuń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Dziemiany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kościerski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984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962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220602_2.0008.962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Trzebuń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Dziemiany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kościerski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985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971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220602_2.0008.971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Trzebuń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Dziemiany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kościerski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986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972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220602_2.0008.972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Trzebuń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Dziemiany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kościerski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987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973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220602_2.0008.973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Trzebuń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Dziemiany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kościerski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988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986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220602_2.0008.986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Trzebuń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Dziemiany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kościerski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989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987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220602_2.0008.987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Trzebuń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Dziemiany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kościerski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988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220602_2.0008.988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Trzebuń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Dziemiany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kościerski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991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1000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220602_2.0008.1000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Trzebuń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Dziemiany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kościerski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992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1006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220602_2.0008.1006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Trzebuń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Dziemiany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kościerski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993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335/3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220602_2.0008.335/3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Trzebuń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Dziemiany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kościerski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360/7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220602_2.0008.360/7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Trzebuń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Dziemiany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kościerski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995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361/3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220602_2.0008.361/3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Trzebuń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Dziemiany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kościerski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362/4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220602_2.0008.362/4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Trzebuń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Dziemiany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kościerski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997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363/1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220602_2.0008.363/1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Trzebuń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Dziemiany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kościerski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998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368/1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220602_2.0008.368/1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Trzebuń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Dziemiany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kościerski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999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368/10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220602_2.0008.368/10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Trzebuń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Dziemiany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kościerski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368/4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220602_2.0008.368/4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Trzebuń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Dziemiany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kościerski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1001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368/8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220602_2.0008.368/8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Trzebuń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Dziemiany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kościerski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1002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396/1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220602_2.0008.396/1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Trzebuń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Dziemiany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kościerski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1003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396/2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220602_2.0008.396/2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Trzebuń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Dziemiany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kościerski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1004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396/3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220602_2.0008.396/3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Trzebuń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Dziemiany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kościerski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1005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399/6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220602_2.0008.399/6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Trzebuń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Dziemiany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kościerski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1006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399/7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220602_2.0008.399/7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Trzebuń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Dziemiany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kościerski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1007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400/3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220602_2.0008.400/3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Trzebuń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Dziemiany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kościerski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1008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400/7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220602_2.0008.400/7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Trzebuń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Dziemiany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kościerski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1009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402/1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220602_2.0008.402/1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Trzebuń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Dziemiany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kościerski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1010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402/3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220602_2.0008.402/3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Trzebuń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Dziemiany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kościerski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1011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403/5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220602_2.0008.403/5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Trzebuń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Dziemiany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kościerski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1012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404/3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220602_2.0008.404/3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Trzebuń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Dziemiany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kościerski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1013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405/5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220602_2.0008.405/5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Trzebuń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Dziemiany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kościerski</w:t>
            </w:r>
          </w:p>
        </w:tc>
      </w:tr>
      <w:tr w:rsidR="001A715D" w:rsidRPr="008143D1" w:rsidTr="009749CF">
        <w:trPr>
          <w:trHeight w:val="255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1014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405/6</w:t>
            </w:r>
          </w:p>
        </w:tc>
        <w:tc>
          <w:tcPr>
            <w:tcW w:w="230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220602_2.0008.405/6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Trzebuń</w:t>
            </w: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Dziemiany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A715D" w:rsidRPr="008143D1" w:rsidRDefault="001A715D" w:rsidP="009749C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143D1">
              <w:rPr>
                <w:rFonts w:ascii="Arial" w:eastAsia="Times New Roman" w:hAnsi="Arial" w:cs="Arial"/>
                <w:sz w:val="18"/>
                <w:szCs w:val="18"/>
              </w:rPr>
              <w:t>powiat kościerski</w:t>
            </w:r>
          </w:p>
        </w:tc>
      </w:tr>
    </w:tbl>
    <w:p w:rsidR="001A715D" w:rsidRPr="00494B68" w:rsidRDefault="001A715D" w:rsidP="001A715D">
      <w:pPr>
        <w:spacing w:line="360" w:lineRule="exact"/>
        <w:contextualSpacing/>
        <w:jc w:val="both"/>
        <w:rPr>
          <w:rFonts w:ascii="Arial" w:eastAsia="Times New Roman" w:hAnsi="Arial" w:cs="Arial"/>
          <w:b/>
        </w:rPr>
      </w:pPr>
    </w:p>
    <w:p w:rsidR="001A715D" w:rsidRPr="00C3274B" w:rsidRDefault="001A715D" w:rsidP="001A715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</w:p>
    <w:p w:rsidR="000064E0" w:rsidRDefault="000064E0" w:rsidP="001A715D">
      <w:pPr>
        <w:spacing w:after="0"/>
        <w:contextualSpacing/>
        <w:rPr>
          <w:rFonts w:ascii="Arial" w:hAnsi="Arial" w:cs="Arial"/>
          <w:lang w:val="es-ES_tradnl"/>
        </w:rPr>
      </w:pPr>
    </w:p>
    <w:p w:rsidR="007B748E" w:rsidRDefault="007B748E" w:rsidP="001A715D">
      <w:pPr>
        <w:spacing w:after="0"/>
        <w:contextualSpacing/>
        <w:rPr>
          <w:rFonts w:ascii="Arial" w:hAnsi="Arial" w:cs="Arial"/>
          <w:lang w:val="es-ES_tradnl"/>
        </w:rPr>
      </w:pPr>
    </w:p>
    <w:p w:rsidR="007B748E" w:rsidRDefault="007B748E" w:rsidP="001A715D">
      <w:pPr>
        <w:spacing w:after="0"/>
        <w:contextualSpacing/>
        <w:rPr>
          <w:rFonts w:ascii="Arial" w:hAnsi="Arial" w:cs="Arial"/>
          <w:lang w:val="es-ES_tradnl"/>
        </w:rPr>
      </w:pPr>
    </w:p>
    <w:p w:rsidR="007B748E" w:rsidRDefault="007B748E" w:rsidP="001A715D">
      <w:pPr>
        <w:spacing w:after="0"/>
        <w:contextualSpacing/>
        <w:rPr>
          <w:rFonts w:ascii="Arial" w:hAnsi="Arial" w:cs="Arial"/>
          <w:lang w:val="es-ES_tradnl"/>
        </w:rPr>
      </w:pPr>
    </w:p>
    <w:p w:rsidR="007B748E" w:rsidRDefault="007B748E" w:rsidP="001A715D">
      <w:pPr>
        <w:spacing w:after="0"/>
        <w:contextualSpacing/>
        <w:rPr>
          <w:rFonts w:ascii="Arial" w:hAnsi="Arial" w:cs="Arial"/>
          <w:lang w:val="es-ES_tradnl"/>
        </w:rPr>
      </w:pPr>
    </w:p>
    <w:p w:rsidR="007B748E" w:rsidRDefault="007B748E" w:rsidP="001A715D">
      <w:pPr>
        <w:spacing w:after="0"/>
        <w:contextualSpacing/>
        <w:rPr>
          <w:rFonts w:ascii="Arial" w:hAnsi="Arial" w:cs="Arial"/>
          <w:lang w:val="es-ES_tradnl"/>
        </w:rPr>
      </w:pPr>
    </w:p>
    <w:p w:rsidR="007B748E" w:rsidRDefault="007B748E" w:rsidP="001A715D">
      <w:pPr>
        <w:spacing w:after="0"/>
        <w:contextualSpacing/>
        <w:rPr>
          <w:rFonts w:ascii="Arial" w:hAnsi="Arial" w:cs="Arial"/>
          <w:lang w:val="es-ES_tradnl"/>
        </w:rPr>
      </w:pPr>
    </w:p>
    <w:p w:rsidR="007B748E" w:rsidRDefault="007B748E" w:rsidP="001A715D">
      <w:pPr>
        <w:spacing w:after="0"/>
        <w:contextualSpacing/>
        <w:rPr>
          <w:rFonts w:ascii="Arial" w:hAnsi="Arial" w:cs="Arial"/>
          <w:lang w:val="es-ES_tradnl"/>
        </w:rPr>
      </w:pPr>
    </w:p>
    <w:p w:rsidR="007B748E" w:rsidRDefault="007B748E" w:rsidP="001A715D">
      <w:pPr>
        <w:spacing w:after="0"/>
        <w:contextualSpacing/>
        <w:rPr>
          <w:rFonts w:ascii="Arial" w:hAnsi="Arial" w:cs="Arial"/>
          <w:lang w:val="es-ES_tradnl"/>
        </w:rPr>
      </w:pPr>
    </w:p>
    <w:p w:rsidR="007B748E" w:rsidRDefault="007B748E" w:rsidP="001A715D">
      <w:pPr>
        <w:spacing w:after="0"/>
        <w:contextualSpacing/>
        <w:rPr>
          <w:rFonts w:ascii="Arial" w:hAnsi="Arial" w:cs="Arial"/>
          <w:lang w:val="es-ES_tradnl"/>
        </w:rPr>
      </w:pPr>
    </w:p>
    <w:p w:rsidR="007B748E" w:rsidRDefault="007B748E" w:rsidP="001A715D">
      <w:pPr>
        <w:spacing w:after="0"/>
        <w:contextualSpacing/>
        <w:rPr>
          <w:rFonts w:ascii="Arial" w:hAnsi="Arial" w:cs="Arial"/>
          <w:lang w:val="es-ES_tradnl"/>
        </w:rPr>
      </w:pPr>
    </w:p>
    <w:p w:rsidR="007B748E" w:rsidRDefault="007B748E" w:rsidP="001A715D">
      <w:pPr>
        <w:spacing w:after="0"/>
        <w:contextualSpacing/>
        <w:rPr>
          <w:rFonts w:ascii="Arial" w:hAnsi="Arial" w:cs="Arial"/>
          <w:lang w:val="es-ES_tradnl"/>
        </w:rPr>
      </w:pPr>
    </w:p>
    <w:p w:rsidR="007B748E" w:rsidRDefault="007B748E" w:rsidP="001A715D">
      <w:pPr>
        <w:spacing w:after="0"/>
        <w:contextualSpacing/>
        <w:rPr>
          <w:rFonts w:ascii="Arial" w:hAnsi="Arial" w:cs="Arial"/>
          <w:lang w:val="es-ES_tradnl"/>
        </w:rPr>
      </w:pPr>
    </w:p>
    <w:p w:rsidR="007B748E" w:rsidRDefault="007B748E" w:rsidP="001A715D">
      <w:pPr>
        <w:spacing w:after="0"/>
        <w:contextualSpacing/>
        <w:rPr>
          <w:rFonts w:ascii="Arial" w:hAnsi="Arial" w:cs="Arial"/>
          <w:lang w:val="es-ES_tradnl"/>
        </w:rPr>
      </w:pPr>
    </w:p>
    <w:p w:rsidR="007B748E" w:rsidRDefault="007B748E" w:rsidP="001A715D">
      <w:pPr>
        <w:spacing w:after="0"/>
        <w:contextualSpacing/>
        <w:rPr>
          <w:rFonts w:ascii="Arial" w:hAnsi="Arial" w:cs="Arial"/>
          <w:lang w:val="es-ES_tradnl"/>
        </w:rPr>
      </w:pPr>
    </w:p>
    <w:p w:rsidR="007B748E" w:rsidRDefault="007B748E" w:rsidP="001A715D">
      <w:pPr>
        <w:spacing w:after="0"/>
        <w:contextualSpacing/>
        <w:rPr>
          <w:rFonts w:ascii="Arial" w:hAnsi="Arial" w:cs="Arial"/>
          <w:lang w:val="es-ES_tradnl"/>
        </w:rPr>
      </w:pPr>
    </w:p>
    <w:p w:rsidR="007B748E" w:rsidRDefault="007B748E" w:rsidP="001A715D">
      <w:pPr>
        <w:spacing w:after="0"/>
        <w:contextualSpacing/>
        <w:rPr>
          <w:rFonts w:ascii="Arial" w:hAnsi="Arial" w:cs="Arial"/>
          <w:lang w:val="es-ES_tradnl"/>
        </w:rPr>
      </w:pPr>
    </w:p>
    <w:p w:rsidR="007B748E" w:rsidRDefault="007B748E" w:rsidP="001A715D">
      <w:pPr>
        <w:spacing w:after="0"/>
        <w:contextualSpacing/>
        <w:rPr>
          <w:rFonts w:ascii="Arial" w:hAnsi="Arial" w:cs="Arial"/>
          <w:lang w:val="es-ES_tradnl"/>
        </w:rPr>
      </w:pPr>
    </w:p>
    <w:p w:rsidR="007B748E" w:rsidRDefault="007B748E" w:rsidP="001A715D">
      <w:pPr>
        <w:spacing w:after="0"/>
        <w:contextualSpacing/>
        <w:rPr>
          <w:rFonts w:ascii="Arial" w:hAnsi="Arial" w:cs="Arial"/>
          <w:lang w:val="es-ES_tradnl"/>
        </w:rPr>
      </w:pPr>
    </w:p>
    <w:p w:rsidR="007B748E" w:rsidRDefault="007B748E" w:rsidP="001A715D">
      <w:pPr>
        <w:spacing w:after="0"/>
        <w:contextualSpacing/>
        <w:rPr>
          <w:rFonts w:ascii="Arial" w:hAnsi="Arial" w:cs="Arial"/>
          <w:lang w:val="es-ES_tradnl"/>
        </w:rPr>
      </w:pPr>
    </w:p>
    <w:p w:rsidR="007B748E" w:rsidRDefault="007B748E" w:rsidP="001A715D">
      <w:pPr>
        <w:spacing w:after="0"/>
        <w:contextualSpacing/>
        <w:rPr>
          <w:rFonts w:ascii="Arial" w:hAnsi="Arial" w:cs="Arial"/>
          <w:lang w:val="es-ES_tradnl"/>
        </w:rPr>
      </w:pPr>
    </w:p>
    <w:p w:rsidR="007B748E" w:rsidRDefault="007B748E" w:rsidP="001A715D">
      <w:pPr>
        <w:spacing w:after="0"/>
        <w:contextualSpacing/>
        <w:rPr>
          <w:rFonts w:ascii="Arial" w:hAnsi="Arial" w:cs="Arial"/>
          <w:lang w:val="es-ES_tradnl"/>
        </w:rPr>
      </w:pPr>
    </w:p>
    <w:p w:rsidR="007B748E" w:rsidRDefault="007B748E" w:rsidP="001A715D">
      <w:pPr>
        <w:spacing w:after="0"/>
        <w:contextualSpacing/>
        <w:rPr>
          <w:rFonts w:ascii="Arial" w:hAnsi="Arial" w:cs="Arial"/>
          <w:lang w:val="es-ES_tradnl"/>
        </w:rPr>
      </w:pPr>
    </w:p>
    <w:p w:rsidR="007B748E" w:rsidRDefault="007B748E" w:rsidP="001A715D">
      <w:pPr>
        <w:spacing w:after="0"/>
        <w:contextualSpacing/>
        <w:rPr>
          <w:rFonts w:ascii="Arial" w:hAnsi="Arial" w:cs="Arial"/>
          <w:lang w:val="es-ES_tradnl"/>
        </w:rPr>
      </w:pPr>
    </w:p>
    <w:p w:rsidR="007B748E" w:rsidRDefault="007B748E" w:rsidP="001A715D">
      <w:pPr>
        <w:spacing w:after="0"/>
        <w:contextualSpacing/>
        <w:rPr>
          <w:rFonts w:ascii="Arial" w:hAnsi="Arial" w:cs="Arial"/>
          <w:lang w:val="es-ES_tradnl"/>
        </w:rPr>
      </w:pPr>
    </w:p>
    <w:p w:rsidR="007B748E" w:rsidRDefault="007B748E" w:rsidP="001A715D">
      <w:pPr>
        <w:spacing w:after="0"/>
        <w:contextualSpacing/>
        <w:rPr>
          <w:rFonts w:ascii="Arial" w:hAnsi="Arial" w:cs="Arial"/>
          <w:lang w:val="es-ES_tradnl"/>
        </w:rPr>
      </w:pPr>
    </w:p>
    <w:p w:rsidR="007B748E" w:rsidRDefault="007B748E" w:rsidP="001A715D">
      <w:pPr>
        <w:spacing w:after="0"/>
        <w:contextualSpacing/>
        <w:rPr>
          <w:rFonts w:ascii="Arial" w:hAnsi="Arial" w:cs="Arial"/>
          <w:lang w:val="es-ES_tradnl"/>
        </w:rPr>
      </w:pPr>
    </w:p>
    <w:p w:rsidR="007B748E" w:rsidRDefault="007B748E" w:rsidP="001A715D">
      <w:pPr>
        <w:spacing w:after="0"/>
        <w:contextualSpacing/>
        <w:rPr>
          <w:rFonts w:ascii="Arial" w:hAnsi="Arial" w:cs="Arial"/>
          <w:lang w:val="es-ES_tradnl"/>
        </w:rPr>
      </w:pPr>
    </w:p>
    <w:p w:rsidR="007B748E" w:rsidRDefault="007B748E" w:rsidP="001A715D">
      <w:pPr>
        <w:spacing w:after="0"/>
        <w:contextualSpacing/>
        <w:rPr>
          <w:rFonts w:ascii="Arial" w:hAnsi="Arial" w:cs="Arial"/>
          <w:lang w:val="es-ES_tradnl"/>
        </w:rPr>
      </w:pPr>
    </w:p>
    <w:p w:rsidR="007B748E" w:rsidRDefault="007B748E" w:rsidP="001A715D">
      <w:pPr>
        <w:spacing w:after="0"/>
        <w:contextualSpacing/>
        <w:rPr>
          <w:rFonts w:ascii="Arial" w:hAnsi="Arial" w:cs="Arial"/>
          <w:lang w:val="es-ES_tradnl"/>
        </w:rPr>
      </w:pPr>
    </w:p>
    <w:p w:rsidR="007B748E" w:rsidRDefault="007B748E" w:rsidP="001A715D">
      <w:pPr>
        <w:spacing w:after="0"/>
        <w:contextualSpacing/>
        <w:rPr>
          <w:rFonts w:ascii="Arial" w:hAnsi="Arial" w:cs="Arial"/>
          <w:lang w:val="es-ES_tradnl"/>
        </w:rPr>
      </w:pPr>
    </w:p>
    <w:p w:rsidR="007B748E" w:rsidRDefault="007B748E" w:rsidP="001A715D">
      <w:pPr>
        <w:spacing w:after="0"/>
        <w:contextualSpacing/>
        <w:rPr>
          <w:rFonts w:ascii="Arial" w:hAnsi="Arial" w:cs="Arial"/>
          <w:lang w:val="es-ES_tradnl"/>
        </w:rPr>
      </w:pPr>
    </w:p>
    <w:p w:rsidR="007B748E" w:rsidRDefault="007B748E" w:rsidP="001A715D">
      <w:pPr>
        <w:spacing w:after="0"/>
        <w:contextualSpacing/>
        <w:rPr>
          <w:rFonts w:ascii="Arial" w:hAnsi="Arial" w:cs="Arial"/>
          <w:lang w:val="es-ES_tradnl"/>
        </w:rPr>
      </w:pPr>
    </w:p>
    <w:p w:rsidR="007B748E" w:rsidRDefault="007B748E" w:rsidP="001A715D">
      <w:pPr>
        <w:spacing w:after="0"/>
        <w:contextualSpacing/>
        <w:rPr>
          <w:rFonts w:ascii="Arial" w:hAnsi="Arial" w:cs="Arial"/>
          <w:lang w:val="es-ES_tradnl"/>
        </w:rPr>
      </w:pPr>
    </w:p>
    <w:p w:rsidR="007B748E" w:rsidRDefault="007B748E" w:rsidP="001A715D">
      <w:pPr>
        <w:spacing w:after="0"/>
        <w:contextualSpacing/>
        <w:rPr>
          <w:rFonts w:ascii="Arial" w:hAnsi="Arial" w:cs="Arial"/>
          <w:lang w:val="es-ES_tradnl"/>
        </w:rPr>
      </w:pPr>
    </w:p>
    <w:p w:rsidR="007B748E" w:rsidRDefault="007B748E" w:rsidP="001A715D">
      <w:pPr>
        <w:spacing w:after="0"/>
        <w:contextualSpacing/>
        <w:rPr>
          <w:rFonts w:ascii="Arial" w:hAnsi="Arial" w:cs="Arial"/>
          <w:lang w:val="es-ES_tradnl"/>
        </w:rPr>
      </w:pPr>
    </w:p>
    <w:p w:rsidR="007B748E" w:rsidRDefault="007B748E" w:rsidP="001A715D">
      <w:pPr>
        <w:spacing w:after="0"/>
        <w:contextualSpacing/>
        <w:rPr>
          <w:rFonts w:ascii="Arial" w:hAnsi="Arial" w:cs="Arial"/>
          <w:lang w:val="es-ES_tradnl"/>
        </w:rPr>
      </w:pPr>
    </w:p>
    <w:p w:rsidR="007B748E" w:rsidRDefault="007B748E" w:rsidP="001A715D">
      <w:pPr>
        <w:spacing w:after="0"/>
        <w:contextualSpacing/>
        <w:rPr>
          <w:rFonts w:ascii="Arial" w:hAnsi="Arial" w:cs="Arial"/>
          <w:lang w:val="es-ES_tradnl"/>
        </w:rPr>
      </w:pPr>
    </w:p>
    <w:p w:rsidR="007B748E" w:rsidRDefault="007B748E" w:rsidP="001A715D">
      <w:pPr>
        <w:spacing w:after="0"/>
        <w:contextualSpacing/>
        <w:rPr>
          <w:rFonts w:ascii="Arial" w:hAnsi="Arial" w:cs="Arial"/>
          <w:lang w:val="es-ES_tradnl"/>
        </w:rPr>
      </w:pPr>
    </w:p>
    <w:p w:rsidR="007B748E" w:rsidRDefault="007B748E" w:rsidP="001A715D">
      <w:pPr>
        <w:spacing w:after="0"/>
        <w:contextualSpacing/>
        <w:rPr>
          <w:rFonts w:ascii="Arial" w:hAnsi="Arial" w:cs="Arial"/>
          <w:lang w:val="es-ES_tradnl"/>
        </w:rPr>
      </w:pPr>
    </w:p>
    <w:p w:rsidR="007B748E" w:rsidRPr="007B748E" w:rsidRDefault="007B748E" w:rsidP="007B748E">
      <w:pPr>
        <w:spacing w:after="0"/>
        <w:contextualSpacing/>
        <w:rPr>
          <w:rFonts w:ascii="Arial" w:hAnsi="Arial" w:cs="Arial"/>
        </w:rPr>
      </w:pPr>
      <w:r w:rsidRPr="007B748E">
        <w:rPr>
          <w:rFonts w:ascii="Arial" w:hAnsi="Arial" w:cs="Arial"/>
        </w:rPr>
        <w:t>Załącznik nr 2 do zawiadomienia RDOŚ-Gd-WOO.420.</w:t>
      </w:r>
      <w:r>
        <w:rPr>
          <w:rFonts w:ascii="Arial" w:hAnsi="Arial" w:cs="Arial"/>
        </w:rPr>
        <w:t>21</w:t>
      </w:r>
      <w:r w:rsidRPr="007B748E">
        <w:rPr>
          <w:rFonts w:ascii="Arial" w:hAnsi="Arial" w:cs="Arial"/>
        </w:rPr>
        <w:t>.2020.</w:t>
      </w:r>
      <w:r>
        <w:rPr>
          <w:rFonts w:ascii="Arial" w:hAnsi="Arial" w:cs="Arial"/>
        </w:rPr>
        <w:t>MR</w:t>
      </w:r>
      <w:r w:rsidRPr="007B748E">
        <w:rPr>
          <w:rFonts w:ascii="Arial" w:hAnsi="Arial" w:cs="Arial"/>
        </w:rPr>
        <w:t>.3</w:t>
      </w:r>
      <w:r>
        <w:rPr>
          <w:rFonts w:ascii="Arial" w:hAnsi="Arial" w:cs="Arial"/>
        </w:rPr>
        <w:t>3</w:t>
      </w:r>
      <w:r w:rsidRPr="007B748E">
        <w:rPr>
          <w:rFonts w:ascii="Arial" w:hAnsi="Arial" w:cs="Arial"/>
        </w:rPr>
        <w:t>.</w:t>
      </w:r>
    </w:p>
    <w:p w:rsidR="007B748E" w:rsidRPr="007B748E" w:rsidRDefault="007B748E" w:rsidP="007B748E">
      <w:pPr>
        <w:spacing w:after="0"/>
        <w:contextualSpacing/>
        <w:rPr>
          <w:rFonts w:ascii="Arial" w:hAnsi="Arial" w:cs="Arial"/>
          <w:b/>
          <w:bCs/>
        </w:rPr>
      </w:pPr>
    </w:p>
    <w:p w:rsidR="007B748E" w:rsidRDefault="007B748E" w:rsidP="007B748E">
      <w:pPr>
        <w:spacing w:after="0"/>
        <w:contextualSpacing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</w:t>
      </w:r>
      <w:r w:rsidRPr="007B748E">
        <w:rPr>
          <w:rFonts w:ascii="Arial" w:hAnsi="Arial" w:cs="Arial"/>
          <w:b/>
          <w:bCs/>
        </w:rPr>
        <w:t>apa określająca rodzaj i miejsce realizacji przedmiotowego przedsięwzięcia, w skali zapewniającej czytelność przedstawionych danych, z zaznaczonym przewidywanym terenem, na którym przedsięwzięcie będzie realizowane</w:t>
      </w:r>
    </w:p>
    <w:p w:rsidR="007B748E" w:rsidRDefault="007B748E" w:rsidP="007B748E">
      <w:pPr>
        <w:spacing w:after="0"/>
        <w:contextualSpacing/>
        <w:rPr>
          <w:rFonts w:ascii="Arial" w:hAnsi="Arial" w:cs="Arial"/>
          <w:b/>
          <w:bCs/>
        </w:rPr>
      </w:pPr>
    </w:p>
    <w:p w:rsidR="007B748E" w:rsidRPr="007B748E" w:rsidRDefault="007B748E" w:rsidP="007B748E">
      <w:pPr>
        <w:spacing w:after="0"/>
        <w:contextualSpacing/>
        <w:rPr>
          <w:rFonts w:ascii="Arial" w:hAnsi="Arial" w:cs="Arial"/>
          <w:lang w:val="es-ES_tradn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5759450" cy="7329805"/>
            <wp:effectExtent l="19050" t="0" r="0" b="0"/>
            <wp:docPr id="3" name="Obraz 2" descr="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32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748E" w:rsidRPr="007B748E" w:rsidSect="000E7771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737" w:right="1418" w:bottom="737" w:left="1418" w:header="340" w:footer="39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6274" w:rsidRDefault="00586274" w:rsidP="000F38F9">
      <w:pPr>
        <w:spacing w:after="0" w:line="240" w:lineRule="auto"/>
      </w:pPr>
      <w:r>
        <w:separator/>
      </w:r>
    </w:p>
  </w:endnote>
  <w:endnote w:type="continuationSeparator" w:id="0">
    <w:p w:rsidR="00586274" w:rsidRDefault="00586274" w:rsidP="000F3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hAnsi="Arial" w:cs="Arial"/>
        <w:sz w:val="16"/>
        <w:szCs w:val="16"/>
      </w:rPr>
      <w:id w:val="27807848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6"/>
            <w:szCs w:val="16"/>
          </w:rPr>
          <w:id w:val="27807847"/>
          <w:docPartObj>
            <w:docPartGallery w:val="Page Numbers (Top of Page)"/>
            <w:docPartUnique/>
          </w:docPartObj>
        </w:sdtPr>
        <w:sdtContent>
          <w:p w:rsidR="00586274" w:rsidRPr="00474806" w:rsidRDefault="00586274" w:rsidP="00474806">
            <w:pPr>
              <w:pStyle w:val="Stopka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RDOŚ-Gd-WOO.420.21.2020.MR.33                   </w:t>
            </w:r>
            <w:r>
              <w:rPr>
                <w:sz w:val="16"/>
                <w:szCs w:val="16"/>
              </w:rPr>
              <w:t xml:space="preserve">                </w:t>
            </w: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</w:r>
            <w:r w:rsidRPr="00474806">
              <w:rPr>
                <w:rFonts w:ascii="Arial" w:hAnsi="Arial" w:cs="Arial"/>
                <w:sz w:val="16"/>
                <w:szCs w:val="16"/>
              </w:rPr>
              <w:t xml:space="preserve">Strona </w:t>
            </w:r>
            <w:r w:rsidR="00EA0AC2" w:rsidRPr="00474806">
              <w:rPr>
                <w:rFonts w:ascii="Arial" w:hAnsi="Arial" w:cs="Arial"/>
                <w:sz w:val="16"/>
                <w:szCs w:val="16"/>
              </w:rPr>
              <w:fldChar w:fldCharType="begin"/>
            </w:r>
            <w:r w:rsidRPr="00474806">
              <w:rPr>
                <w:rFonts w:ascii="Arial" w:hAnsi="Arial" w:cs="Arial"/>
                <w:sz w:val="16"/>
                <w:szCs w:val="16"/>
              </w:rPr>
              <w:instrText>PAGE</w:instrText>
            </w:r>
            <w:r w:rsidR="00EA0AC2" w:rsidRPr="00474806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38294F">
              <w:rPr>
                <w:rFonts w:ascii="Arial" w:hAnsi="Arial" w:cs="Arial"/>
                <w:noProof/>
                <w:sz w:val="16"/>
                <w:szCs w:val="16"/>
              </w:rPr>
              <w:t>2</w:t>
            </w:r>
            <w:r w:rsidR="00EA0AC2" w:rsidRPr="00474806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474806">
              <w:rPr>
                <w:rFonts w:ascii="Arial" w:hAnsi="Arial" w:cs="Arial"/>
                <w:sz w:val="16"/>
                <w:szCs w:val="16"/>
              </w:rPr>
              <w:t xml:space="preserve"> z </w:t>
            </w:r>
            <w:r w:rsidR="00EA0AC2" w:rsidRPr="00474806">
              <w:rPr>
                <w:rFonts w:ascii="Arial" w:hAnsi="Arial" w:cs="Arial"/>
                <w:sz w:val="16"/>
                <w:szCs w:val="16"/>
              </w:rPr>
              <w:fldChar w:fldCharType="begin"/>
            </w:r>
            <w:r w:rsidRPr="00474806">
              <w:rPr>
                <w:rFonts w:ascii="Arial" w:hAnsi="Arial" w:cs="Arial"/>
                <w:sz w:val="16"/>
                <w:szCs w:val="16"/>
              </w:rPr>
              <w:instrText>NUMPAGES</w:instrText>
            </w:r>
            <w:r w:rsidR="00EA0AC2" w:rsidRPr="00474806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38294F">
              <w:rPr>
                <w:rFonts w:ascii="Arial" w:hAnsi="Arial" w:cs="Arial"/>
                <w:noProof/>
                <w:sz w:val="16"/>
                <w:szCs w:val="16"/>
              </w:rPr>
              <w:t>22</w:t>
            </w:r>
            <w:r w:rsidR="00EA0AC2" w:rsidRPr="00474806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807829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:rsidR="00586274" w:rsidRDefault="00586274">
            <w:pPr>
              <w:pStyle w:val="Stopka"/>
            </w:pPr>
            <w:r w:rsidRPr="00A52DC3">
              <w:rPr>
                <w:noProof/>
                <w:lang w:eastAsia="pl-PL"/>
              </w:rPr>
              <w:drawing>
                <wp:inline distT="0" distB="0" distL="0" distR="0">
                  <wp:extent cx="5760720" cy="979212"/>
                  <wp:effectExtent l="19050" t="0" r="0" b="0"/>
                  <wp:docPr id="2" name="Obraz 1" descr="adres_RDOS_Gdań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dres_RDOS_Gdań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979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0ED4">
              <w:rPr>
                <w:rFonts w:ascii="Arial" w:hAnsi="Arial" w:cs="Arial"/>
                <w:szCs w:val="24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RDOŚ-Gd-WOO.420.21.2020.MR.20  </w:t>
            </w:r>
            <w:r w:rsidRPr="00260ED4">
              <w:rPr>
                <w:rFonts w:ascii="Arial" w:hAnsi="Arial" w:cs="Arial"/>
                <w:sz w:val="16"/>
                <w:szCs w:val="16"/>
              </w:rPr>
              <w:t xml:space="preserve">        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</w:t>
            </w:r>
            <w:r w:rsidRPr="00260ED4">
              <w:rPr>
                <w:rFonts w:ascii="Arial" w:hAnsi="Arial" w:cs="Arial"/>
                <w:sz w:val="16"/>
                <w:szCs w:val="16"/>
              </w:rPr>
              <w:t xml:space="preserve">Strona </w:t>
            </w:r>
            <w:r w:rsidR="00EA0AC2" w:rsidRPr="00260ED4">
              <w:rPr>
                <w:rFonts w:ascii="Arial" w:hAnsi="Arial" w:cs="Arial"/>
                <w:sz w:val="16"/>
                <w:szCs w:val="16"/>
              </w:rPr>
              <w:fldChar w:fldCharType="begin"/>
            </w:r>
            <w:r w:rsidRPr="00260ED4">
              <w:rPr>
                <w:rFonts w:ascii="Arial" w:hAnsi="Arial" w:cs="Arial"/>
                <w:sz w:val="16"/>
                <w:szCs w:val="16"/>
              </w:rPr>
              <w:instrText>PAGE</w:instrText>
            </w:r>
            <w:r w:rsidR="00EA0AC2" w:rsidRPr="00260ED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38294F">
              <w:rPr>
                <w:rFonts w:ascii="Arial" w:hAnsi="Arial" w:cs="Arial"/>
                <w:noProof/>
                <w:sz w:val="16"/>
                <w:szCs w:val="16"/>
              </w:rPr>
              <w:t>1</w:t>
            </w:r>
            <w:r w:rsidR="00EA0AC2" w:rsidRPr="00260ED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260ED4">
              <w:rPr>
                <w:rFonts w:ascii="Arial" w:hAnsi="Arial" w:cs="Arial"/>
                <w:sz w:val="16"/>
                <w:szCs w:val="16"/>
              </w:rPr>
              <w:t xml:space="preserve"> z </w:t>
            </w:r>
            <w:r w:rsidR="00EA0AC2" w:rsidRPr="00260ED4">
              <w:rPr>
                <w:rFonts w:ascii="Arial" w:hAnsi="Arial" w:cs="Arial"/>
                <w:sz w:val="16"/>
                <w:szCs w:val="16"/>
              </w:rPr>
              <w:fldChar w:fldCharType="begin"/>
            </w:r>
            <w:r w:rsidRPr="00260ED4">
              <w:rPr>
                <w:rFonts w:ascii="Arial" w:hAnsi="Arial" w:cs="Arial"/>
                <w:sz w:val="16"/>
                <w:szCs w:val="16"/>
              </w:rPr>
              <w:instrText>NUMPAGES</w:instrText>
            </w:r>
            <w:r w:rsidR="00EA0AC2" w:rsidRPr="00260ED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38294F">
              <w:rPr>
                <w:rFonts w:ascii="Arial" w:hAnsi="Arial" w:cs="Arial"/>
                <w:noProof/>
                <w:sz w:val="16"/>
                <w:szCs w:val="16"/>
              </w:rPr>
              <w:t>22</w:t>
            </w:r>
            <w:r w:rsidR="00EA0AC2" w:rsidRPr="00260ED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sdtContent>
      </w:sdt>
    </w:sdtContent>
  </w:sdt>
  <w:p w:rsidR="00586274" w:rsidRPr="00425F85" w:rsidRDefault="00586274" w:rsidP="005E1CC4">
    <w:pPr>
      <w:pStyle w:val="Stopka"/>
      <w:tabs>
        <w:tab w:val="clear" w:pos="4536"/>
        <w:tab w:val="clear" w:pos="9072"/>
      </w:tabs>
      <w:ind w:hanging="42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6274" w:rsidRDefault="00586274" w:rsidP="000F38F9">
      <w:pPr>
        <w:spacing w:after="0" w:line="240" w:lineRule="auto"/>
      </w:pPr>
      <w:r>
        <w:separator/>
      </w:r>
    </w:p>
  </w:footnote>
  <w:footnote w:type="continuationSeparator" w:id="0">
    <w:p w:rsidR="00586274" w:rsidRDefault="00586274" w:rsidP="000F38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274" w:rsidRDefault="00586274" w:rsidP="000F38F9">
    <w:pPr>
      <w:pStyle w:val="Nagwek"/>
      <w:ind w:hanging="113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274" w:rsidRDefault="00586274" w:rsidP="00425F85">
    <w:pPr>
      <w:pStyle w:val="Nagwek"/>
      <w:tabs>
        <w:tab w:val="clear" w:pos="4536"/>
        <w:tab w:val="clear" w:pos="9072"/>
      </w:tabs>
      <w:ind w:hanging="851"/>
    </w:pPr>
    <w:r>
      <w:rPr>
        <w:noProof/>
        <w:lang w:eastAsia="pl-PL"/>
      </w:rPr>
      <w:drawing>
        <wp:inline distT="0" distB="0" distL="0" distR="0">
          <wp:extent cx="4906010" cy="938530"/>
          <wp:effectExtent l="19050" t="0" r="0" b="0"/>
          <wp:docPr id="1" name="Obraz 1" descr="logo_RDOS_Gdańsk_WOOŚ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RDOS_Gdańsk_WOOŚ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6010" cy="9385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54AF0"/>
    <w:multiLevelType w:val="hybridMultilevel"/>
    <w:tmpl w:val="483C9108"/>
    <w:lvl w:ilvl="0" w:tplc="0415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075C013A"/>
    <w:multiLevelType w:val="hybridMultilevel"/>
    <w:tmpl w:val="6D5E1394"/>
    <w:lvl w:ilvl="0" w:tplc="0415000F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7630F74"/>
    <w:multiLevelType w:val="hybridMultilevel"/>
    <w:tmpl w:val="0656871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ACB34A7"/>
    <w:multiLevelType w:val="hybridMultilevel"/>
    <w:tmpl w:val="3EBC1BA0"/>
    <w:lvl w:ilvl="0" w:tplc="0D1C2EA2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050014C"/>
    <w:multiLevelType w:val="hybridMultilevel"/>
    <w:tmpl w:val="1AB852F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DD349D8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A387D44"/>
    <w:multiLevelType w:val="hybridMultilevel"/>
    <w:tmpl w:val="F3DCDA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DF1902"/>
    <w:multiLevelType w:val="hybridMultilevel"/>
    <w:tmpl w:val="5C2C9508"/>
    <w:lvl w:ilvl="0" w:tplc="0D1C2EA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471C10"/>
    <w:multiLevelType w:val="hybridMultilevel"/>
    <w:tmpl w:val="4FE4547C"/>
    <w:lvl w:ilvl="0" w:tplc="90F0DBEA">
      <w:start w:val="1"/>
      <w:numFmt w:val="decimal"/>
      <w:lvlText w:val="%1."/>
      <w:lvlJc w:val="left"/>
      <w:pPr>
        <w:ind w:left="720" w:hanging="360"/>
      </w:pPr>
      <w:rPr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B86C41"/>
    <w:multiLevelType w:val="hybridMultilevel"/>
    <w:tmpl w:val="AE604824"/>
    <w:lvl w:ilvl="0" w:tplc="AE94DA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86569D"/>
    <w:multiLevelType w:val="hybridMultilevel"/>
    <w:tmpl w:val="F94A2C5E"/>
    <w:lvl w:ilvl="0" w:tplc="04150017">
      <w:start w:val="1"/>
      <w:numFmt w:val="lowerLetter"/>
      <w:lvlText w:val="%1)"/>
      <w:lvlJc w:val="left"/>
      <w:pPr>
        <w:ind w:left="363" w:hanging="360"/>
      </w:pPr>
    </w:lvl>
    <w:lvl w:ilvl="1" w:tplc="04150019" w:tentative="1">
      <w:start w:val="1"/>
      <w:numFmt w:val="lowerLetter"/>
      <w:lvlText w:val="%2."/>
      <w:lvlJc w:val="left"/>
      <w:pPr>
        <w:ind w:left="1083" w:hanging="360"/>
      </w:pPr>
    </w:lvl>
    <w:lvl w:ilvl="2" w:tplc="0415001B" w:tentative="1">
      <w:start w:val="1"/>
      <w:numFmt w:val="lowerRoman"/>
      <w:lvlText w:val="%3."/>
      <w:lvlJc w:val="right"/>
      <w:pPr>
        <w:ind w:left="1803" w:hanging="180"/>
      </w:pPr>
    </w:lvl>
    <w:lvl w:ilvl="3" w:tplc="0415000F" w:tentative="1">
      <w:start w:val="1"/>
      <w:numFmt w:val="decimal"/>
      <w:lvlText w:val="%4."/>
      <w:lvlJc w:val="left"/>
      <w:pPr>
        <w:ind w:left="2523" w:hanging="360"/>
      </w:pPr>
    </w:lvl>
    <w:lvl w:ilvl="4" w:tplc="04150019" w:tentative="1">
      <w:start w:val="1"/>
      <w:numFmt w:val="lowerLetter"/>
      <w:lvlText w:val="%5."/>
      <w:lvlJc w:val="left"/>
      <w:pPr>
        <w:ind w:left="3243" w:hanging="360"/>
      </w:pPr>
    </w:lvl>
    <w:lvl w:ilvl="5" w:tplc="0415001B" w:tentative="1">
      <w:start w:val="1"/>
      <w:numFmt w:val="lowerRoman"/>
      <w:lvlText w:val="%6."/>
      <w:lvlJc w:val="right"/>
      <w:pPr>
        <w:ind w:left="3963" w:hanging="180"/>
      </w:pPr>
    </w:lvl>
    <w:lvl w:ilvl="6" w:tplc="0415000F" w:tentative="1">
      <w:start w:val="1"/>
      <w:numFmt w:val="decimal"/>
      <w:lvlText w:val="%7."/>
      <w:lvlJc w:val="left"/>
      <w:pPr>
        <w:ind w:left="4683" w:hanging="360"/>
      </w:pPr>
    </w:lvl>
    <w:lvl w:ilvl="7" w:tplc="04150019" w:tentative="1">
      <w:start w:val="1"/>
      <w:numFmt w:val="lowerLetter"/>
      <w:lvlText w:val="%8."/>
      <w:lvlJc w:val="left"/>
      <w:pPr>
        <w:ind w:left="5403" w:hanging="360"/>
      </w:pPr>
    </w:lvl>
    <w:lvl w:ilvl="8" w:tplc="0415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0">
    <w:nsid w:val="38012E33"/>
    <w:multiLevelType w:val="hybridMultilevel"/>
    <w:tmpl w:val="4E0EE7B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B5018D"/>
    <w:multiLevelType w:val="hybridMultilevel"/>
    <w:tmpl w:val="455099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E76D40"/>
    <w:multiLevelType w:val="hybridMultilevel"/>
    <w:tmpl w:val="7FDEDFE8"/>
    <w:lvl w:ilvl="0" w:tplc="8EB088C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9B3191"/>
    <w:multiLevelType w:val="hybridMultilevel"/>
    <w:tmpl w:val="ACC0EA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B132C3"/>
    <w:multiLevelType w:val="hybridMultilevel"/>
    <w:tmpl w:val="5E58AA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BE702A"/>
    <w:multiLevelType w:val="hybridMultilevel"/>
    <w:tmpl w:val="B10C9314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>
    <w:nsid w:val="653D26EE"/>
    <w:multiLevelType w:val="hybridMultilevel"/>
    <w:tmpl w:val="D60296D0"/>
    <w:lvl w:ilvl="0" w:tplc="1DFCA1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F81E8B"/>
    <w:multiLevelType w:val="hybridMultilevel"/>
    <w:tmpl w:val="EB20E1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28A6949"/>
    <w:multiLevelType w:val="hybridMultilevel"/>
    <w:tmpl w:val="4866ED44"/>
    <w:lvl w:ilvl="0" w:tplc="1136B502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6B421D0"/>
    <w:multiLevelType w:val="singleLevel"/>
    <w:tmpl w:val="041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0">
    <w:nsid w:val="7BF77ADC"/>
    <w:multiLevelType w:val="hybridMultilevel"/>
    <w:tmpl w:val="5AC22C4C"/>
    <w:lvl w:ilvl="0" w:tplc="0415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19"/>
    <w:lvlOverride w:ilvl="0">
      <w:startOverride w:val="1"/>
    </w:lvlOverride>
  </w:num>
  <w:num w:numId="3">
    <w:abstractNumId w:val="8"/>
  </w:num>
  <w:num w:numId="4">
    <w:abstractNumId w:val="11"/>
  </w:num>
  <w:num w:numId="5">
    <w:abstractNumId w:val="10"/>
  </w:num>
  <w:num w:numId="6">
    <w:abstractNumId w:val="14"/>
  </w:num>
  <w:num w:numId="7">
    <w:abstractNumId w:val="2"/>
  </w:num>
  <w:num w:numId="8">
    <w:abstractNumId w:val="19"/>
  </w:num>
  <w:num w:numId="9">
    <w:abstractNumId w:val="5"/>
  </w:num>
  <w:num w:numId="10">
    <w:abstractNumId w:val="4"/>
  </w:num>
  <w:num w:numId="11">
    <w:abstractNumId w:val="20"/>
  </w:num>
  <w:num w:numId="12">
    <w:abstractNumId w:val="12"/>
  </w:num>
  <w:num w:numId="13">
    <w:abstractNumId w:val="16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1"/>
  </w:num>
  <w:num w:numId="17">
    <w:abstractNumId w:val="0"/>
  </w:num>
  <w:num w:numId="18">
    <w:abstractNumId w:val="6"/>
  </w:num>
  <w:num w:numId="19">
    <w:abstractNumId w:val="13"/>
  </w:num>
  <w:num w:numId="20">
    <w:abstractNumId w:val="7"/>
  </w:num>
  <w:num w:numId="21">
    <w:abstractNumId w:val="9"/>
  </w:num>
  <w:num w:numId="22">
    <w:abstractNumId w:val="15"/>
  </w:num>
  <w:num w:numId="23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/>
  <w:rsids>
    <w:rsidRoot w:val="00512C5E"/>
    <w:rsid w:val="000064E0"/>
    <w:rsid w:val="00010A42"/>
    <w:rsid w:val="00037C21"/>
    <w:rsid w:val="00071762"/>
    <w:rsid w:val="00072AF0"/>
    <w:rsid w:val="00086013"/>
    <w:rsid w:val="000A5FDC"/>
    <w:rsid w:val="000E7771"/>
    <w:rsid w:val="000F3813"/>
    <w:rsid w:val="000F38F9"/>
    <w:rsid w:val="000F6CE1"/>
    <w:rsid w:val="00104917"/>
    <w:rsid w:val="00123763"/>
    <w:rsid w:val="00132CBC"/>
    <w:rsid w:val="00152CA5"/>
    <w:rsid w:val="0016328B"/>
    <w:rsid w:val="00175D69"/>
    <w:rsid w:val="001766D0"/>
    <w:rsid w:val="00183766"/>
    <w:rsid w:val="00195728"/>
    <w:rsid w:val="001A12FD"/>
    <w:rsid w:val="001A715D"/>
    <w:rsid w:val="001C07DC"/>
    <w:rsid w:val="001E5D3D"/>
    <w:rsid w:val="001E5E83"/>
    <w:rsid w:val="001F2406"/>
    <w:rsid w:val="001F489F"/>
    <w:rsid w:val="001F5A62"/>
    <w:rsid w:val="00201A9F"/>
    <w:rsid w:val="00203AF5"/>
    <w:rsid w:val="002078CB"/>
    <w:rsid w:val="00221F98"/>
    <w:rsid w:val="00222623"/>
    <w:rsid w:val="00225414"/>
    <w:rsid w:val="0024534D"/>
    <w:rsid w:val="00255DC0"/>
    <w:rsid w:val="00260ED4"/>
    <w:rsid w:val="00261E8B"/>
    <w:rsid w:val="00271A5D"/>
    <w:rsid w:val="002906DB"/>
    <w:rsid w:val="002A2117"/>
    <w:rsid w:val="002C018D"/>
    <w:rsid w:val="002C28AF"/>
    <w:rsid w:val="002E195E"/>
    <w:rsid w:val="002F3587"/>
    <w:rsid w:val="0030023F"/>
    <w:rsid w:val="0031184D"/>
    <w:rsid w:val="00311BAA"/>
    <w:rsid w:val="00312D02"/>
    <w:rsid w:val="003149CE"/>
    <w:rsid w:val="00334F5A"/>
    <w:rsid w:val="00342586"/>
    <w:rsid w:val="00350DC0"/>
    <w:rsid w:val="0036229F"/>
    <w:rsid w:val="003714E9"/>
    <w:rsid w:val="0037474A"/>
    <w:rsid w:val="0038294F"/>
    <w:rsid w:val="00383FDD"/>
    <w:rsid w:val="00390E4A"/>
    <w:rsid w:val="00393829"/>
    <w:rsid w:val="00395B73"/>
    <w:rsid w:val="00396873"/>
    <w:rsid w:val="003B53EB"/>
    <w:rsid w:val="003D0080"/>
    <w:rsid w:val="003E1CA1"/>
    <w:rsid w:val="003E1F8A"/>
    <w:rsid w:val="003E7EA2"/>
    <w:rsid w:val="003F14C8"/>
    <w:rsid w:val="004003D2"/>
    <w:rsid w:val="0040342B"/>
    <w:rsid w:val="0040439D"/>
    <w:rsid w:val="0040591C"/>
    <w:rsid w:val="004200CE"/>
    <w:rsid w:val="00425F85"/>
    <w:rsid w:val="00460388"/>
    <w:rsid w:val="00474806"/>
    <w:rsid w:val="00476E20"/>
    <w:rsid w:val="004959AC"/>
    <w:rsid w:val="004A2F36"/>
    <w:rsid w:val="004C2755"/>
    <w:rsid w:val="004D2F7F"/>
    <w:rsid w:val="004E165F"/>
    <w:rsid w:val="00512C5E"/>
    <w:rsid w:val="00521742"/>
    <w:rsid w:val="00522C1A"/>
    <w:rsid w:val="0054781B"/>
    <w:rsid w:val="00556011"/>
    <w:rsid w:val="00557FD4"/>
    <w:rsid w:val="00560B14"/>
    <w:rsid w:val="00560D26"/>
    <w:rsid w:val="0057357B"/>
    <w:rsid w:val="00586274"/>
    <w:rsid w:val="005C7609"/>
    <w:rsid w:val="005D0CCC"/>
    <w:rsid w:val="005D3025"/>
    <w:rsid w:val="005E1CC4"/>
    <w:rsid w:val="005E3DA3"/>
    <w:rsid w:val="005F4F3B"/>
    <w:rsid w:val="0062060B"/>
    <w:rsid w:val="0062316B"/>
    <w:rsid w:val="00624112"/>
    <w:rsid w:val="00626F39"/>
    <w:rsid w:val="00633F2F"/>
    <w:rsid w:val="00636B72"/>
    <w:rsid w:val="00662F77"/>
    <w:rsid w:val="006657C0"/>
    <w:rsid w:val="006D4CA5"/>
    <w:rsid w:val="006D553D"/>
    <w:rsid w:val="00700C6B"/>
    <w:rsid w:val="00703FCB"/>
    <w:rsid w:val="00705E77"/>
    <w:rsid w:val="007153E6"/>
    <w:rsid w:val="00721AE7"/>
    <w:rsid w:val="00721B5C"/>
    <w:rsid w:val="0073178C"/>
    <w:rsid w:val="00740B24"/>
    <w:rsid w:val="00747D50"/>
    <w:rsid w:val="007500BE"/>
    <w:rsid w:val="0075095D"/>
    <w:rsid w:val="007566A6"/>
    <w:rsid w:val="00762D7D"/>
    <w:rsid w:val="007876CB"/>
    <w:rsid w:val="007A7EBB"/>
    <w:rsid w:val="007B0110"/>
    <w:rsid w:val="007B5595"/>
    <w:rsid w:val="007B748E"/>
    <w:rsid w:val="007C2495"/>
    <w:rsid w:val="007C7923"/>
    <w:rsid w:val="007D0A20"/>
    <w:rsid w:val="007D7C22"/>
    <w:rsid w:val="007E28EB"/>
    <w:rsid w:val="008016FE"/>
    <w:rsid w:val="008053E2"/>
    <w:rsid w:val="00812CEA"/>
    <w:rsid w:val="0085274A"/>
    <w:rsid w:val="00870A84"/>
    <w:rsid w:val="008A4FED"/>
    <w:rsid w:val="008A7F98"/>
    <w:rsid w:val="008B0F44"/>
    <w:rsid w:val="008B6E97"/>
    <w:rsid w:val="008D77DE"/>
    <w:rsid w:val="008E5AE9"/>
    <w:rsid w:val="008F2469"/>
    <w:rsid w:val="00925799"/>
    <w:rsid w:val="009301BF"/>
    <w:rsid w:val="00951C0C"/>
    <w:rsid w:val="00961420"/>
    <w:rsid w:val="0096370D"/>
    <w:rsid w:val="009734FD"/>
    <w:rsid w:val="009749CF"/>
    <w:rsid w:val="00983B82"/>
    <w:rsid w:val="009949ED"/>
    <w:rsid w:val="009B2E94"/>
    <w:rsid w:val="009D6070"/>
    <w:rsid w:val="009E5CA9"/>
    <w:rsid w:val="009F7301"/>
    <w:rsid w:val="00A0439D"/>
    <w:rsid w:val="00A0679B"/>
    <w:rsid w:val="00A076C2"/>
    <w:rsid w:val="00A11377"/>
    <w:rsid w:val="00A13B06"/>
    <w:rsid w:val="00A1455C"/>
    <w:rsid w:val="00A20FE6"/>
    <w:rsid w:val="00A31B45"/>
    <w:rsid w:val="00A31C55"/>
    <w:rsid w:val="00A353A5"/>
    <w:rsid w:val="00A43E2C"/>
    <w:rsid w:val="00A52DC3"/>
    <w:rsid w:val="00A56728"/>
    <w:rsid w:val="00A61476"/>
    <w:rsid w:val="00A66F4C"/>
    <w:rsid w:val="00A9313E"/>
    <w:rsid w:val="00AE1E84"/>
    <w:rsid w:val="00AF055C"/>
    <w:rsid w:val="00AF0B90"/>
    <w:rsid w:val="00AF6205"/>
    <w:rsid w:val="00B461BC"/>
    <w:rsid w:val="00B502B2"/>
    <w:rsid w:val="00B51BF0"/>
    <w:rsid w:val="00B55EE1"/>
    <w:rsid w:val="00B86EF5"/>
    <w:rsid w:val="00B9112C"/>
    <w:rsid w:val="00B977DC"/>
    <w:rsid w:val="00BC407A"/>
    <w:rsid w:val="00BE38C8"/>
    <w:rsid w:val="00C106CC"/>
    <w:rsid w:val="00C15C8B"/>
    <w:rsid w:val="00C6452C"/>
    <w:rsid w:val="00C8003C"/>
    <w:rsid w:val="00C94FEA"/>
    <w:rsid w:val="00CF136F"/>
    <w:rsid w:val="00CF3FC4"/>
    <w:rsid w:val="00D06763"/>
    <w:rsid w:val="00D16970"/>
    <w:rsid w:val="00D173B8"/>
    <w:rsid w:val="00D26CC4"/>
    <w:rsid w:val="00D32B28"/>
    <w:rsid w:val="00D401B3"/>
    <w:rsid w:val="00D47B4A"/>
    <w:rsid w:val="00D556EF"/>
    <w:rsid w:val="00D72ADA"/>
    <w:rsid w:val="00D7555F"/>
    <w:rsid w:val="00D7658E"/>
    <w:rsid w:val="00D971E8"/>
    <w:rsid w:val="00DE3A1E"/>
    <w:rsid w:val="00E05545"/>
    <w:rsid w:val="00E11534"/>
    <w:rsid w:val="00E1523D"/>
    <w:rsid w:val="00E1684D"/>
    <w:rsid w:val="00E17B6E"/>
    <w:rsid w:val="00E26649"/>
    <w:rsid w:val="00E36EEA"/>
    <w:rsid w:val="00E37929"/>
    <w:rsid w:val="00E404A7"/>
    <w:rsid w:val="00E4055A"/>
    <w:rsid w:val="00E40E5E"/>
    <w:rsid w:val="00E5354F"/>
    <w:rsid w:val="00E6147B"/>
    <w:rsid w:val="00E732DF"/>
    <w:rsid w:val="00EA0AC2"/>
    <w:rsid w:val="00EB38F2"/>
    <w:rsid w:val="00EE7BA2"/>
    <w:rsid w:val="00F049A3"/>
    <w:rsid w:val="00F07768"/>
    <w:rsid w:val="00F179F4"/>
    <w:rsid w:val="00F27D06"/>
    <w:rsid w:val="00F318C7"/>
    <w:rsid w:val="00F31C60"/>
    <w:rsid w:val="00F32A3B"/>
    <w:rsid w:val="00F90CFD"/>
    <w:rsid w:val="00FD48AE"/>
    <w:rsid w:val="00FF1ACA"/>
    <w:rsid w:val="00FF3A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64E0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0064E0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A715D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Nagwek8">
    <w:name w:val="heading 8"/>
    <w:basedOn w:val="Normalny"/>
    <w:next w:val="Normalny"/>
    <w:link w:val="Nagwek8Znak"/>
    <w:unhideWhenUsed/>
    <w:qFormat/>
    <w:rsid w:val="001A715D"/>
    <w:pPr>
      <w:keepNext/>
      <w:keepLines/>
      <w:overflowPunct w:val="0"/>
      <w:autoSpaceDE w:val="0"/>
      <w:autoSpaceDN w:val="0"/>
      <w:adjustRightInd w:val="0"/>
      <w:spacing w:before="200" w:after="0" w:line="240" w:lineRule="auto"/>
      <w:textAlignment w:val="baseline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F3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38F9"/>
  </w:style>
  <w:style w:type="paragraph" w:styleId="Stopka">
    <w:name w:val="footer"/>
    <w:basedOn w:val="Normalny"/>
    <w:link w:val="StopkaZnak"/>
    <w:uiPriority w:val="99"/>
    <w:unhideWhenUsed/>
    <w:rsid w:val="000F3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38F9"/>
  </w:style>
  <w:style w:type="paragraph" w:styleId="Tekstdymka">
    <w:name w:val="Balloon Text"/>
    <w:basedOn w:val="Normalny"/>
    <w:link w:val="TekstdymkaZnak"/>
    <w:uiPriority w:val="99"/>
    <w:semiHidden/>
    <w:unhideWhenUsed/>
    <w:rsid w:val="000F3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F38F9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B502B2"/>
    <w:rPr>
      <w:color w:val="0000FF"/>
      <w:u w:val="single"/>
    </w:rPr>
  </w:style>
  <w:style w:type="table" w:styleId="Tabela-Siatka">
    <w:name w:val="Table Grid"/>
    <w:basedOn w:val="Standardowy"/>
    <w:uiPriority w:val="59"/>
    <w:rsid w:val="00AF0B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rsid w:val="000064E0"/>
    <w:rPr>
      <w:rFonts w:ascii="Times New Roman" w:eastAsia="Times New Roman" w:hAnsi="Times New Roman"/>
      <w:b/>
      <w:bCs/>
      <w:sz w:val="28"/>
      <w:szCs w:val="28"/>
    </w:rPr>
  </w:style>
  <w:style w:type="character" w:styleId="Pogrubienie">
    <w:name w:val="Strong"/>
    <w:basedOn w:val="Domylnaczcionkaakapitu"/>
    <w:uiPriority w:val="22"/>
    <w:qFormat/>
    <w:rsid w:val="000064E0"/>
    <w:rPr>
      <w:b/>
      <w:bCs/>
    </w:rPr>
  </w:style>
  <w:style w:type="paragraph" w:styleId="Akapitzlist">
    <w:name w:val="List Paragraph"/>
    <w:aliases w:val="Obiekt,List Paragraph1,BulletC,normalny tekst"/>
    <w:basedOn w:val="Normalny"/>
    <w:link w:val="AkapitzlistZnak"/>
    <w:uiPriority w:val="34"/>
    <w:qFormat/>
    <w:rsid w:val="000064E0"/>
    <w:pPr>
      <w:ind w:left="720"/>
      <w:contextualSpacing/>
    </w:pPr>
  </w:style>
  <w:style w:type="paragraph" w:styleId="Tekstpodstawowy2">
    <w:name w:val="Body Text 2"/>
    <w:aliases w:val=" Znak,Znak"/>
    <w:basedOn w:val="Normalny"/>
    <w:link w:val="Tekstpodstawowy2Znak"/>
    <w:unhideWhenUsed/>
    <w:rsid w:val="007C7923"/>
    <w:pPr>
      <w:spacing w:after="120" w:line="48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2Znak">
    <w:name w:val="Tekst podstawowy 2 Znak"/>
    <w:aliases w:val=" Znak Znak,Znak Znak"/>
    <w:basedOn w:val="Domylnaczcionkaakapitu"/>
    <w:link w:val="Tekstpodstawowy2"/>
    <w:rsid w:val="007C7923"/>
    <w:rPr>
      <w:rFonts w:ascii="Times New Roman" w:eastAsia="Times New Roman" w:hAnsi="Times New Roman"/>
      <w:sz w:val="24"/>
    </w:rPr>
  </w:style>
  <w:style w:type="paragraph" w:customStyle="1" w:styleId="Default">
    <w:name w:val="Default"/>
    <w:rsid w:val="007C792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Akapitzlist1">
    <w:name w:val="Akapit z listą1"/>
    <w:basedOn w:val="Normalny"/>
    <w:rsid w:val="00A1137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nhideWhenUsed/>
    <w:rsid w:val="001A715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A715D"/>
    <w:rPr>
      <w:rFonts w:cs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A715D"/>
    <w:rPr>
      <w:rFonts w:ascii="Cambria" w:eastAsia="Times New Roman" w:hAnsi="Cambria"/>
      <w:b/>
      <w:bCs/>
      <w:color w:val="4F81BD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rsid w:val="001A715D"/>
    <w:rPr>
      <w:rFonts w:ascii="Cambria" w:eastAsia="Times New Roman" w:hAnsi="Cambria"/>
      <w:color w:val="404040"/>
    </w:rPr>
  </w:style>
  <w:style w:type="character" w:customStyle="1" w:styleId="alb">
    <w:name w:val="a_lb"/>
    <w:basedOn w:val="Domylnaczcionkaakapitu"/>
    <w:rsid w:val="001A715D"/>
  </w:style>
  <w:style w:type="character" w:customStyle="1" w:styleId="AkapitzlistZnak">
    <w:name w:val="Akapit z listą Znak"/>
    <w:aliases w:val="Obiekt Znak,List Paragraph1 Znak,BulletC Znak,normalny tekst Znak"/>
    <w:basedOn w:val="Domylnaczcionkaakapitu"/>
    <w:link w:val="Akapitzlist"/>
    <w:uiPriority w:val="34"/>
    <w:rsid w:val="001A715D"/>
    <w:rPr>
      <w:rFonts w:cs="Calibri"/>
      <w:sz w:val="22"/>
      <w:szCs w:val="22"/>
      <w:lang w:eastAsia="en-US"/>
    </w:rPr>
  </w:style>
  <w:style w:type="character" w:customStyle="1" w:styleId="locality2">
    <w:name w:val="locality2"/>
    <w:rsid w:val="001A715D"/>
  </w:style>
  <w:style w:type="paragraph" w:customStyle="1" w:styleId="Style2">
    <w:name w:val="Style2"/>
    <w:basedOn w:val="Normalny"/>
    <w:rsid w:val="001A715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Bezodstpw">
    <w:name w:val="No Spacing"/>
    <w:aliases w:val="Tekst w tabelach"/>
    <w:link w:val="BezodstpwZnak"/>
    <w:uiPriority w:val="1"/>
    <w:qFormat/>
    <w:rsid w:val="001A715D"/>
    <w:rPr>
      <w:sz w:val="22"/>
      <w:szCs w:val="22"/>
      <w:lang w:eastAsia="en-US"/>
    </w:rPr>
  </w:style>
  <w:style w:type="character" w:customStyle="1" w:styleId="postal-code">
    <w:name w:val="postal-code"/>
    <w:rsid w:val="001A715D"/>
  </w:style>
  <w:style w:type="character" w:customStyle="1" w:styleId="street-address">
    <w:name w:val="street-address"/>
    <w:rsid w:val="001A715D"/>
  </w:style>
  <w:style w:type="paragraph" w:customStyle="1" w:styleId="text">
    <w:name w:val="text"/>
    <w:basedOn w:val="Normalny"/>
    <w:rsid w:val="001A715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3"/>
      <w:szCs w:val="13"/>
      <w:lang w:eastAsia="pl-PL"/>
    </w:rPr>
  </w:style>
  <w:style w:type="paragraph" w:styleId="Tytu">
    <w:name w:val="Title"/>
    <w:basedOn w:val="Normalny"/>
    <w:link w:val="TytuZnak"/>
    <w:qFormat/>
    <w:rsid w:val="001A715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1A715D"/>
    <w:rPr>
      <w:rFonts w:ascii="Times New Roman" w:eastAsia="Times New Roman" w:hAnsi="Times New Roman"/>
      <w:b/>
      <w:sz w:val="28"/>
    </w:rPr>
  </w:style>
  <w:style w:type="character" w:styleId="Uwydatnienie">
    <w:name w:val="Emphasis"/>
    <w:uiPriority w:val="20"/>
    <w:qFormat/>
    <w:rsid w:val="001A715D"/>
    <w:rPr>
      <w:b/>
      <w:bCs/>
      <w:i w:val="0"/>
      <w:iCs w:val="0"/>
    </w:rPr>
  </w:style>
  <w:style w:type="character" w:customStyle="1" w:styleId="locality">
    <w:name w:val="locality"/>
    <w:rsid w:val="001A715D"/>
  </w:style>
  <w:style w:type="paragraph" w:styleId="Tekstpodstawowywcity2">
    <w:name w:val="Body Text Indent 2"/>
    <w:basedOn w:val="Normalny"/>
    <w:link w:val="Tekstpodstawowywcity2Znak"/>
    <w:uiPriority w:val="99"/>
    <w:unhideWhenUsed/>
    <w:rsid w:val="001A715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1A715D"/>
    <w:rPr>
      <w:rFonts w:ascii="Times New Roman" w:eastAsia="Times New Roman" w:hAnsi="Times New Roman"/>
      <w:sz w:val="24"/>
      <w:szCs w:val="24"/>
    </w:rPr>
  </w:style>
  <w:style w:type="character" w:customStyle="1" w:styleId="oznaczenie">
    <w:name w:val="oznaczenie"/>
    <w:basedOn w:val="Domylnaczcionkaakapitu"/>
    <w:rsid w:val="001A715D"/>
  </w:style>
  <w:style w:type="character" w:customStyle="1" w:styleId="BezodstpwZnak">
    <w:name w:val="Bez odstępów Znak"/>
    <w:aliases w:val="Tekst w tabelach Znak"/>
    <w:link w:val="Bezodstpw"/>
    <w:uiPriority w:val="1"/>
    <w:rsid w:val="001A715D"/>
    <w:rPr>
      <w:sz w:val="22"/>
      <w:szCs w:val="22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1A715D"/>
    <w:rPr>
      <w:color w:val="954F72"/>
      <w:u w:val="single"/>
    </w:rPr>
  </w:style>
  <w:style w:type="paragraph" w:customStyle="1" w:styleId="xl63">
    <w:name w:val="xl63"/>
    <w:basedOn w:val="Normalny"/>
    <w:rsid w:val="001A71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4">
    <w:name w:val="xl64"/>
    <w:basedOn w:val="Normalny"/>
    <w:rsid w:val="001A7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5">
    <w:name w:val="xl65"/>
    <w:basedOn w:val="Normalny"/>
    <w:rsid w:val="001A7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6">
    <w:name w:val="xl66"/>
    <w:basedOn w:val="Normalny"/>
    <w:rsid w:val="001A71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1A71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1A71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05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24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3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x.pl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sip.lex.pl/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6E84~1.MOS\AppData\Local\Temp\RDOS_Gda&#324;sk_WOO&#346;-4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A769E9-AD35-4139-8517-90758E29B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RDOS_Gdańsk_WOOŚ-4</Template>
  <TotalTime>42</TotalTime>
  <Pages>22</Pages>
  <Words>11473</Words>
  <Characters>68839</Characters>
  <Application>Microsoft Office Word</Application>
  <DocSecurity>0</DocSecurity>
  <Lines>573</Lines>
  <Paragraphs>160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RDOS</Company>
  <LinksUpToDate>false</LinksUpToDate>
  <CharactersWithSpaces>80152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a.jadanowska</dc:creator>
  <cp:lastModifiedBy>m.radwanska</cp:lastModifiedBy>
  <cp:revision>5</cp:revision>
  <cp:lastPrinted>2021-08-18T10:09:00Z</cp:lastPrinted>
  <dcterms:created xsi:type="dcterms:W3CDTF">2021-08-18T07:02:00Z</dcterms:created>
  <dcterms:modified xsi:type="dcterms:W3CDTF">2021-08-19T08:12:00Z</dcterms:modified>
</cp:coreProperties>
</file>