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HŚ.9020.2.12.2026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25 maja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111985" w:rsidRPr="00111985" w:rsidP="00111985">
      <w:pPr>
        <w:spacing w:before="0" w:after="0"/>
        <w:rPr>
          <w:rFonts w:eastAsiaTheme="majorEastAsia" w:cstheme="majorBidi"/>
          <w:b/>
        </w:rPr>
      </w:pPr>
      <w:bookmarkStart w:id="3" w:name="_Hlk215831872"/>
      <w:r w:rsidRPr="00111985">
        <w:rPr>
          <w:rFonts w:eastAsiaTheme="majorEastAsia" w:cstheme="majorBidi"/>
          <w:b/>
        </w:rPr>
        <w:t>KOMUNIKAT</w:t>
      </w:r>
    </w:p>
    <w:p w:rsidR="00111985" w:rsidRPr="00111985" w:rsidP="00111985">
      <w:pPr>
        <w:spacing w:before="0" w:after="0"/>
        <w:rPr>
          <w:rFonts w:eastAsiaTheme="majorEastAsia" w:cstheme="majorBidi"/>
          <w:b/>
        </w:rPr>
      </w:pPr>
    </w:p>
    <w:p w:rsidR="00111985" w:rsidRPr="00111985" w:rsidP="00111985">
      <w:pPr>
        <w:spacing w:before="0" w:after="0"/>
        <w:rPr>
          <w:rFonts w:eastAsiaTheme="majorEastAsia" w:cstheme="majorBidi"/>
          <w:b/>
        </w:rPr>
      </w:pPr>
      <w:r w:rsidRPr="00111985">
        <w:rPr>
          <w:rFonts w:eastAsiaTheme="majorEastAsia" w:cstheme="majorBidi"/>
          <w:b/>
        </w:rPr>
        <w:t>Państwowego Powiatowego Inspektora Sanitarnego w Skierniewicach</w:t>
      </w:r>
    </w:p>
    <w:p w:rsidR="00111985" w:rsidRPr="00111985" w:rsidP="00111985">
      <w:pPr>
        <w:spacing w:before="0" w:after="0"/>
        <w:rPr>
          <w:rFonts w:eastAsiaTheme="majorEastAsia" w:cstheme="majorBidi"/>
          <w:b/>
        </w:rPr>
      </w:pPr>
      <w:r w:rsidRPr="00111985">
        <w:rPr>
          <w:rFonts w:eastAsiaTheme="majorEastAsia" w:cstheme="majorBidi"/>
          <w:b/>
        </w:rPr>
        <w:t>z dnia 22.05.2026 r.</w:t>
      </w:r>
    </w:p>
    <w:p w:rsidR="00111985" w:rsidRPr="00111985" w:rsidP="00111985">
      <w:pPr>
        <w:spacing w:before="0" w:after="0"/>
        <w:rPr>
          <w:rFonts w:eastAsiaTheme="majorEastAsia" w:cstheme="majorBidi"/>
          <w:b/>
        </w:rPr>
      </w:pPr>
      <w:r w:rsidRPr="00111985">
        <w:rPr>
          <w:rFonts w:eastAsiaTheme="majorEastAsia" w:cstheme="majorBidi"/>
          <w:b/>
        </w:rPr>
        <w:t>skierowany do konsumentów wody z wodociągu Janisławice</w:t>
      </w:r>
    </w:p>
    <w:p w:rsidR="00111985" w:rsidRPr="00111985" w:rsidP="00111985">
      <w:pPr>
        <w:spacing w:before="0" w:after="0"/>
        <w:rPr>
          <w:rFonts w:eastAsiaTheme="majorEastAsia" w:cstheme="majorBidi"/>
          <w:b/>
        </w:rPr>
      </w:pPr>
    </w:p>
    <w:p w:rsidR="00111985" w:rsidRPr="00111985" w:rsidP="00111985">
      <w:pPr>
        <w:spacing w:before="0" w:after="0"/>
        <w:rPr>
          <w:rFonts w:eastAsiaTheme="majorEastAsia" w:cstheme="majorBidi"/>
        </w:rPr>
      </w:pPr>
      <w:r w:rsidRPr="00111985">
        <w:rPr>
          <w:rFonts w:eastAsiaTheme="majorEastAsia" w:cstheme="majorBidi"/>
        </w:rPr>
        <w:t>Państwowy Powiatowy Inspektor Sanitarny w Skierniewicach informuje, że CEWOKAN sp. z o.o. w Łowiczu, ul. Sochaczewska 52, jednostka odpowiedzialna za jakość wody wodociągu Janisławice wykonała obowiązek określony w decyzji z dnia 06.02.2026 r., znak: HŚ.9020.2.12.2026.SK i doprowadziła jakość wody do zgodnej z wymaganiami określonymi w rozporządzeniu Ministra Zdrowia z dnia 07 grudnia 2017 r. w sprawie jakości wody przeznaczonej do spożycia przez ludzi (Dz. U. 2017 poz. 2294).</w:t>
      </w:r>
    </w:p>
    <w:p w:rsidR="00111985" w:rsidRPr="00111985" w:rsidP="00111985">
      <w:pPr>
        <w:spacing w:before="0" w:after="0"/>
        <w:rPr>
          <w:rFonts w:eastAsiaTheme="majorEastAsia" w:cstheme="majorBidi"/>
        </w:rPr>
      </w:pPr>
    </w:p>
    <w:p w:rsidR="00111985" w:rsidRPr="00111985" w:rsidP="00111985">
      <w:pPr>
        <w:spacing w:before="0" w:after="0"/>
        <w:rPr>
          <w:rFonts w:eastAsiaTheme="majorEastAsia" w:cstheme="majorBidi"/>
        </w:rPr>
      </w:pPr>
      <w:r w:rsidRPr="00111985">
        <w:rPr>
          <w:rFonts w:eastAsiaTheme="majorEastAsia" w:cstheme="majorBidi"/>
        </w:rPr>
        <w:t>W próbkach wody pobranych do badań w stałych punktach monitoringowych wodociągu publicznego Janisławice nie stwierdzono przekroczeń parametrów mikrobiologicznych.</w:t>
      </w:r>
    </w:p>
    <w:p w:rsidR="00111985" w:rsidRPr="00111985" w:rsidP="00111985">
      <w:pPr>
        <w:spacing w:before="0" w:after="0"/>
        <w:rPr>
          <w:rFonts w:eastAsiaTheme="majorEastAsia" w:cstheme="majorBidi"/>
        </w:rPr>
      </w:pPr>
    </w:p>
    <w:p w:rsidR="00111985" w:rsidRPr="00111985" w:rsidP="00111985">
      <w:pPr>
        <w:spacing w:before="0" w:after="0"/>
        <w:rPr>
          <w:rFonts w:eastAsiaTheme="majorEastAsia" w:cstheme="majorBidi"/>
          <w:b/>
          <w:bCs/>
        </w:rPr>
      </w:pPr>
      <w:r w:rsidRPr="00111985">
        <w:rPr>
          <w:rFonts w:eastAsiaTheme="majorEastAsia" w:cstheme="majorBidi"/>
          <w:b/>
          <w:bCs/>
        </w:rPr>
        <w:t>Woda z wodociągu publicznego w Janisławicach nadaje się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End w:id="3"/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F609C4" w:rsidP="00111985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3D84084-D67A-4257-8A31-BD43574501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0FE83724-80CD-45C5-A601-6A60AA9B64B2}"/>
    <w:embedBold r:id="rId3" w:fontKey="{A2890EE7-2D11-4439-8250-3F00AE7FF60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EB77943-AB84-4988-A223-A661BBD200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41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2026-05-22T11:58:00Z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