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A09F7" w:rsidR="001A09F7" w:rsidP="001A09F7" w:rsidRDefault="001A09F7" w14:paraId="545423BC" w14:textId="73494456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:rsidR="001A09F7" w:rsidP="009754E8" w:rsidRDefault="001A09F7" w14:paraId="68EA1CE4" w14:textId="77777777">
      <w:pPr>
        <w:spacing w:line="240" w:lineRule="auto"/>
        <w:rPr>
          <w:rFonts w:ascii="Times New Roman" w:hAnsi="Times New Roman"/>
        </w:rPr>
      </w:pPr>
    </w:p>
    <w:p w:rsidR="00E6084C" w:rsidP="009754E8" w:rsidRDefault="00E6084C" w14:paraId="50CC4D5E" w14:textId="699A2F1D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:rsidRPr="00E6084C" w:rsidR="001147B7" w:rsidP="009754E8" w:rsidRDefault="00E6084C" w14:paraId="64CA9ADA" w14:textId="515D62B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Pr="009D606B" w:rsidR="00EF6E66" w:rsidTr="004E22FF" w14:paraId="0B6ABE48" w14:textId="77777777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:rsidRPr="009D606B" w:rsidR="00EF6E66" w:rsidP="009754E8" w:rsidRDefault="00EF6E66" w14:paraId="4F9E2FBC" w14:textId="77777777">
            <w:pPr>
              <w:pStyle w:val="TabelaNAG"/>
              <w:spacing w:line="240" w:lineRule="auto"/>
              <w:jc w:val="left"/>
            </w:pPr>
          </w:p>
          <w:p w:rsidRPr="009D606B" w:rsidR="00EF6E66" w:rsidP="009754E8" w:rsidRDefault="00EF6E66" w14:paraId="029A2727" w14:textId="77777777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:rsidR="00EF6E66" w:rsidP="009754E8" w:rsidRDefault="009825B9" w14:paraId="6EDCAD33" w14:textId="1BBC04B3">
            <w:pPr>
              <w:pStyle w:val="TabelaNAG"/>
              <w:spacing w:line="240" w:lineRule="auto"/>
            </w:pPr>
            <w:r>
              <w:t>REALIZACJA UMOWY</w:t>
            </w:r>
          </w:p>
          <w:p w:rsidRPr="009D606B" w:rsidR="00EF6E66" w:rsidP="009754E8" w:rsidRDefault="00EF6E66" w14:paraId="22ED79EA" w14:textId="77777777">
            <w:pPr>
              <w:pStyle w:val="TabelaNAG"/>
              <w:spacing w:line="240" w:lineRule="auto"/>
            </w:pPr>
          </w:p>
        </w:tc>
      </w:tr>
      <w:tr w:rsidRPr="009D606B" w:rsidR="00EF6E66" w:rsidTr="00797781" w14:paraId="7473C7FF" w14:textId="77777777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19129372" w14:textId="77777777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:rsidRPr="00FF2F81" w:rsidR="00EF6E66" w:rsidP="009754E8" w:rsidRDefault="00EF6E66" w14:paraId="78AF343C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</w:r>
            <w:r w:rsidRPr="00FF2F81">
              <w:rPr>
                <w:rFonts w:ascii="Times New Roman" w:hAnsi="Times New Roman"/>
              </w:rPr>
              <w:t>(01-231), przy ul. Płockiej 11/13.</w:t>
            </w:r>
          </w:p>
        </w:tc>
      </w:tr>
      <w:tr w:rsidRPr="009D606B" w:rsidR="00EF6E66" w:rsidTr="004E22FF" w14:paraId="05204DB3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18CC788D" w14:textId="77777777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:rsidRPr="009D606B" w:rsidR="00EF6E66" w:rsidP="009754E8" w:rsidRDefault="00EF6E66" w14:paraId="773976E3" w14:textId="77777777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:rsidRPr="00FF2F81" w:rsidR="00EF6E66" w:rsidP="009754E8" w:rsidRDefault="009825B9" w14:paraId="7292CF1C" w14:textId="7815C074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w:history="1" r:id="rId8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w:history="1" r:id="rId9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Pr="009D606B" w:rsidR="00EF6E66" w:rsidTr="004E22FF" w14:paraId="095329AD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43518E7D" w14:textId="77777777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:rsidR="009825B9" w:rsidP="009825B9" w:rsidRDefault="00EF6E66" w14:paraId="1BB0E536" w14:textId="77777777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w:history="1" r:id="rId10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:rsidRPr="00FF2F81" w:rsidR="00EF6E66" w:rsidP="009825B9" w:rsidRDefault="00EF6E66" w14:paraId="2935A04B" w14:textId="76F121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Pr="009D606B" w:rsidR="00EF6E66" w:rsidTr="004E22FF" w14:paraId="289C6ABD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56728FD0" w14:textId="77777777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:rsidRPr="00FF2F81" w:rsidR="00EF6E66" w:rsidP="009754E8" w:rsidRDefault="00EF6E66" w14:paraId="040400B9" w14:textId="191F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Pr="006F2C05" w:rsidR="009D3541">
              <w:rPr>
                <w:rFonts w:ascii="Times New Roman" w:hAnsi="Times New Roman"/>
              </w:rPr>
              <w:t xml:space="preserve">w ramach </w:t>
            </w:r>
            <w:r w:rsidRPr="006F2C05" w:rsidR="001C74F7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Pr="006F2C05" w:rsidR="001C74F7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Pr="006F2C05" w:rsidR="001C74F7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Pr="006F2C05" w:rsidR="001C74F7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Pr="006F2C05" w:rsidR="001C74F7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Pr="006F2C05" w:rsidR="001C74F7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Pr="009D606B" w:rsidR="00EF6E66" w:rsidTr="009754E8" w14:paraId="48A0EDBF" w14:textId="77777777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13B78A9D" w14:textId="77777777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:rsidR="009825B9" w:rsidP="009825B9" w:rsidRDefault="00EF6E66" w14:paraId="400A444A" w14:textId="49DFF6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:rsidR="009825B9" w:rsidP="009825B9" w:rsidRDefault="009825B9" w14:paraId="64EAAEC3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:rsidR="009825B9" w:rsidP="009825B9" w:rsidRDefault="009825B9" w14:paraId="1A3F4D8D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:rsidRPr="00FF2F81" w:rsidR="00030B04" w:rsidP="009825B9" w:rsidRDefault="009825B9" w14:paraId="034D541F" w14:textId="098EE47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Pr="009D606B" w:rsidR="00EF6E66" w:rsidTr="009825B9" w14:paraId="29A9C99E" w14:textId="77777777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60CD92FA" w14:textId="77777777">
            <w:pPr>
              <w:pStyle w:val="Tytuwramcedolewej"/>
              <w:spacing w:line="240" w:lineRule="auto"/>
              <w:jc w:val="left"/>
            </w:pPr>
            <w:r w:rsidRPr="009D606B">
              <w:t>OKRES, PRZEZ KTÓRY DANE BĘDĄ PRZECHOWYWANE</w:t>
            </w:r>
          </w:p>
        </w:tc>
        <w:tc>
          <w:tcPr>
            <w:tcW w:w="3519" w:type="pct"/>
          </w:tcPr>
          <w:p w:rsidRPr="00FF2F81" w:rsidR="00EF6E66" w:rsidP="009754E8" w:rsidRDefault="00EF6E66" w14:paraId="498C6274" w14:textId="2716C2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Pr="009D606B" w:rsidR="00EF6E66" w:rsidTr="004E22FF" w14:paraId="720F6C87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71A88531" w14:textId="77777777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:rsidRPr="009D606B" w:rsidR="00EF6E66" w:rsidP="009754E8" w:rsidRDefault="00EF6E66" w14:paraId="690A9DFD" w14:textId="77777777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:rsidRPr="00FF2F81" w:rsidR="00EF6E66" w:rsidP="009754E8" w:rsidRDefault="00EF6E66" w14:paraId="575BD00C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:rsidRPr="00FF2F81" w:rsidR="00EF6E66" w:rsidP="009754E8" w:rsidRDefault="00EF6E66" w14:paraId="78492DBA" w14:textId="54C0F4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:rsidRPr="00FF2F81" w:rsidR="00EF6E66" w:rsidP="009754E8" w:rsidRDefault="00EF6E66" w14:paraId="2A6C42D1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:rsidRPr="00FF2F81" w:rsidR="00EF6E66" w:rsidP="009754E8" w:rsidRDefault="00EF6E66" w14:paraId="164C045A" w14:textId="217F21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:rsidR="00EF6E66" w:rsidP="009754E8" w:rsidRDefault="00EF6E66" w14:paraId="488AC6C8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:rsidR="009825B9" w:rsidP="009754E8" w:rsidRDefault="009825B9" w14:paraId="58424267" w14:textId="3CCFB2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:rsidRPr="00FF2F81" w:rsidR="009825B9" w:rsidP="009754E8" w:rsidRDefault="009825B9" w14:paraId="7D4F9B8D" w14:textId="2F74A5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Pr="009D606B" w:rsidR="00EF6E66" w:rsidTr="004E22FF" w14:paraId="0A31ED98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54C35E12" w14:textId="77777777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:rsidRPr="00FF2F81" w:rsidR="00EF6E66" w:rsidP="009825B9" w:rsidRDefault="00EF6E66" w14:paraId="28EF94F3" w14:textId="6D0D0B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Pr="009D606B" w:rsidR="00EF6E66" w:rsidTr="004E22FF" w14:paraId="28B1EC69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3874A65A" w14:textId="77777777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:rsidRPr="00FF2F81" w:rsidR="00EF6E66" w:rsidP="009754E8" w:rsidRDefault="009825B9" w14:paraId="6E1EA522" w14:textId="50EA1A3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Pr="009D606B" w:rsidR="00EF6E66" w:rsidTr="004E22FF" w14:paraId="38779B7F" w14:textId="77777777">
        <w:tc>
          <w:tcPr>
            <w:tcW w:w="1481" w:type="pct"/>
            <w:shd w:val="clear" w:color="auto" w:fill="D0CECE" w:themeFill="background2" w:themeFillShade="E6"/>
          </w:tcPr>
          <w:p w:rsidRPr="009D606B" w:rsidR="00EF6E66" w:rsidP="009754E8" w:rsidRDefault="00EF6E66" w14:paraId="4CC730B7" w14:textId="77777777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:rsidRPr="00FF2F81" w:rsidR="00EF6E66" w:rsidP="009754E8" w:rsidRDefault="00EF6E66" w14:paraId="1ABF5048" w14:textId="7F43AA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t>Dane osobowe mogą zostać także przekazane uprawnionym do tego organom, m. in. uczestniczącym w FERS.</w:t>
            </w:r>
          </w:p>
        </w:tc>
      </w:tr>
      <w:tr w:rsidRPr="009D606B" w:rsidR="00EF6E66" w:rsidTr="004E22FF" w14:paraId="0DD58548" w14:textId="77777777">
        <w:trPr>
          <w:trHeight w:val="512"/>
        </w:trPr>
        <w:tc>
          <w:tcPr>
            <w:tcW w:w="1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hideMark/>
          </w:tcPr>
          <w:p w:rsidRPr="009D606B" w:rsidR="00EF6E66" w:rsidP="009754E8" w:rsidRDefault="00EF6E66" w14:paraId="5F951999" w14:textId="77777777">
            <w:pPr>
              <w:pStyle w:val="Tytuwramcedolewej"/>
              <w:spacing w:line="240" w:lineRule="auto"/>
              <w:jc w:val="left"/>
            </w:pPr>
            <w:r w:rsidRPr="009D606B">
              <w:t>TRANSFER DANYCH DO PAŃSTW TRZECICH</w:t>
            </w:r>
          </w:p>
        </w:tc>
        <w:tc>
          <w:tcPr>
            <w:tcW w:w="3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F2F81" w:rsidR="00EF6E66" w:rsidP="009754E8" w:rsidRDefault="00EF6E66" w14:paraId="7603E0D7" w14:textId="77777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Pr="009D606B" w:rsidR="00EF6E66" w:rsidTr="004E22FF" w14:paraId="6002C388" w14:textId="77777777">
        <w:trPr>
          <w:trHeight w:val="426"/>
        </w:trPr>
        <w:tc>
          <w:tcPr>
            <w:tcW w:w="1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hideMark/>
          </w:tcPr>
          <w:p w:rsidRPr="009D606B" w:rsidR="00EF6E66" w:rsidP="009754E8" w:rsidRDefault="00EF6E66" w14:paraId="5366C14B" w14:textId="77777777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F2F81" w:rsidR="00EF6E66" w:rsidP="009754E8" w:rsidRDefault="009825B9" w14:paraId="2812458C" w14:textId="28772BFF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Pr="00FF2F81" w:rsidR="00EF6E66">
              <w:rPr>
                <w:rFonts w:ascii="Times New Roman" w:hAnsi="Times New Roman"/>
              </w:rPr>
              <w:t xml:space="preserve">. </w:t>
            </w:r>
          </w:p>
        </w:tc>
      </w:tr>
    </w:tbl>
    <w:p w:rsidR="00EF6E66" w:rsidP="009754E8" w:rsidRDefault="004E22FF" w14:paraId="651410AB" w14:textId="7AFDA81E">
      <w:pPr>
        <w:spacing w:line="240" w:lineRule="auto"/>
      </w:pPr>
      <w:r>
        <w:br w:type="textWrapping" w:clear="all"/>
      </w:r>
    </w:p>
    <w:p w:rsidR="001147B7" w:rsidP="009754E8" w:rsidRDefault="001147B7" w14:paraId="59458400" w14:textId="77777777">
      <w:pPr>
        <w:spacing w:line="240" w:lineRule="auto"/>
      </w:pPr>
    </w:p>
    <w:p w:rsidR="00EF33BC" w:rsidP="009754E8" w:rsidRDefault="00EF33BC" w14:paraId="0D8881FA" w14:textId="77777777">
      <w:pPr>
        <w:spacing w:line="240" w:lineRule="auto"/>
        <w:jc w:val="both"/>
        <w:rPr>
          <w:rFonts w:ascii="Lato" w:hAnsi="Lato"/>
          <w:bCs/>
        </w:rPr>
      </w:pPr>
      <w:bookmarkStart w:name="ezdPracownikNazwa" w:id="0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orient="portrait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4E6D" w:rsidRDefault="00D84E6D" w14:paraId="42B55CDC" w14:textId="77777777">
      <w:pPr>
        <w:spacing w:after="0" w:line="240" w:lineRule="auto"/>
      </w:pPr>
      <w:r>
        <w:separator/>
      </w:r>
    </w:p>
  </w:endnote>
  <w:endnote w:type="continuationSeparator" w:id="0">
    <w:p w:rsidR="00D84E6D" w:rsidRDefault="00D84E6D" w14:paraId="337C18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33BC" w:rsidRDefault="00EF33BC" w14:paraId="30C2D489" w14:textId="77777777">
    <w:pPr>
      <w:pStyle w:val="Stopka"/>
      <w:framePr w:wrap="around" w:hAnchor="margin" w:vAnchor="text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:rsidR="00EF33BC" w:rsidRDefault="00EF33BC" w14:paraId="3D60592C" w14:textId="777777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33BC" w:rsidRDefault="00EF33BC" w14:paraId="0B43D683" w14:textId="77777777">
    <w:pPr>
      <w:pStyle w:val="Stopka"/>
      <w:framePr w:wrap="around" w:hAnchor="page" w:vAnchor="text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:rsidR="00EF33BC" w:rsidRDefault="00EF33BC" w14:paraId="448915FD" w14:textId="415C7D6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33BC" w:rsidP="00E32DCE" w:rsidRDefault="00EF33BC" w14:paraId="48654918" w14:textId="005EE1CF">
    <w:pPr>
      <w:pStyle w:val="Stopka"/>
    </w:pPr>
  </w:p>
  <w:p w:rsidRPr="00AA193D" w:rsidR="00EF33BC" w:rsidP="00E32DCE" w:rsidRDefault="00EF33BC" w14:paraId="043653D0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4E6D" w:rsidRDefault="00D84E6D" w14:paraId="77184805" w14:textId="77777777">
      <w:pPr>
        <w:spacing w:after="0" w:line="240" w:lineRule="auto"/>
      </w:pPr>
      <w:r>
        <w:separator/>
      </w:r>
    </w:p>
  </w:footnote>
  <w:footnote w:type="continuationSeparator" w:id="0">
    <w:p w:rsidR="00D84E6D" w:rsidRDefault="00D84E6D" w14:paraId="1DF919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33BC" w:rsidP="00DB4714" w:rsidRDefault="00EF33BC" w14:paraId="7ADE55E8" w14:textId="77777777">
    <w:pPr>
      <w:ind w:right="3827"/>
      <w:rPr>
        <w:b/>
        <w:i/>
      </w:rPr>
    </w:pPr>
  </w:p>
  <w:p w:rsidR="00EF33BC" w:rsidRDefault="00DB4714" w14:paraId="3E9296CC" w14:textId="55D74BBF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B4714" w:rsidR="00EF33BC" w:rsidP="5F4D8D7C" w:rsidRDefault="005442BD" w14:paraId="47631AD7" w14:textId="6551EAFE">
    <w:pPr>
      <w:pStyle w:val="Normalny"/>
      <w:spacing w:before="100" w:beforeAutospacing="on" w:after="100" w:afterAutospacing="on" w:line="240" w:lineRule="auto"/>
      <w:jc w:val="right"/>
    </w:pPr>
    <w:r>
      <w:drawing>
        <wp:inline wp14:editId="67093575" wp14:anchorId="6061EACF">
          <wp:extent cx="6486525" cy="1219200"/>
          <wp:effectExtent l="0" t="0" r="0" b="0"/>
          <wp:docPr id="10671286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067128653" name="Picture 1067128653"/>
                  <pic:cNvPicPr/>
                </pic:nvPicPr>
                <pic:blipFill>
                  <a:blip xmlns:r="http://schemas.openxmlformats.org/officeDocument/2006/relationships" r:embed="rId124575719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525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hint="default" w:ascii="Symbol" w:hAnsi="Symbol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 w:cs="Courier New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hint="default" w:ascii="Courier New" w:hAnsi="Courier New" w:cs="Courier New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hint="default" w:ascii="Symbol" w:hAnsi="Symbol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hint="default" w:ascii="Courier New" w:hAnsi="Courier New" w:cs="Courier New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hint="default" w:ascii="Courier New" w:hAnsi="Courier New" w:cs="Courier New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hint="default" w:ascii="Wingdings" w:hAnsi="Wingdings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hint="default" w:ascii="Symbol" w:hAnsi="Symbol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hint="default" w:ascii="Courier New" w:hAnsi="Courier New" w:cs="Courier New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hint="default" w:ascii="Wingdings" w:hAnsi="Wingdings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hint="default" w:ascii="Symbol" w:hAnsi="Symbol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hint="default" w:ascii="Courier New" w:hAnsi="Courier New" w:cs="Courier New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hint="default" w:ascii="Wingdings" w:hAnsi="Wingdings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C3736"/>
    <w:rsid w:val="002F76AC"/>
    <w:rsid w:val="00301B95"/>
    <w:rsid w:val="0034110C"/>
    <w:rsid w:val="00373177"/>
    <w:rsid w:val="003935C0"/>
    <w:rsid w:val="00402C5E"/>
    <w:rsid w:val="00435B36"/>
    <w:rsid w:val="00445250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45CBB"/>
    <w:rsid w:val="00956955"/>
    <w:rsid w:val="009754E8"/>
    <w:rsid w:val="009825B9"/>
    <w:rsid w:val="00986446"/>
    <w:rsid w:val="009D3541"/>
    <w:rsid w:val="009D615B"/>
    <w:rsid w:val="009F383C"/>
    <w:rsid w:val="00A003EE"/>
    <w:rsid w:val="00A21796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4255D"/>
    <w:rsid w:val="00CC028A"/>
    <w:rsid w:val="00D126E6"/>
    <w:rsid w:val="00D324A9"/>
    <w:rsid w:val="00D84E6D"/>
    <w:rsid w:val="00D866E9"/>
    <w:rsid w:val="00DB4714"/>
    <w:rsid w:val="00DC37CE"/>
    <w:rsid w:val="00DD3949"/>
    <w:rsid w:val="00DD4D38"/>
    <w:rsid w:val="00DE3661"/>
    <w:rsid w:val="00E31FC8"/>
    <w:rsid w:val="00E33217"/>
    <w:rsid w:val="00E33F9A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  <w:rsid w:val="5F4D8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ny" w:default="1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hAnsi="Calibri Light" w:eastAsia="SimSun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hAnsi="Calibri Light" w:eastAsia="SimSun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hAnsi="Calibri Light" w:eastAsia="SimSun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hAnsi="Calibri Light" w:eastAsia="SimSun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hAnsi="Calibri Light" w:eastAsia="SimSun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hAnsi="Calibri Light" w:eastAsia="SimSun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hAnsi="Calibri Light" w:eastAsia="SimSun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hAnsi="Calibri Light" w:eastAsia="SimSun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hAnsi="Calibri Light" w:eastAsia="SimSun"/>
      <w:b/>
      <w:bCs/>
      <w:i/>
      <w:iCs/>
      <w:caps/>
      <w:color w:val="7F7F7F"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styleId="oznaczenie" w:customStyle="1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styleId="akapitdomyslny1" w:customStyle="1">
    <w:name w:val="akapitdomyslny1"/>
    <w:basedOn w:val="Domylnaczcionkaakapitu"/>
    <w:rsid w:val="00C05E7C"/>
  </w:style>
  <w:style w:type="character" w:styleId="h11" w:customStyle="1">
    <w:name w:val="h11"/>
    <w:rsid w:val="00C05E7C"/>
    <w:rPr>
      <w:rFonts w:hint="default" w:ascii="Verdana" w:hAnsi="Verdana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styleId="BezodstpwZnak" w:customStyle="1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styleId="HTML-wstpniesformatowanyZnak" w:customStyle="1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styleId="Default" w:customStyle="1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styleId="Tabela-Siatka1" w:customStyle="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abeldekratacja" w:customStyle="1">
    <w:name w:val="labeldekratacja"/>
    <w:rsid w:val="00345D3A"/>
  </w:style>
  <w:style w:type="character" w:styleId="st" w:customStyle="1">
    <w:name w:val="st"/>
    <w:rsid w:val="00345D3A"/>
  </w:style>
  <w:style w:type="paragraph" w:styleId="Srodtytuly" w:customStyle="1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styleId="Srod-1" w:customStyle="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styleId="Nagwek1Znak" w:customStyle="1">
    <w:name w:val="Nagłówek 1 Znak"/>
    <w:link w:val="Nagwek1"/>
    <w:uiPriority w:val="9"/>
    <w:rsid w:val="008525CD"/>
    <w:rPr>
      <w:rFonts w:ascii="Calibri Light" w:hAnsi="Calibri Light" w:eastAsia="SimSun" w:cs="Times New Roman"/>
      <w:caps/>
      <w:sz w:val="36"/>
      <w:szCs w:val="36"/>
    </w:rPr>
  </w:style>
  <w:style w:type="character" w:styleId="SrodtytulyZnak" w:customStyle="1">
    <w:name w:val="Srodtytuly Znak"/>
    <w:link w:val="Srodtytuly"/>
    <w:rsid w:val="008960D4"/>
    <w:rPr>
      <w:rFonts w:ascii="Lato" w:hAnsi="Lato"/>
      <w:b w:val="0"/>
      <w:sz w:val="22"/>
    </w:rPr>
  </w:style>
  <w:style w:type="character" w:styleId="Nagwek2Znak" w:customStyle="1">
    <w:name w:val="Nagłówek 2 Znak"/>
    <w:link w:val="Nagwek2"/>
    <w:uiPriority w:val="9"/>
    <w:rsid w:val="008525CD"/>
    <w:rPr>
      <w:rFonts w:ascii="Calibri Light" w:hAnsi="Calibri Light" w:eastAsia="SimSun" w:cs="Times New Roman"/>
      <w:caps/>
      <w:sz w:val="28"/>
      <w:szCs w:val="28"/>
    </w:rPr>
  </w:style>
  <w:style w:type="character" w:styleId="Srod-1Znak" w:customStyle="1">
    <w:name w:val="Srod-1 Znak"/>
    <w:link w:val="Srod-1"/>
    <w:rsid w:val="00DC3FB6"/>
    <w:rPr>
      <w:rFonts w:ascii="Lato" w:hAnsi="Lato" w:eastAsia="Calibri"/>
      <w:b/>
      <w:sz w:val="22"/>
      <w:szCs w:val="22"/>
      <w:lang w:eastAsia="en-US" w:bidi="ar-SA"/>
    </w:rPr>
  </w:style>
  <w:style w:type="character" w:styleId="Nagwek3Znak" w:customStyle="1">
    <w:name w:val="Nagłówek 3 Znak"/>
    <w:link w:val="Nagwek3"/>
    <w:uiPriority w:val="9"/>
    <w:semiHidden/>
    <w:rsid w:val="008525CD"/>
    <w:rPr>
      <w:rFonts w:ascii="Calibri Light" w:hAnsi="Calibri Light" w:eastAsia="SimSun" w:cs="Times New Roman"/>
      <w:smallCaps/>
      <w:sz w:val="28"/>
      <w:szCs w:val="28"/>
    </w:rPr>
  </w:style>
  <w:style w:type="character" w:styleId="Nagwek4Znak" w:customStyle="1">
    <w:name w:val="Nagłówek 4 Znak"/>
    <w:link w:val="Nagwek4"/>
    <w:uiPriority w:val="9"/>
    <w:semiHidden/>
    <w:rsid w:val="008525CD"/>
    <w:rPr>
      <w:rFonts w:ascii="Calibri Light" w:hAnsi="Calibri Light" w:eastAsia="SimSun" w:cs="Times New Roman"/>
      <w:caps/>
    </w:rPr>
  </w:style>
  <w:style w:type="character" w:styleId="Nagwek5Znak" w:customStyle="1">
    <w:name w:val="Nagłówek 5 Znak"/>
    <w:link w:val="Nagwek5"/>
    <w:uiPriority w:val="9"/>
    <w:semiHidden/>
    <w:rsid w:val="008525CD"/>
    <w:rPr>
      <w:rFonts w:ascii="Calibri Light" w:hAnsi="Calibri Light" w:eastAsia="SimSun" w:cs="Times New Roman"/>
      <w:i/>
      <w:iCs/>
      <w:caps/>
    </w:rPr>
  </w:style>
  <w:style w:type="character" w:styleId="Nagwek6Znak" w:customStyle="1">
    <w:name w:val="Nagłówek 6 Znak"/>
    <w:link w:val="Nagwek6"/>
    <w:uiPriority w:val="9"/>
    <w:semiHidden/>
    <w:rsid w:val="008525CD"/>
    <w:rPr>
      <w:rFonts w:ascii="Calibri Light" w:hAnsi="Calibri Light" w:eastAsia="SimSun" w:cs="Times New Roman"/>
      <w:b/>
      <w:bCs/>
      <w:caps/>
      <w:color w:val="262626"/>
      <w:sz w:val="20"/>
      <w:szCs w:val="20"/>
    </w:rPr>
  </w:style>
  <w:style w:type="character" w:styleId="Nagwek7Znak" w:customStyle="1">
    <w:name w:val="Nagłówek 7 Znak"/>
    <w:link w:val="Nagwek7"/>
    <w:uiPriority w:val="9"/>
    <w:semiHidden/>
    <w:rsid w:val="008525CD"/>
    <w:rPr>
      <w:rFonts w:ascii="Calibri Light" w:hAnsi="Calibri Light" w:eastAsia="SimSun" w:cs="Times New Roman"/>
      <w:b/>
      <w:bCs/>
      <w:i/>
      <w:iCs/>
      <w:caps/>
      <w:color w:val="262626"/>
      <w:sz w:val="20"/>
      <w:szCs w:val="20"/>
    </w:rPr>
  </w:style>
  <w:style w:type="character" w:styleId="Nagwek8Znak" w:customStyle="1">
    <w:name w:val="Nagłówek 8 Znak"/>
    <w:link w:val="Nagwek8"/>
    <w:uiPriority w:val="9"/>
    <w:semiHidden/>
    <w:rsid w:val="008525CD"/>
    <w:rPr>
      <w:rFonts w:ascii="Calibri Light" w:hAnsi="Calibri Light" w:eastAsia="SimSun" w:cs="Times New Roman"/>
      <w:b/>
      <w:bCs/>
      <w:caps/>
      <w:color w:val="7F7F7F"/>
      <w:sz w:val="20"/>
      <w:szCs w:val="20"/>
    </w:rPr>
  </w:style>
  <w:style w:type="character" w:styleId="Nagwek9Znak" w:customStyle="1">
    <w:name w:val="Nagłówek 9 Znak"/>
    <w:link w:val="Nagwek9"/>
    <w:uiPriority w:val="9"/>
    <w:semiHidden/>
    <w:rsid w:val="008525CD"/>
    <w:rPr>
      <w:rFonts w:ascii="Calibri Light" w:hAnsi="Calibri Light" w:eastAsia="SimSun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hAnsi="Calibri Light" w:eastAsia="SimSun"/>
      <w:caps/>
      <w:color w:val="404040"/>
      <w:spacing w:val="-10"/>
      <w:sz w:val="72"/>
      <w:szCs w:val="72"/>
    </w:rPr>
  </w:style>
  <w:style w:type="character" w:styleId="TytuZnak" w:customStyle="1">
    <w:name w:val="Tytuł Znak"/>
    <w:link w:val="Tytu"/>
    <w:uiPriority w:val="10"/>
    <w:rsid w:val="008525CD"/>
    <w:rPr>
      <w:rFonts w:ascii="Calibri Light" w:hAnsi="Calibri Light" w:eastAsia="SimSun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hAnsi="Calibri Light" w:eastAsia="SimSun"/>
      <w:smallCaps/>
      <w:color w:val="595959"/>
      <w:sz w:val="28"/>
      <w:szCs w:val="28"/>
    </w:rPr>
  </w:style>
  <w:style w:type="character" w:styleId="PodtytuZnak" w:customStyle="1">
    <w:name w:val="Podtytuł Znak"/>
    <w:link w:val="Podtytu"/>
    <w:uiPriority w:val="11"/>
    <w:rsid w:val="008525CD"/>
    <w:rPr>
      <w:rFonts w:ascii="Calibri Light" w:hAnsi="Calibri Light" w:eastAsia="SimSun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hAnsi="Calibri Light" w:eastAsia="SimSun"/>
      <w:sz w:val="25"/>
      <w:szCs w:val="25"/>
    </w:rPr>
  </w:style>
  <w:style w:type="character" w:styleId="CytatZnak" w:customStyle="1">
    <w:name w:val="Cytat Znak"/>
    <w:link w:val="Cytat"/>
    <w:uiPriority w:val="29"/>
    <w:rsid w:val="008525CD"/>
    <w:rPr>
      <w:rFonts w:ascii="Calibri Light" w:hAnsi="Calibri Light" w:eastAsia="SimSun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styleId="CytatintensywnyZnak" w:customStyle="1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styleId="Srd1Znak" w:customStyle="1">
    <w:name w:val="Sród1 Znak"/>
    <w:link w:val="Srd1"/>
    <w:locked/>
    <w:rsid w:val="00F51006"/>
    <w:rPr>
      <w:rFonts w:ascii="Lato" w:hAnsi="Lato" w:eastAsia="Calibri"/>
      <w:b/>
    </w:rPr>
  </w:style>
  <w:style w:type="paragraph" w:styleId="Srd1" w:customStyle="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hAnsi="Lato" w:eastAsia="Calibri"/>
      <w:b/>
      <w:sz w:val="20"/>
      <w:szCs w:val="20"/>
    </w:rPr>
  </w:style>
  <w:style w:type="character" w:styleId="Styl1" w:customStyle="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styleId="rd" w:customStyle="1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styleId="rdZnak" w:customStyle="1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styleId="rdtytu" w:customStyle="1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hAnsi="Lato" w:eastAsia="Calibri"/>
      <w:b/>
      <w:bCs/>
      <w:lang w:eastAsia="en-US"/>
    </w:rPr>
  </w:style>
  <w:style w:type="character" w:styleId="rdtytuZnak" w:customStyle="1">
    <w:name w:val="Śródtytuł Znak"/>
    <w:link w:val="rdtytu"/>
    <w:rsid w:val="00506647"/>
    <w:rPr>
      <w:rFonts w:ascii="Lato" w:hAnsi="Lato" w:eastAsia="Calibri"/>
      <w:b/>
      <w:bCs/>
      <w:sz w:val="22"/>
      <w:szCs w:val="22"/>
      <w:lang w:eastAsia="en-US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styleId="TabelaNAG" w:customStyle="1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hAnsi="Arial" w:cs="Arial" w:eastAsiaTheme="minorHAnsi"/>
      <w:b/>
      <w:caps/>
      <w:sz w:val="24"/>
      <w:lang w:eastAsia="en-US"/>
    </w:rPr>
  </w:style>
  <w:style w:type="paragraph" w:styleId="Tytuwramcedolewej" w:customStyle="1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hAnsi="Arial" w:cs="Arial" w:eastAsiaTheme="minorHAnsi"/>
      <w:b/>
      <w:sz w:val="20"/>
      <w:szCs w:val="24"/>
      <w:lang w:eastAsia="en-US"/>
    </w:rPr>
  </w:style>
  <w:style w:type="character" w:styleId="TytuwramcedolewejZnak" w:customStyle="1">
    <w:name w:val="Tytuł w ramce do lewej Znak"/>
    <w:basedOn w:val="Domylnaczcionkaakapitu"/>
    <w:link w:val="Tytuwramcedolewej"/>
    <w:rsid w:val="00EF6E66"/>
    <w:rPr>
      <w:rFonts w:ascii="Arial" w:hAnsi="Arial" w:cs="Arial" w:eastAsiaTheme="minorHAnsi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kancelaria@rpp.gov.pl" TargetMode="External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yperlink" Target="mailto:iodo@rpp.gov.pl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ov.pl/web/rpp/napisz-do-nas" TargetMode="Externa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Id124575719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Biuro z orzełkiem</ap:Template>
  <ap:Application>Microsoft Word for the web</ap:Application>
  <ap:DocSecurity>0</ap:DocSecurity>
  <ap:ScaleCrop>false</ap:ScaleCrop>
  <ap:Company>Warszawa ul . Miodowa 15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GMKU/   /97</dc:title>
  <dc:creator>m.bienkowska</dc:creator>
  <lastModifiedBy>Gość</lastModifiedBy>
  <revision>3</revision>
  <lastPrinted>2016-01-19T12:54:00.0000000Z</lastPrinted>
  <dcterms:created xsi:type="dcterms:W3CDTF">2026-06-18T14:37:00.0000000Z</dcterms:created>
  <dcterms:modified xsi:type="dcterms:W3CDTF">2026-09-09T13:12:32.6723154Z</dcterms:modified>
</coreProperties>
</file>