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0"/>
        <w:gridCol w:w="2731"/>
        <w:gridCol w:w="3557"/>
      </w:tblGrid>
      <w:tr w:rsidR="004034EA" w14:paraId="43A9F627" w14:textId="77777777" w:rsidTr="004842AE">
        <w:trPr>
          <w:trHeight w:val="1749"/>
        </w:trPr>
        <w:tc>
          <w:tcPr>
            <w:tcW w:w="2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2563" w14:textId="07194687" w:rsidR="004034EA" w:rsidRDefault="004034EA" w:rsidP="004842AE">
            <w:pPr>
              <w:spacing w:line="240" w:lineRule="auto"/>
            </w:pPr>
            <w:bookmarkStart w:id="0" w:name="_Hlk60212673"/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875" w14:textId="34C153FB" w:rsidR="004034EA" w:rsidRDefault="004842AE" w:rsidP="004842AE">
            <w:pPr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4BA4A6FA" wp14:editId="373C6CA6">
                      <wp:simplePos x="0" y="0"/>
                      <wp:positionH relativeFrom="column">
                        <wp:posOffset>-2357755</wp:posOffset>
                      </wp:positionH>
                      <wp:positionV relativeFrom="paragraph">
                        <wp:posOffset>-266700</wp:posOffset>
                      </wp:positionV>
                      <wp:extent cx="6690995" cy="819150"/>
                      <wp:effectExtent l="0" t="0" r="0" b="0"/>
                      <wp:wrapNone/>
                      <wp:docPr id="5" name="Grupa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0995" cy="819150"/>
                                <a:chOff x="0" y="0"/>
                                <a:chExt cx="6690995" cy="819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Obraz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0" y="0"/>
                                  <a:ext cx="2118995" cy="521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Obraz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607" r="21463"/>
                                <a:stretch/>
                              </pic:blipFill>
                              <pic:spPr bwMode="auto">
                                <a:xfrm>
                                  <a:off x="3814763" y="38100"/>
                                  <a:ext cx="640715" cy="781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Obraz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1650" y="38100"/>
                                  <a:ext cx="1987550" cy="459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Obraz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0963"/>
                                  <a:ext cx="1657350" cy="366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047C9B" id="Grupa 5" o:spid="_x0000_s1026" style="position:absolute;margin-left:-185.65pt;margin-top:-21pt;width:526.85pt;height:64.5pt;z-index:-251652096;mso-width-relative:margin;mso-height-relative:margin" coordsize="66909,81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MECgAAAAAAAAAh&#10;ADwubdXWWQAA1lkAABUAAABkcnMvbWVkaWEvaW1hZ2UxLmpwZWf/2P/gABBKRklGAAEBAQDcANwA&#10;AP/bAEMAAgEBAQEBAgEBAQICAgICBAMCAgICBQQEAwQGBQYGBgUGBgYHCQgGBwkHBgYICwgJCgoK&#10;CgoGCAsMCwoMCQoKCv/bAEMBAgICAgICBQMDBQoHBgcKCgoKCgoKCgoKCgoKCgoKCgoKCgoKCgoK&#10;CgoKCgoKCgoKCgoKCgoKCgoKCgoKCgoKCv/AABEIAHQB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az 2" o:spid="_x0000_s1027" type="#_x0000_t75" style="position:absolute;left:45720;width:21189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">
                        <v:imagedata r:id="rId14" o:title=""/>
                        <v:path arrowok="t"/>
                      </v:shape>
                      <v:shape id="Obraz 7" o:spid="_x0000_s1028" type="#_x0000_t75" style="position:absolute;left:38147;top:381;width:640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">
                        <v:imagedata r:id="rId15" o:title="" cropleft="13505f" cropright="14066f"/>
                        <v:path arrowok="t"/>
                      </v:shape>
                      <v:shape id="Obraz 3" o:spid="_x0000_s1029" type="#_x0000_t75" style="position:absolute;left:17716;top:381;width:1987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">
                        <v:imagedata r:id="rId16" o:title=""/>
                        <v:path arrowok="t"/>
                      </v:shape>
                      <v:shape id="Obraz 8" o:spid="_x0000_s1030" type="#_x0000_t75" style="position:absolute;top:809;width:16573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1A8A" w14:textId="3356578A" w:rsidR="004034EA" w:rsidRDefault="004034EA" w:rsidP="00641367">
            <w:pPr>
              <w:spacing w:line="240" w:lineRule="auto"/>
              <w:jc w:val="center"/>
            </w:pPr>
          </w:p>
        </w:tc>
      </w:tr>
    </w:tbl>
    <w:bookmarkEnd w:id="0"/>
    <w:p w14:paraId="0BB0394A" w14:textId="5EE29029" w:rsidR="004A6708" w:rsidRPr="004A6708" w:rsidRDefault="004A6708" w:rsidP="004842AE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  <w:bookmarkStart w:id="1" w:name="_GoBack"/>
      <w:bookmarkEnd w:id="1"/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6343AA46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8E2540">
        <w:t xml:space="preserve"> </w:t>
      </w:r>
      <w:r w:rsidRPr="008E2540">
        <w:t>z</w:t>
      </w:r>
      <w:r w:rsidR="00901C96">
        <w:t> </w:t>
      </w:r>
      <w:r w:rsidRPr="003A1F43">
        <w:t xml:space="preserve">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5E4436DF" w:rsidR="00FB51FE" w:rsidRPr="004A6708" w:rsidRDefault="00FB51FE" w:rsidP="004A6708">
      <w:r>
        <w:t>Numer identyfikacyjny</w:t>
      </w:r>
      <w:r w:rsidR="00056E34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lastRenderedPageBreak/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4D2E42E5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</w:t>
      </w:r>
      <w:r w:rsidR="00D5565E">
        <w:t>020</w:t>
      </w:r>
      <w:r w:rsidR="004539AB">
        <w:t xml:space="preserve"> r. </w:t>
      </w:r>
      <w:r w:rsidR="00C24E42">
        <w:t>poz. 2140</w:t>
      </w:r>
      <w:r w:rsidR="004A6708" w:rsidRPr="004A6708">
        <w:t>);</w:t>
      </w:r>
    </w:p>
    <w:p w14:paraId="40FFD75E" w14:textId="3027205B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</w:t>
      </w:r>
      <w:r w:rsidR="004A6708" w:rsidRPr="004A6708">
        <w:lastRenderedPageBreak/>
        <w:t xml:space="preserve">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7F15F5">
        <w:t>, z pózn.zm.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AF214DD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697E63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lastRenderedPageBreak/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592C4991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8D097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3674AF14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7C620C">
        <w:t>: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050F8656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7C620C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0BFDD4E2" w:rsidR="00443962" w:rsidRDefault="00443962" w:rsidP="00443962">
      <w:pPr>
        <w:jc w:val="both"/>
      </w:pPr>
      <w:r>
        <w:lastRenderedPageBreak/>
        <w:t>2) w</w:t>
      </w:r>
      <w:r w:rsidR="00B46D61">
        <w:t xml:space="preserve"> …..</w:t>
      </w:r>
      <w:r>
        <w:t xml:space="preserve"> transzach</w:t>
      </w:r>
      <w:r w:rsidR="00D44F6B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2CB6A831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20233C">
        <w:t>.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39DEBD2B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D44F6B">
        <w:rPr>
          <w:rStyle w:val="Odwoanieprzypisudolnego"/>
        </w:rPr>
        <w:footnoteReference w:id="5"/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lastRenderedPageBreak/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15578E12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211ECB">
        <w:rPr>
          <w:rStyle w:val="Odwoanieprzypisudolnego"/>
        </w:rPr>
        <w:footnoteReference w:id="6"/>
      </w:r>
      <w:r w:rsidRPr="00455D8D">
        <w:t>:</w:t>
      </w:r>
    </w:p>
    <w:p w14:paraId="7D074B79" w14:textId="52462A6E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>przed dniem zawarcia umowy,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16765E">
        <w:t>zakończenia operacji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lastRenderedPageBreak/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77BAFB0D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</w:t>
      </w:r>
      <w:r w:rsidR="00CC2CB4">
        <w:t>dotyczących udzielania zamówień,</w:t>
      </w:r>
      <w:r w:rsidRPr="00324043">
        <w:t xml:space="preserve"> w przypadku zamówień, do których nie stosuje się przepisów</w:t>
      </w:r>
      <w:r w:rsidR="00A82BC0">
        <w:t xml:space="preserve"> o których mowa w § 7 ust. 1,</w:t>
      </w:r>
      <w:r w:rsidRPr="00324043">
        <w:t xml:space="preserve"> </w:t>
      </w:r>
      <w:r w:rsidR="00CC2CB4">
        <w:t>oraz</w:t>
      </w:r>
      <w:r w:rsidR="00031959">
        <w:t xml:space="preserve"> zgodnie z Z</w:t>
      </w:r>
      <w:r w:rsidR="00F725AA" w:rsidRPr="00F725AA">
        <w:t>asadami konkurencyjnego wyboru wykonawców w ramach Programu Operacyjnego „Rybactwo i Morze”</w:t>
      </w:r>
      <w:r w:rsidR="00F725AA">
        <w:t xml:space="preserve"> </w:t>
      </w:r>
      <w:r w:rsidR="00031959">
        <w:t>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3AAC4FCD" w:rsidR="00812E4F" w:rsidRDefault="00812E4F" w:rsidP="00812E4F">
      <w:pPr>
        <w:pStyle w:val="PKTpunkt"/>
      </w:pPr>
      <w:r>
        <w:t>1)</w:t>
      </w:r>
      <w:r>
        <w:tab/>
        <w:t>dostarczenia</w:t>
      </w:r>
      <w:r w:rsidR="00D73A66">
        <w:t>, na wezwanie Agencji,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260667DB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A82BC0" w:rsidRPr="00324043">
        <w:t>ustawy</w:t>
      </w:r>
      <w:r w:rsidR="00A82BC0">
        <w:t xml:space="preserve"> z dnia 11 września 2019 r. – </w:t>
      </w:r>
      <w:r w:rsidR="00A82BC0" w:rsidRPr="00324043">
        <w:t xml:space="preserve">Prawo zamówień </w:t>
      </w:r>
      <w:r w:rsidR="00A82BC0" w:rsidRPr="00BD338D">
        <w:t>publicznych</w:t>
      </w:r>
      <w:r w:rsidR="00A82BC0">
        <w:t xml:space="preserve"> (</w:t>
      </w:r>
      <w:r w:rsidR="00894582" w:rsidRPr="008C7155">
        <w:t>D</w:t>
      </w:r>
      <w:r w:rsidR="00894582">
        <w:t>z. U. z 2021 r. poz. 1129</w:t>
      </w:r>
      <w:r w:rsidR="00D73A66">
        <w:t>,</w:t>
      </w:r>
      <w:r w:rsidR="00894582">
        <w:t xml:space="preserve"> z </w:t>
      </w:r>
      <w:proofErr w:type="spellStart"/>
      <w:r w:rsidR="00C1083A">
        <w:t>późn</w:t>
      </w:r>
      <w:proofErr w:type="spellEnd"/>
      <w:r w:rsidR="00894582" w:rsidRPr="008C7155">
        <w:t>. zm</w:t>
      </w:r>
      <w:r w:rsidR="00894582" w:rsidRPr="005726DC">
        <w:t>.</w:t>
      </w:r>
      <w:r w:rsidR="00A82BC0" w:rsidRPr="005726DC">
        <w:t>)</w:t>
      </w:r>
      <w:r w:rsidR="00967BCB" w:rsidRPr="00895AE4">
        <w:rPr>
          <w:rStyle w:val="Odwoanieprzypisudolnego"/>
          <w:rFonts w:ascii="Times New Roman" w:hAnsi="Times New Roman"/>
          <w:szCs w:val="24"/>
        </w:rPr>
        <w:footnoteReference w:id="7"/>
      </w:r>
      <w:r w:rsidR="00557FB1" w:rsidRPr="005726DC">
        <w:t>,</w:t>
      </w:r>
      <w:r w:rsidR="00557FB1" w:rsidRPr="00840E78">
        <w:t xml:space="preserve"> </w:t>
      </w:r>
      <w:r w:rsidR="00A82BC0" w:rsidRPr="00840E78">
        <w:t>zwanej</w:t>
      </w:r>
      <w:r w:rsidR="00A82BC0" w:rsidRPr="00455D8D">
        <w:t xml:space="preserve"> dalej „ustawą Prawo zamówień publicznych”</w:t>
      </w:r>
      <w:r w:rsidR="00A82BC0">
        <w:t xml:space="preserve">, </w:t>
      </w:r>
      <w:r w:rsidR="00557FB1" w:rsidRPr="0061425F">
        <w:t>w przypadku gdy przepisy te mają zastosowanie.</w:t>
      </w:r>
      <w:r w:rsidR="00CD4C03" w:rsidRPr="00CD4C03">
        <w:rPr>
          <w:rFonts w:ascii="Calibri" w:hAnsi="Calibri" w:cs="Calibri"/>
          <w:sz w:val="22"/>
          <w:szCs w:val="22"/>
          <w:shd w:val="clear" w:color="auto" w:fill="FFFF00"/>
        </w:rPr>
        <w:t xml:space="preserve"> </w:t>
      </w:r>
    </w:p>
    <w:p w14:paraId="5AFD087F" w14:textId="26A23503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</w:t>
      </w:r>
      <w:r w:rsidR="00423B7E">
        <w:t>, z zastrzeżeniem ust. 7</w:t>
      </w:r>
      <w:r w:rsidR="00B36401" w:rsidRPr="00B36401">
        <w:t>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13190E5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</w:r>
      <w:bookmarkStart w:id="2" w:name="_Hlk101869192"/>
      <w:r w:rsidRPr="0061425F">
        <w:rPr>
          <w:rFonts w:ascii="Times New Roman" w:hAnsi="Times New Roman" w:cs="Times New Roman"/>
          <w:szCs w:val="24"/>
        </w:rPr>
        <w:t>kompletną dokumentację z przebiegu prac komisji przetargowej</w:t>
      </w:r>
      <w:r w:rsidR="00E11C36">
        <w:rPr>
          <w:rFonts w:ascii="Times New Roman" w:hAnsi="Times New Roman" w:cs="Times New Roman"/>
          <w:szCs w:val="24"/>
        </w:rPr>
        <w:t xml:space="preserve"> </w:t>
      </w:r>
      <w:bookmarkStart w:id="3" w:name="_Hlk101869265"/>
      <w:r w:rsidR="00E11C36">
        <w:rPr>
          <w:rFonts w:ascii="Times New Roman" w:hAnsi="Times New Roman" w:cs="Times New Roman"/>
          <w:szCs w:val="24"/>
        </w:rPr>
        <w:t>w tym protokół postępowania wraz z załącznikami</w:t>
      </w:r>
      <w:bookmarkEnd w:id="3"/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6976743E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</w:t>
      </w:r>
      <w:bookmarkStart w:id="4" w:name="_Hlk101869299"/>
      <w:r w:rsidRPr="0061425F">
        <w:rPr>
          <w:rFonts w:ascii="Times New Roman" w:hAnsi="Times New Roman" w:cs="Times New Roman"/>
          <w:szCs w:val="24"/>
        </w:rPr>
        <w:t xml:space="preserve">oraz </w:t>
      </w:r>
      <w:r w:rsidR="00985263">
        <w:rPr>
          <w:rFonts w:ascii="Times New Roman" w:hAnsi="Times New Roman" w:cs="Times New Roman"/>
          <w:szCs w:val="24"/>
        </w:rPr>
        <w:t xml:space="preserve">wnioskami o wyjaśnienie treści </w:t>
      </w:r>
      <w:bookmarkEnd w:id="4"/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</w:t>
      </w:r>
      <w:bookmarkEnd w:id="2"/>
      <w:r w:rsidRPr="0061425F">
        <w:rPr>
          <w:rFonts w:ascii="Times New Roman" w:hAnsi="Times New Roman" w:cs="Times New Roman"/>
          <w:szCs w:val="24"/>
        </w:rPr>
        <w:t>;</w:t>
      </w:r>
    </w:p>
    <w:p w14:paraId="0A236795" w14:textId="1539070D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895AE4">
        <w:rPr>
          <w:rFonts w:ascii="Times New Roman" w:hAnsi="Times New Roman" w:cs="Times New Roman"/>
          <w:szCs w:val="24"/>
        </w:rPr>
        <w:t xml:space="preserve">5) </w:t>
      </w:r>
      <w:r w:rsidRPr="00895AE4">
        <w:rPr>
          <w:rFonts w:ascii="Times New Roman" w:hAnsi="Times New Roman" w:cs="Times New Roman"/>
          <w:szCs w:val="24"/>
        </w:rPr>
        <w:tab/>
        <w:t>upoważnienie do potwierdzenia za zgodność z oryginałem dokumentacji</w:t>
      </w:r>
      <w:r w:rsidRPr="001B2B39">
        <w:rPr>
          <w:rFonts w:ascii="Times New Roman" w:hAnsi="Times New Roman" w:cs="Times New Roman"/>
          <w:szCs w:val="24"/>
        </w:rPr>
        <w:t xml:space="preserve">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6E7C7B">
        <w:rPr>
          <w:rStyle w:val="Odwoanieprzypisudolnego"/>
          <w:rFonts w:ascii="Times New Roman" w:hAnsi="Times New Roman"/>
          <w:szCs w:val="24"/>
        </w:rPr>
        <w:footnoteReference w:id="8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00566A29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98526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985263" w:rsidRPr="00985263">
        <w:t xml:space="preserve"> </w:t>
      </w:r>
      <w:r w:rsidR="00985263">
        <w:t>dokumentacji uzasadniającej wybór trybu postępowania, w tym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lastRenderedPageBreak/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13AC8372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</w:t>
      </w:r>
      <w:r w:rsidR="00317EE6">
        <w:t xml:space="preserve">nr </w:t>
      </w:r>
      <w:r w:rsidR="00317EE6" w:rsidRPr="005726DC">
        <w:t xml:space="preserve">C(2019) 3452 </w:t>
      </w:r>
      <w:proofErr w:type="spellStart"/>
      <w:r w:rsidR="00317EE6" w:rsidRPr="005726DC">
        <w:t>final</w:t>
      </w:r>
      <w:proofErr w:type="spellEnd"/>
      <w:r w:rsidR="008041B5" w:rsidRPr="005726DC">
        <w:rPr>
          <w:rStyle w:val="Odwoanieprzypisudolnego"/>
        </w:rPr>
        <w:footnoteReference w:id="9"/>
      </w:r>
      <w:r w:rsidR="00317EE6" w:rsidRPr="005726DC">
        <w:t xml:space="preserve"> z dnia 14 maja 2019 r. </w:t>
      </w:r>
      <w:r w:rsidR="00317EE6" w:rsidRPr="005726DC">
        <w:rPr>
          <w:rFonts w:ascii="Times New Roman" w:hAnsi="Times New Roman" w:cs="Times New Roman"/>
        </w:rPr>
        <w:t>ustanawiającej wytyczne dotyczące określania korekt</w:t>
      </w:r>
      <w:r w:rsidR="00317EE6">
        <w:rPr>
          <w:rFonts w:ascii="Times New Roman" w:hAnsi="Times New Roman" w:cs="Times New Roman"/>
        </w:rPr>
        <w:t xml:space="preserve"> finansowych w odniesieniu do wydatków finansowanych przez Unię w przypadku nieprzestrzegania obowiązujących przepisów dotyczących zamówień publiczny</w:t>
      </w:r>
      <w:r w:rsidR="00317EE6">
        <w:t>ch</w:t>
      </w:r>
      <w:r w:rsidR="00432D8A" w:rsidRPr="00587C17">
        <w:t>.</w:t>
      </w:r>
    </w:p>
    <w:p w14:paraId="05DC12F8" w14:textId="07723FAD" w:rsidR="00FD211F" w:rsidRDefault="00FD211F" w:rsidP="00FD211F">
      <w:pPr>
        <w:pStyle w:val="USTustnpkodeksu"/>
      </w:pPr>
      <w:r>
        <w:t xml:space="preserve">7. </w:t>
      </w:r>
      <w:r w:rsidRPr="009552A2">
        <w:t xml:space="preserve">Beneficjent jest zwolniony z przedłożenia </w:t>
      </w:r>
      <w:r>
        <w:t>Agencji</w:t>
      </w:r>
      <w:r w:rsidRPr="009552A2">
        <w:t xml:space="preserve"> dokumentacji o zakończonym postępowaniu o udzielenie zamówienia publicznego w przypadku, gdy dokumenty te zostały przedłożone wraz z innym wnioskiem o płatność </w:t>
      </w:r>
      <w:r w:rsidR="00D43CDC" w:rsidRPr="005726DC">
        <w:t xml:space="preserve">pomocy technicznej </w:t>
      </w:r>
      <w:r w:rsidRPr="005726DC">
        <w:t xml:space="preserve">w ramach Programu Operacyjnego „Rybactwo i Morze” lub wnioskiem o przyznanie pomocy </w:t>
      </w:r>
      <w:r w:rsidR="00D43CDC" w:rsidRPr="005726DC">
        <w:t xml:space="preserve">technicznej </w:t>
      </w:r>
      <w:r w:rsidRPr="005726DC">
        <w:t xml:space="preserve">w ramach Programu Rozwoju Obszarów Wiejskich 2014-2020 lub wnioskiem o płatność </w:t>
      </w:r>
      <w:r w:rsidR="00941641" w:rsidRPr="005726DC">
        <w:rPr>
          <w:iCs/>
          <w:szCs w:val="24"/>
        </w:rPr>
        <w:t xml:space="preserve">pomocy technicznej </w:t>
      </w:r>
      <w:r w:rsidRPr="005726DC">
        <w:t>w ramach Programu Rozwoju Obszarów Wiejskich 2014-2020.</w:t>
      </w:r>
      <w:r w:rsidR="0016765E" w:rsidRPr="005726DC">
        <w:rPr>
          <w:iCs/>
          <w:szCs w:val="24"/>
        </w:rPr>
        <w:t xml:space="preserve"> W takim przypadku </w:t>
      </w:r>
      <w:r w:rsidR="00941641" w:rsidRPr="005726DC">
        <w:rPr>
          <w:iCs/>
          <w:szCs w:val="24"/>
        </w:rPr>
        <w:t>B</w:t>
      </w:r>
      <w:r w:rsidR="0016765E" w:rsidRPr="005726DC">
        <w:rPr>
          <w:iCs/>
          <w:szCs w:val="24"/>
        </w:rPr>
        <w:t>eneficjent składając wniosek o płatność powinien wskazać w tym wniosku numer, nazwę i tryb,</w:t>
      </w:r>
      <w:r w:rsidR="0016765E" w:rsidRPr="003F4B84">
        <w:rPr>
          <w:iCs/>
          <w:szCs w:val="24"/>
        </w:rPr>
        <w:t xml:space="preserve"> w jakim przeprowadzono postępowanie, a także numer wniosku, do którego została załączona dokumentacja przedmiotowego postępowania</w:t>
      </w:r>
      <w:r w:rsidR="0016765E">
        <w:rPr>
          <w:iCs/>
          <w:szCs w:val="24"/>
        </w:rPr>
        <w:t>.</w:t>
      </w:r>
    </w:p>
    <w:p w14:paraId="30B0C0CD" w14:textId="77777777" w:rsidR="00FD211F" w:rsidRDefault="00FD211F" w:rsidP="006305AA">
      <w:pPr>
        <w:pStyle w:val="USTustnpkodeksu"/>
      </w:pP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55735CF3" w14:textId="77777777" w:rsidR="00403CF6" w:rsidRDefault="00403CF6" w:rsidP="00403CF6">
      <w:pPr>
        <w:pStyle w:val="USTustnpkodeksu"/>
      </w:pPr>
      <w:r>
        <w:t>1.</w:t>
      </w:r>
      <w:r>
        <w:tab/>
        <w:t>Beneficjent zobowiązuje się złożyć wniosek o płatność oraz dokument elektroniczny zawierający treść wniosku zapisany w sposób umożliwiający edycję danych, wraz z dokumentami niezbędnymi do ustalenia spełnienia warunków wypłaty środków finansowych w ramach pomocy technicznej albo ich kopiami, których wykaz jest określony w załączniku nr 4 do umowy:</w:t>
      </w:r>
    </w:p>
    <w:p w14:paraId="45C1A687" w14:textId="77777777" w:rsidR="00403CF6" w:rsidRDefault="00403CF6" w:rsidP="00D145E9">
      <w:pPr>
        <w:pStyle w:val="USTustnpkodeksu"/>
        <w:ind w:left="426" w:firstLine="84"/>
      </w:pPr>
      <w:r>
        <w:lastRenderedPageBreak/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311E5120" w14:textId="77777777" w:rsidR="00403CF6" w:rsidRDefault="00403CF6" w:rsidP="00D145E9">
      <w:pPr>
        <w:pStyle w:val="USTustnpkodeksu"/>
        <w:ind w:left="426" w:firstLine="84"/>
      </w:pPr>
      <w:r>
        <w:t>2) w formie dokumentu elektronicznego wniesionego za pośrednictwem elektronicznej skrzynki podawczej, udostępnionej na elektronicznej platformie usług administracji publicznej albo</w:t>
      </w:r>
    </w:p>
    <w:p w14:paraId="17D94A78" w14:textId="56F54F60" w:rsidR="00D145E9" w:rsidRPr="00453E34" w:rsidRDefault="00403CF6" w:rsidP="00453E34">
      <w:pPr>
        <w:pStyle w:val="Akapitzlist"/>
        <w:ind w:left="567"/>
        <w:rPr>
          <w:rFonts w:ascii="Times" w:hAnsi="Times"/>
          <w:bCs/>
        </w:rPr>
      </w:pPr>
      <w:r>
        <w:t xml:space="preserve">3) w postaci elektronicznej na adres do doręczeń elektronicznych, o którym mowa w art. 2 pkt 1 ustawy z dnia 18 listopada 2020 r. o doręczeniach elektronicznych </w:t>
      </w:r>
      <w:r w:rsidR="0016765E" w:rsidRPr="00515235">
        <w:rPr>
          <w:iCs/>
          <w:szCs w:val="24"/>
        </w:rPr>
        <w:t>(Dz.</w:t>
      </w:r>
      <w:r w:rsidR="0016765E">
        <w:rPr>
          <w:iCs/>
          <w:szCs w:val="24"/>
        </w:rPr>
        <w:t> </w:t>
      </w:r>
      <w:r w:rsidR="0016765E" w:rsidRPr="00515235">
        <w:rPr>
          <w:iCs/>
          <w:szCs w:val="24"/>
        </w:rPr>
        <w:t>U.</w:t>
      </w:r>
      <w:r w:rsidR="0016765E">
        <w:rPr>
          <w:iCs/>
          <w:szCs w:val="24"/>
        </w:rPr>
        <w:t xml:space="preserve"> z 2022 r. </w:t>
      </w:r>
      <w:r w:rsidR="0016765E" w:rsidRPr="00515235">
        <w:rPr>
          <w:iCs/>
          <w:szCs w:val="24"/>
        </w:rPr>
        <w:t xml:space="preserve">poz. </w:t>
      </w:r>
      <w:r w:rsidR="0016765E">
        <w:rPr>
          <w:iCs/>
          <w:szCs w:val="24"/>
        </w:rPr>
        <w:t>569</w:t>
      </w:r>
      <w:r w:rsidR="0016765E" w:rsidRPr="00515235">
        <w:rPr>
          <w:iCs/>
          <w:szCs w:val="24"/>
        </w:rPr>
        <w:t>)</w:t>
      </w:r>
      <w:r>
        <w:t>, wpisany do bazy adresów elektronicznych, o której mowa w art. 25 tej ustawy w następujących terminach:</w:t>
      </w:r>
      <w:r w:rsidR="00D145E9">
        <w:t xml:space="preserve"> </w:t>
      </w:r>
    </w:p>
    <w:p w14:paraId="193E372B" w14:textId="3FA77FA9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4D558CC7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6F1709">
        <w:t>które przedstawia beneficjent na wezwanie Agencji,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1EE8FE8D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17EE6" w:rsidRPr="00324043">
        <w:t xml:space="preserve">Dz. U. z </w:t>
      </w:r>
      <w:r w:rsidR="00317EE6">
        <w:t>2021</w:t>
      </w:r>
      <w:r w:rsidR="00317EE6" w:rsidRPr="00C24E42">
        <w:t xml:space="preserve"> r. poz. </w:t>
      </w:r>
      <w:r w:rsidR="00317EE6">
        <w:t>21</w:t>
      </w:r>
      <w:r w:rsidR="00507BE3">
        <w:t>7</w:t>
      </w:r>
      <w:r w:rsidR="000356B5">
        <w:t>,</w:t>
      </w:r>
      <w:r w:rsidR="00317EE6">
        <w:t xml:space="preserve"> z </w:t>
      </w:r>
      <w:proofErr w:type="spellStart"/>
      <w:r w:rsidR="00317EE6">
        <w:t>późn</w:t>
      </w:r>
      <w:proofErr w:type="spellEnd"/>
      <w:r w:rsidR="00317EE6">
        <w:t>. zm</w:t>
      </w:r>
      <w:r w:rsidR="00317EE6" w:rsidRPr="00C24E42">
        <w:t>.</w:t>
      </w:r>
      <w:r w:rsidR="00324043" w:rsidRPr="00C24E42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lastRenderedPageBreak/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</w:t>
      </w:r>
      <w:r w:rsidR="00857FF4">
        <w:lastRenderedPageBreak/>
        <w:t xml:space="preserve">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5A50A914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655D07">
        <w:rPr>
          <w:rStyle w:val="Odwoanieprzypisudolnego"/>
        </w:rPr>
        <w:footnoteReference w:id="10"/>
      </w:r>
      <w:r w:rsidR="00655D07">
        <w:t xml:space="preserve"> </w:t>
      </w:r>
      <w:r w:rsidRPr="00324043">
        <w:t xml:space="preserve">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5303E3" w:rsidRPr="007C2BE0">
        <w:t>Dz. U. z 2021 r. poz. 685</w:t>
      </w:r>
      <w:r w:rsidR="00381035">
        <w:t>,</w:t>
      </w:r>
      <w:r w:rsidR="005303E3" w:rsidRPr="007C2BE0">
        <w:t xml:space="preserve"> z </w:t>
      </w:r>
      <w:proofErr w:type="spellStart"/>
      <w:r w:rsidR="005303E3" w:rsidRPr="007C2BE0">
        <w:t>późn</w:t>
      </w:r>
      <w:proofErr w:type="spellEnd"/>
      <w:r w:rsidR="005303E3" w:rsidRPr="007C2BE0">
        <w:t>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0875C7">
        <w:rPr>
          <w:rStyle w:val="Odwoanieprzypisudolnego"/>
        </w:rPr>
        <w:footnoteReference w:id="11"/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BB0CD6">
        <w:rPr>
          <w:rStyle w:val="Odwoanieprzypisudolnego"/>
        </w:rPr>
        <w:footnoteReference w:id="12"/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</w:t>
      </w:r>
      <w:r w:rsidRPr="003E4A45">
        <w:lastRenderedPageBreak/>
        <w:t xml:space="preserve">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lastRenderedPageBreak/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lastRenderedPageBreak/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557D1C7D" w:rsidR="00EE47EC" w:rsidRDefault="00EE47EC" w:rsidP="00EE47EC">
      <w:pPr>
        <w:pStyle w:val="USTustnpkodeksu"/>
        <w:ind w:left="170" w:firstLine="170"/>
      </w:pPr>
      <w:r>
        <w:t>8.</w:t>
      </w:r>
      <w:r>
        <w:tab/>
      </w:r>
      <w:r w:rsidR="0016765E" w:rsidRPr="00A76D9F">
        <w:rPr>
          <w:rFonts w:eastAsia="Times New Roman"/>
        </w:rPr>
        <w:t>Terminy, o których mowa w ust. 1 i ust. 4,</w:t>
      </w:r>
      <w:r w:rsidR="0016765E" w:rsidRPr="00D210C7">
        <w:rPr>
          <w:rFonts w:eastAsia="Times New Roman"/>
        </w:rPr>
        <w:t xml:space="preserve"> uważa się za </w:t>
      </w:r>
      <w:r w:rsidR="0016765E">
        <w:rPr>
          <w:rFonts w:eastAsia="Times New Roman"/>
        </w:rPr>
        <w:t>zachowane</w:t>
      </w:r>
      <w:r w:rsidR="0016765E" w:rsidRPr="00D210C7">
        <w:rPr>
          <w:rFonts w:eastAsia="Times New Roman"/>
        </w:rPr>
        <w:t xml:space="preserve">, jeżeli przed </w:t>
      </w:r>
      <w:r w:rsidR="0016765E">
        <w:rPr>
          <w:rFonts w:eastAsia="Times New Roman"/>
        </w:rPr>
        <w:t>ich</w:t>
      </w:r>
      <w:r w:rsidR="0016765E" w:rsidRPr="00D210C7">
        <w:rPr>
          <w:rFonts w:eastAsia="Times New Roman"/>
        </w:rPr>
        <w:t xml:space="preserve"> upływem pismo nadano w polskiej placówce pocztowej operatora wyznaczonego </w:t>
      </w:r>
      <w:r w:rsidR="0016765E">
        <w:rPr>
          <w:rFonts w:eastAsia="Times New Roman"/>
        </w:rPr>
        <w:br/>
      </w:r>
      <w:r w:rsidR="0016765E" w:rsidRPr="00D210C7">
        <w:rPr>
          <w:rFonts w:eastAsia="Times New Roman"/>
        </w:rPr>
        <w:t>w rozumieniu przepisów prawa pocztowego albo</w:t>
      </w:r>
      <w:r w:rsidR="0016765E">
        <w:rPr>
          <w:rFonts w:eastAsia="Times New Roman"/>
        </w:rPr>
        <w:t xml:space="preserve"> złożono w</w:t>
      </w:r>
      <w:r w:rsidR="0016765E" w:rsidRPr="00D51BA0">
        <w:rPr>
          <w:rFonts w:eastAsia="Times New Roman"/>
        </w:rPr>
        <w:t xml:space="preserve"> formie dokumentu elektronicznego za pośrednictwem elektronicznej skrzynki podawczej, udostępnionej na elektronicznej platformie usług administracji p</w:t>
      </w:r>
      <w:r w:rsidR="0016765E">
        <w:rPr>
          <w:rFonts w:eastAsia="Times New Roman"/>
        </w:rPr>
        <w:t xml:space="preserve">ublicznej, albo </w:t>
      </w:r>
      <w:r w:rsidR="0016765E" w:rsidRPr="00D51BA0">
        <w:rPr>
          <w:rFonts w:eastAsia="Times New Roman"/>
        </w:rPr>
        <w:t>w postaci elektronicznej na adres do doręczeń elektronicznych, o którym mowa w art. 2 pkt 1 ustawy z dnia 18 listopada 2020 r. o doręczeniach elektronicznych</w:t>
      </w:r>
      <w:r w:rsidR="0016765E">
        <w:rPr>
          <w:rFonts w:eastAsia="Times New Roman"/>
        </w:rPr>
        <w:t>,</w:t>
      </w:r>
      <w:r w:rsidR="0016765E" w:rsidRPr="00D51BA0">
        <w:rPr>
          <w:rFonts w:eastAsia="Times New Roman"/>
        </w:rPr>
        <w:t xml:space="preserve"> wpisany do bazy adresów elektronicznych, o k</w:t>
      </w:r>
      <w:r w:rsidR="0016765E">
        <w:rPr>
          <w:rFonts w:eastAsia="Times New Roman"/>
        </w:rPr>
        <w:t xml:space="preserve">tórej mowa w art. 25 tej ustawy, albo pismo to wpłynęło na adres Agencji – w przypadku złożenia pisma </w:t>
      </w:r>
      <w:r w:rsidR="0016765E" w:rsidRPr="00F048DF">
        <w:rPr>
          <w:rFonts w:eastAsia="Times New Roman"/>
        </w:rPr>
        <w:t>osobiście lub przez pełnomocnika</w:t>
      </w:r>
      <w:r w:rsidR="0016765E">
        <w:rPr>
          <w:rFonts w:eastAsia="Times New Roman"/>
        </w:rPr>
        <w:t>,</w:t>
      </w:r>
      <w:r w:rsidR="0016765E" w:rsidRPr="00F048DF">
        <w:rPr>
          <w:rFonts w:eastAsia="Times New Roman"/>
        </w:rPr>
        <w:t xml:space="preserve"> lub też za pośrednictwem operatora pocztowego</w:t>
      </w:r>
      <w:r w:rsidR="0016765E">
        <w:rPr>
          <w:rFonts w:eastAsia="Times New Roman"/>
        </w:rPr>
        <w:t>,</w:t>
      </w:r>
      <w:r w:rsidR="0016765E" w:rsidRPr="00F048DF">
        <w:rPr>
          <w:rFonts w:eastAsia="Times New Roman"/>
        </w:rPr>
        <w:t xml:space="preserve"> innego niż operator wyznaczony</w:t>
      </w:r>
      <w:r w:rsidR="0016765E">
        <w:rPr>
          <w:rFonts w:eastAsia="Times New Roman"/>
        </w:rP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2646FFDC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16765E">
        <w:t>……………………………………………………………………………….,</w:t>
      </w:r>
    </w:p>
    <w:p w14:paraId="5407C0E8" w14:textId="6334CB64" w:rsidR="0016765E" w:rsidRDefault="0016765E" w:rsidP="0016765E">
      <w:pPr>
        <w:pStyle w:val="PKTpunkt"/>
        <w:tabs>
          <w:tab w:val="left" w:pos="564"/>
        </w:tabs>
      </w:pPr>
      <w:r>
        <w:tab/>
      </w:r>
      <w:bookmarkStart w:id="5" w:name="_Hlk98743105"/>
      <w:r w:rsidRPr="008E49E6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5A5D34">
        <w:rPr>
          <w:bCs w:val="0"/>
          <w:iCs/>
          <w:lang w:bidi="pl-PL"/>
        </w:rPr>
        <w:t>w formie dokumentu elektronicznego</w:t>
      </w:r>
      <w:r w:rsidRPr="008E49E6">
        <w:rPr>
          <w:rFonts w:eastAsia="Times New Roman" w:cs="Times New Roman"/>
          <w:iCs/>
          <w:szCs w:val="24"/>
        </w:rPr>
        <w:t xml:space="preserve"> </w:t>
      </w:r>
      <w:r>
        <w:rPr>
          <w:iCs/>
          <w:lang w:bidi="pl-PL"/>
        </w:rPr>
        <w:t>na adres</w:t>
      </w:r>
      <w:r w:rsidRPr="008E49E6">
        <w:rPr>
          <w:iCs/>
          <w:lang w:bidi="pl-PL"/>
        </w:rPr>
        <w:t xml:space="preserve"> elektronicznej skrzynki podawczej, udostępnionej na elektronicznej platformie usług administracji publicznej</w:t>
      </w:r>
      <w:r>
        <w:rPr>
          <w:iCs/>
          <w:lang w:bidi="pl-PL"/>
        </w:rPr>
        <w:t>,</w:t>
      </w:r>
      <w:r w:rsidRPr="008E49E6">
        <w:rPr>
          <w:iCs/>
          <w:lang w:bidi="pl-PL"/>
        </w:rPr>
        <w:t xml:space="preserve"> albo</w:t>
      </w:r>
      <w:r w:rsidRPr="005A5D34">
        <w:t xml:space="preserve"> </w:t>
      </w:r>
      <w:r w:rsidRPr="005A5D34">
        <w:rPr>
          <w:iCs/>
          <w:lang w:bidi="pl-PL"/>
        </w:rPr>
        <w:t>w postaci elektronicznej</w:t>
      </w:r>
      <w:r w:rsidRPr="008E49E6">
        <w:rPr>
          <w:iCs/>
          <w:lang w:bidi="pl-PL"/>
        </w:rPr>
        <w:t xml:space="preserve"> </w:t>
      </w:r>
      <w:r w:rsidRPr="008E49E6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5"/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="003F4B84">
        <w:rPr>
          <w:bCs w:val="0"/>
          <w:iCs/>
          <w:lang w:bidi="pl-PL"/>
        </w:rPr>
        <w:t>;</w:t>
      </w:r>
    </w:p>
    <w:p w14:paraId="47F1A485" w14:textId="7BA2B3B1" w:rsidR="00BE4D7B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3F4B84">
        <w:t>,</w:t>
      </w:r>
      <w:r>
        <w:t xml:space="preserve"> </w:t>
      </w:r>
    </w:p>
    <w:p w14:paraId="3C67EA71" w14:textId="73034064" w:rsidR="0016765E" w:rsidRDefault="0016765E" w:rsidP="0016765E">
      <w:pPr>
        <w:pStyle w:val="PKTpunkt"/>
        <w:ind w:firstLine="57"/>
      </w:pPr>
      <w:r w:rsidRPr="00736D5A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formie dokumentu elektronicznego</w:t>
      </w:r>
      <w:r w:rsidRPr="00736D5A">
        <w:rPr>
          <w:bCs w:val="0"/>
          <w:iCs/>
          <w:lang w:bidi="pl-PL"/>
        </w:rPr>
        <w:t xml:space="preserve"> na adres elektronicznej skrzynki podawczej, udostępnionej na elektronicznej platformie usług administracji publicznej</w:t>
      </w:r>
      <w:r>
        <w:rPr>
          <w:bCs w:val="0"/>
          <w:iCs/>
          <w:lang w:bidi="pl-PL"/>
        </w:rPr>
        <w:t>,</w:t>
      </w:r>
      <w:r w:rsidRPr="00736D5A">
        <w:rPr>
          <w:bCs w:val="0"/>
          <w:iCs/>
          <w:lang w:bidi="pl-PL"/>
        </w:rPr>
        <w:t xml:space="preserve"> 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postaci elektronicznej</w:t>
      </w:r>
      <w:r w:rsidRPr="00736D5A">
        <w:rPr>
          <w:bCs w:val="0"/>
          <w:iCs/>
          <w:lang w:bidi="pl-PL"/>
        </w:rPr>
        <w:t xml:space="preserve"> na adres do doręczeń elektronicznych, o którym mowa w art. 2 pkt 1 ustawy </w:t>
      </w:r>
      <w:r w:rsidRPr="00736D5A">
        <w:rPr>
          <w:bCs w:val="0"/>
          <w:iCs/>
          <w:lang w:bidi="pl-PL"/>
        </w:rPr>
        <w:lastRenderedPageBreak/>
        <w:t>z dnia 18 listopada 2020 r. o doręczeniach elektronicznych</w:t>
      </w:r>
      <w:r>
        <w:rPr>
          <w:bCs w:val="0"/>
          <w:iCs/>
          <w:lang w:bidi="pl-PL"/>
        </w:rPr>
        <w:t xml:space="preserve">,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2F2279">
        <w:rPr>
          <w:iCs/>
          <w:lang w:bidi="pl-PL"/>
        </w:rPr>
        <w:t>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lastRenderedPageBreak/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7EDC4D2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B65801">
        <w:t xml:space="preserve">Morskiej </w:t>
      </w:r>
      <w:r w:rsidR="00884DE7">
        <w:t xml:space="preserve">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10C5EE40" w:rsidR="009623AB" w:rsidRPr="007E0867" w:rsidRDefault="00AF2ACB" w:rsidP="009623AB">
      <w:pPr>
        <w:pStyle w:val="Akapitzlist"/>
        <w:numPr>
          <w:ilvl w:val="0"/>
          <w:numId w:val="9"/>
        </w:numPr>
        <w:jc w:val="both"/>
      </w:pPr>
      <w:r w:rsidRPr="00453E34"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</w:t>
      </w:r>
      <w:r w:rsidR="00DF12AA" w:rsidRPr="007E0867">
        <w:t>.</w:t>
      </w: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0D303F31" w14:textId="77777777" w:rsidR="00473C34" w:rsidRPr="00473C34" w:rsidRDefault="00753622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</w:t>
      </w:r>
      <w:r w:rsidR="00473C34">
        <w:t>;</w:t>
      </w:r>
    </w:p>
    <w:p w14:paraId="09BC36AE" w14:textId="6C41B73F" w:rsidR="00473C34" w:rsidRPr="00473C34" w:rsidRDefault="00473C34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4154C">
        <w:t xml:space="preserve">załącznik nr </w:t>
      </w:r>
      <w:r>
        <w:t>5</w:t>
      </w:r>
      <w:r w:rsidRPr="00F4154C">
        <w:t xml:space="preserve"> do umowy</w:t>
      </w:r>
      <w:r>
        <w:t xml:space="preserve"> - k</w:t>
      </w:r>
      <w:r w:rsidRPr="00F4154C">
        <w:t>lauzula informacyjna w zakresie przetwarzania danych osobowych</w:t>
      </w:r>
      <w:r>
        <w:t>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5565AC34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</w:t>
      </w:r>
      <w:r w:rsidR="00C57114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po </w:t>
      </w:r>
      <w:r w:rsidR="00C57114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C57114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4034EA">
      <w:headerReference w:type="default" r:id="rId18"/>
      <w:pgSz w:w="11906" w:h="16838"/>
      <w:pgMar w:top="1418" w:right="1418" w:bottom="1418" w:left="1276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47BFF" w14:textId="77777777" w:rsidR="004C0CEC" w:rsidRDefault="004C0CEC">
      <w:r>
        <w:separator/>
      </w:r>
    </w:p>
  </w:endnote>
  <w:endnote w:type="continuationSeparator" w:id="0">
    <w:p w14:paraId="7552B822" w14:textId="77777777" w:rsidR="004C0CEC" w:rsidRDefault="004C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FC313" w14:textId="77777777" w:rsidR="004C0CEC" w:rsidRDefault="004C0CEC">
      <w:r>
        <w:separator/>
      </w:r>
    </w:p>
  </w:footnote>
  <w:footnote w:type="continuationSeparator" w:id="0">
    <w:p w14:paraId="4C19BCDF" w14:textId="77777777" w:rsidR="004C0CEC" w:rsidRDefault="004C0CEC">
      <w:r>
        <w:continuationSeparator/>
      </w:r>
    </w:p>
  </w:footnote>
  <w:footnote w:id="1">
    <w:p w14:paraId="79F9E625" w14:textId="0D05D5F4" w:rsidR="00056E34" w:rsidRPr="00056E34" w:rsidRDefault="00056E34">
      <w:pPr>
        <w:pStyle w:val="Tekstprzypisudolnego"/>
        <w:rPr>
          <w:sz w:val="16"/>
          <w:szCs w:val="16"/>
        </w:rPr>
      </w:pPr>
      <w:r w:rsidRPr="00056E34">
        <w:rPr>
          <w:rStyle w:val="Odwoanieprzypisudolnego"/>
          <w:sz w:val="16"/>
          <w:szCs w:val="16"/>
        </w:rPr>
        <w:footnoteRef/>
      </w:r>
      <w:r w:rsidRPr="00056E34">
        <w:rPr>
          <w:sz w:val="16"/>
          <w:szCs w:val="16"/>
        </w:rPr>
        <w:t xml:space="preserve">   Numer identyfikacyjny nadany przez Agencję w ramach prowadzonej ewidencji producentów.</w:t>
      </w:r>
    </w:p>
  </w:footnote>
  <w:footnote w:id="2">
    <w:p w14:paraId="34176842" w14:textId="640B2A7B" w:rsidR="00697E63" w:rsidRPr="00697E63" w:rsidRDefault="00697E63" w:rsidP="008D097E">
      <w:pPr>
        <w:pStyle w:val="Tekstprzypisudolnego"/>
        <w:spacing w:line="240" w:lineRule="auto"/>
        <w:rPr>
          <w:sz w:val="16"/>
          <w:szCs w:val="16"/>
        </w:rPr>
      </w:pPr>
      <w:r w:rsidRPr="00697E63">
        <w:rPr>
          <w:rStyle w:val="Odwoanieprzypisudolnego"/>
          <w:sz w:val="16"/>
          <w:szCs w:val="16"/>
        </w:rPr>
        <w:footnoteRef/>
      </w:r>
      <w:r w:rsidRPr="00697E63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130F2E6C" w14:textId="022669AB" w:rsidR="008D097E" w:rsidRPr="008D097E" w:rsidRDefault="008D097E">
      <w:pPr>
        <w:pStyle w:val="Tekstprzypisudolnego"/>
        <w:rPr>
          <w:sz w:val="16"/>
          <w:szCs w:val="16"/>
        </w:rPr>
      </w:pPr>
      <w:r w:rsidRPr="008D097E">
        <w:rPr>
          <w:rStyle w:val="Odwoanieprzypisudolnego"/>
          <w:sz w:val="16"/>
          <w:szCs w:val="16"/>
        </w:rPr>
        <w:footnoteRef/>
      </w:r>
      <w:r w:rsidRPr="008D097E">
        <w:rPr>
          <w:sz w:val="16"/>
          <w:szCs w:val="16"/>
        </w:rPr>
        <w:t xml:space="preserve"> Cel wynikający z wniosku o dofinansowanie.</w:t>
      </w:r>
    </w:p>
  </w:footnote>
  <w:footnote w:id="4">
    <w:p w14:paraId="23DC9F2C" w14:textId="02A322CC" w:rsidR="00D44F6B" w:rsidRPr="00D44F6B" w:rsidRDefault="00D44F6B" w:rsidP="00D44F6B">
      <w:pPr>
        <w:pStyle w:val="Tekstprzypisudolnego"/>
        <w:spacing w:line="240" w:lineRule="aut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310BEC5E" w14:textId="568A7760" w:rsidR="00D44F6B" w:rsidRPr="00D44F6B" w:rsidRDefault="00D44F6B">
      <w:pPr>
        <w:pStyle w:val="Tekstprzypisudolneg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Dotyczy operacji o charakterze inwestycyjnym</w:t>
      </w:r>
    </w:p>
  </w:footnote>
  <w:footnote w:id="6">
    <w:p w14:paraId="5AF20A8D" w14:textId="644DC3BF" w:rsidR="00211ECB" w:rsidRPr="00211ECB" w:rsidRDefault="00211ECB">
      <w:pPr>
        <w:pStyle w:val="Tekstprzypisudolnego"/>
        <w:rPr>
          <w:sz w:val="16"/>
          <w:szCs w:val="16"/>
        </w:rPr>
      </w:pPr>
      <w:r w:rsidRPr="00211ECB">
        <w:rPr>
          <w:rStyle w:val="Odwoanieprzypisudolnego"/>
          <w:sz w:val="16"/>
          <w:szCs w:val="16"/>
        </w:rPr>
        <w:footnoteRef/>
      </w:r>
      <w:r w:rsidRPr="00211ECB">
        <w:rPr>
          <w:sz w:val="16"/>
          <w:szCs w:val="16"/>
        </w:rPr>
        <w:t xml:space="preserve"> Jeżeli dotyczy.</w:t>
      </w:r>
    </w:p>
  </w:footnote>
  <w:footnote w:id="7">
    <w:p w14:paraId="1C49C8FC" w14:textId="77777777" w:rsidR="00967BCB" w:rsidRPr="00895AE4" w:rsidRDefault="00967BCB" w:rsidP="00151213">
      <w:pPr>
        <w:pStyle w:val="Tekstprzypisudolnego"/>
        <w:spacing w:line="276" w:lineRule="auto"/>
        <w:jc w:val="both"/>
        <w:rPr>
          <w:sz w:val="16"/>
          <w:szCs w:val="16"/>
        </w:rPr>
      </w:pPr>
      <w:r w:rsidRPr="005726DC">
        <w:rPr>
          <w:rStyle w:val="Odwoanieprzypisudolnego"/>
        </w:rPr>
        <w:footnoteRef/>
      </w:r>
      <w:r w:rsidRPr="005726DC">
        <w:t xml:space="preserve"> </w:t>
      </w:r>
      <w:r w:rsidRPr="00895AE4">
        <w:rPr>
          <w:sz w:val="16"/>
          <w:szCs w:val="16"/>
        </w:rPr>
        <w:t xml:space="preserve">Zgodnie z art. 90 ustawy z dnia 11 września 2019 r. Przepisy wprowadzające ustawę – Prawo Zamówień Publicznych (Dz.U. z 2019 r. poz. 2020, z </w:t>
      </w:r>
      <w:proofErr w:type="spellStart"/>
      <w:r w:rsidRPr="00895AE4">
        <w:rPr>
          <w:sz w:val="16"/>
          <w:szCs w:val="16"/>
        </w:rPr>
        <w:t>późn</w:t>
      </w:r>
      <w:proofErr w:type="spellEnd"/>
      <w:r w:rsidRPr="00895AE4">
        <w:rPr>
          <w:sz w:val="16"/>
          <w:szCs w:val="16"/>
        </w:rPr>
        <w:t xml:space="preserve">. zm.) do postępowań o udzielenie zamówienia, o których mowa w ustawie z dnia 29 stycznia 2004 r. - Prawo zamówień publicznych (Dz.U. z 2019 r. poz. 1843, z </w:t>
      </w:r>
      <w:proofErr w:type="spellStart"/>
      <w:r w:rsidRPr="00895AE4">
        <w:rPr>
          <w:sz w:val="16"/>
          <w:szCs w:val="16"/>
        </w:rPr>
        <w:t>późn</w:t>
      </w:r>
      <w:proofErr w:type="spellEnd"/>
      <w:r w:rsidRPr="00895AE4">
        <w:rPr>
          <w:sz w:val="16"/>
          <w:szCs w:val="16"/>
        </w:rPr>
        <w:t xml:space="preserve">. zm.), wszczętych i niezakończonych przed dniem 1 stycznia 2021 r. stosuje się przepisy ustawy z dnia 29 stycznia 2004 r. – Prawo zamówień publicznych (Dz.U. z 2019 r. poz. 1843, z </w:t>
      </w:r>
      <w:proofErr w:type="spellStart"/>
      <w:r w:rsidRPr="00895AE4">
        <w:rPr>
          <w:sz w:val="16"/>
          <w:szCs w:val="16"/>
        </w:rPr>
        <w:t>późn</w:t>
      </w:r>
      <w:proofErr w:type="spellEnd"/>
      <w:r w:rsidRPr="00895AE4">
        <w:rPr>
          <w:sz w:val="16"/>
          <w:szCs w:val="16"/>
        </w:rPr>
        <w:t>. zm.).</w:t>
      </w:r>
    </w:p>
  </w:footnote>
  <w:footnote w:id="8">
    <w:p w14:paraId="47D03DF0" w14:textId="44D7E491" w:rsidR="006E7C7B" w:rsidRPr="006E7C7B" w:rsidRDefault="006E7C7B">
      <w:pPr>
        <w:pStyle w:val="Tekstprzypisudolnego"/>
        <w:rPr>
          <w:sz w:val="16"/>
          <w:szCs w:val="16"/>
        </w:rPr>
      </w:pPr>
      <w:r w:rsidRPr="00895AE4">
        <w:rPr>
          <w:rStyle w:val="Odwoanieprzypisudolnego"/>
          <w:sz w:val="16"/>
          <w:szCs w:val="16"/>
        </w:rPr>
        <w:footnoteRef/>
      </w:r>
      <w:r w:rsidRPr="00895AE4">
        <w:rPr>
          <w:sz w:val="16"/>
          <w:szCs w:val="16"/>
        </w:rPr>
        <w:t xml:space="preserve"> Jeżeli dotyczy</w:t>
      </w:r>
    </w:p>
  </w:footnote>
  <w:footnote w:id="9">
    <w:p w14:paraId="5C3B5AF1" w14:textId="4AA32843" w:rsidR="008041B5" w:rsidRPr="008041B5" w:rsidRDefault="008041B5">
      <w:pPr>
        <w:pStyle w:val="Tekstprzypisudolnego"/>
        <w:rPr>
          <w:sz w:val="16"/>
          <w:szCs w:val="16"/>
        </w:rPr>
      </w:pPr>
      <w:r w:rsidRPr="00574CD1">
        <w:rPr>
          <w:rStyle w:val="Odwoanieprzypisudolnego"/>
          <w:sz w:val="20"/>
          <w:szCs w:val="20"/>
        </w:rPr>
        <w:footnoteRef/>
      </w:r>
      <w:r w:rsidRPr="008041B5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4E7F807E" w14:textId="2ABA3DB0" w:rsidR="00655D07" w:rsidRPr="00655D07" w:rsidRDefault="00655D07">
      <w:pPr>
        <w:pStyle w:val="Tekstprzypisudolnego"/>
        <w:rPr>
          <w:sz w:val="16"/>
          <w:szCs w:val="16"/>
        </w:rPr>
      </w:pPr>
      <w:r w:rsidRPr="00655D07">
        <w:rPr>
          <w:rStyle w:val="Odwoanieprzypisudolnego"/>
          <w:sz w:val="16"/>
          <w:szCs w:val="16"/>
        </w:rPr>
        <w:footnoteRef/>
      </w:r>
      <w:r w:rsidRPr="00655D07">
        <w:rPr>
          <w:sz w:val="16"/>
          <w:szCs w:val="16"/>
        </w:rPr>
        <w:t xml:space="preserve"> Niepotrzebne skreślić</w:t>
      </w:r>
    </w:p>
  </w:footnote>
  <w:footnote w:id="11">
    <w:p w14:paraId="20FB7022" w14:textId="7EE1C30F" w:rsidR="000875C7" w:rsidRPr="000875C7" w:rsidRDefault="000875C7">
      <w:pPr>
        <w:pStyle w:val="Tekstprzypisudolnego"/>
        <w:rPr>
          <w:sz w:val="16"/>
          <w:szCs w:val="16"/>
        </w:rPr>
      </w:pPr>
      <w:r w:rsidRPr="000875C7">
        <w:rPr>
          <w:rStyle w:val="Odwoanieprzypisudolnego"/>
          <w:sz w:val="16"/>
          <w:szCs w:val="16"/>
        </w:rPr>
        <w:footnoteRef/>
      </w:r>
      <w:r w:rsidRPr="000875C7">
        <w:rPr>
          <w:sz w:val="16"/>
          <w:szCs w:val="16"/>
        </w:rPr>
        <w:t xml:space="preserve"> Niepotrzebne skreślić </w:t>
      </w:r>
    </w:p>
  </w:footnote>
  <w:footnote w:id="12">
    <w:p w14:paraId="63733D5B" w14:textId="68361E26" w:rsidR="00BB0CD6" w:rsidRPr="00BB0CD6" w:rsidRDefault="00BB0CD6">
      <w:pPr>
        <w:pStyle w:val="Tekstprzypisudolnego"/>
        <w:rPr>
          <w:sz w:val="16"/>
          <w:szCs w:val="16"/>
        </w:rPr>
      </w:pPr>
      <w:r w:rsidRPr="00BB0CD6">
        <w:rPr>
          <w:rStyle w:val="Odwoanieprzypisudolnego"/>
          <w:sz w:val="16"/>
          <w:szCs w:val="16"/>
        </w:rPr>
        <w:footnoteRef/>
      </w:r>
      <w:r w:rsidRPr="00BB0CD6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1FD35A39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2F8D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5180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56B5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6E34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1C91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5C7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CB8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070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213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6765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33C"/>
    <w:rsid w:val="00202BD4"/>
    <w:rsid w:val="002036AD"/>
    <w:rsid w:val="00204A97"/>
    <w:rsid w:val="00205F10"/>
    <w:rsid w:val="00210614"/>
    <w:rsid w:val="00210766"/>
    <w:rsid w:val="00210DC3"/>
    <w:rsid w:val="002114EF"/>
    <w:rsid w:val="00211ECB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840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576"/>
    <w:rsid w:val="002B09B6"/>
    <w:rsid w:val="002B0F6B"/>
    <w:rsid w:val="002B23B8"/>
    <w:rsid w:val="002B4429"/>
    <w:rsid w:val="002B68A6"/>
    <w:rsid w:val="002B7FAF"/>
    <w:rsid w:val="002C0F3E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3B13"/>
    <w:rsid w:val="003078BE"/>
    <w:rsid w:val="0031004C"/>
    <w:rsid w:val="003105F6"/>
    <w:rsid w:val="00311297"/>
    <w:rsid w:val="003113BE"/>
    <w:rsid w:val="003122CA"/>
    <w:rsid w:val="003148FD"/>
    <w:rsid w:val="00317306"/>
    <w:rsid w:val="00317EE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036F"/>
    <w:rsid w:val="00341A6A"/>
    <w:rsid w:val="00343C34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035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3978"/>
    <w:rsid w:val="00394423"/>
    <w:rsid w:val="003965A1"/>
    <w:rsid w:val="00396942"/>
    <w:rsid w:val="00396B49"/>
    <w:rsid w:val="00396E3E"/>
    <w:rsid w:val="003A1F43"/>
    <w:rsid w:val="003A2351"/>
    <w:rsid w:val="003A25C2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4AA4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4B84"/>
    <w:rsid w:val="003F4FC7"/>
    <w:rsid w:val="003F5BAE"/>
    <w:rsid w:val="003F6ED7"/>
    <w:rsid w:val="003F79F7"/>
    <w:rsid w:val="003F7E6C"/>
    <w:rsid w:val="00401C84"/>
    <w:rsid w:val="00403210"/>
    <w:rsid w:val="004034EA"/>
    <w:rsid w:val="004035BB"/>
    <w:rsid w:val="004035DC"/>
    <w:rsid w:val="004035EB"/>
    <w:rsid w:val="00403CF6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3B7E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669A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3E34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3C34"/>
    <w:rsid w:val="00474E3C"/>
    <w:rsid w:val="00475953"/>
    <w:rsid w:val="00475D59"/>
    <w:rsid w:val="00475E0F"/>
    <w:rsid w:val="004760EC"/>
    <w:rsid w:val="00476E79"/>
    <w:rsid w:val="00476E9A"/>
    <w:rsid w:val="00480A58"/>
    <w:rsid w:val="00480D2F"/>
    <w:rsid w:val="0048150D"/>
    <w:rsid w:val="00482151"/>
    <w:rsid w:val="004832DD"/>
    <w:rsid w:val="004842AE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149"/>
    <w:rsid w:val="004A3590"/>
    <w:rsid w:val="004A36A1"/>
    <w:rsid w:val="004A38A5"/>
    <w:rsid w:val="004A427D"/>
    <w:rsid w:val="004A6708"/>
    <w:rsid w:val="004A7307"/>
    <w:rsid w:val="004A7747"/>
    <w:rsid w:val="004B00A7"/>
    <w:rsid w:val="004B02F3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0CEC"/>
    <w:rsid w:val="004C2515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D01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07BE3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03E3"/>
    <w:rsid w:val="005343E7"/>
    <w:rsid w:val="005344FC"/>
    <w:rsid w:val="005346FE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6DC"/>
    <w:rsid w:val="00572D60"/>
    <w:rsid w:val="00572FEA"/>
    <w:rsid w:val="00573C91"/>
    <w:rsid w:val="00573EE6"/>
    <w:rsid w:val="00574CD1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6D6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101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17D53"/>
    <w:rsid w:val="00620031"/>
    <w:rsid w:val="00620EDA"/>
    <w:rsid w:val="00621256"/>
    <w:rsid w:val="00621FCC"/>
    <w:rsid w:val="00622E4B"/>
    <w:rsid w:val="00623057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11A"/>
    <w:rsid w:val="0065080C"/>
    <w:rsid w:val="0065104A"/>
    <w:rsid w:val="00653401"/>
    <w:rsid w:val="00653B22"/>
    <w:rsid w:val="006551E4"/>
    <w:rsid w:val="00655D07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036"/>
    <w:rsid w:val="006969FA"/>
    <w:rsid w:val="00697E63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7C7B"/>
    <w:rsid w:val="006F00F8"/>
    <w:rsid w:val="006F1709"/>
    <w:rsid w:val="006F1859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6C2"/>
    <w:rsid w:val="00700796"/>
    <w:rsid w:val="00700EB6"/>
    <w:rsid w:val="00701952"/>
    <w:rsid w:val="00702556"/>
    <w:rsid w:val="0070277E"/>
    <w:rsid w:val="00702D10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1B8B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620C"/>
    <w:rsid w:val="007C76D7"/>
    <w:rsid w:val="007C785D"/>
    <w:rsid w:val="007D07D5"/>
    <w:rsid w:val="007D1256"/>
    <w:rsid w:val="007D1C64"/>
    <w:rsid w:val="007D26E9"/>
    <w:rsid w:val="007D2FF5"/>
    <w:rsid w:val="007D32DD"/>
    <w:rsid w:val="007D6B46"/>
    <w:rsid w:val="007D6DCE"/>
    <w:rsid w:val="007D72C4"/>
    <w:rsid w:val="007E0867"/>
    <w:rsid w:val="007E2C3E"/>
    <w:rsid w:val="007E2CF4"/>
    <w:rsid w:val="007E2CFE"/>
    <w:rsid w:val="007E4556"/>
    <w:rsid w:val="007E59C9"/>
    <w:rsid w:val="007F001A"/>
    <w:rsid w:val="007F0072"/>
    <w:rsid w:val="007F15F5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41B5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0E78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4FF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582"/>
    <w:rsid w:val="00894F19"/>
    <w:rsid w:val="0089573D"/>
    <w:rsid w:val="0089591D"/>
    <w:rsid w:val="00895AE4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097E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540"/>
    <w:rsid w:val="008E2785"/>
    <w:rsid w:val="008E39CC"/>
    <w:rsid w:val="008E4054"/>
    <w:rsid w:val="008E4E20"/>
    <w:rsid w:val="008E78A3"/>
    <w:rsid w:val="008F013E"/>
    <w:rsid w:val="008F0654"/>
    <w:rsid w:val="008F06CB"/>
    <w:rsid w:val="008F1B53"/>
    <w:rsid w:val="008F2E83"/>
    <w:rsid w:val="008F50D9"/>
    <w:rsid w:val="008F612A"/>
    <w:rsid w:val="008F6F97"/>
    <w:rsid w:val="00901C96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69E3"/>
    <w:rsid w:val="00917180"/>
    <w:rsid w:val="00917CE5"/>
    <w:rsid w:val="009217C0"/>
    <w:rsid w:val="00923513"/>
    <w:rsid w:val="00925241"/>
    <w:rsid w:val="00925CEC"/>
    <w:rsid w:val="00926A3F"/>
    <w:rsid w:val="0092794E"/>
    <w:rsid w:val="00930C27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641"/>
    <w:rsid w:val="00943751"/>
    <w:rsid w:val="00946DD0"/>
    <w:rsid w:val="00947875"/>
    <w:rsid w:val="0095083D"/>
    <w:rsid w:val="009509E6"/>
    <w:rsid w:val="00951779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67BCB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526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51F6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2400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555"/>
    <w:rsid w:val="00A2126E"/>
    <w:rsid w:val="00A21706"/>
    <w:rsid w:val="00A2246B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59A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304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6D9F"/>
    <w:rsid w:val="00A778AB"/>
    <w:rsid w:val="00A8039A"/>
    <w:rsid w:val="00A824DD"/>
    <w:rsid w:val="00A82BC0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BFE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ACB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010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10B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65801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91E"/>
    <w:rsid w:val="00BA3FBF"/>
    <w:rsid w:val="00BA4446"/>
    <w:rsid w:val="00BA561A"/>
    <w:rsid w:val="00BA565C"/>
    <w:rsid w:val="00BA704D"/>
    <w:rsid w:val="00BB0142"/>
    <w:rsid w:val="00BB0CD6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083A"/>
    <w:rsid w:val="00C11066"/>
    <w:rsid w:val="00C11455"/>
    <w:rsid w:val="00C11943"/>
    <w:rsid w:val="00C12325"/>
    <w:rsid w:val="00C12E96"/>
    <w:rsid w:val="00C14763"/>
    <w:rsid w:val="00C16141"/>
    <w:rsid w:val="00C1668C"/>
    <w:rsid w:val="00C20689"/>
    <w:rsid w:val="00C2363F"/>
    <w:rsid w:val="00C236C8"/>
    <w:rsid w:val="00C238C3"/>
    <w:rsid w:val="00C24E42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3A4"/>
    <w:rsid w:val="00C53A4A"/>
    <w:rsid w:val="00C54A3A"/>
    <w:rsid w:val="00C55566"/>
    <w:rsid w:val="00C56448"/>
    <w:rsid w:val="00C56691"/>
    <w:rsid w:val="00C57114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3F48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4C03"/>
    <w:rsid w:val="00CD5973"/>
    <w:rsid w:val="00CD6126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45E9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0E54"/>
    <w:rsid w:val="00D4246E"/>
    <w:rsid w:val="00D42592"/>
    <w:rsid w:val="00D43CDC"/>
    <w:rsid w:val="00D43DB8"/>
    <w:rsid w:val="00D44BC8"/>
    <w:rsid w:val="00D44C48"/>
    <w:rsid w:val="00D44F27"/>
    <w:rsid w:val="00D44F6B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565E"/>
    <w:rsid w:val="00D57791"/>
    <w:rsid w:val="00D6046A"/>
    <w:rsid w:val="00D60FCE"/>
    <w:rsid w:val="00D62628"/>
    <w:rsid w:val="00D62870"/>
    <w:rsid w:val="00D62F8D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3A66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2ABA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7A0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1C36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1DD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4CD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88C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8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C7DDD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3A80"/>
    <w:rsid w:val="00EE47EC"/>
    <w:rsid w:val="00EE7D7B"/>
    <w:rsid w:val="00EF0B96"/>
    <w:rsid w:val="00EF20CC"/>
    <w:rsid w:val="00EF3486"/>
    <w:rsid w:val="00EF47AF"/>
    <w:rsid w:val="00EF53B6"/>
    <w:rsid w:val="00EF74AE"/>
    <w:rsid w:val="00F003FD"/>
    <w:rsid w:val="00F00B73"/>
    <w:rsid w:val="00F02645"/>
    <w:rsid w:val="00F03EFE"/>
    <w:rsid w:val="00F04F0C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11F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6BEB98-80AD-48D0-AEE4-85DF0771617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EB6E592-FF46-4C7A-A2D1-EBE082A0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17</Pages>
  <Words>4946</Words>
  <Characters>29678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Sarniak Dominik</cp:lastModifiedBy>
  <cp:revision>2</cp:revision>
  <cp:lastPrinted>2021-01-21T12:34:00Z</cp:lastPrinted>
  <dcterms:created xsi:type="dcterms:W3CDTF">2022-10-19T07:28:00Z</dcterms:created>
  <dcterms:modified xsi:type="dcterms:W3CDTF">2022-10-19T07:28:00Z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4b504210-01c2-49bc-84de-b956c4a7c908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