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453598CA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6221E6">
        <w:t>NISKU</w:t>
      </w:r>
    </w:p>
    <w:p w14:paraId="3CAA534D" w14:textId="105109A1" w:rsidR="007017A2" w:rsidRPr="007017A2" w:rsidRDefault="00C55247" w:rsidP="00CC0BE1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CC0BE1">
        <w:rPr>
          <w:rStyle w:val="Ppogrubienie"/>
        </w:rPr>
        <w:t>Konsultant</w:t>
      </w:r>
      <w:r w:rsidR="007017A2" w:rsidRPr="007017A2">
        <w:rPr>
          <w:rStyle w:val="Ppogrubienie"/>
          <w:lang w:eastAsia="en-US"/>
        </w:rPr>
        <w:t xml:space="preserve"> KSeF do spraw realizacji zadań związanych z Krajowym Systemem e-</w:t>
      </w:r>
      <w:r w:rsidR="00CC0BE1">
        <w:rPr>
          <w:rStyle w:val="Ppogrubienie"/>
        </w:rPr>
        <w:t> F</w:t>
      </w:r>
      <w:r w:rsidR="007017A2" w:rsidRPr="007017A2">
        <w:rPr>
          <w:rStyle w:val="Ppogrubienie"/>
          <w:lang w:eastAsia="en-US"/>
        </w:rPr>
        <w:t>aktur</w:t>
      </w:r>
      <w:r w:rsidR="00CC0BE1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65E93182" w:rsidR="007C0389" w:rsidRDefault="00C55247" w:rsidP="00CC0BE1">
      <w:pPr>
        <w:pStyle w:val="USTustnpkodeksu"/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CC0BE1">
        <w:rPr>
          <w:rStyle w:val="Ppogrubienie"/>
        </w:rPr>
        <w:t xml:space="preserve"> </w:t>
      </w:r>
      <w:r w:rsidR="007C0389" w:rsidRPr="007C0389">
        <w:t>oraz jego zastępca realizuje zadania określone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2AE9C7CF" w:rsidR="00DA655A" w:rsidRPr="00DA655A" w:rsidRDefault="00FC36DC" w:rsidP="00CC0BE1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lastRenderedPageBreak/>
        <w:t>4)</w:t>
      </w:r>
      <w:r w:rsidRPr="00DA655A">
        <w:tab/>
        <w:t>współpraca z koordynatorem ds. środowiska elektronicznego z właściwego miejscowo urzędu celno-skarbow</w:t>
      </w:r>
      <w:bookmarkStart w:id="0" w:name="_GoBack"/>
      <w:bookmarkEnd w:id="0"/>
      <w:r w:rsidRPr="00DA655A">
        <w:t>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F07A6" w14:textId="77777777" w:rsidR="00B56472" w:rsidRDefault="00B56472">
      <w:r>
        <w:separator/>
      </w:r>
    </w:p>
  </w:endnote>
  <w:endnote w:type="continuationSeparator" w:id="0">
    <w:p w14:paraId="4E512CC3" w14:textId="77777777" w:rsidR="00B56472" w:rsidRDefault="00B5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0F344" w14:textId="77777777" w:rsidR="00B56472" w:rsidRDefault="00B56472">
      <w:r>
        <w:separator/>
      </w:r>
    </w:p>
  </w:footnote>
  <w:footnote w:type="continuationSeparator" w:id="0">
    <w:p w14:paraId="71AB3FB6" w14:textId="77777777" w:rsidR="00B56472" w:rsidRDefault="00B5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8FE2B" w14:textId="70DBE530" w:rsidR="0027288E" w:rsidRDefault="0027288E" w:rsidP="007A0A41">
    <w:pPr>
      <w:pStyle w:val="TEKSTZacznikido"/>
    </w:pPr>
    <w:r>
      <w:t>Zał</w:t>
    </w:r>
    <w:r w:rsidRPr="0027288E">
      <w:t xml:space="preserve">ącznik nr </w:t>
    </w:r>
    <w:r w:rsidR="007A0A41">
      <w:t>2</w:t>
    </w:r>
    <w:r w:rsidRPr="0027288E">
      <w:t xml:space="preserve"> do Regulaminu organizacyjnego </w:t>
    </w:r>
    <w:r w:rsidR="007B7D81">
      <w:t xml:space="preserve">Urzędu Skarbowego </w:t>
    </w:r>
    <w:r w:rsidR="006221E6">
      <w:t>w Nisku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2BBF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A3D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973B2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3F7"/>
    <w:rsid w:val="00603A1A"/>
    <w:rsid w:val="006046D5"/>
    <w:rsid w:val="00607A93"/>
    <w:rsid w:val="00610C08"/>
    <w:rsid w:val="00611F74"/>
    <w:rsid w:val="00615772"/>
    <w:rsid w:val="00621256"/>
    <w:rsid w:val="00621FCC"/>
    <w:rsid w:val="006221E6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0A41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28FD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7F62B6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1FF9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7A5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6472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478F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6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BE1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9A8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5131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756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AC0A6B-691F-4B69-8F43-07EA793B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5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11</cp:revision>
  <cp:lastPrinted>2025-04-02T08:46:00Z</cp:lastPrinted>
  <dcterms:created xsi:type="dcterms:W3CDTF">2025-04-03T09:35:00Z</dcterms:created>
  <dcterms:modified xsi:type="dcterms:W3CDTF">2025-05-13T05:10:00Z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