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2EFCA" w14:textId="1A10F582" w:rsidR="00D542AD" w:rsidRPr="00D542AD" w:rsidRDefault="00D542AD" w:rsidP="00D542AD">
      <w:pPr>
        <w:pStyle w:val="Tytu"/>
        <w:spacing w:before="2040"/>
        <w:rPr>
          <w:lang w:val="pl-PL"/>
        </w:rPr>
      </w:pPr>
      <w:r w:rsidRPr="00D542AD">
        <w:rPr>
          <w:lang w:val="pl-PL"/>
        </w:rPr>
        <w:t>INFORMACJA KWARTALNA O STANIE FINANSÓW PUBLICZNYCH W I</w:t>
      </w:r>
      <w:r w:rsidR="00423865">
        <w:rPr>
          <w:lang w:val="pl-PL"/>
        </w:rPr>
        <w:t>V</w:t>
      </w:r>
      <w:r w:rsidR="00231FA8">
        <w:rPr>
          <w:lang w:val="pl-PL"/>
        </w:rPr>
        <w:tab/>
      </w:r>
      <w:r w:rsidRPr="00D542AD">
        <w:rPr>
          <w:lang w:val="pl-PL"/>
        </w:rPr>
        <w:t xml:space="preserve"> KWARTALE </w:t>
      </w:r>
      <w:r w:rsidR="008E7644">
        <w:rPr>
          <w:lang w:val="pl-PL"/>
        </w:rPr>
        <w:t xml:space="preserve">I CAŁYM </w:t>
      </w:r>
      <w:r w:rsidRPr="00D542AD">
        <w:rPr>
          <w:lang w:val="pl-PL"/>
        </w:rPr>
        <w:t>202</w:t>
      </w:r>
      <w:r w:rsidR="0033196C">
        <w:rPr>
          <w:lang w:val="pl-PL"/>
        </w:rPr>
        <w:t>4</w:t>
      </w:r>
      <w:r w:rsidRPr="00D542AD">
        <w:rPr>
          <w:lang w:val="pl-PL"/>
        </w:rPr>
        <w:t xml:space="preserve"> roku. </w:t>
      </w:r>
    </w:p>
    <w:p w14:paraId="5495D23A" w14:textId="04175B7B" w:rsidR="009C0B1C" w:rsidRPr="00D542AD" w:rsidRDefault="00D542AD" w:rsidP="002302CF">
      <w:pPr>
        <w:pStyle w:val="Podtytu"/>
      </w:pPr>
      <w:r>
        <w:t xml:space="preserve">Nr </w:t>
      </w:r>
      <w:r w:rsidR="00423865">
        <w:t>2</w:t>
      </w:r>
      <w:r>
        <w:t xml:space="preserve"> / 202</w:t>
      </w:r>
      <w:r w:rsidR="0033196C">
        <w:t>5</w:t>
      </w:r>
    </w:p>
    <w:p w14:paraId="12AEDD9B" w14:textId="77777777" w:rsidR="00D542AD" w:rsidRDefault="00D542AD" w:rsidP="00D542AD">
      <w:pPr>
        <w:rPr>
          <w:rFonts w:eastAsiaTheme="majorEastAsia" w:cstheme="majorBidi"/>
          <w:sz w:val="32"/>
          <w:szCs w:val="32"/>
        </w:rPr>
      </w:pPr>
      <w:r>
        <w:br w:type="page"/>
      </w:r>
    </w:p>
    <w:sdt>
      <w:sdtPr>
        <w:rPr>
          <w:rFonts w:asciiTheme="minorHAnsi" w:eastAsiaTheme="minorHAnsi" w:hAnsiTheme="minorHAnsi" w:cstheme="minorBidi"/>
          <w:b w:val="0"/>
          <w:color w:val="auto"/>
          <w:sz w:val="22"/>
          <w:szCs w:val="22"/>
          <w:lang w:eastAsia="en-US"/>
        </w:rPr>
        <w:id w:val="2110614717"/>
        <w:docPartObj>
          <w:docPartGallery w:val="Table of Contents"/>
          <w:docPartUnique/>
        </w:docPartObj>
      </w:sdtPr>
      <w:sdtEndPr>
        <w:rPr>
          <w:rFonts w:ascii="Lato" w:hAnsi="Lato"/>
          <w:sz w:val="24"/>
        </w:rPr>
      </w:sdtEndPr>
      <w:sdtContent>
        <w:p w14:paraId="59783150" w14:textId="77777777" w:rsidR="004A0A8C" w:rsidRPr="004A0A8C" w:rsidRDefault="004A0A8C" w:rsidP="00D542AD">
          <w:pPr>
            <w:pStyle w:val="Nagwekspisutreci"/>
          </w:pPr>
          <w:proofErr w:type="spellStart"/>
          <w:r w:rsidRPr="004A0A8C">
            <w:t>Spis</w:t>
          </w:r>
          <w:proofErr w:type="spellEnd"/>
          <w:r w:rsidRPr="004A0A8C">
            <w:t xml:space="preserve"> </w:t>
          </w:r>
          <w:proofErr w:type="spellStart"/>
          <w:r w:rsidRPr="004A0A8C">
            <w:t>treści</w:t>
          </w:r>
          <w:proofErr w:type="spellEnd"/>
          <w:r>
            <w:t xml:space="preserve"> </w:t>
          </w:r>
        </w:p>
        <w:p w14:paraId="79AC3CA2" w14:textId="71B86970" w:rsidR="00E86238" w:rsidRDefault="004A0A8C">
          <w:pPr>
            <w:pStyle w:val="Spistreci2"/>
            <w:tabs>
              <w:tab w:val="right" w:leader="dot" w:pos="9060"/>
            </w:tabs>
            <w:rPr>
              <w:rFonts w:asciiTheme="minorHAnsi" w:eastAsiaTheme="minorEastAsia" w:hAnsiTheme="minorHAnsi"/>
              <w:noProof/>
              <w:sz w:val="22"/>
              <w:lang w:val="pl-PL" w:eastAsia="pl-PL"/>
            </w:rPr>
          </w:pPr>
          <w:r>
            <w:fldChar w:fldCharType="begin"/>
          </w:r>
          <w:r>
            <w:instrText xml:space="preserve"> TOC \o "1-3" \h \z \u </w:instrText>
          </w:r>
          <w:r>
            <w:fldChar w:fldCharType="separate"/>
          </w:r>
          <w:hyperlink w:anchor="_Toc198726884" w:history="1">
            <w:r w:rsidR="00E86238" w:rsidRPr="00605C47">
              <w:rPr>
                <w:rStyle w:val="Hipercze"/>
                <w:noProof/>
                <w:lang w:val="pl-PL"/>
              </w:rPr>
              <w:t>Podstawowe wskaźniki stanu sektora instytucji rządowych i samorządowych wg ESA2010 w IV kw. 2024 r.</w:t>
            </w:r>
            <w:r w:rsidR="00E86238">
              <w:rPr>
                <w:noProof/>
                <w:webHidden/>
              </w:rPr>
              <w:tab/>
            </w:r>
            <w:r w:rsidR="00E86238">
              <w:rPr>
                <w:noProof/>
                <w:webHidden/>
              </w:rPr>
              <w:fldChar w:fldCharType="begin"/>
            </w:r>
            <w:r w:rsidR="00E86238">
              <w:rPr>
                <w:noProof/>
                <w:webHidden/>
              </w:rPr>
              <w:instrText xml:space="preserve"> PAGEREF _Toc198726884 \h </w:instrText>
            </w:r>
            <w:r w:rsidR="00E86238">
              <w:rPr>
                <w:noProof/>
                <w:webHidden/>
              </w:rPr>
            </w:r>
            <w:r w:rsidR="00E86238">
              <w:rPr>
                <w:noProof/>
                <w:webHidden/>
              </w:rPr>
              <w:fldChar w:fldCharType="separate"/>
            </w:r>
            <w:r w:rsidR="00016086">
              <w:rPr>
                <w:noProof/>
                <w:webHidden/>
              </w:rPr>
              <w:t>3</w:t>
            </w:r>
            <w:r w:rsidR="00E86238">
              <w:rPr>
                <w:noProof/>
                <w:webHidden/>
              </w:rPr>
              <w:fldChar w:fldCharType="end"/>
            </w:r>
          </w:hyperlink>
        </w:p>
        <w:p w14:paraId="5F9F130D" w14:textId="1F536F80" w:rsidR="00E86238" w:rsidRDefault="00016086">
          <w:pPr>
            <w:pStyle w:val="Spistreci1"/>
            <w:tabs>
              <w:tab w:val="right" w:leader="dot" w:pos="9060"/>
            </w:tabs>
            <w:rPr>
              <w:rFonts w:asciiTheme="minorHAnsi" w:eastAsiaTheme="minorEastAsia" w:hAnsiTheme="minorHAnsi"/>
              <w:noProof/>
              <w:sz w:val="22"/>
              <w:lang w:val="pl-PL" w:eastAsia="pl-PL"/>
            </w:rPr>
          </w:pPr>
          <w:hyperlink w:anchor="_Toc198726885" w:history="1">
            <w:r w:rsidR="00E86238" w:rsidRPr="00605C47">
              <w:rPr>
                <w:rStyle w:val="Hipercze"/>
                <w:noProof/>
                <w:lang w:val="pl-PL"/>
              </w:rPr>
              <w:t>Wstęp</w:t>
            </w:r>
            <w:r w:rsidR="00E86238">
              <w:rPr>
                <w:noProof/>
                <w:webHidden/>
              </w:rPr>
              <w:tab/>
            </w:r>
            <w:r w:rsidR="00E86238">
              <w:rPr>
                <w:noProof/>
                <w:webHidden/>
              </w:rPr>
              <w:fldChar w:fldCharType="begin"/>
            </w:r>
            <w:r w:rsidR="00E86238">
              <w:rPr>
                <w:noProof/>
                <w:webHidden/>
              </w:rPr>
              <w:instrText xml:space="preserve"> PAGEREF _Toc198726885 \h </w:instrText>
            </w:r>
            <w:r w:rsidR="00E86238">
              <w:rPr>
                <w:noProof/>
                <w:webHidden/>
              </w:rPr>
            </w:r>
            <w:r w:rsidR="00E86238">
              <w:rPr>
                <w:noProof/>
                <w:webHidden/>
              </w:rPr>
              <w:fldChar w:fldCharType="separate"/>
            </w:r>
            <w:r>
              <w:rPr>
                <w:noProof/>
                <w:webHidden/>
              </w:rPr>
              <w:t>4</w:t>
            </w:r>
            <w:r w:rsidR="00E86238">
              <w:rPr>
                <w:noProof/>
                <w:webHidden/>
              </w:rPr>
              <w:fldChar w:fldCharType="end"/>
            </w:r>
          </w:hyperlink>
        </w:p>
        <w:p w14:paraId="74AAD1D4" w14:textId="36F22658" w:rsidR="00E86238" w:rsidRDefault="00016086">
          <w:pPr>
            <w:pStyle w:val="Spistreci1"/>
            <w:tabs>
              <w:tab w:val="left" w:pos="440"/>
              <w:tab w:val="right" w:leader="dot" w:pos="9060"/>
            </w:tabs>
            <w:rPr>
              <w:rFonts w:asciiTheme="minorHAnsi" w:eastAsiaTheme="minorEastAsia" w:hAnsiTheme="minorHAnsi"/>
              <w:noProof/>
              <w:sz w:val="22"/>
              <w:lang w:val="pl-PL" w:eastAsia="pl-PL"/>
            </w:rPr>
          </w:pPr>
          <w:hyperlink w:anchor="_Toc198726886" w:history="1">
            <w:r w:rsidR="00E86238" w:rsidRPr="00605C47">
              <w:rPr>
                <w:rStyle w:val="Hipercze"/>
                <w:noProof/>
                <w:lang w:val="pl-PL"/>
              </w:rPr>
              <w:t>1.</w:t>
            </w:r>
            <w:r w:rsidR="00E86238">
              <w:rPr>
                <w:rFonts w:asciiTheme="minorHAnsi" w:eastAsiaTheme="minorEastAsia" w:hAnsiTheme="minorHAnsi"/>
                <w:noProof/>
                <w:sz w:val="22"/>
                <w:lang w:val="pl-PL" w:eastAsia="pl-PL"/>
              </w:rPr>
              <w:tab/>
            </w:r>
            <w:r w:rsidR="00E86238" w:rsidRPr="00605C47">
              <w:rPr>
                <w:rStyle w:val="Hipercze"/>
                <w:noProof/>
                <w:lang w:val="pl-PL"/>
              </w:rPr>
              <w:t>Wynik, dochody oraz wydatki w IV kw. 2024 r.</w:t>
            </w:r>
            <w:r w:rsidR="00E86238">
              <w:rPr>
                <w:noProof/>
                <w:webHidden/>
              </w:rPr>
              <w:tab/>
            </w:r>
            <w:r w:rsidR="00E86238">
              <w:rPr>
                <w:noProof/>
                <w:webHidden/>
              </w:rPr>
              <w:fldChar w:fldCharType="begin"/>
            </w:r>
            <w:r w:rsidR="00E86238">
              <w:rPr>
                <w:noProof/>
                <w:webHidden/>
              </w:rPr>
              <w:instrText xml:space="preserve"> PAGEREF _Toc198726886 \h </w:instrText>
            </w:r>
            <w:r w:rsidR="00E86238">
              <w:rPr>
                <w:noProof/>
                <w:webHidden/>
              </w:rPr>
            </w:r>
            <w:r w:rsidR="00E86238">
              <w:rPr>
                <w:noProof/>
                <w:webHidden/>
              </w:rPr>
              <w:fldChar w:fldCharType="separate"/>
            </w:r>
            <w:r>
              <w:rPr>
                <w:noProof/>
                <w:webHidden/>
              </w:rPr>
              <w:t>6</w:t>
            </w:r>
            <w:r w:rsidR="00E86238">
              <w:rPr>
                <w:noProof/>
                <w:webHidden/>
              </w:rPr>
              <w:fldChar w:fldCharType="end"/>
            </w:r>
          </w:hyperlink>
        </w:p>
        <w:p w14:paraId="5840B8BC" w14:textId="111D004D" w:rsidR="00E86238" w:rsidRDefault="00016086">
          <w:pPr>
            <w:pStyle w:val="Spistreci2"/>
            <w:tabs>
              <w:tab w:val="right" w:leader="dot" w:pos="9060"/>
            </w:tabs>
            <w:rPr>
              <w:rFonts w:asciiTheme="minorHAnsi" w:eastAsiaTheme="minorEastAsia" w:hAnsiTheme="minorHAnsi"/>
              <w:noProof/>
              <w:sz w:val="22"/>
              <w:lang w:val="pl-PL" w:eastAsia="pl-PL"/>
            </w:rPr>
          </w:pPr>
          <w:hyperlink w:anchor="_Toc198726887" w:history="1">
            <w:r w:rsidR="00E86238" w:rsidRPr="00605C47">
              <w:rPr>
                <w:rStyle w:val="Hipercze"/>
                <w:noProof/>
                <w:lang w:val="pl-PL"/>
              </w:rPr>
              <w:t>1.1. Wynik</w:t>
            </w:r>
            <w:r w:rsidR="00E86238">
              <w:rPr>
                <w:noProof/>
                <w:webHidden/>
              </w:rPr>
              <w:tab/>
            </w:r>
            <w:r w:rsidR="00E86238">
              <w:rPr>
                <w:noProof/>
                <w:webHidden/>
              </w:rPr>
              <w:fldChar w:fldCharType="begin"/>
            </w:r>
            <w:r w:rsidR="00E86238">
              <w:rPr>
                <w:noProof/>
                <w:webHidden/>
              </w:rPr>
              <w:instrText xml:space="preserve"> PAGEREF _Toc198726887 \h </w:instrText>
            </w:r>
            <w:r w:rsidR="00E86238">
              <w:rPr>
                <w:noProof/>
                <w:webHidden/>
              </w:rPr>
            </w:r>
            <w:r w:rsidR="00E86238">
              <w:rPr>
                <w:noProof/>
                <w:webHidden/>
              </w:rPr>
              <w:fldChar w:fldCharType="separate"/>
            </w:r>
            <w:r>
              <w:rPr>
                <w:noProof/>
                <w:webHidden/>
              </w:rPr>
              <w:t>6</w:t>
            </w:r>
            <w:r w:rsidR="00E86238">
              <w:rPr>
                <w:noProof/>
                <w:webHidden/>
              </w:rPr>
              <w:fldChar w:fldCharType="end"/>
            </w:r>
          </w:hyperlink>
        </w:p>
        <w:p w14:paraId="45FBF4EA" w14:textId="67ECC8DA" w:rsidR="00E86238" w:rsidRDefault="00016086">
          <w:pPr>
            <w:pStyle w:val="Spistreci2"/>
            <w:tabs>
              <w:tab w:val="right" w:leader="dot" w:pos="9060"/>
            </w:tabs>
            <w:rPr>
              <w:rFonts w:asciiTheme="minorHAnsi" w:eastAsiaTheme="minorEastAsia" w:hAnsiTheme="minorHAnsi"/>
              <w:noProof/>
              <w:sz w:val="22"/>
              <w:lang w:val="pl-PL" w:eastAsia="pl-PL"/>
            </w:rPr>
          </w:pPr>
          <w:hyperlink w:anchor="_Toc198726888" w:history="1">
            <w:r w:rsidR="00E86238" w:rsidRPr="00605C47">
              <w:rPr>
                <w:rStyle w:val="Hipercze"/>
                <w:noProof/>
                <w:lang w:val="pl-PL"/>
              </w:rPr>
              <w:t>1.2. Dochody</w:t>
            </w:r>
            <w:r w:rsidR="00E86238">
              <w:rPr>
                <w:noProof/>
                <w:webHidden/>
              </w:rPr>
              <w:tab/>
            </w:r>
            <w:r w:rsidR="00E86238">
              <w:rPr>
                <w:noProof/>
                <w:webHidden/>
              </w:rPr>
              <w:fldChar w:fldCharType="begin"/>
            </w:r>
            <w:r w:rsidR="00E86238">
              <w:rPr>
                <w:noProof/>
                <w:webHidden/>
              </w:rPr>
              <w:instrText xml:space="preserve"> PAGEREF _Toc198726888 \h </w:instrText>
            </w:r>
            <w:r w:rsidR="00E86238">
              <w:rPr>
                <w:noProof/>
                <w:webHidden/>
              </w:rPr>
            </w:r>
            <w:r w:rsidR="00E86238">
              <w:rPr>
                <w:noProof/>
                <w:webHidden/>
              </w:rPr>
              <w:fldChar w:fldCharType="separate"/>
            </w:r>
            <w:r>
              <w:rPr>
                <w:noProof/>
                <w:webHidden/>
              </w:rPr>
              <w:t>6</w:t>
            </w:r>
            <w:r w:rsidR="00E86238">
              <w:rPr>
                <w:noProof/>
                <w:webHidden/>
              </w:rPr>
              <w:fldChar w:fldCharType="end"/>
            </w:r>
          </w:hyperlink>
        </w:p>
        <w:p w14:paraId="6DEF8F12" w14:textId="5EEBECA9" w:rsidR="00E86238" w:rsidRDefault="00016086">
          <w:pPr>
            <w:pStyle w:val="Spistreci2"/>
            <w:tabs>
              <w:tab w:val="right" w:leader="dot" w:pos="9060"/>
            </w:tabs>
            <w:rPr>
              <w:rFonts w:asciiTheme="minorHAnsi" w:eastAsiaTheme="minorEastAsia" w:hAnsiTheme="minorHAnsi"/>
              <w:noProof/>
              <w:sz w:val="22"/>
              <w:lang w:val="pl-PL" w:eastAsia="pl-PL"/>
            </w:rPr>
          </w:pPr>
          <w:hyperlink w:anchor="_Toc198726889" w:history="1">
            <w:r w:rsidR="00E86238" w:rsidRPr="00605C47">
              <w:rPr>
                <w:rStyle w:val="Hipercze"/>
                <w:noProof/>
                <w:lang w:val="pl-PL"/>
              </w:rPr>
              <w:t>1.3. Wydatki</w:t>
            </w:r>
            <w:r w:rsidR="00E86238">
              <w:rPr>
                <w:noProof/>
                <w:webHidden/>
              </w:rPr>
              <w:tab/>
            </w:r>
            <w:r w:rsidR="00E86238">
              <w:rPr>
                <w:noProof/>
                <w:webHidden/>
              </w:rPr>
              <w:fldChar w:fldCharType="begin"/>
            </w:r>
            <w:r w:rsidR="00E86238">
              <w:rPr>
                <w:noProof/>
                <w:webHidden/>
              </w:rPr>
              <w:instrText xml:space="preserve"> PAGEREF _Toc198726889 \h </w:instrText>
            </w:r>
            <w:r w:rsidR="00E86238">
              <w:rPr>
                <w:noProof/>
                <w:webHidden/>
              </w:rPr>
            </w:r>
            <w:r w:rsidR="00E86238">
              <w:rPr>
                <w:noProof/>
                <w:webHidden/>
              </w:rPr>
              <w:fldChar w:fldCharType="separate"/>
            </w:r>
            <w:r>
              <w:rPr>
                <w:noProof/>
                <w:webHidden/>
              </w:rPr>
              <w:t>9</w:t>
            </w:r>
            <w:r w:rsidR="00E86238">
              <w:rPr>
                <w:noProof/>
                <w:webHidden/>
              </w:rPr>
              <w:fldChar w:fldCharType="end"/>
            </w:r>
          </w:hyperlink>
        </w:p>
        <w:p w14:paraId="1A508C1E" w14:textId="6EDAA046" w:rsidR="00E86238" w:rsidRDefault="00016086">
          <w:pPr>
            <w:pStyle w:val="Spistreci1"/>
            <w:tabs>
              <w:tab w:val="left" w:pos="440"/>
              <w:tab w:val="right" w:leader="dot" w:pos="9060"/>
            </w:tabs>
            <w:rPr>
              <w:rFonts w:asciiTheme="minorHAnsi" w:eastAsiaTheme="minorEastAsia" w:hAnsiTheme="minorHAnsi"/>
              <w:noProof/>
              <w:sz w:val="22"/>
              <w:lang w:val="pl-PL" w:eastAsia="pl-PL"/>
            </w:rPr>
          </w:pPr>
          <w:hyperlink w:anchor="_Toc198726890" w:history="1">
            <w:r w:rsidR="00E86238" w:rsidRPr="00605C47">
              <w:rPr>
                <w:rStyle w:val="Hipercze"/>
                <w:noProof/>
                <w:lang w:val="pl-PL"/>
              </w:rPr>
              <w:t>2.</w:t>
            </w:r>
            <w:r w:rsidR="00E86238">
              <w:rPr>
                <w:rFonts w:asciiTheme="minorHAnsi" w:eastAsiaTheme="minorEastAsia" w:hAnsiTheme="minorHAnsi"/>
                <w:noProof/>
                <w:sz w:val="22"/>
                <w:lang w:val="pl-PL" w:eastAsia="pl-PL"/>
              </w:rPr>
              <w:tab/>
            </w:r>
            <w:r w:rsidR="00E86238" w:rsidRPr="00605C47">
              <w:rPr>
                <w:rStyle w:val="Hipercze"/>
                <w:noProof/>
                <w:lang w:val="pl-PL"/>
              </w:rPr>
              <w:t>Wynik, dochody oraz wydatki w 2024 r.</w:t>
            </w:r>
            <w:r w:rsidR="00E86238">
              <w:rPr>
                <w:noProof/>
                <w:webHidden/>
              </w:rPr>
              <w:tab/>
            </w:r>
            <w:r w:rsidR="00E86238">
              <w:rPr>
                <w:noProof/>
                <w:webHidden/>
              </w:rPr>
              <w:fldChar w:fldCharType="begin"/>
            </w:r>
            <w:r w:rsidR="00E86238">
              <w:rPr>
                <w:noProof/>
                <w:webHidden/>
              </w:rPr>
              <w:instrText xml:space="preserve"> PAGEREF _Toc198726890 \h </w:instrText>
            </w:r>
            <w:r w:rsidR="00E86238">
              <w:rPr>
                <w:noProof/>
                <w:webHidden/>
              </w:rPr>
            </w:r>
            <w:r w:rsidR="00E86238">
              <w:rPr>
                <w:noProof/>
                <w:webHidden/>
              </w:rPr>
              <w:fldChar w:fldCharType="separate"/>
            </w:r>
            <w:r>
              <w:rPr>
                <w:noProof/>
                <w:webHidden/>
              </w:rPr>
              <w:t>11</w:t>
            </w:r>
            <w:r w:rsidR="00E86238">
              <w:rPr>
                <w:noProof/>
                <w:webHidden/>
              </w:rPr>
              <w:fldChar w:fldCharType="end"/>
            </w:r>
          </w:hyperlink>
        </w:p>
        <w:p w14:paraId="1F1C2801" w14:textId="40484A14" w:rsidR="00E86238" w:rsidRDefault="00016086">
          <w:pPr>
            <w:pStyle w:val="Spistreci2"/>
            <w:tabs>
              <w:tab w:val="right" w:leader="dot" w:pos="9060"/>
            </w:tabs>
            <w:rPr>
              <w:rFonts w:asciiTheme="minorHAnsi" w:eastAsiaTheme="minorEastAsia" w:hAnsiTheme="minorHAnsi"/>
              <w:noProof/>
              <w:sz w:val="22"/>
              <w:lang w:val="pl-PL" w:eastAsia="pl-PL"/>
            </w:rPr>
          </w:pPr>
          <w:hyperlink w:anchor="_Toc198726891" w:history="1">
            <w:r w:rsidR="00E86238" w:rsidRPr="00605C47">
              <w:rPr>
                <w:rStyle w:val="Hipercze"/>
                <w:noProof/>
                <w:lang w:val="pl-PL"/>
              </w:rPr>
              <w:t>2.1. Wynik</w:t>
            </w:r>
            <w:r w:rsidR="00E86238">
              <w:rPr>
                <w:noProof/>
                <w:webHidden/>
              </w:rPr>
              <w:tab/>
            </w:r>
            <w:r w:rsidR="00E86238">
              <w:rPr>
                <w:noProof/>
                <w:webHidden/>
              </w:rPr>
              <w:fldChar w:fldCharType="begin"/>
            </w:r>
            <w:r w:rsidR="00E86238">
              <w:rPr>
                <w:noProof/>
                <w:webHidden/>
              </w:rPr>
              <w:instrText xml:space="preserve"> PAGEREF _Toc198726891 \h </w:instrText>
            </w:r>
            <w:r w:rsidR="00E86238">
              <w:rPr>
                <w:noProof/>
                <w:webHidden/>
              </w:rPr>
            </w:r>
            <w:r w:rsidR="00E86238">
              <w:rPr>
                <w:noProof/>
                <w:webHidden/>
              </w:rPr>
              <w:fldChar w:fldCharType="separate"/>
            </w:r>
            <w:r>
              <w:rPr>
                <w:noProof/>
                <w:webHidden/>
              </w:rPr>
              <w:t>11</w:t>
            </w:r>
            <w:r w:rsidR="00E86238">
              <w:rPr>
                <w:noProof/>
                <w:webHidden/>
              </w:rPr>
              <w:fldChar w:fldCharType="end"/>
            </w:r>
          </w:hyperlink>
        </w:p>
        <w:p w14:paraId="16375E52" w14:textId="5958565D" w:rsidR="00E86238" w:rsidRDefault="00016086">
          <w:pPr>
            <w:pStyle w:val="Spistreci2"/>
            <w:tabs>
              <w:tab w:val="right" w:leader="dot" w:pos="9060"/>
            </w:tabs>
            <w:rPr>
              <w:rFonts w:asciiTheme="minorHAnsi" w:eastAsiaTheme="minorEastAsia" w:hAnsiTheme="minorHAnsi"/>
              <w:noProof/>
              <w:sz w:val="22"/>
              <w:lang w:val="pl-PL" w:eastAsia="pl-PL"/>
            </w:rPr>
          </w:pPr>
          <w:hyperlink w:anchor="_Toc198726892" w:history="1">
            <w:r w:rsidR="00E86238" w:rsidRPr="00605C47">
              <w:rPr>
                <w:rStyle w:val="Hipercze"/>
                <w:noProof/>
                <w:lang w:val="pl-PL"/>
              </w:rPr>
              <w:t>2.2. Dochody</w:t>
            </w:r>
            <w:r w:rsidR="00E86238">
              <w:rPr>
                <w:noProof/>
                <w:webHidden/>
              </w:rPr>
              <w:tab/>
            </w:r>
            <w:r w:rsidR="00E86238">
              <w:rPr>
                <w:noProof/>
                <w:webHidden/>
              </w:rPr>
              <w:fldChar w:fldCharType="begin"/>
            </w:r>
            <w:r w:rsidR="00E86238">
              <w:rPr>
                <w:noProof/>
                <w:webHidden/>
              </w:rPr>
              <w:instrText xml:space="preserve"> PAGEREF _Toc198726892 \h </w:instrText>
            </w:r>
            <w:r w:rsidR="00E86238">
              <w:rPr>
                <w:noProof/>
                <w:webHidden/>
              </w:rPr>
            </w:r>
            <w:r w:rsidR="00E86238">
              <w:rPr>
                <w:noProof/>
                <w:webHidden/>
              </w:rPr>
              <w:fldChar w:fldCharType="separate"/>
            </w:r>
            <w:r>
              <w:rPr>
                <w:noProof/>
                <w:webHidden/>
              </w:rPr>
              <w:t>12</w:t>
            </w:r>
            <w:r w:rsidR="00E86238">
              <w:rPr>
                <w:noProof/>
                <w:webHidden/>
              </w:rPr>
              <w:fldChar w:fldCharType="end"/>
            </w:r>
          </w:hyperlink>
        </w:p>
        <w:p w14:paraId="652A2CDB" w14:textId="791E8DCC" w:rsidR="00E86238" w:rsidRDefault="00016086">
          <w:pPr>
            <w:pStyle w:val="Spistreci2"/>
            <w:tabs>
              <w:tab w:val="right" w:leader="dot" w:pos="9060"/>
            </w:tabs>
            <w:rPr>
              <w:rFonts w:asciiTheme="minorHAnsi" w:eastAsiaTheme="minorEastAsia" w:hAnsiTheme="minorHAnsi"/>
              <w:noProof/>
              <w:sz w:val="22"/>
              <w:lang w:val="pl-PL" w:eastAsia="pl-PL"/>
            </w:rPr>
          </w:pPr>
          <w:hyperlink w:anchor="_Toc198726893" w:history="1">
            <w:r w:rsidR="00E86238" w:rsidRPr="00605C47">
              <w:rPr>
                <w:rStyle w:val="Hipercze"/>
                <w:noProof/>
                <w:lang w:val="pl-PL"/>
              </w:rPr>
              <w:t>2.3. Wydatki</w:t>
            </w:r>
            <w:r w:rsidR="00E86238">
              <w:rPr>
                <w:noProof/>
                <w:webHidden/>
              </w:rPr>
              <w:tab/>
            </w:r>
            <w:r w:rsidR="00E86238">
              <w:rPr>
                <w:noProof/>
                <w:webHidden/>
              </w:rPr>
              <w:fldChar w:fldCharType="begin"/>
            </w:r>
            <w:r w:rsidR="00E86238">
              <w:rPr>
                <w:noProof/>
                <w:webHidden/>
              </w:rPr>
              <w:instrText xml:space="preserve"> PAGEREF _Toc198726893 \h </w:instrText>
            </w:r>
            <w:r w:rsidR="00E86238">
              <w:rPr>
                <w:noProof/>
                <w:webHidden/>
              </w:rPr>
            </w:r>
            <w:r w:rsidR="00E86238">
              <w:rPr>
                <w:noProof/>
                <w:webHidden/>
              </w:rPr>
              <w:fldChar w:fldCharType="separate"/>
            </w:r>
            <w:r>
              <w:rPr>
                <w:noProof/>
                <w:webHidden/>
              </w:rPr>
              <w:t>14</w:t>
            </w:r>
            <w:r w:rsidR="00E86238">
              <w:rPr>
                <w:noProof/>
                <w:webHidden/>
              </w:rPr>
              <w:fldChar w:fldCharType="end"/>
            </w:r>
          </w:hyperlink>
        </w:p>
        <w:p w14:paraId="1E07A8D3" w14:textId="4B4FB227" w:rsidR="00E86238" w:rsidRDefault="00016086">
          <w:pPr>
            <w:pStyle w:val="Spistreci1"/>
            <w:tabs>
              <w:tab w:val="left" w:pos="440"/>
              <w:tab w:val="right" w:leader="dot" w:pos="9060"/>
            </w:tabs>
            <w:rPr>
              <w:rFonts w:asciiTheme="minorHAnsi" w:eastAsiaTheme="minorEastAsia" w:hAnsiTheme="minorHAnsi"/>
              <w:noProof/>
              <w:sz w:val="22"/>
              <w:lang w:val="pl-PL" w:eastAsia="pl-PL"/>
            </w:rPr>
          </w:pPr>
          <w:hyperlink w:anchor="_Toc198726894" w:history="1">
            <w:r w:rsidR="00E86238" w:rsidRPr="00605C47">
              <w:rPr>
                <w:rStyle w:val="Hipercze"/>
                <w:noProof/>
                <w:lang w:val="pl-PL"/>
              </w:rPr>
              <w:t>3.</w:t>
            </w:r>
            <w:r w:rsidR="00E86238">
              <w:rPr>
                <w:rFonts w:asciiTheme="minorHAnsi" w:eastAsiaTheme="minorEastAsia" w:hAnsiTheme="minorHAnsi"/>
                <w:noProof/>
                <w:sz w:val="22"/>
                <w:lang w:val="pl-PL" w:eastAsia="pl-PL"/>
              </w:rPr>
              <w:tab/>
            </w:r>
            <w:r w:rsidR="00E86238" w:rsidRPr="00605C47">
              <w:rPr>
                <w:rStyle w:val="Hipercze"/>
                <w:noProof/>
                <w:lang w:val="pl-PL"/>
              </w:rPr>
              <w:t>Dług publiczny oraz potrzeby pożyczkowe</w:t>
            </w:r>
            <w:r w:rsidR="00E86238">
              <w:rPr>
                <w:noProof/>
                <w:webHidden/>
              </w:rPr>
              <w:tab/>
            </w:r>
            <w:r w:rsidR="00E86238">
              <w:rPr>
                <w:noProof/>
                <w:webHidden/>
              </w:rPr>
              <w:fldChar w:fldCharType="begin"/>
            </w:r>
            <w:r w:rsidR="00E86238">
              <w:rPr>
                <w:noProof/>
                <w:webHidden/>
              </w:rPr>
              <w:instrText xml:space="preserve"> PAGEREF _Toc198726894 \h </w:instrText>
            </w:r>
            <w:r w:rsidR="00E86238">
              <w:rPr>
                <w:noProof/>
                <w:webHidden/>
              </w:rPr>
            </w:r>
            <w:r w:rsidR="00E86238">
              <w:rPr>
                <w:noProof/>
                <w:webHidden/>
              </w:rPr>
              <w:fldChar w:fldCharType="separate"/>
            </w:r>
            <w:r>
              <w:rPr>
                <w:noProof/>
                <w:webHidden/>
              </w:rPr>
              <w:t>16</w:t>
            </w:r>
            <w:r w:rsidR="00E86238">
              <w:rPr>
                <w:noProof/>
                <w:webHidden/>
              </w:rPr>
              <w:fldChar w:fldCharType="end"/>
            </w:r>
          </w:hyperlink>
        </w:p>
        <w:p w14:paraId="26E46345" w14:textId="7CA83140" w:rsidR="00E86238" w:rsidRDefault="00016086">
          <w:pPr>
            <w:pStyle w:val="Spistreci2"/>
            <w:tabs>
              <w:tab w:val="right" w:leader="dot" w:pos="9060"/>
            </w:tabs>
            <w:rPr>
              <w:rFonts w:asciiTheme="minorHAnsi" w:eastAsiaTheme="minorEastAsia" w:hAnsiTheme="minorHAnsi"/>
              <w:noProof/>
              <w:sz w:val="22"/>
              <w:lang w:val="pl-PL" w:eastAsia="pl-PL"/>
            </w:rPr>
          </w:pPr>
          <w:hyperlink w:anchor="_Toc198726895" w:history="1">
            <w:r w:rsidR="00E86238" w:rsidRPr="00605C47">
              <w:rPr>
                <w:rStyle w:val="Hipercze"/>
                <w:noProof/>
                <w:lang w:val="pl-PL"/>
              </w:rPr>
              <w:t>3.1. Dług sektora instytucji rządowych i samorządowych (wg definicji UE)</w:t>
            </w:r>
            <w:r w:rsidR="00E86238">
              <w:rPr>
                <w:noProof/>
                <w:webHidden/>
              </w:rPr>
              <w:tab/>
            </w:r>
            <w:r w:rsidR="00E86238">
              <w:rPr>
                <w:noProof/>
                <w:webHidden/>
              </w:rPr>
              <w:fldChar w:fldCharType="begin"/>
            </w:r>
            <w:r w:rsidR="00E86238">
              <w:rPr>
                <w:noProof/>
                <w:webHidden/>
              </w:rPr>
              <w:instrText xml:space="preserve"> PAGEREF _Toc198726895 \h </w:instrText>
            </w:r>
            <w:r w:rsidR="00E86238">
              <w:rPr>
                <w:noProof/>
                <w:webHidden/>
              </w:rPr>
            </w:r>
            <w:r w:rsidR="00E86238">
              <w:rPr>
                <w:noProof/>
                <w:webHidden/>
              </w:rPr>
              <w:fldChar w:fldCharType="separate"/>
            </w:r>
            <w:r>
              <w:rPr>
                <w:noProof/>
                <w:webHidden/>
              </w:rPr>
              <w:t>16</w:t>
            </w:r>
            <w:r w:rsidR="00E86238">
              <w:rPr>
                <w:noProof/>
                <w:webHidden/>
              </w:rPr>
              <w:fldChar w:fldCharType="end"/>
            </w:r>
          </w:hyperlink>
        </w:p>
        <w:p w14:paraId="22C125E2" w14:textId="6623FCE4" w:rsidR="00E86238" w:rsidRDefault="00016086">
          <w:pPr>
            <w:pStyle w:val="Spistreci2"/>
            <w:tabs>
              <w:tab w:val="right" w:leader="dot" w:pos="9060"/>
            </w:tabs>
            <w:rPr>
              <w:rFonts w:asciiTheme="minorHAnsi" w:eastAsiaTheme="minorEastAsia" w:hAnsiTheme="minorHAnsi"/>
              <w:noProof/>
              <w:sz w:val="22"/>
              <w:lang w:val="pl-PL" w:eastAsia="pl-PL"/>
            </w:rPr>
          </w:pPr>
          <w:hyperlink w:anchor="_Toc198726896" w:history="1">
            <w:r w:rsidR="00E86238" w:rsidRPr="00605C47">
              <w:rPr>
                <w:rStyle w:val="Hipercze"/>
                <w:noProof/>
                <w:lang w:val="pl-PL"/>
              </w:rPr>
              <w:t>3.2. Potrzeby pożyczkowe budżetu państwa i ich finansowanie w IV kw. 2024 r.</w:t>
            </w:r>
            <w:r w:rsidR="00E86238">
              <w:rPr>
                <w:noProof/>
                <w:webHidden/>
              </w:rPr>
              <w:tab/>
            </w:r>
            <w:r w:rsidR="00E86238">
              <w:rPr>
                <w:noProof/>
                <w:webHidden/>
              </w:rPr>
              <w:fldChar w:fldCharType="begin"/>
            </w:r>
            <w:r w:rsidR="00E86238">
              <w:rPr>
                <w:noProof/>
                <w:webHidden/>
              </w:rPr>
              <w:instrText xml:space="preserve"> PAGEREF _Toc198726896 \h </w:instrText>
            </w:r>
            <w:r w:rsidR="00E86238">
              <w:rPr>
                <w:noProof/>
                <w:webHidden/>
              </w:rPr>
            </w:r>
            <w:r w:rsidR="00E86238">
              <w:rPr>
                <w:noProof/>
                <w:webHidden/>
              </w:rPr>
              <w:fldChar w:fldCharType="separate"/>
            </w:r>
            <w:r>
              <w:rPr>
                <w:noProof/>
                <w:webHidden/>
              </w:rPr>
              <w:t>18</w:t>
            </w:r>
            <w:r w:rsidR="00E86238">
              <w:rPr>
                <w:noProof/>
                <w:webHidden/>
              </w:rPr>
              <w:fldChar w:fldCharType="end"/>
            </w:r>
          </w:hyperlink>
        </w:p>
        <w:p w14:paraId="66D72471" w14:textId="3FFCC0D1" w:rsidR="00E86238" w:rsidRDefault="00016086">
          <w:pPr>
            <w:pStyle w:val="Spistreci1"/>
            <w:tabs>
              <w:tab w:val="right" w:leader="dot" w:pos="9060"/>
            </w:tabs>
            <w:rPr>
              <w:rFonts w:asciiTheme="minorHAnsi" w:eastAsiaTheme="minorEastAsia" w:hAnsiTheme="minorHAnsi"/>
              <w:noProof/>
              <w:sz w:val="22"/>
              <w:lang w:val="pl-PL" w:eastAsia="pl-PL"/>
            </w:rPr>
          </w:pPr>
          <w:hyperlink w:anchor="_Toc198726897" w:history="1">
            <w:r w:rsidR="00E86238" w:rsidRPr="00605C47">
              <w:rPr>
                <w:rStyle w:val="Hipercze"/>
                <w:noProof/>
                <w:lang w:val="pl-PL"/>
              </w:rPr>
              <w:t>ANEKS STATYSTYCZNY</w:t>
            </w:r>
            <w:r w:rsidR="00E86238">
              <w:rPr>
                <w:noProof/>
                <w:webHidden/>
              </w:rPr>
              <w:tab/>
            </w:r>
            <w:r w:rsidR="00E86238">
              <w:rPr>
                <w:noProof/>
                <w:webHidden/>
              </w:rPr>
              <w:fldChar w:fldCharType="begin"/>
            </w:r>
            <w:r w:rsidR="00E86238">
              <w:rPr>
                <w:noProof/>
                <w:webHidden/>
              </w:rPr>
              <w:instrText xml:space="preserve"> PAGEREF _Toc198726897 \h </w:instrText>
            </w:r>
            <w:r w:rsidR="00E86238">
              <w:rPr>
                <w:noProof/>
                <w:webHidden/>
              </w:rPr>
            </w:r>
            <w:r w:rsidR="00E86238">
              <w:rPr>
                <w:noProof/>
                <w:webHidden/>
              </w:rPr>
              <w:fldChar w:fldCharType="separate"/>
            </w:r>
            <w:r>
              <w:rPr>
                <w:noProof/>
                <w:webHidden/>
              </w:rPr>
              <w:t>21</w:t>
            </w:r>
            <w:r w:rsidR="00E86238">
              <w:rPr>
                <w:noProof/>
                <w:webHidden/>
              </w:rPr>
              <w:fldChar w:fldCharType="end"/>
            </w:r>
          </w:hyperlink>
        </w:p>
        <w:p w14:paraId="659F7D05" w14:textId="669DFEFB" w:rsidR="004A0A8C" w:rsidRDefault="004A0A8C" w:rsidP="005745E4">
          <w:r>
            <w:fldChar w:fldCharType="end"/>
          </w:r>
        </w:p>
      </w:sdtContent>
    </w:sdt>
    <w:p w14:paraId="328C1CCE" w14:textId="77777777" w:rsidR="004A0A8C" w:rsidRDefault="004A0A8C" w:rsidP="005745E4">
      <w:pPr>
        <w:rPr>
          <w:rFonts w:eastAsiaTheme="majorEastAsia" w:cstheme="majorBidi"/>
          <w:sz w:val="32"/>
          <w:szCs w:val="32"/>
        </w:rPr>
      </w:pPr>
      <w:r>
        <w:br w:type="page"/>
      </w:r>
    </w:p>
    <w:p w14:paraId="4439EB92" w14:textId="7FBFEEDD" w:rsidR="002302CF" w:rsidRPr="002302CF" w:rsidRDefault="002302CF" w:rsidP="002302CF">
      <w:pPr>
        <w:pStyle w:val="Nagwek2"/>
        <w:rPr>
          <w:lang w:val="pl-PL"/>
        </w:rPr>
      </w:pPr>
      <w:bookmarkStart w:id="0" w:name="_Toc198726884"/>
      <w:r w:rsidRPr="002302CF">
        <w:rPr>
          <w:lang w:val="pl-PL"/>
        </w:rPr>
        <w:lastRenderedPageBreak/>
        <w:t>Podstawowe wskaźniki stanu sektora instytucji rządowych i samor</w:t>
      </w:r>
      <w:r w:rsidR="00B62053">
        <w:rPr>
          <w:lang w:val="pl-PL"/>
        </w:rPr>
        <w:t>ządowych wg ESA2010 w I</w:t>
      </w:r>
      <w:r w:rsidR="0065114F">
        <w:rPr>
          <w:lang w:val="pl-PL"/>
        </w:rPr>
        <w:t>V</w:t>
      </w:r>
      <w:r w:rsidR="00B62053">
        <w:rPr>
          <w:lang w:val="pl-PL"/>
        </w:rPr>
        <w:t xml:space="preserve"> kw. 202</w:t>
      </w:r>
      <w:r w:rsidR="0033196C">
        <w:rPr>
          <w:lang w:val="pl-PL"/>
        </w:rPr>
        <w:t>4</w:t>
      </w:r>
      <w:r w:rsidRPr="002302CF">
        <w:rPr>
          <w:lang w:val="pl-PL"/>
        </w:rPr>
        <w:t xml:space="preserve"> r.</w:t>
      </w:r>
      <w:bookmarkEnd w:id="0"/>
    </w:p>
    <w:p w14:paraId="7D0F069E" w14:textId="2E442C6F" w:rsidR="002302CF" w:rsidRPr="00EA712F" w:rsidRDefault="002302CF" w:rsidP="002302CF">
      <w:pPr>
        <w:pStyle w:val="Akapitzlist"/>
        <w:rPr>
          <w:lang w:val="pl-PL"/>
        </w:rPr>
      </w:pPr>
      <w:r w:rsidRPr="00EA712F">
        <w:rPr>
          <w:lang w:val="pl-PL"/>
        </w:rPr>
        <w:t xml:space="preserve">Deficyt (NSA) w </w:t>
      </w:r>
      <w:r w:rsidR="00015B8F" w:rsidRPr="00EA712F">
        <w:rPr>
          <w:lang w:val="pl-PL"/>
        </w:rPr>
        <w:t>I</w:t>
      </w:r>
      <w:r w:rsidR="0010152A" w:rsidRPr="00EA712F">
        <w:rPr>
          <w:lang w:val="pl-PL"/>
        </w:rPr>
        <w:t>V</w:t>
      </w:r>
      <w:r w:rsidRPr="00EA712F">
        <w:rPr>
          <w:lang w:val="pl-PL"/>
        </w:rPr>
        <w:t xml:space="preserve"> kw. wyniósł </w:t>
      </w:r>
      <w:r w:rsidR="00EB4A5B" w:rsidRPr="00EA712F">
        <w:rPr>
          <w:rStyle w:val="Wyrnienieintensywne"/>
          <w:lang w:val="pl-PL"/>
        </w:rPr>
        <w:t>119,2</w:t>
      </w:r>
      <w:r w:rsidR="0029181F" w:rsidRPr="00EA712F">
        <w:rPr>
          <w:rStyle w:val="Wyrnienieintensywne"/>
          <w:lang w:val="pl-PL"/>
        </w:rPr>
        <w:t xml:space="preserve"> </w:t>
      </w:r>
      <w:r w:rsidR="005A6209" w:rsidRPr="00EA712F">
        <w:rPr>
          <w:rStyle w:val="Wyrnienieintensywne"/>
          <w:lang w:val="pl-PL"/>
        </w:rPr>
        <w:t>mld zł (</w:t>
      </w:r>
      <w:r w:rsidR="00EB4A5B" w:rsidRPr="00EA712F">
        <w:rPr>
          <w:rStyle w:val="Wyrnienieintensywne"/>
          <w:lang w:val="pl-PL"/>
        </w:rPr>
        <w:t>11,6</w:t>
      </w:r>
      <w:r w:rsidRPr="00EA712F">
        <w:rPr>
          <w:rStyle w:val="Wyrnienieintensywne"/>
          <w:lang w:val="pl-PL"/>
        </w:rPr>
        <w:t>% PKB).</w:t>
      </w:r>
    </w:p>
    <w:p w14:paraId="447DDFA6" w14:textId="7E25CFC3" w:rsidR="002302CF" w:rsidRPr="00EB4A5B" w:rsidRDefault="002302CF" w:rsidP="002302CF">
      <w:pPr>
        <w:pStyle w:val="Akapitzlist"/>
        <w:rPr>
          <w:lang w:val="pl-PL"/>
        </w:rPr>
      </w:pPr>
      <w:r w:rsidRPr="00EA712F">
        <w:rPr>
          <w:lang w:val="pl-PL"/>
        </w:rPr>
        <w:t xml:space="preserve">W ujęciu roku płynnego deficyt wyniósł </w:t>
      </w:r>
      <w:r w:rsidR="00EB4A5B" w:rsidRPr="00EA712F">
        <w:rPr>
          <w:rStyle w:val="Wyrnienieintensywne"/>
          <w:lang w:val="pl-PL"/>
        </w:rPr>
        <w:t>6,6</w:t>
      </w:r>
      <w:r w:rsidRPr="00EA712F">
        <w:rPr>
          <w:rStyle w:val="Wyrnienieintensywne"/>
          <w:lang w:val="pl-PL"/>
        </w:rPr>
        <w:t>% PKB</w:t>
      </w:r>
      <w:r w:rsidRPr="00EA712F">
        <w:rPr>
          <w:lang w:val="pl-PL"/>
        </w:rPr>
        <w:t>.</w:t>
      </w:r>
    </w:p>
    <w:p w14:paraId="2BF9ADB6" w14:textId="79478D1E" w:rsidR="002302CF" w:rsidRPr="00106EE5" w:rsidRDefault="002302CF" w:rsidP="002302CF">
      <w:pPr>
        <w:pStyle w:val="Akapitzlist"/>
        <w:rPr>
          <w:lang w:val="pl-PL"/>
        </w:rPr>
      </w:pPr>
      <w:r w:rsidRPr="00106EE5">
        <w:rPr>
          <w:lang w:val="pl-PL"/>
        </w:rPr>
        <w:t xml:space="preserve">Deficyt wyrównany sezonowo (SA) wyniósł </w:t>
      </w:r>
      <w:r w:rsidRPr="00106EE5">
        <w:rPr>
          <w:rStyle w:val="Wyrnienieintensywne"/>
          <w:lang w:val="pl-PL"/>
        </w:rPr>
        <w:t xml:space="preserve"> </w:t>
      </w:r>
      <w:r w:rsidR="00D73DFB" w:rsidRPr="00106EE5">
        <w:rPr>
          <w:rStyle w:val="Wyrnienieintensywne"/>
          <w:lang w:val="pl-PL"/>
        </w:rPr>
        <w:t>7,</w:t>
      </w:r>
      <w:r w:rsidR="00106EE5" w:rsidRPr="00106EE5">
        <w:rPr>
          <w:rStyle w:val="Wyrnienieintensywne"/>
          <w:lang w:val="pl-PL"/>
        </w:rPr>
        <w:t>9</w:t>
      </w:r>
      <w:r w:rsidRPr="00106EE5">
        <w:rPr>
          <w:rStyle w:val="Wyrnienieintensywne"/>
          <w:lang w:val="pl-PL"/>
        </w:rPr>
        <w:t>% PKB</w:t>
      </w:r>
      <w:r w:rsidRPr="00106EE5">
        <w:rPr>
          <w:lang w:val="pl-PL"/>
        </w:rPr>
        <w:t>.</w:t>
      </w:r>
    </w:p>
    <w:p w14:paraId="2489E0C2" w14:textId="08ECA2F8" w:rsidR="002302CF" w:rsidRPr="0033196C" w:rsidRDefault="002302CF" w:rsidP="002302CF">
      <w:pPr>
        <w:pStyle w:val="Akapitzlist"/>
        <w:rPr>
          <w:highlight w:val="yellow"/>
          <w:lang w:val="pl-PL"/>
        </w:rPr>
      </w:pPr>
      <w:r w:rsidRPr="00106EE5">
        <w:rPr>
          <w:lang w:val="pl-PL"/>
        </w:rPr>
        <w:t xml:space="preserve">W Unii Europejskiej wyrównany sezonowo deficyt (SA) wyniósł </w:t>
      </w:r>
      <w:r w:rsidRPr="00106EE5">
        <w:rPr>
          <w:rStyle w:val="Wyrnienieintensywne"/>
          <w:lang w:val="pl-PL"/>
        </w:rPr>
        <w:t xml:space="preserve"> </w:t>
      </w:r>
      <w:r w:rsidR="00106EE5" w:rsidRPr="00106EE5">
        <w:rPr>
          <w:rStyle w:val="Wyrnienieintensywne"/>
          <w:lang w:val="pl-PL"/>
        </w:rPr>
        <w:t>3,4</w:t>
      </w:r>
      <w:r w:rsidRPr="00106EE5">
        <w:rPr>
          <w:rStyle w:val="Wyrnienieintensywne"/>
          <w:lang w:val="pl-PL"/>
        </w:rPr>
        <w:t>% PKB</w:t>
      </w:r>
      <w:r w:rsidRPr="00106EE5">
        <w:rPr>
          <w:lang w:val="pl-PL"/>
        </w:rPr>
        <w:t>.</w:t>
      </w:r>
    </w:p>
    <w:p w14:paraId="58802A72" w14:textId="043099D5" w:rsidR="002302CF" w:rsidRPr="00106EE5" w:rsidRDefault="002302CF" w:rsidP="002302CF">
      <w:pPr>
        <w:pStyle w:val="Akapitzlist"/>
        <w:rPr>
          <w:lang w:val="pl-PL"/>
        </w:rPr>
      </w:pPr>
      <w:r w:rsidRPr="00106EE5">
        <w:rPr>
          <w:lang w:val="pl-PL"/>
        </w:rPr>
        <w:t xml:space="preserve">W 27 krajach UE deficyt (NSA) wyniósł </w:t>
      </w:r>
      <w:r w:rsidRPr="00106EE5">
        <w:rPr>
          <w:rStyle w:val="Wyrnienieintensywne"/>
          <w:lang w:val="pl-PL"/>
        </w:rPr>
        <w:t xml:space="preserve"> </w:t>
      </w:r>
      <w:r w:rsidR="00D73DFB" w:rsidRPr="00106EE5">
        <w:rPr>
          <w:rStyle w:val="Wyrnienieintensywne"/>
          <w:lang w:val="pl-PL"/>
        </w:rPr>
        <w:t>3,</w:t>
      </w:r>
      <w:r w:rsidR="00106EE5" w:rsidRPr="00106EE5">
        <w:rPr>
          <w:rStyle w:val="Wyrnienieintensywne"/>
          <w:lang w:val="pl-PL"/>
        </w:rPr>
        <w:t>5</w:t>
      </w:r>
      <w:r w:rsidRPr="00106EE5">
        <w:rPr>
          <w:rStyle w:val="Wyrnienieintensywne"/>
          <w:lang w:val="pl-PL"/>
        </w:rPr>
        <w:t>% PKB</w:t>
      </w:r>
      <w:r w:rsidRPr="00106EE5">
        <w:rPr>
          <w:lang w:val="pl-PL"/>
        </w:rPr>
        <w:t>.</w:t>
      </w:r>
    </w:p>
    <w:p w14:paraId="5C044EE4" w14:textId="1C26B0A4" w:rsidR="002302CF" w:rsidRPr="00063AB5" w:rsidRDefault="002302CF" w:rsidP="00D73DFB">
      <w:pPr>
        <w:spacing w:before="1200" w:after="0"/>
        <w:rPr>
          <w:lang w:val="pl-PL"/>
        </w:rPr>
      </w:pPr>
      <w:r w:rsidRPr="0014436D">
        <w:rPr>
          <w:lang w:val="pl-PL"/>
        </w:rPr>
        <w:t>Dług EDP na koniec I</w:t>
      </w:r>
      <w:r w:rsidR="00D73DFB" w:rsidRPr="0014436D">
        <w:rPr>
          <w:lang w:val="pl-PL"/>
        </w:rPr>
        <w:t>V</w:t>
      </w:r>
      <w:r w:rsidRPr="0014436D">
        <w:rPr>
          <w:lang w:val="pl-PL"/>
        </w:rPr>
        <w:t xml:space="preserve"> kw. 202</w:t>
      </w:r>
      <w:r w:rsidR="0014436D" w:rsidRPr="0014436D">
        <w:rPr>
          <w:lang w:val="pl-PL"/>
        </w:rPr>
        <w:t>4</w:t>
      </w:r>
      <w:r w:rsidRPr="0014436D">
        <w:rPr>
          <w:lang w:val="pl-PL"/>
        </w:rPr>
        <w:t xml:space="preserve"> r. wyniósł </w:t>
      </w:r>
      <w:r w:rsidR="00063AB5" w:rsidRPr="00063AB5">
        <w:rPr>
          <w:rFonts w:ascii="Lato,Bold" w:hAnsi="Lato,Bold"/>
          <w:b/>
          <w:bCs/>
          <w:color w:val="B6121B"/>
          <w:szCs w:val="24"/>
          <w:lang w:val="pl-PL"/>
        </w:rPr>
        <w:t>2.011,8 mld zł (55,3 % PKB)</w:t>
      </w:r>
      <w:r w:rsidR="00063AB5" w:rsidRPr="00063AB5">
        <w:rPr>
          <w:color w:val="000000"/>
          <w:szCs w:val="24"/>
          <w:lang w:val="pl-PL"/>
        </w:rPr>
        <w:t>.</w:t>
      </w:r>
    </w:p>
    <w:p w14:paraId="2C536589" w14:textId="32558C0C" w:rsidR="002302CF" w:rsidRDefault="002302CF" w:rsidP="002302CF">
      <w:pPr>
        <w:pStyle w:val="Akapitzlist"/>
        <w:rPr>
          <w:lang w:val="pl-PL"/>
        </w:rPr>
      </w:pPr>
      <w:r w:rsidRPr="0014436D">
        <w:rPr>
          <w:lang w:val="pl-PL"/>
        </w:rPr>
        <w:t xml:space="preserve">W Unii Europejskiej dług na koniec </w:t>
      </w:r>
      <w:r w:rsidR="0014436D" w:rsidRPr="0014436D">
        <w:rPr>
          <w:lang w:val="pl-PL"/>
        </w:rPr>
        <w:t>grudnia</w:t>
      </w:r>
      <w:r w:rsidRPr="0014436D">
        <w:rPr>
          <w:lang w:val="pl-PL"/>
        </w:rPr>
        <w:t xml:space="preserve"> wyniósł </w:t>
      </w:r>
      <w:r w:rsidR="00063AB5" w:rsidRPr="00063AB5">
        <w:rPr>
          <w:rFonts w:ascii="Lato,Bold" w:hAnsi="Lato,Bold"/>
          <w:b/>
          <w:bCs/>
          <w:color w:val="B6121B"/>
          <w:szCs w:val="24"/>
          <w:lang w:val="pl-PL"/>
        </w:rPr>
        <w:t>81,0% PKB</w:t>
      </w:r>
      <w:r w:rsidRPr="0014436D">
        <w:rPr>
          <w:lang w:val="pl-PL"/>
        </w:rPr>
        <w:t>.</w:t>
      </w:r>
    </w:p>
    <w:p w14:paraId="166AF10B" w14:textId="77777777" w:rsidR="00546DF9" w:rsidRPr="002302CF" w:rsidRDefault="00546DF9" w:rsidP="00546DF9">
      <w:pPr>
        <w:pStyle w:val="Akapitzlist"/>
        <w:ind w:left="717"/>
        <w:rPr>
          <w:lang w:val="pl-PL"/>
        </w:rPr>
      </w:pPr>
    </w:p>
    <w:p w14:paraId="1FADF649" w14:textId="77777777" w:rsidR="00E36055" w:rsidRPr="00D850FB" w:rsidRDefault="00E36055" w:rsidP="00E36055">
      <w:pPr>
        <w:rPr>
          <w:rFonts w:eastAsiaTheme="majorEastAsia" w:cstheme="majorBidi"/>
          <w:sz w:val="32"/>
          <w:szCs w:val="32"/>
          <w:lang w:val="pl-PL"/>
        </w:rPr>
      </w:pPr>
      <w:r w:rsidRPr="00D850FB">
        <w:rPr>
          <w:lang w:val="pl-PL"/>
        </w:rPr>
        <w:br w:type="page"/>
      </w:r>
    </w:p>
    <w:p w14:paraId="6FCE0657" w14:textId="77777777" w:rsidR="002934AC" w:rsidRDefault="002934AC" w:rsidP="002934AC">
      <w:pPr>
        <w:pStyle w:val="Nagwek1"/>
        <w:rPr>
          <w:lang w:val="pl-PL"/>
        </w:rPr>
      </w:pPr>
      <w:bookmarkStart w:id="1" w:name="_Toc198726885"/>
      <w:r>
        <w:rPr>
          <w:lang w:val="pl-PL"/>
        </w:rPr>
        <w:lastRenderedPageBreak/>
        <w:t>Wstęp</w:t>
      </w:r>
      <w:bookmarkEnd w:id="1"/>
    </w:p>
    <w:p w14:paraId="4DD61DCF" w14:textId="642CC30E" w:rsidR="00D850FB" w:rsidRPr="00D850FB" w:rsidRDefault="00D850FB" w:rsidP="00D850FB">
      <w:pPr>
        <w:rPr>
          <w:lang w:val="pl-PL"/>
        </w:rPr>
      </w:pPr>
      <w:r w:rsidRPr="00D850FB">
        <w:rPr>
          <w:lang w:val="pl-PL"/>
        </w:rPr>
        <w:t>Mając na uwadze zasadę jawności i przejrzystości finansów publicznych publikujemy Informację kwartalną o stanie finansów publicznych. Niniejszy numer zawiera informacje dotyczące I</w:t>
      </w:r>
      <w:r w:rsidR="0065114F">
        <w:rPr>
          <w:lang w:val="pl-PL"/>
        </w:rPr>
        <w:t>V</w:t>
      </w:r>
      <w:r w:rsidRPr="00D850FB">
        <w:rPr>
          <w:lang w:val="pl-PL"/>
        </w:rPr>
        <w:t xml:space="preserve"> kwartału </w:t>
      </w:r>
      <w:r w:rsidR="00B62053">
        <w:rPr>
          <w:lang w:val="pl-PL"/>
        </w:rPr>
        <w:t>202</w:t>
      </w:r>
      <w:r w:rsidR="0033196C">
        <w:rPr>
          <w:lang w:val="pl-PL"/>
        </w:rPr>
        <w:t>4</w:t>
      </w:r>
      <w:r w:rsidRPr="00D850FB">
        <w:rPr>
          <w:lang w:val="pl-PL"/>
        </w:rPr>
        <w:t xml:space="preserve"> r. </w:t>
      </w:r>
    </w:p>
    <w:p w14:paraId="2A425EC0" w14:textId="77777777" w:rsidR="00D850FB" w:rsidRPr="00D850FB" w:rsidRDefault="00D850FB" w:rsidP="002934AC">
      <w:pPr>
        <w:spacing w:before="1200"/>
        <w:rPr>
          <w:lang w:val="pl-PL"/>
        </w:rPr>
      </w:pPr>
      <w:r w:rsidRPr="00D850FB">
        <w:rPr>
          <w:lang w:val="pl-PL"/>
        </w:rPr>
        <w:t>Podstawowym celem jest zaprezentowanie informacji na temat sektora finansów publicznych:</w:t>
      </w:r>
    </w:p>
    <w:p w14:paraId="4F39A957" w14:textId="77777777" w:rsidR="00D850FB" w:rsidRPr="00D850FB" w:rsidRDefault="00D850FB" w:rsidP="003615EA">
      <w:pPr>
        <w:pStyle w:val="Akapitzlist"/>
        <w:rPr>
          <w:lang w:val="pl-PL"/>
        </w:rPr>
      </w:pPr>
      <w:r w:rsidRPr="00D850FB">
        <w:rPr>
          <w:lang w:val="pl-PL"/>
        </w:rPr>
        <w:t>dane dotyczące dochodów i wydatków finansów publicznych wg metodyki unijnej (ESA2010) są publikowane przez Eurostat pod linkiem:</w:t>
      </w:r>
      <w:r>
        <w:rPr>
          <w:lang w:val="pl-PL"/>
        </w:rPr>
        <w:t xml:space="preserve"> </w:t>
      </w:r>
      <w:hyperlink r:id="rId8" w:history="1">
        <w:r>
          <w:rPr>
            <w:rStyle w:val="Hipercze"/>
            <w:lang w:val="pl-PL"/>
          </w:rPr>
          <w:t>baza danych Eurostatu</w:t>
        </w:r>
      </w:hyperlink>
      <w:r>
        <w:rPr>
          <w:lang w:val="pl-PL"/>
        </w:rPr>
        <w:t xml:space="preserve">. </w:t>
      </w:r>
      <w:r w:rsidRPr="00D850FB">
        <w:rPr>
          <w:lang w:val="pl-PL"/>
        </w:rPr>
        <w:t>Dane te są pogrupowane w obszary tematyczne. W szczególności strona zawiera następujące zestawy danych:</w:t>
      </w:r>
    </w:p>
    <w:p w14:paraId="72225448" w14:textId="7991453A" w:rsidR="00D850FB" w:rsidRPr="003615EA" w:rsidRDefault="00D850FB" w:rsidP="003615EA">
      <w:pPr>
        <w:pStyle w:val="Akapitzlist"/>
        <w:numPr>
          <w:ilvl w:val="0"/>
          <w:numId w:val="13"/>
        </w:numPr>
      </w:pPr>
      <w:r w:rsidRPr="003615EA">
        <w:rPr>
          <w:lang w:val="pl-PL"/>
        </w:rPr>
        <w:t>dochody, wydatki</w:t>
      </w:r>
      <w:r w:rsidRPr="003615EA">
        <w:t xml:space="preserve"> (Government revenue, expenditure and main aggregates (gov_10a_main))</w:t>
      </w:r>
      <w:r w:rsidR="00A637C7">
        <w:t xml:space="preserve"> </w:t>
      </w:r>
      <w:hyperlink r:id="rId9" w:history="1">
        <w:r w:rsidRPr="003615EA">
          <w:rPr>
            <w:rStyle w:val="Hipercze"/>
            <w:lang w:val="pl-PL"/>
          </w:rPr>
          <w:t>Eurostat dane sektora instytucji rządowych i samorządowych</w:t>
        </w:r>
      </w:hyperlink>
      <w:r w:rsidRPr="003615EA">
        <w:t>;</w:t>
      </w:r>
    </w:p>
    <w:p w14:paraId="2A083AA7" w14:textId="77777777" w:rsidR="00D850FB" w:rsidRPr="003615EA" w:rsidRDefault="00D850FB" w:rsidP="003615EA">
      <w:pPr>
        <w:pStyle w:val="Akapitzlist"/>
        <w:numPr>
          <w:ilvl w:val="0"/>
          <w:numId w:val="13"/>
        </w:numPr>
      </w:pPr>
      <w:proofErr w:type="spellStart"/>
      <w:r w:rsidRPr="00F940F6">
        <w:t>wydatki</w:t>
      </w:r>
      <w:proofErr w:type="spellEnd"/>
      <w:r w:rsidRPr="00F940F6">
        <w:t xml:space="preserve"> </w:t>
      </w:r>
      <w:proofErr w:type="spellStart"/>
      <w:r w:rsidRPr="00F940F6">
        <w:t>wg</w:t>
      </w:r>
      <w:proofErr w:type="spellEnd"/>
      <w:r w:rsidRPr="00F940F6">
        <w:t xml:space="preserve"> </w:t>
      </w:r>
      <w:proofErr w:type="spellStart"/>
      <w:r w:rsidRPr="00F940F6">
        <w:t>funkcji</w:t>
      </w:r>
      <w:proofErr w:type="spellEnd"/>
      <w:r w:rsidRPr="003615EA">
        <w:t xml:space="preserve"> COFOG (General government expenditure by function (COFOG) (gov_10a_exp)) </w:t>
      </w:r>
      <w:hyperlink r:id="rId10" w:history="1">
        <w:r w:rsidRPr="003615EA">
          <w:rPr>
            <w:rStyle w:val="Hipercze"/>
          </w:rPr>
          <w:t xml:space="preserve">Eurostat </w:t>
        </w:r>
        <w:proofErr w:type="spellStart"/>
        <w:r w:rsidRPr="00F940F6">
          <w:rPr>
            <w:rStyle w:val="Hipercze"/>
          </w:rPr>
          <w:t>dane</w:t>
        </w:r>
        <w:proofErr w:type="spellEnd"/>
        <w:r w:rsidRPr="00F940F6">
          <w:rPr>
            <w:rStyle w:val="Hipercze"/>
          </w:rPr>
          <w:t xml:space="preserve"> </w:t>
        </w:r>
        <w:proofErr w:type="spellStart"/>
        <w:r w:rsidRPr="00F940F6">
          <w:rPr>
            <w:rStyle w:val="Hipercze"/>
          </w:rPr>
          <w:t>wg</w:t>
        </w:r>
        <w:proofErr w:type="spellEnd"/>
        <w:r w:rsidRPr="003615EA">
          <w:rPr>
            <w:rStyle w:val="Hipercze"/>
          </w:rPr>
          <w:t xml:space="preserve"> COFOG</w:t>
        </w:r>
      </w:hyperlink>
      <w:r w:rsidRPr="003615EA">
        <w:t>;</w:t>
      </w:r>
    </w:p>
    <w:p w14:paraId="18BEF31C" w14:textId="4D01521B" w:rsidR="00D850FB" w:rsidRPr="00642A8A" w:rsidRDefault="00D850FB" w:rsidP="003615EA">
      <w:pPr>
        <w:pStyle w:val="Akapitzlist"/>
        <w:numPr>
          <w:ilvl w:val="0"/>
          <w:numId w:val="13"/>
        </w:numPr>
        <w:rPr>
          <w:lang w:val="pl-PL"/>
        </w:rPr>
      </w:pPr>
      <w:r w:rsidRPr="00642A8A">
        <w:rPr>
          <w:lang w:val="pl-PL"/>
        </w:rPr>
        <w:t>kwartalne rachunki niefinansowe (</w:t>
      </w:r>
      <w:proofErr w:type="spellStart"/>
      <w:r w:rsidRPr="00642A8A">
        <w:rPr>
          <w:lang w:val="pl-PL"/>
        </w:rPr>
        <w:t>Quarterly</w:t>
      </w:r>
      <w:proofErr w:type="spellEnd"/>
      <w:r w:rsidRPr="00642A8A">
        <w:rPr>
          <w:lang w:val="pl-PL"/>
        </w:rPr>
        <w:t xml:space="preserve"> non-</w:t>
      </w:r>
      <w:proofErr w:type="spellStart"/>
      <w:r w:rsidRPr="00642A8A">
        <w:rPr>
          <w:lang w:val="pl-PL"/>
        </w:rPr>
        <w:t>financial</w:t>
      </w:r>
      <w:proofErr w:type="spellEnd"/>
      <w:r w:rsidRPr="00642A8A">
        <w:rPr>
          <w:lang w:val="pl-PL"/>
        </w:rPr>
        <w:t xml:space="preserve"> </w:t>
      </w:r>
      <w:proofErr w:type="spellStart"/>
      <w:r w:rsidRPr="00642A8A">
        <w:rPr>
          <w:lang w:val="pl-PL"/>
        </w:rPr>
        <w:t>accounts</w:t>
      </w:r>
      <w:proofErr w:type="spellEnd"/>
      <w:r w:rsidRPr="00642A8A">
        <w:rPr>
          <w:lang w:val="pl-PL"/>
        </w:rPr>
        <w:t xml:space="preserve"> for </w:t>
      </w:r>
      <w:proofErr w:type="spellStart"/>
      <w:r w:rsidRPr="00642A8A">
        <w:rPr>
          <w:lang w:val="pl-PL"/>
        </w:rPr>
        <w:t>general</w:t>
      </w:r>
      <w:proofErr w:type="spellEnd"/>
      <w:r w:rsidRPr="00642A8A">
        <w:rPr>
          <w:lang w:val="pl-PL"/>
        </w:rPr>
        <w:t xml:space="preserve"> </w:t>
      </w:r>
      <w:proofErr w:type="spellStart"/>
      <w:r w:rsidRPr="00642A8A">
        <w:rPr>
          <w:lang w:val="pl-PL"/>
        </w:rPr>
        <w:t>government</w:t>
      </w:r>
      <w:proofErr w:type="spellEnd"/>
      <w:r w:rsidRPr="00642A8A">
        <w:rPr>
          <w:lang w:val="pl-PL"/>
        </w:rPr>
        <w:t xml:space="preserve"> (gov_10q_ggnfa))</w:t>
      </w:r>
      <w:r w:rsidR="00A637C7" w:rsidRPr="00642A8A">
        <w:rPr>
          <w:lang w:val="pl-PL"/>
        </w:rPr>
        <w:t xml:space="preserve"> </w:t>
      </w:r>
      <w:hyperlink r:id="rId11" w:history="1">
        <w:r w:rsidRPr="00642A8A">
          <w:rPr>
            <w:rStyle w:val="Hipercze"/>
            <w:lang w:val="pl-PL"/>
          </w:rPr>
          <w:t>Eurostat kwartalne dane sektora instytucji rządowych i samorządowych</w:t>
        </w:r>
      </w:hyperlink>
      <w:r w:rsidR="00870857" w:rsidRPr="00642A8A">
        <w:rPr>
          <w:rStyle w:val="Hipercze"/>
          <w:lang w:val="pl-PL"/>
        </w:rPr>
        <w:t>;</w:t>
      </w:r>
    </w:p>
    <w:p w14:paraId="708135DC" w14:textId="46B7B57E" w:rsidR="00D850FB" w:rsidRPr="00D850FB" w:rsidRDefault="00870857" w:rsidP="00D850FB">
      <w:pPr>
        <w:pStyle w:val="Akapitzlist"/>
        <w:rPr>
          <w:lang w:val="pl-PL"/>
        </w:rPr>
      </w:pPr>
      <w:r>
        <w:rPr>
          <w:lang w:val="pl-PL"/>
        </w:rPr>
        <w:t>d</w:t>
      </w:r>
      <w:r w:rsidR="00D850FB" w:rsidRPr="00D850FB">
        <w:rPr>
          <w:lang w:val="pl-PL"/>
        </w:rPr>
        <w:t>ane według standardu Międzynarodowego Funduszu Walutowego GFSM2001 (dane miesięczne obejmujące szczebel centralny, natomiast dane roczne obejmujące cały sektor instytucji rządowych i samorządowych), które są publikowane na stronie MF</w:t>
      </w:r>
      <w:r w:rsidR="00D850FB">
        <w:rPr>
          <w:lang w:val="pl-PL"/>
        </w:rPr>
        <w:t xml:space="preserve"> </w:t>
      </w:r>
      <w:hyperlink r:id="rId12" w:history="1">
        <w:r w:rsidR="00D850FB">
          <w:rPr>
            <w:rStyle w:val="Hipercze"/>
            <w:lang w:val="pl-PL"/>
          </w:rPr>
          <w:t>dane fiskalne na potrzeby nadzoru budżetowego UE</w:t>
        </w:r>
      </w:hyperlink>
      <w:r>
        <w:rPr>
          <w:rStyle w:val="Hipercze"/>
          <w:lang w:val="pl-PL"/>
        </w:rPr>
        <w:t>;</w:t>
      </w:r>
    </w:p>
    <w:p w14:paraId="27FC3E12" w14:textId="3360C88F" w:rsidR="00D850FB" w:rsidRDefault="00D850FB" w:rsidP="00D850FB">
      <w:pPr>
        <w:pStyle w:val="Akapitzlist"/>
        <w:rPr>
          <w:lang w:val="pl-PL"/>
        </w:rPr>
      </w:pPr>
      <w:r w:rsidRPr="00D850FB">
        <w:rPr>
          <w:lang w:val="pl-PL"/>
        </w:rPr>
        <w:t>dane według przepisów krajowych publikowane na stronie MF</w:t>
      </w:r>
      <w:r w:rsidR="00870857">
        <w:rPr>
          <w:lang w:val="pl-PL"/>
        </w:rPr>
        <w:t>:</w:t>
      </w:r>
    </w:p>
    <w:p w14:paraId="12E609D7" w14:textId="77777777" w:rsidR="00D850FB" w:rsidRPr="00D850FB" w:rsidRDefault="00D850FB" w:rsidP="003615EA">
      <w:pPr>
        <w:pStyle w:val="Akapitzlist"/>
        <w:numPr>
          <w:ilvl w:val="0"/>
          <w:numId w:val="10"/>
        </w:numPr>
        <w:rPr>
          <w:lang w:val="pl-PL"/>
        </w:rPr>
      </w:pPr>
      <w:r w:rsidRPr="00D850FB">
        <w:rPr>
          <w:lang w:val="pl-PL"/>
        </w:rPr>
        <w:t xml:space="preserve">dane miesięczne o budżecie państwa </w:t>
      </w:r>
      <w:hyperlink r:id="rId13" w:history="1">
        <w:r w:rsidRPr="00D850FB">
          <w:rPr>
            <w:rStyle w:val="Hipercze"/>
            <w:lang w:val="pl-PL"/>
          </w:rPr>
          <w:t>szacunkowe wykonanie budżetu państwa</w:t>
        </w:r>
      </w:hyperlink>
      <w:r w:rsidRPr="00D850FB">
        <w:rPr>
          <w:lang w:val="pl-PL"/>
        </w:rPr>
        <w:t xml:space="preserve">; </w:t>
      </w:r>
      <w:hyperlink r:id="rId14" w:history="1">
        <w:r>
          <w:rPr>
            <w:rStyle w:val="Hipercze"/>
            <w:lang w:val="pl-PL"/>
          </w:rPr>
          <w:t>sprawozdania operatywne (miesięczne)</w:t>
        </w:r>
      </w:hyperlink>
    </w:p>
    <w:p w14:paraId="1E1433A8" w14:textId="1C334FCC" w:rsidR="00D850FB" w:rsidRDefault="00D850FB" w:rsidP="003615EA">
      <w:pPr>
        <w:pStyle w:val="Akapitzlist"/>
        <w:numPr>
          <w:ilvl w:val="0"/>
          <w:numId w:val="10"/>
        </w:numPr>
        <w:rPr>
          <w:lang w:val="pl-PL"/>
        </w:rPr>
      </w:pPr>
      <w:r w:rsidRPr="00D850FB">
        <w:rPr>
          <w:lang w:val="pl-PL"/>
        </w:rPr>
        <w:lastRenderedPageBreak/>
        <w:t>kwartalne dane dotyczące jednostek samorządu terytorialnego i ich związków</w:t>
      </w:r>
      <w:r w:rsidR="00A637C7">
        <w:rPr>
          <w:lang w:val="pl-PL"/>
        </w:rPr>
        <w:t xml:space="preserve"> </w:t>
      </w:r>
      <w:hyperlink r:id="rId15" w:history="1">
        <w:r w:rsidR="000D4857">
          <w:rPr>
            <w:rStyle w:val="Hipercze"/>
            <w:lang w:val="pl-PL"/>
          </w:rPr>
          <w:t>finanse JST</w:t>
        </w:r>
      </w:hyperlink>
      <w:r w:rsidR="00870857">
        <w:rPr>
          <w:rStyle w:val="Hipercze"/>
          <w:lang w:val="pl-PL"/>
        </w:rPr>
        <w:t>.</w:t>
      </w:r>
    </w:p>
    <w:p w14:paraId="270379EA" w14:textId="7E4E4829" w:rsidR="00095730" w:rsidRDefault="00D850FB" w:rsidP="00D850FB">
      <w:pPr>
        <w:rPr>
          <w:lang w:val="pl-PL"/>
        </w:rPr>
      </w:pPr>
      <w:r w:rsidRPr="00D850FB">
        <w:rPr>
          <w:lang w:val="pl-PL"/>
        </w:rPr>
        <w:t>Ponadto w niniejszym opracowaniu prezentujemy dane dotyczące Funduszu Ubezpieczeń Społecznych, Funduszu Emerytalno-Ren</w:t>
      </w:r>
      <w:r w:rsidR="003545C1">
        <w:rPr>
          <w:lang w:val="pl-PL"/>
        </w:rPr>
        <w:t>towym, Funduszu Pracy, Narodowego</w:t>
      </w:r>
      <w:r w:rsidRPr="00D850FB">
        <w:rPr>
          <w:lang w:val="pl-PL"/>
        </w:rPr>
        <w:t xml:space="preserve"> Funduszu Zdrowia</w:t>
      </w:r>
      <w:r w:rsidR="00870857">
        <w:rPr>
          <w:lang w:val="pl-PL"/>
        </w:rPr>
        <w:t>.</w:t>
      </w:r>
    </w:p>
    <w:p w14:paraId="080E7081" w14:textId="0EAAEA7D" w:rsidR="00D850FB" w:rsidRDefault="00095730" w:rsidP="007474BC">
      <w:pPr>
        <w:spacing w:after="0"/>
        <w:rPr>
          <w:lang w:val="pl-PL"/>
        </w:rPr>
      </w:pPr>
      <w:r>
        <w:rPr>
          <w:lang w:val="pl-PL"/>
        </w:rPr>
        <w:t xml:space="preserve">Dodatkowo zamieszczamy informacje o </w:t>
      </w:r>
      <w:r w:rsidR="003629EE">
        <w:rPr>
          <w:lang w:val="pl-PL"/>
        </w:rPr>
        <w:t xml:space="preserve">największych funduszach Banku Gospodarstwa Krajowego (BGK): </w:t>
      </w:r>
      <w:r w:rsidR="003629EE" w:rsidRPr="003629EE">
        <w:rPr>
          <w:lang w:val="pl-PL"/>
        </w:rPr>
        <w:t>Krajowy Fundusz Drogowy</w:t>
      </w:r>
      <w:r w:rsidR="003629EE">
        <w:rPr>
          <w:lang w:val="pl-PL"/>
        </w:rPr>
        <w:t xml:space="preserve">, </w:t>
      </w:r>
      <w:r w:rsidR="003629EE" w:rsidRPr="003629EE">
        <w:rPr>
          <w:lang w:val="pl-PL"/>
        </w:rPr>
        <w:t>Fundusz Przeciwdziałania COVID-19</w:t>
      </w:r>
      <w:r w:rsidR="003629EE">
        <w:rPr>
          <w:lang w:val="pl-PL"/>
        </w:rPr>
        <w:t xml:space="preserve">, </w:t>
      </w:r>
      <w:r w:rsidR="003629EE" w:rsidRPr="003629EE">
        <w:rPr>
          <w:lang w:val="pl-PL"/>
        </w:rPr>
        <w:t>Fundusz Kolejowy</w:t>
      </w:r>
      <w:r w:rsidR="003629EE">
        <w:rPr>
          <w:lang w:val="pl-PL"/>
        </w:rPr>
        <w:t xml:space="preserve">, </w:t>
      </w:r>
      <w:r w:rsidR="003629EE" w:rsidRPr="003629EE">
        <w:rPr>
          <w:lang w:val="pl-PL"/>
        </w:rPr>
        <w:t>Fundusz Pomocy</w:t>
      </w:r>
      <w:r w:rsidR="003629EE">
        <w:rPr>
          <w:lang w:val="pl-PL"/>
        </w:rPr>
        <w:t xml:space="preserve">, </w:t>
      </w:r>
      <w:r w:rsidR="003629EE" w:rsidRPr="003629EE">
        <w:rPr>
          <w:lang w:val="pl-PL"/>
        </w:rPr>
        <w:t>Fundusz Wsparcia Sił Zbrojnych</w:t>
      </w:r>
      <w:r w:rsidR="003629EE">
        <w:rPr>
          <w:lang w:val="pl-PL"/>
        </w:rPr>
        <w:t xml:space="preserve">, </w:t>
      </w:r>
      <w:r w:rsidR="003629EE" w:rsidRPr="003629EE">
        <w:rPr>
          <w:lang w:val="pl-PL"/>
        </w:rPr>
        <w:t>Rządowy Fundusz Rozwoju Dróg</w:t>
      </w:r>
      <w:r w:rsidR="003629EE">
        <w:rPr>
          <w:lang w:val="pl-PL"/>
        </w:rPr>
        <w:t>.</w:t>
      </w:r>
    </w:p>
    <w:p w14:paraId="4DF26FC3" w14:textId="58D24AAA" w:rsidR="007474BC" w:rsidRDefault="007474BC" w:rsidP="00D850FB">
      <w:pPr>
        <w:rPr>
          <w:lang w:val="pl-PL"/>
        </w:rPr>
      </w:pPr>
      <w:r>
        <w:rPr>
          <w:lang w:val="pl-PL"/>
        </w:rPr>
        <w:t xml:space="preserve">Dane </w:t>
      </w:r>
      <w:r w:rsidRPr="007474BC">
        <w:rPr>
          <w:lang w:val="pl-PL"/>
        </w:rPr>
        <w:t xml:space="preserve">kwartalne dotyczące funduszy umiejscowionych w BGK w zakresie planów finansowych i ich realizacji są publikowane </w:t>
      </w:r>
      <w:hyperlink r:id="rId16" w:history="1">
        <w:r>
          <w:rPr>
            <w:rStyle w:val="Hipercze"/>
            <w:lang w:val="pl-PL"/>
          </w:rPr>
          <w:t>stronie BGK</w:t>
        </w:r>
      </w:hyperlink>
      <w:r>
        <w:rPr>
          <w:lang w:val="pl-PL"/>
        </w:rPr>
        <w:t>.</w:t>
      </w:r>
    </w:p>
    <w:p w14:paraId="2CFEA861" w14:textId="6FA371FD" w:rsidR="00F577BB" w:rsidRDefault="00D850FB" w:rsidP="007474BC">
      <w:pPr>
        <w:spacing w:before="2400"/>
        <w:rPr>
          <w:lang w:val="pl-PL"/>
        </w:rPr>
      </w:pPr>
      <w:r w:rsidRPr="00D850FB">
        <w:rPr>
          <w:lang w:val="pl-PL"/>
        </w:rPr>
        <w:t>Niniejszy materiał został opracowany wyłącznie w celach informacyjnych i nie może być traktowany jako oferta lub rekomendacja do zawierania jakichkolwiek transakcji. Informacje zawarte w materiale pochodzą z dostępnych, wiarygodnych źródeł, jednak</w:t>
      </w:r>
      <w:r w:rsidR="00A637C7">
        <w:rPr>
          <w:lang w:val="pl-PL"/>
        </w:rPr>
        <w:t xml:space="preserve"> </w:t>
      </w:r>
      <w:r w:rsidRPr="00D850FB">
        <w:rPr>
          <w:lang w:val="pl-PL"/>
        </w:rPr>
        <w:t>Ministerstwo Finansów nie może zagwarantować ich dokładności i pełności. Ministerstwo Finansów nie ponosi odpowiedzialności za skutki decyzji podjętych na podstawie informacji zawartych w niniejszym materiale. Niniejszy materiał może być wykorzystywany do opracowań własnych pod warunkiem powołania się na źródło.</w:t>
      </w:r>
      <w:r w:rsidR="00A637C7">
        <w:rPr>
          <w:lang w:val="pl-PL"/>
        </w:rPr>
        <w:t xml:space="preserve"> </w:t>
      </w:r>
    </w:p>
    <w:p w14:paraId="408E6ED3" w14:textId="77777777" w:rsidR="002934AC" w:rsidRPr="002934AC" w:rsidRDefault="002934AC" w:rsidP="007474BC">
      <w:pPr>
        <w:spacing w:before="1200"/>
        <w:jc w:val="center"/>
        <w:rPr>
          <w:rStyle w:val="Wyrnienieintensywne"/>
          <w:lang w:val="pl-PL"/>
        </w:rPr>
      </w:pPr>
      <w:r w:rsidRPr="002934AC">
        <w:rPr>
          <w:rStyle w:val="Wyrnienieintensywne"/>
          <w:lang w:val="pl-PL"/>
        </w:rPr>
        <w:t>Departament Polityki Makroekonomicznej</w:t>
      </w:r>
    </w:p>
    <w:p w14:paraId="333E6979" w14:textId="77777777" w:rsidR="00F577BB" w:rsidRDefault="002934AC" w:rsidP="002934AC">
      <w:pPr>
        <w:jc w:val="center"/>
        <w:rPr>
          <w:lang w:val="pl-PL"/>
        </w:rPr>
      </w:pPr>
      <w:r w:rsidRPr="002934AC">
        <w:rPr>
          <w:rStyle w:val="Wyrnienieintensywne"/>
          <w:lang w:val="pl-PL"/>
        </w:rPr>
        <w:t>Departament Długu Publicznego</w:t>
      </w:r>
      <w:r w:rsidR="00F577BB">
        <w:rPr>
          <w:lang w:val="pl-PL"/>
        </w:rPr>
        <w:br w:type="page"/>
      </w:r>
    </w:p>
    <w:p w14:paraId="7C61121B" w14:textId="5CF04952" w:rsidR="000F4EDC" w:rsidRDefault="000F4EDC" w:rsidP="005E4D22">
      <w:pPr>
        <w:pStyle w:val="Nagwek1"/>
        <w:numPr>
          <w:ilvl w:val="0"/>
          <w:numId w:val="16"/>
        </w:numPr>
        <w:rPr>
          <w:lang w:val="pl-PL"/>
        </w:rPr>
      </w:pPr>
      <w:bookmarkStart w:id="2" w:name="_Toc149128077"/>
      <w:bookmarkStart w:id="3" w:name="_Toc198726886"/>
      <w:r w:rsidRPr="000F4EDC">
        <w:rPr>
          <w:lang w:val="pl-PL"/>
        </w:rPr>
        <w:lastRenderedPageBreak/>
        <w:t>Wynik, dochody oraz wydatki w</w:t>
      </w:r>
      <w:r w:rsidR="00B62053">
        <w:rPr>
          <w:lang w:val="pl-PL"/>
        </w:rPr>
        <w:t xml:space="preserve"> </w:t>
      </w:r>
      <w:r w:rsidR="00CD0A7A">
        <w:rPr>
          <w:lang w:val="pl-PL"/>
        </w:rPr>
        <w:t>I</w:t>
      </w:r>
      <w:r w:rsidR="0065114F">
        <w:rPr>
          <w:lang w:val="pl-PL"/>
        </w:rPr>
        <w:t>V</w:t>
      </w:r>
      <w:r w:rsidR="00B62053">
        <w:rPr>
          <w:lang w:val="pl-PL"/>
        </w:rPr>
        <w:t xml:space="preserve"> kw. 202</w:t>
      </w:r>
      <w:r w:rsidR="0033196C">
        <w:rPr>
          <w:lang w:val="pl-PL"/>
        </w:rPr>
        <w:t>4</w:t>
      </w:r>
      <w:r w:rsidRPr="000F4EDC">
        <w:rPr>
          <w:lang w:val="pl-PL"/>
        </w:rPr>
        <w:t xml:space="preserve"> r.</w:t>
      </w:r>
      <w:bookmarkEnd w:id="2"/>
      <w:bookmarkEnd w:id="3"/>
    </w:p>
    <w:p w14:paraId="33009D21" w14:textId="77777777" w:rsidR="000F4EDC" w:rsidRPr="000F4EDC" w:rsidRDefault="000F4EDC" w:rsidP="005E4D22">
      <w:pPr>
        <w:pStyle w:val="Nagwek2"/>
        <w:rPr>
          <w:lang w:val="pl-PL"/>
        </w:rPr>
      </w:pPr>
      <w:bookmarkStart w:id="4" w:name="_Toc198726887"/>
      <w:r w:rsidRPr="000F4EDC">
        <w:rPr>
          <w:lang w:val="pl-PL"/>
        </w:rPr>
        <w:t>1.1. Wynik</w:t>
      </w:r>
      <w:bookmarkEnd w:id="4"/>
      <w:r w:rsidRPr="000F4EDC">
        <w:rPr>
          <w:lang w:val="pl-PL"/>
        </w:rPr>
        <w:t xml:space="preserve"> </w:t>
      </w:r>
    </w:p>
    <w:p w14:paraId="3998D6A0" w14:textId="5BC16362" w:rsidR="00D850FB" w:rsidRPr="00EA712F" w:rsidRDefault="000F4EDC" w:rsidP="000F4EDC">
      <w:pPr>
        <w:rPr>
          <w:lang w:val="pl-PL"/>
        </w:rPr>
      </w:pPr>
      <w:r w:rsidRPr="00EA712F">
        <w:rPr>
          <w:lang w:val="pl-PL"/>
        </w:rPr>
        <w:t>Według danych GUS deficyt sektora instytucj</w:t>
      </w:r>
      <w:r w:rsidR="009C2F53" w:rsidRPr="00EA712F">
        <w:rPr>
          <w:lang w:val="pl-PL"/>
        </w:rPr>
        <w:t>i rządowych i samorządowych w I</w:t>
      </w:r>
      <w:r w:rsidR="000F260B" w:rsidRPr="00EA712F">
        <w:rPr>
          <w:lang w:val="pl-PL"/>
        </w:rPr>
        <w:t>V</w:t>
      </w:r>
      <w:r w:rsidR="009C2F53" w:rsidRPr="00EA712F">
        <w:rPr>
          <w:lang w:val="pl-PL"/>
        </w:rPr>
        <w:t xml:space="preserve"> kw. 202</w:t>
      </w:r>
      <w:r w:rsidR="00EB4A5B" w:rsidRPr="00EA712F">
        <w:rPr>
          <w:lang w:val="pl-PL"/>
        </w:rPr>
        <w:t>4</w:t>
      </w:r>
      <w:r w:rsidR="009C2F53" w:rsidRPr="00EA712F">
        <w:rPr>
          <w:lang w:val="pl-PL"/>
        </w:rPr>
        <w:t xml:space="preserve"> r. wyniósł </w:t>
      </w:r>
      <w:r w:rsidR="00EB4A5B" w:rsidRPr="00EA712F">
        <w:rPr>
          <w:lang w:val="pl-PL"/>
        </w:rPr>
        <w:t>119,2</w:t>
      </w:r>
      <w:r w:rsidR="009C2F53" w:rsidRPr="00EA712F">
        <w:rPr>
          <w:lang w:val="pl-PL"/>
        </w:rPr>
        <w:t xml:space="preserve"> mld zł (tj. </w:t>
      </w:r>
      <w:r w:rsidR="0006068D">
        <w:rPr>
          <w:lang w:val="pl-PL"/>
        </w:rPr>
        <w:t>11,6</w:t>
      </w:r>
      <w:r w:rsidR="009C2F53" w:rsidRPr="00EA712F">
        <w:rPr>
          <w:lang w:val="pl-PL"/>
        </w:rPr>
        <w:t xml:space="preserve"> % PKB) i w stosunku do </w:t>
      </w:r>
      <w:r w:rsidR="00231FA8" w:rsidRPr="00EA712F">
        <w:rPr>
          <w:lang w:val="pl-PL"/>
        </w:rPr>
        <w:t>I</w:t>
      </w:r>
      <w:r w:rsidR="000F260B" w:rsidRPr="00EA712F">
        <w:rPr>
          <w:lang w:val="pl-PL"/>
        </w:rPr>
        <w:t>V</w:t>
      </w:r>
      <w:r w:rsidRPr="00EA712F">
        <w:rPr>
          <w:lang w:val="pl-PL"/>
        </w:rPr>
        <w:t xml:space="preserve"> kw. roku poprzednieg</w:t>
      </w:r>
      <w:r w:rsidR="009C2F53" w:rsidRPr="00EA712F">
        <w:rPr>
          <w:lang w:val="pl-PL"/>
        </w:rPr>
        <w:t xml:space="preserve">o wynik pogorszył się o ok. </w:t>
      </w:r>
      <w:r w:rsidR="00EB4A5B" w:rsidRPr="00EA712F">
        <w:rPr>
          <w:lang w:val="pl-PL"/>
        </w:rPr>
        <w:t>18,1</w:t>
      </w:r>
      <w:r w:rsidR="00231FA8" w:rsidRPr="00EA712F">
        <w:rPr>
          <w:lang w:val="pl-PL"/>
        </w:rPr>
        <w:t xml:space="preserve"> </w:t>
      </w:r>
      <w:r w:rsidRPr="00EA712F">
        <w:rPr>
          <w:lang w:val="pl-PL"/>
        </w:rPr>
        <w:t>mld zł (w relacj</w:t>
      </w:r>
      <w:r w:rsidR="009C2F53" w:rsidRPr="00EA712F">
        <w:rPr>
          <w:lang w:val="pl-PL"/>
        </w:rPr>
        <w:t xml:space="preserve">i o </w:t>
      </w:r>
      <w:r w:rsidR="000F260B" w:rsidRPr="00EA712F">
        <w:rPr>
          <w:lang w:val="pl-PL"/>
        </w:rPr>
        <w:t>0,</w:t>
      </w:r>
      <w:r w:rsidR="00EB4A5B" w:rsidRPr="00EA712F">
        <w:rPr>
          <w:lang w:val="pl-PL"/>
        </w:rPr>
        <w:t>9</w:t>
      </w:r>
      <w:r w:rsidRPr="00EA712F">
        <w:rPr>
          <w:lang w:val="pl-PL"/>
        </w:rPr>
        <w:t xml:space="preserve"> pkt. proc. PKB).</w:t>
      </w:r>
      <w:r w:rsidR="000C6A78" w:rsidRPr="00EA712F">
        <w:rPr>
          <w:lang w:val="pl-PL"/>
        </w:rPr>
        <w:t xml:space="preserve"> </w:t>
      </w:r>
      <w:r w:rsidR="00414B53" w:rsidRPr="00EA712F">
        <w:rPr>
          <w:rFonts w:eastAsia="Times New Roman"/>
          <w:lang w:val="pl-PL"/>
        </w:rPr>
        <w:t>Wydatki</w:t>
      </w:r>
      <w:r w:rsidR="000C6A78" w:rsidRPr="00EA712F">
        <w:rPr>
          <w:rFonts w:eastAsia="Times New Roman"/>
          <w:lang w:val="pl-PL"/>
        </w:rPr>
        <w:t xml:space="preserve"> w relacji do PKB r/r </w:t>
      </w:r>
      <w:r w:rsidR="00414B53" w:rsidRPr="00EA712F">
        <w:rPr>
          <w:rFonts w:eastAsia="Times New Roman"/>
          <w:lang w:val="pl-PL"/>
        </w:rPr>
        <w:t xml:space="preserve">wzrosły o </w:t>
      </w:r>
      <w:r w:rsidR="00EA712F" w:rsidRPr="00EA712F">
        <w:rPr>
          <w:rFonts w:eastAsia="Times New Roman"/>
          <w:lang w:val="pl-PL"/>
        </w:rPr>
        <w:t>0</w:t>
      </w:r>
      <w:r w:rsidR="00414B53" w:rsidRPr="00EA712F">
        <w:rPr>
          <w:rFonts w:eastAsia="Times New Roman"/>
          <w:lang w:val="pl-PL"/>
        </w:rPr>
        <w:t>,</w:t>
      </w:r>
      <w:r w:rsidR="00D73DFB" w:rsidRPr="00EA712F">
        <w:rPr>
          <w:rFonts w:eastAsia="Times New Roman"/>
          <w:lang w:val="pl-PL"/>
        </w:rPr>
        <w:t>9</w:t>
      </w:r>
      <w:r w:rsidR="000C6A78" w:rsidRPr="00EA712F">
        <w:rPr>
          <w:rFonts w:eastAsia="Times New Roman"/>
          <w:lang w:val="pl-PL"/>
        </w:rPr>
        <w:t xml:space="preserve"> pkt. proc., podczas gdy dochody </w:t>
      </w:r>
      <w:r w:rsidR="00EA712F" w:rsidRPr="00EA712F">
        <w:rPr>
          <w:rFonts w:eastAsia="Times New Roman"/>
          <w:lang w:val="pl-PL"/>
        </w:rPr>
        <w:t>pozostały bez zmian</w:t>
      </w:r>
      <w:r w:rsidR="000C6A78" w:rsidRPr="00EA712F">
        <w:rPr>
          <w:rFonts w:eastAsia="Times New Roman"/>
          <w:lang w:val="pl-PL"/>
        </w:rPr>
        <w:t>.</w:t>
      </w:r>
    </w:p>
    <w:p w14:paraId="6690B851" w14:textId="45540F93" w:rsidR="00D73672" w:rsidRPr="0014436D" w:rsidRDefault="00D73672" w:rsidP="00D73672">
      <w:pPr>
        <w:pStyle w:val="Legenda"/>
        <w:keepNext/>
        <w:rPr>
          <w:i w:val="0"/>
          <w:color w:val="000000" w:themeColor="text1"/>
          <w:sz w:val="24"/>
          <w:szCs w:val="24"/>
          <w:lang w:val="pl-PL"/>
        </w:rPr>
      </w:pPr>
      <w:bookmarkStart w:id="5" w:name="_Hlk167264700"/>
      <w:r w:rsidRPr="0014436D">
        <w:rPr>
          <w:i w:val="0"/>
          <w:color w:val="000000" w:themeColor="text1"/>
          <w:sz w:val="24"/>
          <w:szCs w:val="24"/>
          <w:lang w:val="pl-PL"/>
        </w:rPr>
        <w:t xml:space="preserve">Wykres </w:t>
      </w:r>
      <w:r w:rsidRPr="0014436D">
        <w:rPr>
          <w:i w:val="0"/>
          <w:color w:val="000000" w:themeColor="text1"/>
          <w:sz w:val="24"/>
          <w:szCs w:val="24"/>
        </w:rPr>
        <w:fldChar w:fldCharType="begin"/>
      </w:r>
      <w:r w:rsidRPr="0014436D">
        <w:rPr>
          <w:i w:val="0"/>
          <w:color w:val="000000" w:themeColor="text1"/>
          <w:sz w:val="24"/>
          <w:szCs w:val="24"/>
          <w:lang w:val="pl-PL"/>
        </w:rPr>
        <w:instrText xml:space="preserve"> SEQ Wykres \* ARABIC </w:instrText>
      </w:r>
      <w:r w:rsidRPr="0014436D">
        <w:rPr>
          <w:i w:val="0"/>
          <w:color w:val="000000" w:themeColor="text1"/>
          <w:sz w:val="24"/>
          <w:szCs w:val="24"/>
        </w:rPr>
        <w:fldChar w:fldCharType="separate"/>
      </w:r>
      <w:r w:rsidR="00016086">
        <w:rPr>
          <w:i w:val="0"/>
          <w:noProof/>
          <w:color w:val="000000" w:themeColor="text1"/>
          <w:sz w:val="24"/>
          <w:szCs w:val="24"/>
          <w:lang w:val="pl-PL"/>
        </w:rPr>
        <w:t>1</w:t>
      </w:r>
      <w:r w:rsidRPr="0014436D">
        <w:rPr>
          <w:i w:val="0"/>
          <w:color w:val="000000" w:themeColor="text1"/>
          <w:sz w:val="24"/>
          <w:szCs w:val="24"/>
        </w:rPr>
        <w:fldChar w:fldCharType="end"/>
      </w:r>
      <w:r w:rsidRPr="0014436D">
        <w:rPr>
          <w:i w:val="0"/>
          <w:color w:val="000000" w:themeColor="text1"/>
          <w:sz w:val="24"/>
          <w:szCs w:val="24"/>
          <w:lang w:val="pl-PL"/>
        </w:rPr>
        <w:t>. Wynik sektora instytucji rządowych i samorządowych (w % PKB).</w:t>
      </w:r>
    </w:p>
    <w:p w14:paraId="28BA18B4" w14:textId="6CBCA9CE" w:rsidR="001C341D" w:rsidRPr="000736BC" w:rsidRDefault="000736BC" w:rsidP="000F4EDC">
      <w:pPr>
        <w:rPr>
          <w:highlight w:val="yellow"/>
          <w:lang w:val="pl-PL"/>
        </w:rPr>
      </w:pPr>
      <w:r>
        <w:rPr>
          <w:noProof/>
        </w:rPr>
        <w:drawing>
          <wp:inline distT="0" distB="0" distL="0" distR="0" wp14:anchorId="1CCB3C9F" wp14:editId="0436882D">
            <wp:extent cx="5759450" cy="3763645"/>
            <wp:effectExtent l="0" t="0" r="0" b="0"/>
            <wp:docPr id="4" name="Wykres 4" descr="Wykres 1.&#10;Wykres prezentuje wynik sektora instytucji rządowych i samorządowych w % PKB: wynik, wynik wyrównany sezonowo (SA) i wynik w ujęciu roku płynnego w okresie od I kwartału 2022 do IV kwartału 2024 roku. Dane szczegółowe dostępne w Aneksie statystycznym, na końcu opracowania. &#1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652889C" w14:textId="77777777" w:rsidR="000F4EDC" w:rsidRPr="00A472E7" w:rsidRDefault="000F4EDC" w:rsidP="005E4D22">
      <w:pPr>
        <w:pStyle w:val="Nagwek2"/>
        <w:rPr>
          <w:lang w:val="pl-PL"/>
        </w:rPr>
      </w:pPr>
      <w:bookmarkStart w:id="6" w:name="_Toc198726888"/>
      <w:bookmarkEnd w:id="5"/>
      <w:r w:rsidRPr="00A472E7">
        <w:rPr>
          <w:lang w:val="pl-PL"/>
        </w:rPr>
        <w:t>1.2. Dochody</w:t>
      </w:r>
      <w:bookmarkEnd w:id="6"/>
    </w:p>
    <w:p w14:paraId="274F8CA2" w14:textId="17F712D8" w:rsidR="000F4EDC" w:rsidRPr="00F92BD4" w:rsidRDefault="00E570F2" w:rsidP="00700C2E">
      <w:pPr>
        <w:spacing w:after="120"/>
        <w:rPr>
          <w:lang w:val="pl-PL"/>
        </w:rPr>
      </w:pPr>
      <w:r w:rsidRPr="00EA712F">
        <w:rPr>
          <w:lang w:val="pl-PL"/>
        </w:rPr>
        <w:t>W I</w:t>
      </w:r>
      <w:r w:rsidR="003B78DE" w:rsidRPr="00EA712F">
        <w:rPr>
          <w:lang w:val="pl-PL"/>
        </w:rPr>
        <w:t>V</w:t>
      </w:r>
      <w:r w:rsidRPr="00EA712F">
        <w:rPr>
          <w:lang w:val="pl-PL"/>
        </w:rPr>
        <w:t xml:space="preserve"> kw. 202</w:t>
      </w:r>
      <w:r w:rsidR="00EA712F" w:rsidRPr="00EA712F">
        <w:rPr>
          <w:lang w:val="pl-PL"/>
        </w:rPr>
        <w:t>4</w:t>
      </w:r>
      <w:r w:rsidR="000F4EDC" w:rsidRPr="00EA712F">
        <w:rPr>
          <w:lang w:val="pl-PL"/>
        </w:rPr>
        <w:t xml:space="preserve"> r. dochody sektora instytucji rządowych i samorz</w:t>
      </w:r>
      <w:r w:rsidRPr="00EA712F">
        <w:rPr>
          <w:lang w:val="pl-PL"/>
        </w:rPr>
        <w:t xml:space="preserve">ądowych (ESA2010) wyniosły </w:t>
      </w:r>
      <w:r w:rsidR="00EA712F" w:rsidRPr="00EA712F">
        <w:rPr>
          <w:lang w:val="pl-PL"/>
        </w:rPr>
        <w:t>417,1</w:t>
      </w:r>
      <w:r w:rsidR="000F4EDC" w:rsidRPr="00EA712F">
        <w:rPr>
          <w:lang w:val="pl-PL"/>
        </w:rPr>
        <w:t xml:space="preserve"> mld z</w:t>
      </w:r>
      <w:r w:rsidRPr="00EA712F">
        <w:rPr>
          <w:lang w:val="pl-PL"/>
        </w:rPr>
        <w:t xml:space="preserve">ł i były nominalnie wyższe o </w:t>
      </w:r>
      <w:r w:rsidR="00EA712F" w:rsidRPr="00EA712F">
        <w:rPr>
          <w:lang w:val="pl-PL"/>
        </w:rPr>
        <w:t>8,6</w:t>
      </w:r>
      <w:r w:rsidR="000F4EDC" w:rsidRPr="00EA712F">
        <w:rPr>
          <w:lang w:val="pl-PL"/>
        </w:rPr>
        <w:t>% r/r</w:t>
      </w:r>
      <w:r w:rsidR="00175555" w:rsidRPr="00EA712F">
        <w:rPr>
          <w:lang w:val="pl-PL"/>
        </w:rPr>
        <w:t xml:space="preserve"> i </w:t>
      </w:r>
      <w:r w:rsidR="000F4EDC" w:rsidRPr="00EA712F">
        <w:rPr>
          <w:lang w:val="pl-PL"/>
        </w:rPr>
        <w:t>w</w:t>
      </w:r>
      <w:r w:rsidRPr="00EA712F">
        <w:rPr>
          <w:lang w:val="pl-PL"/>
        </w:rPr>
        <w:t xml:space="preserve"> relacji do PKB </w:t>
      </w:r>
      <w:r w:rsidR="00EA712F" w:rsidRPr="00EA712F">
        <w:rPr>
          <w:lang w:val="pl-PL"/>
        </w:rPr>
        <w:t xml:space="preserve">pozostały bez </w:t>
      </w:r>
      <w:r w:rsidR="00EA712F" w:rsidRPr="00F92BD4">
        <w:rPr>
          <w:lang w:val="pl-PL"/>
        </w:rPr>
        <w:t>zmian</w:t>
      </w:r>
      <w:r w:rsidR="000F4EDC" w:rsidRPr="00F92BD4">
        <w:rPr>
          <w:lang w:val="pl-PL"/>
        </w:rPr>
        <w:t>. Dochody podatkowe (ESA2010), mające największy udział w</w:t>
      </w:r>
      <w:r w:rsidR="00B62053" w:rsidRPr="00F92BD4">
        <w:rPr>
          <w:lang w:val="pl-PL"/>
        </w:rPr>
        <w:t> </w:t>
      </w:r>
      <w:r w:rsidR="000F4EDC" w:rsidRPr="00F92BD4">
        <w:rPr>
          <w:lang w:val="pl-PL"/>
        </w:rPr>
        <w:t>omawia</w:t>
      </w:r>
      <w:r w:rsidRPr="00F92BD4">
        <w:rPr>
          <w:lang w:val="pl-PL"/>
        </w:rPr>
        <w:t xml:space="preserve">nej kategorii, nominalnie wzrosły o </w:t>
      </w:r>
      <w:r w:rsidR="00F92BD4" w:rsidRPr="00F92BD4">
        <w:rPr>
          <w:lang w:val="pl-PL"/>
        </w:rPr>
        <w:t>8,4</w:t>
      </w:r>
      <w:r w:rsidR="000F4EDC" w:rsidRPr="00F92BD4">
        <w:rPr>
          <w:lang w:val="pl-PL"/>
        </w:rPr>
        <w:t>% r/r</w:t>
      </w:r>
      <w:r w:rsidR="00B41BFF" w:rsidRPr="00F92BD4">
        <w:rPr>
          <w:lang w:val="pl-PL"/>
        </w:rPr>
        <w:t>, na co złożył się wzrost</w:t>
      </w:r>
      <w:r w:rsidR="000F4EDC" w:rsidRPr="00F92BD4">
        <w:rPr>
          <w:lang w:val="pl-PL"/>
        </w:rPr>
        <w:t xml:space="preserve"> wpływów z podatków </w:t>
      </w:r>
      <w:r w:rsidR="00B41BFF" w:rsidRPr="00F92BD4">
        <w:rPr>
          <w:lang w:val="pl-PL"/>
        </w:rPr>
        <w:lastRenderedPageBreak/>
        <w:t xml:space="preserve">od produkcji i importu o ok. </w:t>
      </w:r>
      <w:r w:rsidR="00F92BD4" w:rsidRPr="00F92BD4">
        <w:rPr>
          <w:lang w:val="pl-PL"/>
        </w:rPr>
        <w:t>5,1</w:t>
      </w:r>
      <w:r w:rsidR="000F4EDC" w:rsidRPr="00F92BD4">
        <w:rPr>
          <w:lang w:val="pl-PL"/>
        </w:rPr>
        <w:t xml:space="preserve">% r/r oraz </w:t>
      </w:r>
      <w:r w:rsidR="00175555" w:rsidRPr="00F92BD4">
        <w:rPr>
          <w:lang w:val="pl-PL"/>
        </w:rPr>
        <w:t xml:space="preserve">wzrost </w:t>
      </w:r>
      <w:r w:rsidR="000F4EDC" w:rsidRPr="00F92BD4">
        <w:rPr>
          <w:lang w:val="pl-PL"/>
        </w:rPr>
        <w:t>wpływów z</w:t>
      </w:r>
      <w:r w:rsidR="000C6A78" w:rsidRPr="00F92BD4">
        <w:rPr>
          <w:lang w:val="pl-PL"/>
        </w:rPr>
        <w:t> </w:t>
      </w:r>
      <w:r w:rsidR="000F4EDC" w:rsidRPr="00F92BD4">
        <w:rPr>
          <w:lang w:val="pl-PL"/>
        </w:rPr>
        <w:t>pod</w:t>
      </w:r>
      <w:r w:rsidR="00B41BFF" w:rsidRPr="00F92BD4">
        <w:rPr>
          <w:lang w:val="pl-PL"/>
        </w:rPr>
        <w:t xml:space="preserve">atków od dochodu i majątku o </w:t>
      </w:r>
      <w:r w:rsidR="00332E31" w:rsidRPr="00F92BD4">
        <w:rPr>
          <w:lang w:val="pl-PL"/>
        </w:rPr>
        <w:t>1</w:t>
      </w:r>
      <w:r w:rsidR="00F92BD4" w:rsidRPr="00F92BD4">
        <w:rPr>
          <w:lang w:val="pl-PL"/>
        </w:rPr>
        <w:t>4,2</w:t>
      </w:r>
      <w:r w:rsidR="000F4EDC" w:rsidRPr="00F92BD4">
        <w:rPr>
          <w:lang w:val="pl-PL"/>
        </w:rPr>
        <w:t xml:space="preserve">% r/r. </w:t>
      </w:r>
    </w:p>
    <w:p w14:paraId="31D2F307" w14:textId="7282E177" w:rsidR="00D850FB" w:rsidRPr="00F92BD4" w:rsidRDefault="000F4EDC" w:rsidP="00700C2E">
      <w:pPr>
        <w:spacing w:after="120"/>
        <w:rPr>
          <w:lang w:val="pl-PL"/>
        </w:rPr>
      </w:pPr>
      <w:r w:rsidRPr="00F92BD4">
        <w:rPr>
          <w:lang w:val="pl-PL"/>
        </w:rPr>
        <w:t xml:space="preserve">Dochody z tytułu składek na ubezpieczenie społeczne </w:t>
      </w:r>
      <w:r w:rsidR="00B41BFF" w:rsidRPr="00F92BD4">
        <w:rPr>
          <w:lang w:val="pl-PL"/>
        </w:rPr>
        <w:t xml:space="preserve">(ESA2010) w </w:t>
      </w:r>
      <w:r w:rsidR="00160037" w:rsidRPr="00F92BD4">
        <w:rPr>
          <w:lang w:val="pl-PL"/>
        </w:rPr>
        <w:t>I</w:t>
      </w:r>
      <w:r w:rsidR="00332E31" w:rsidRPr="00F92BD4">
        <w:rPr>
          <w:lang w:val="pl-PL"/>
        </w:rPr>
        <w:t>V</w:t>
      </w:r>
      <w:r w:rsidR="00B41BFF" w:rsidRPr="00F92BD4">
        <w:rPr>
          <w:lang w:val="pl-PL"/>
        </w:rPr>
        <w:t xml:space="preserve"> kw. 202</w:t>
      </w:r>
      <w:r w:rsidR="00F92BD4" w:rsidRPr="00F92BD4">
        <w:rPr>
          <w:lang w:val="pl-PL"/>
        </w:rPr>
        <w:t>4</w:t>
      </w:r>
      <w:r w:rsidR="00B41BFF" w:rsidRPr="00F92BD4">
        <w:rPr>
          <w:lang w:val="pl-PL"/>
        </w:rPr>
        <w:t xml:space="preserve"> r. były wyższe o 1</w:t>
      </w:r>
      <w:r w:rsidR="00F92BD4" w:rsidRPr="00F92BD4">
        <w:rPr>
          <w:lang w:val="pl-PL"/>
        </w:rPr>
        <w:t>6,4</w:t>
      </w:r>
      <w:r w:rsidRPr="00F92BD4">
        <w:rPr>
          <w:lang w:val="pl-PL"/>
        </w:rPr>
        <w:t>% r/r, tj. ukształtowały się</w:t>
      </w:r>
      <w:r w:rsidR="00332E31" w:rsidRPr="00F92BD4">
        <w:rPr>
          <w:lang w:val="pl-PL"/>
        </w:rPr>
        <w:t xml:space="preserve"> </w:t>
      </w:r>
      <w:r w:rsidR="00F92BD4">
        <w:rPr>
          <w:lang w:val="pl-PL"/>
        </w:rPr>
        <w:t>powyżej</w:t>
      </w:r>
      <w:r w:rsidR="00332E31" w:rsidRPr="00F92BD4">
        <w:rPr>
          <w:lang w:val="pl-PL"/>
        </w:rPr>
        <w:t xml:space="preserve"> </w:t>
      </w:r>
      <w:r w:rsidR="006E327A" w:rsidRPr="00F92BD4">
        <w:rPr>
          <w:lang w:val="pl-PL"/>
        </w:rPr>
        <w:t>temp</w:t>
      </w:r>
      <w:r w:rsidR="00F92BD4">
        <w:rPr>
          <w:lang w:val="pl-PL"/>
        </w:rPr>
        <w:t>a</w:t>
      </w:r>
      <w:r w:rsidRPr="00F92BD4">
        <w:rPr>
          <w:lang w:val="pl-PL"/>
        </w:rPr>
        <w:t xml:space="preserve"> wzrostu funduszu wynagrodzeń w gospodarce narodowej (bez tzw. jednos</w:t>
      </w:r>
      <w:r w:rsidR="006E327A" w:rsidRPr="00F92BD4">
        <w:rPr>
          <w:lang w:val="pl-PL"/>
        </w:rPr>
        <w:t>tek małych), które wyniosło 1</w:t>
      </w:r>
      <w:r w:rsidR="00DD7187" w:rsidRPr="00F92BD4">
        <w:rPr>
          <w:lang w:val="pl-PL"/>
        </w:rPr>
        <w:t>2,</w:t>
      </w:r>
      <w:r w:rsidR="00F92BD4" w:rsidRPr="00F92BD4">
        <w:rPr>
          <w:lang w:val="pl-PL"/>
        </w:rPr>
        <w:t>1</w:t>
      </w:r>
      <w:r w:rsidRPr="00F92BD4">
        <w:rPr>
          <w:lang w:val="pl-PL"/>
        </w:rPr>
        <w:t>% r/r.</w:t>
      </w:r>
    </w:p>
    <w:p w14:paraId="0FEA1682" w14:textId="69E88D8A" w:rsidR="00D73672" w:rsidRPr="0014436D" w:rsidRDefault="00D73672" w:rsidP="00D73672">
      <w:pPr>
        <w:pStyle w:val="Legenda"/>
        <w:keepNext/>
        <w:rPr>
          <w:i w:val="0"/>
          <w:color w:val="000000" w:themeColor="text1"/>
          <w:sz w:val="24"/>
          <w:szCs w:val="24"/>
          <w:lang w:val="pl-PL"/>
        </w:rPr>
      </w:pPr>
      <w:r w:rsidRPr="0014436D">
        <w:rPr>
          <w:i w:val="0"/>
          <w:color w:val="000000" w:themeColor="text1"/>
          <w:sz w:val="24"/>
          <w:szCs w:val="24"/>
          <w:lang w:val="pl-PL"/>
        </w:rPr>
        <w:t xml:space="preserve">Wykres </w:t>
      </w:r>
      <w:r w:rsidRPr="0014436D">
        <w:rPr>
          <w:i w:val="0"/>
          <w:color w:val="000000" w:themeColor="text1"/>
          <w:sz w:val="24"/>
          <w:szCs w:val="24"/>
        </w:rPr>
        <w:fldChar w:fldCharType="begin"/>
      </w:r>
      <w:r w:rsidRPr="0014436D">
        <w:rPr>
          <w:i w:val="0"/>
          <w:color w:val="000000" w:themeColor="text1"/>
          <w:sz w:val="24"/>
          <w:szCs w:val="24"/>
          <w:lang w:val="pl-PL"/>
        </w:rPr>
        <w:instrText xml:space="preserve"> SEQ Wykres \* ARABIC </w:instrText>
      </w:r>
      <w:r w:rsidRPr="0014436D">
        <w:rPr>
          <w:i w:val="0"/>
          <w:color w:val="000000" w:themeColor="text1"/>
          <w:sz w:val="24"/>
          <w:szCs w:val="24"/>
        </w:rPr>
        <w:fldChar w:fldCharType="separate"/>
      </w:r>
      <w:r w:rsidR="00016086">
        <w:rPr>
          <w:i w:val="0"/>
          <w:noProof/>
          <w:color w:val="000000" w:themeColor="text1"/>
          <w:sz w:val="24"/>
          <w:szCs w:val="24"/>
          <w:lang w:val="pl-PL"/>
        </w:rPr>
        <w:t>2</w:t>
      </w:r>
      <w:r w:rsidRPr="0014436D">
        <w:rPr>
          <w:i w:val="0"/>
          <w:color w:val="000000" w:themeColor="text1"/>
          <w:sz w:val="24"/>
          <w:szCs w:val="24"/>
        </w:rPr>
        <w:fldChar w:fldCharType="end"/>
      </w:r>
      <w:r w:rsidRPr="0014436D">
        <w:rPr>
          <w:i w:val="0"/>
          <w:color w:val="000000" w:themeColor="text1"/>
          <w:sz w:val="24"/>
          <w:szCs w:val="24"/>
          <w:lang w:val="pl-PL"/>
        </w:rPr>
        <w:t xml:space="preserve">. Struktura dochodów sektora instytucji rządowych i samorządowych w </w:t>
      </w:r>
      <w:r w:rsidR="009F1463" w:rsidRPr="0014436D">
        <w:rPr>
          <w:i w:val="0"/>
          <w:color w:val="000000" w:themeColor="text1"/>
          <w:sz w:val="24"/>
          <w:szCs w:val="24"/>
          <w:lang w:val="pl-PL"/>
        </w:rPr>
        <w:t>I</w:t>
      </w:r>
      <w:r w:rsidR="00894F96" w:rsidRPr="0014436D">
        <w:rPr>
          <w:i w:val="0"/>
          <w:color w:val="000000" w:themeColor="text1"/>
          <w:sz w:val="24"/>
          <w:szCs w:val="24"/>
          <w:lang w:val="pl-PL"/>
        </w:rPr>
        <w:t>V</w:t>
      </w:r>
      <w:r w:rsidRPr="0014436D">
        <w:rPr>
          <w:i w:val="0"/>
          <w:color w:val="000000" w:themeColor="text1"/>
          <w:sz w:val="24"/>
          <w:szCs w:val="24"/>
          <w:lang w:val="pl-PL"/>
        </w:rPr>
        <w:t xml:space="preserve"> kw. 202</w:t>
      </w:r>
      <w:r w:rsidR="0014436D" w:rsidRPr="0014436D">
        <w:rPr>
          <w:i w:val="0"/>
          <w:color w:val="000000" w:themeColor="text1"/>
          <w:sz w:val="24"/>
          <w:szCs w:val="24"/>
          <w:lang w:val="pl-PL"/>
        </w:rPr>
        <w:t>4</w:t>
      </w:r>
      <w:r w:rsidRPr="0014436D">
        <w:rPr>
          <w:i w:val="0"/>
          <w:color w:val="000000" w:themeColor="text1"/>
          <w:sz w:val="24"/>
          <w:szCs w:val="24"/>
          <w:lang w:val="pl-PL"/>
        </w:rPr>
        <w:t xml:space="preserve"> r. (w</w:t>
      </w:r>
      <w:r w:rsidR="00E9428E" w:rsidRPr="0014436D">
        <w:rPr>
          <w:i w:val="0"/>
          <w:color w:val="000000" w:themeColor="text1"/>
          <w:sz w:val="24"/>
          <w:szCs w:val="24"/>
          <w:lang w:val="pl-PL"/>
        </w:rPr>
        <w:t xml:space="preserve"> </w:t>
      </w:r>
      <w:r w:rsidRPr="0014436D">
        <w:rPr>
          <w:i w:val="0"/>
          <w:color w:val="000000" w:themeColor="text1"/>
          <w:sz w:val="24"/>
          <w:szCs w:val="24"/>
          <w:lang w:val="pl-PL"/>
        </w:rPr>
        <w:t>%).</w:t>
      </w:r>
    </w:p>
    <w:p w14:paraId="249F44F4" w14:textId="6C232321" w:rsidR="001C341D" w:rsidRPr="0014436D" w:rsidRDefault="00F06EC7" w:rsidP="00700C2E">
      <w:pPr>
        <w:spacing w:after="120"/>
        <w:rPr>
          <w:highlight w:val="yellow"/>
          <w:lang w:val="pl-PL"/>
        </w:rPr>
      </w:pPr>
      <w:r>
        <w:rPr>
          <w:noProof/>
        </w:rPr>
        <w:drawing>
          <wp:inline distT="0" distB="0" distL="0" distR="0" wp14:anchorId="1B07AB5E" wp14:editId="2F6D3276">
            <wp:extent cx="5759450" cy="3763645"/>
            <wp:effectExtent l="95250" t="57150" r="88900" b="141605"/>
            <wp:docPr id="6" name="Wykres 6" descr="Wykres 2.&#10;Wykres przedstawia strukturę dochodów sektora instytucji rządowych i samorządowych w IV kwartale 2024 roku w podziale na: składki na ubezpieczenia społeczne 34,0%, VAT 18,8%; pozostałe podatki 13,3%, podatki dochodowe 20,0%, inne 13,9%.&#1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2508E7" w14:textId="2E402B2E" w:rsidR="000F4EDC" w:rsidRPr="0033196C" w:rsidRDefault="004A4538" w:rsidP="00700C2E">
      <w:pPr>
        <w:spacing w:after="120"/>
        <w:rPr>
          <w:highlight w:val="yellow"/>
          <w:lang w:val="pl-PL"/>
        </w:rPr>
      </w:pPr>
      <w:r w:rsidRPr="004A4538">
        <w:rPr>
          <w:lang w:val="pl-PL"/>
        </w:rPr>
        <w:t xml:space="preserve">Dochody sektora instytucji rządowych i samorządowych z PIT (wg ESA2010 ) w IV kwartale 2024 r. wyniosły 57,5 mld zł i były wyższe o 17,3% w porównaniu z rokiem poprzedzającym. Szacuje się, że nominalne tempo wzrostu przeciętnego funduszu wynagrodzeń w gospodarce narodowej (bez tzw. jednostek małych) oraz emerytur i rent w IV kw. 2024 r. wyniosło 12,8% r/r. Wpływy z podatku dochodowego od osób fizycznych rozliczających się według skali podatkowej, stanowiące największą kategorię wpływów z PIT, w IV kwartale 2024 r. wzrosły o 25,2% r/r. W tym samym </w:t>
      </w:r>
      <w:r w:rsidRPr="004A4538">
        <w:rPr>
          <w:lang w:val="pl-PL"/>
        </w:rPr>
        <w:lastRenderedPageBreak/>
        <w:t>czasie dochody podatkowe z podatku liniowego spadły o 3,9% r/r, natomiast z ryczałtu od przychodów ewidencjonowanych wzrosły o 16,1% r/r. Na stosunkowo stabilnym poziomie kształtowały się wpływy z ryczałtu od przychodów z odsetek oraz z pozostałych ryczałtów, które spadły o 2,1% r/r.</w:t>
      </w:r>
    </w:p>
    <w:p w14:paraId="290A304A" w14:textId="77777777" w:rsidR="003965EA" w:rsidRDefault="003965EA" w:rsidP="00265ABC">
      <w:pPr>
        <w:spacing w:after="120"/>
        <w:jc w:val="both"/>
        <w:rPr>
          <w:bCs/>
          <w:lang w:val="pl-PL"/>
        </w:rPr>
      </w:pPr>
      <w:r w:rsidRPr="003965EA">
        <w:rPr>
          <w:bCs/>
          <w:lang w:val="pl-PL"/>
        </w:rPr>
        <w:t xml:space="preserve">Dochody sektora instytucji rządowych i samorządowych z CIT, wg zasad ESA2010, wyniosły w IV kw. 2024 r. 23,2 mld zł i były wyższe o 16,6% r/r. W IV kw. 2024 r. pogorszyła się sytuacja przedsiębiorców. Według GUS wynik finansowy brutto przedsiębiorstw niefinansowych zmniejszył się o 6,4% r/r, a zysk brutto tych podmiotów spadł o 9,3% r/r. Wynik finansowy brutto banków wg Komisji Nadzoru Finansowego w ostatnim kwartale 2024 r. wzrósł o 22,6% r/r. </w:t>
      </w:r>
    </w:p>
    <w:p w14:paraId="54403937" w14:textId="0E3C946F" w:rsidR="003965EA" w:rsidRDefault="003965EA" w:rsidP="003965EA">
      <w:pPr>
        <w:spacing w:after="120"/>
        <w:rPr>
          <w:bCs/>
          <w:lang w:val="pl-PL"/>
        </w:rPr>
      </w:pPr>
      <w:r w:rsidRPr="003965EA">
        <w:rPr>
          <w:bCs/>
          <w:lang w:val="pl-PL"/>
        </w:rPr>
        <w:t>Dochody z tytułu podatku VAT, wg zasad ESA2010, w IV kw. 2024 r. wyniosły 78,3 mld zł i były wyższe o 13,6% niż w analogicznym okresie 2023 r. Sprzedaż detaliczna w IV kw. 2024 r. wzrosła realnie o 3,0% r/r, zaś produkcja sprzedana przemysłu spadła nominalnie o 2,3% r/r.</w:t>
      </w:r>
    </w:p>
    <w:p w14:paraId="0FFBB03D" w14:textId="2160D316" w:rsidR="00516A13" w:rsidRPr="00B87C32" w:rsidRDefault="00516A13" w:rsidP="00516A13">
      <w:pPr>
        <w:rPr>
          <w:i/>
          <w:highlight w:val="yellow"/>
          <w:lang w:val="pl-PL"/>
        </w:rPr>
      </w:pPr>
      <w:r w:rsidRPr="00E220B2">
        <w:rPr>
          <w:lang w:val="pl-PL"/>
        </w:rPr>
        <w:t xml:space="preserve">Wykres </w:t>
      </w:r>
      <w:r w:rsidRPr="00E220B2">
        <w:rPr>
          <w:i/>
        </w:rPr>
        <w:fldChar w:fldCharType="begin"/>
      </w:r>
      <w:r w:rsidRPr="00E220B2">
        <w:rPr>
          <w:lang w:val="pl-PL"/>
        </w:rPr>
        <w:instrText xml:space="preserve"> SEQ Wykres \* ARABIC </w:instrText>
      </w:r>
      <w:r w:rsidRPr="00E220B2">
        <w:rPr>
          <w:i/>
        </w:rPr>
        <w:fldChar w:fldCharType="separate"/>
      </w:r>
      <w:r w:rsidR="00016086">
        <w:rPr>
          <w:noProof/>
          <w:lang w:val="pl-PL"/>
        </w:rPr>
        <w:t>3</w:t>
      </w:r>
      <w:r w:rsidRPr="00E220B2">
        <w:rPr>
          <w:i/>
        </w:rPr>
        <w:fldChar w:fldCharType="end"/>
      </w:r>
      <w:r w:rsidRPr="00E220B2">
        <w:rPr>
          <w:lang w:val="pl-PL"/>
        </w:rPr>
        <w:t>. Dynamika memoriałowych wpływów z podatku VAT (r/r).</w:t>
      </w:r>
    </w:p>
    <w:p w14:paraId="45171010" w14:textId="55C94402" w:rsidR="00516A13" w:rsidRDefault="00516A13" w:rsidP="003965EA">
      <w:pPr>
        <w:spacing w:after="120"/>
        <w:rPr>
          <w:bCs/>
          <w:lang w:val="pl-PL"/>
        </w:rPr>
      </w:pPr>
      <w:r>
        <w:rPr>
          <w:noProof/>
        </w:rPr>
        <w:drawing>
          <wp:inline distT="0" distB="0" distL="0" distR="0" wp14:anchorId="2542D1CD" wp14:editId="11BEAE74">
            <wp:extent cx="5857875" cy="3533775"/>
            <wp:effectExtent l="0" t="0" r="0" b="0"/>
            <wp:docPr id="14" name="Wykres 14" descr="Wykres 3. &#10;Wykres prezentuje dynamikę memoriałowych wpływów z podatku VAT i VAT w ujęciu roku płynnego r/r  w okresie od I kwartału 2022 do IV kwartału 2024 roku. Dane szczegółowe dostępne w Aneksie statystycznym, na końcu opracowania.&#10;">
              <a:extLst xmlns:a="http://schemas.openxmlformats.org/drawingml/2006/main">
                <a:ext uri="{FF2B5EF4-FFF2-40B4-BE49-F238E27FC236}">
                  <a16:creationId xmlns:a16="http://schemas.microsoft.com/office/drawing/2014/main" id="{EE4E375A-3EE9-41BA-BEE9-38BF7FCDD7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FC5C5EC" w14:textId="1E76C269" w:rsidR="000F4EDC" w:rsidRDefault="003965EA" w:rsidP="003965EA">
      <w:pPr>
        <w:spacing w:after="120"/>
        <w:rPr>
          <w:bCs/>
          <w:lang w:val="pl-PL"/>
        </w:rPr>
      </w:pPr>
      <w:r w:rsidRPr="003965EA">
        <w:rPr>
          <w:bCs/>
          <w:lang w:val="pl-PL"/>
        </w:rPr>
        <w:lastRenderedPageBreak/>
        <w:t>Dochody z akcyzy, wg zasad ESA2010, wyniosły w IV kw. 2024 r. 23,9 mld zł i były wyższe o 7,9% r/r. Dochody z akcyzy od paliw silnikowych spadły o 0,9% r/r, od wyrobów tytoniowych wzrosły o 18,4% r/r, od alkoholu etylowego wzrosły o 9,0% r/r, od piwa wzrosły o 0,6% r/r, samochodów osobowych wzrosły o 19,1% r/r.</w:t>
      </w:r>
    </w:p>
    <w:p w14:paraId="03A1E7FB" w14:textId="77E34975" w:rsidR="00F0197E" w:rsidRDefault="00F0197E" w:rsidP="00F0197E">
      <w:pPr>
        <w:spacing w:after="120"/>
        <w:rPr>
          <w:lang w:val="pl-PL"/>
        </w:rPr>
      </w:pPr>
      <w:r w:rsidRPr="0033042A">
        <w:rPr>
          <w:lang w:val="pl-PL"/>
        </w:rPr>
        <w:t>Pozostałe dochody sektora instytucji rządowych i samorządowych w I</w:t>
      </w:r>
      <w:r>
        <w:rPr>
          <w:lang w:val="pl-PL"/>
        </w:rPr>
        <w:t>V</w:t>
      </w:r>
      <w:r w:rsidRPr="0033042A">
        <w:rPr>
          <w:lang w:val="pl-PL"/>
        </w:rPr>
        <w:t xml:space="preserve"> kw. 2024 r. spadły nominalnie o </w:t>
      </w:r>
      <w:r>
        <w:rPr>
          <w:lang w:val="pl-PL"/>
        </w:rPr>
        <w:t>6,1</w:t>
      </w:r>
      <w:r w:rsidRPr="0033042A">
        <w:rPr>
          <w:lang w:val="pl-PL"/>
        </w:rPr>
        <w:t>% r/r., na co wpływ miał</w:t>
      </w:r>
      <w:r>
        <w:rPr>
          <w:lang w:val="pl-PL"/>
        </w:rPr>
        <w:t xml:space="preserve">, między innymi, </w:t>
      </w:r>
      <w:r w:rsidRPr="0033042A">
        <w:rPr>
          <w:lang w:val="pl-PL"/>
        </w:rPr>
        <w:t>spadek nominalny transferów kapitałowych aż o </w:t>
      </w:r>
      <w:r>
        <w:rPr>
          <w:lang w:val="pl-PL"/>
        </w:rPr>
        <w:t>35,7</w:t>
      </w:r>
      <w:r w:rsidRPr="0033042A">
        <w:rPr>
          <w:lang w:val="pl-PL"/>
        </w:rPr>
        <w:t>% r/r.</w:t>
      </w:r>
      <w:r>
        <w:rPr>
          <w:lang w:val="pl-PL"/>
        </w:rPr>
        <w:t xml:space="preserve"> Główną składową transferów kapitałowych są środki unijne, w tym wpływy z </w:t>
      </w:r>
      <w:r w:rsidRPr="003001DC">
        <w:rPr>
          <w:lang w:val="pl-PL"/>
        </w:rPr>
        <w:t>Instrument</w:t>
      </w:r>
      <w:r>
        <w:rPr>
          <w:lang w:val="pl-PL"/>
        </w:rPr>
        <w:t>u</w:t>
      </w:r>
      <w:r w:rsidRPr="003001DC">
        <w:rPr>
          <w:lang w:val="pl-PL"/>
        </w:rPr>
        <w:t xml:space="preserve"> na rzecz Odbudowy i Zwiększania Odporności (RRF)</w:t>
      </w:r>
      <w:r>
        <w:rPr>
          <w:lang w:val="pl-PL"/>
        </w:rPr>
        <w:t>.</w:t>
      </w:r>
    </w:p>
    <w:p w14:paraId="4D0CEB0B" w14:textId="77777777" w:rsidR="00F0197E" w:rsidRPr="0033196C" w:rsidRDefault="00F0197E" w:rsidP="003965EA">
      <w:pPr>
        <w:spacing w:after="120"/>
        <w:rPr>
          <w:highlight w:val="yellow"/>
          <w:lang w:val="pl-PL"/>
        </w:rPr>
      </w:pPr>
    </w:p>
    <w:p w14:paraId="6146D862" w14:textId="77777777" w:rsidR="000F4EDC" w:rsidRPr="00BC217C" w:rsidRDefault="000F4EDC" w:rsidP="005E4D22">
      <w:pPr>
        <w:pStyle w:val="Nagwek2"/>
        <w:rPr>
          <w:lang w:val="pl-PL"/>
        </w:rPr>
      </w:pPr>
      <w:bookmarkStart w:id="7" w:name="_Toc198726889"/>
      <w:r w:rsidRPr="00BC217C">
        <w:rPr>
          <w:lang w:val="pl-PL"/>
        </w:rPr>
        <w:t>1.3. Wydatki</w:t>
      </w:r>
      <w:bookmarkEnd w:id="7"/>
    </w:p>
    <w:p w14:paraId="75E805EF" w14:textId="41BCBC71" w:rsidR="000F4EDC" w:rsidRPr="00BC217C" w:rsidRDefault="003900DE" w:rsidP="00700C2E">
      <w:pPr>
        <w:spacing w:after="120"/>
        <w:rPr>
          <w:lang w:val="pl-PL"/>
        </w:rPr>
      </w:pPr>
      <w:r w:rsidRPr="00BC217C">
        <w:rPr>
          <w:lang w:val="pl-PL"/>
        </w:rPr>
        <w:t xml:space="preserve">W </w:t>
      </w:r>
      <w:r w:rsidR="00FE7CDD" w:rsidRPr="00BC217C">
        <w:rPr>
          <w:lang w:val="pl-PL"/>
        </w:rPr>
        <w:t>I</w:t>
      </w:r>
      <w:r w:rsidR="006675A9" w:rsidRPr="00BC217C">
        <w:rPr>
          <w:lang w:val="pl-PL"/>
        </w:rPr>
        <w:t>V</w:t>
      </w:r>
      <w:r w:rsidRPr="00BC217C">
        <w:rPr>
          <w:lang w:val="pl-PL"/>
        </w:rPr>
        <w:t xml:space="preserve"> kw. 202</w:t>
      </w:r>
      <w:r w:rsidR="00BC217C" w:rsidRPr="00BC217C">
        <w:rPr>
          <w:lang w:val="pl-PL"/>
        </w:rPr>
        <w:t>4</w:t>
      </w:r>
      <w:r w:rsidR="000F4EDC" w:rsidRPr="00BC217C">
        <w:rPr>
          <w:lang w:val="pl-PL"/>
        </w:rPr>
        <w:t xml:space="preserve"> r. wydatki sektora instytucji rządowych i samorządowych (ESA2010) wyniosły </w:t>
      </w:r>
      <w:r w:rsidR="00BC217C" w:rsidRPr="00BC217C">
        <w:rPr>
          <w:lang w:val="pl-PL"/>
        </w:rPr>
        <w:t>536,3</w:t>
      </w:r>
      <w:r w:rsidR="006675A9" w:rsidRPr="00BC217C">
        <w:rPr>
          <w:lang w:val="pl-PL"/>
        </w:rPr>
        <w:t xml:space="preserve"> </w:t>
      </w:r>
      <w:r w:rsidR="000F4EDC" w:rsidRPr="00BC217C">
        <w:rPr>
          <w:lang w:val="pl-PL"/>
        </w:rPr>
        <w:t>mld zł</w:t>
      </w:r>
      <w:r w:rsidRPr="00BC217C">
        <w:rPr>
          <w:lang w:val="pl-PL"/>
        </w:rPr>
        <w:t xml:space="preserve"> i były nominalnie wyższe o</w:t>
      </w:r>
      <w:r w:rsidR="006014ED" w:rsidRPr="00BC217C">
        <w:rPr>
          <w:lang w:val="pl-PL"/>
        </w:rPr>
        <w:t>1</w:t>
      </w:r>
      <w:r w:rsidR="00BC217C" w:rsidRPr="00BC217C">
        <w:rPr>
          <w:lang w:val="pl-PL"/>
        </w:rPr>
        <w:t>0,6</w:t>
      </w:r>
      <w:r w:rsidR="000F4EDC" w:rsidRPr="00BC217C">
        <w:rPr>
          <w:lang w:val="pl-PL"/>
        </w:rPr>
        <w:t>% r/r (w</w:t>
      </w:r>
      <w:r w:rsidRPr="00BC217C">
        <w:rPr>
          <w:lang w:val="pl-PL"/>
        </w:rPr>
        <w:t xml:space="preserve">zrost w relacji do PKB r/r o </w:t>
      </w:r>
      <w:r w:rsidR="00BC217C" w:rsidRPr="00BC217C">
        <w:rPr>
          <w:lang w:val="pl-PL"/>
        </w:rPr>
        <w:t>0</w:t>
      </w:r>
      <w:r w:rsidR="00E50E1B" w:rsidRPr="00BC217C">
        <w:rPr>
          <w:lang w:val="pl-PL"/>
        </w:rPr>
        <w:t>,</w:t>
      </w:r>
      <w:r w:rsidR="006014ED" w:rsidRPr="00BC217C">
        <w:rPr>
          <w:lang w:val="pl-PL"/>
        </w:rPr>
        <w:t>9</w:t>
      </w:r>
      <w:r w:rsidR="000F4EDC" w:rsidRPr="00BC217C">
        <w:rPr>
          <w:lang w:val="pl-PL"/>
        </w:rPr>
        <w:t xml:space="preserve"> pkt. proc.)</w:t>
      </w:r>
      <w:r w:rsidR="00700112" w:rsidRPr="00BC217C">
        <w:rPr>
          <w:lang w:val="pl-PL"/>
        </w:rPr>
        <w:t>.</w:t>
      </w:r>
    </w:p>
    <w:p w14:paraId="65EAF41B" w14:textId="08EB8F92" w:rsidR="00700112" w:rsidRPr="00A472E7" w:rsidRDefault="00700112" w:rsidP="00700112">
      <w:pPr>
        <w:spacing w:after="120"/>
        <w:rPr>
          <w:lang w:val="pl-PL"/>
        </w:rPr>
      </w:pPr>
      <w:r w:rsidRPr="00A472E7">
        <w:rPr>
          <w:lang w:val="pl-PL"/>
        </w:rPr>
        <w:t xml:space="preserve">Istotny </w:t>
      </w:r>
      <w:r w:rsidR="00A472E7" w:rsidRPr="00A472E7">
        <w:rPr>
          <w:lang w:val="pl-PL"/>
        </w:rPr>
        <w:t>spadek</w:t>
      </w:r>
      <w:r w:rsidRPr="00A472E7">
        <w:rPr>
          <w:lang w:val="pl-PL"/>
        </w:rPr>
        <w:t xml:space="preserve"> wydatków, kontynuowany był w kategorii dotacje (dla przedsiębiorców) tj. </w:t>
      </w:r>
      <w:r w:rsidR="00A472E7" w:rsidRPr="00A472E7">
        <w:rPr>
          <w:lang w:val="pl-PL"/>
        </w:rPr>
        <w:t>spadek</w:t>
      </w:r>
      <w:r w:rsidRPr="00A472E7">
        <w:rPr>
          <w:lang w:val="pl-PL"/>
        </w:rPr>
        <w:t xml:space="preserve"> o </w:t>
      </w:r>
      <w:r w:rsidR="00A472E7" w:rsidRPr="00A472E7">
        <w:rPr>
          <w:lang w:val="pl-PL"/>
        </w:rPr>
        <w:t>45,9</w:t>
      </w:r>
      <w:r w:rsidRPr="00A472E7">
        <w:rPr>
          <w:lang w:val="pl-PL"/>
        </w:rPr>
        <w:t xml:space="preserve">% r/r, co związane było przede wszystkim z </w:t>
      </w:r>
      <w:r w:rsidR="00A472E7" w:rsidRPr="00A472E7">
        <w:rPr>
          <w:lang w:val="pl-PL"/>
        </w:rPr>
        <w:t xml:space="preserve">wygaszaniem </w:t>
      </w:r>
      <w:r w:rsidRPr="00A472E7">
        <w:rPr>
          <w:lang w:val="pl-PL"/>
        </w:rPr>
        <w:t xml:space="preserve">działań osłonowych </w:t>
      </w:r>
      <w:r w:rsidR="00AD4731">
        <w:rPr>
          <w:lang w:val="pl-PL"/>
        </w:rPr>
        <w:t>związanych</w:t>
      </w:r>
      <w:r w:rsidRPr="00A472E7">
        <w:rPr>
          <w:lang w:val="pl-PL"/>
        </w:rPr>
        <w:t xml:space="preserve"> ze wzrostem cen nośników energii.</w:t>
      </w:r>
      <w:r w:rsidR="00F0197E">
        <w:rPr>
          <w:lang w:val="pl-PL"/>
        </w:rPr>
        <w:t xml:space="preserve"> </w:t>
      </w:r>
      <w:r w:rsidR="00F0197E" w:rsidRPr="00007EE5">
        <w:rPr>
          <w:lang w:val="pl-PL"/>
        </w:rPr>
        <w:t>W poprzednich latach (2022-2023) w związku z pandemią Covid-19 oraz wysoką inflacją mieliśmy do czynienia z bezprecedensowym wzrostem w w/w kategorii.</w:t>
      </w:r>
    </w:p>
    <w:p w14:paraId="4E0D8F09" w14:textId="459BBA50" w:rsidR="001B5DC4" w:rsidRDefault="00700112" w:rsidP="00700C2E">
      <w:pPr>
        <w:spacing w:after="120"/>
        <w:rPr>
          <w:lang w:val="pl-PL"/>
        </w:rPr>
      </w:pPr>
      <w:r w:rsidRPr="00AD4731">
        <w:rPr>
          <w:lang w:val="pl-PL"/>
        </w:rPr>
        <w:t>W I</w:t>
      </w:r>
      <w:r w:rsidR="00690CDD" w:rsidRPr="00AD4731">
        <w:rPr>
          <w:lang w:val="pl-PL"/>
        </w:rPr>
        <w:t>V</w:t>
      </w:r>
      <w:r w:rsidRPr="00AD4731">
        <w:rPr>
          <w:lang w:val="pl-PL"/>
        </w:rPr>
        <w:t xml:space="preserve"> kw. 202</w:t>
      </w:r>
      <w:r w:rsidR="00A02BED">
        <w:rPr>
          <w:lang w:val="pl-PL"/>
        </w:rPr>
        <w:t>4</w:t>
      </w:r>
      <w:r w:rsidRPr="00AD4731">
        <w:rPr>
          <w:lang w:val="pl-PL"/>
        </w:rPr>
        <w:t xml:space="preserve"> r. świadczenia socjalne </w:t>
      </w:r>
      <w:r w:rsidR="006E5415" w:rsidRPr="00AD4731">
        <w:rPr>
          <w:lang w:val="pl-PL"/>
        </w:rPr>
        <w:t xml:space="preserve">(inne niż w naturze) </w:t>
      </w:r>
      <w:r w:rsidRPr="00AD4731">
        <w:rPr>
          <w:lang w:val="pl-PL"/>
        </w:rPr>
        <w:t xml:space="preserve">wzrosły nominalnie o </w:t>
      </w:r>
      <w:r w:rsidR="00A472E7" w:rsidRPr="00AD4731">
        <w:rPr>
          <w:lang w:val="pl-PL"/>
        </w:rPr>
        <w:t>2</w:t>
      </w:r>
      <w:r w:rsidR="00AD4731" w:rsidRPr="00AD4731">
        <w:rPr>
          <w:lang w:val="pl-PL"/>
        </w:rPr>
        <w:t>0,8</w:t>
      </w:r>
      <w:r w:rsidRPr="00AD4731">
        <w:rPr>
          <w:lang w:val="pl-PL"/>
        </w:rPr>
        <w:t xml:space="preserve">% r/r, tj. </w:t>
      </w:r>
      <w:r w:rsidR="00A472E7" w:rsidRPr="00AD4731">
        <w:rPr>
          <w:lang w:val="pl-PL"/>
        </w:rPr>
        <w:t>powyżej</w:t>
      </w:r>
      <w:r w:rsidR="00690CDD" w:rsidRPr="00AD4731">
        <w:rPr>
          <w:lang w:val="pl-PL"/>
        </w:rPr>
        <w:t xml:space="preserve"> </w:t>
      </w:r>
      <w:r w:rsidRPr="00AD4731">
        <w:rPr>
          <w:lang w:val="pl-PL"/>
        </w:rPr>
        <w:t>tempa wzrostu przeciętnego kwartalnego funduszu emerytur i rent, które wyniosło 1</w:t>
      </w:r>
      <w:r w:rsidR="00A472E7" w:rsidRPr="00AD4731">
        <w:rPr>
          <w:lang w:val="pl-PL"/>
        </w:rPr>
        <w:t>4,5</w:t>
      </w:r>
      <w:r w:rsidRPr="00AD4731">
        <w:rPr>
          <w:lang w:val="pl-PL"/>
        </w:rPr>
        <w:t>% r/r.</w:t>
      </w:r>
      <w:r w:rsidR="001B5DC4">
        <w:rPr>
          <w:lang w:val="pl-PL"/>
        </w:rPr>
        <w:t xml:space="preserve"> </w:t>
      </w:r>
      <w:r w:rsidR="001B5DC4" w:rsidRPr="001B5DC4">
        <w:rPr>
          <w:lang w:val="pl-PL"/>
        </w:rPr>
        <w:t xml:space="preserve">Na wzrost wydatków socjalnych w porównaniu do 2023 r miała wpływ wysoka waloryzacja rent i emerytur 12,12% (od 1 marca 2024 r.) oraz podniesienie świadczenia 500+ na 800+- od 1 stycznia 2024. </w:t>
      </w:r>
    </w:p>
    <w:p w14:paraId="74D6E8E0" w14:textId="6E068BB2" w:rsidR="00700112" w:rsidRDefault="00700112" w:rsidP="00700C2E">
      <w:pPr>
        <w:spacing w:after="120"/>
        <w:rPr>
          <w:lang w:val="pl-PL"/>
        </w:rPr>
      </w:pPr>
      <w:r w:rsidRPr="001B5DC4">
        <w:rPr>
          <w:lang w:val="pl-PL"/>
        </w:rPr>
        <w:t>W I</w:t>
      </w:r>
      <w:r w:rsidR="006E5415" w:rsidRPr="001B5DC4">
        <w:rPr>
          <w:lang w:val="pl-PL"/>
        </w:rPr>
        <w:t>V</w:t>
      </w:r>
      <w:r w:rsidRPr="001B5DC4">
        <w:rPr>
          <w:lang w:val="pl-PL"/>
        </w:rPr>
        <w:t xml:space="preserve"> kw. 202</w:t>
      </w:r>
      <w:r w:rsidR="001B5DC4" w:rsidRPr="001B5DC4">
        <w:rPr>
          <w:lang w:val="pl-PL"/>
        </w:rPr>
        <w:t>4</w:t>
      </w:r>
      <w:r w:rsidRPr="001B5DC4">
        <w:rPr>
          <w:lang w:val="pl-PL"/>
        </w:rPr>
        <w:t xml:space="preserve"> r. odnotowano nominalny wzrost spożycia publicznego o 1</w:t>
      </w:r>
      <w:r w:rsidR="001B5DC4" w:rsidRPr="001B5DC4">
        <w:rPr>
          <w:lang w:val="pl-PL"/>
        </w:rPr>
        <w:t>6,5</w:t>
      </w:r>
      <w:r w:rsidRPr="001B5DC4">
        <w:rPr>
          <w:lang w:val="pl-PL"/>
        </w:rPr>
        <w:t xml:space="preserve">% r/r, </w:t>
      </w:r>
      <w:r w:rsidR="001B5DC4" w:rsidRPr="001B5DC4">
        <w:rPr>
          <w:lang w:val="pl-PL"/>
        </w:rPr>
        <w:t xml:space="preserve">na co wpływ miał głównie wzrost kosztów pracy o 19,1% r/r. Zgodnie z ustawą budżetową na 2024 r. podwyższone zostały wynagrodzenia nauczycieli o 30% (a w przypadku </w:t>
      </w:r>
      <w:r w:rsidR="001B5DC4" w:rsidRPr="001B5DC4">
        <w:rPr>
          <w:lang w:val="pl-PL"/>
        </w:rPr>
        <w:lastRenderedPageBreak/>
        <w:t>nauczycieli początkujących o 33%) oraz wynagrodzenia w państwowej sferze budżetowej o 20%.</w:t>
      </w:r>
    </w:p>
    <w:p w14:paraId="50282B57" w14:textId="4F170074" w:rsidR="00B436EB" w:rsidRDefault="00B436EB" w:rsidP="00B436EB">
      <w:pPr>
        <w:spacing w:after="120"/>
        <w:rPr>
          <w:lang w:val="pl-PL"/>
        </w:rPr>
      </w:pPr>
      <w:r w:rsidRPr="001A423B">
        <w:rPr>
          <w:lang w:val="pl-PL"/>
        </w:rPr>
        <w:t>W IV kw. br. nastąpił spadek inwestycj</w:t>
      </w:r>
      <w:r w:rsidR="004578A7">
        <w:rPr>
          <w:lang w:val="pl-PL"/>
        </w:rPr>
        <w:t>i</w:t>
      </w:r>
      <w:r w:rsidRPr="001A423B">
        <w:rPr>
          <w:lang w:val="pl-PL"/>
        </w:rPr>
        <w:t xml:space="preserve"> sektora instytucji rządowych i samorządowych o 13,2 % r/</w:t>
      </w:r>
      <w:r w:rsidRPr="00B436EB">
        <w:rPr>
          <w:lang w:val="pl-PL"/>
        </w:rPr>
        <w:t>r</w:t>
      </w:r>
      <w:r w:rsidR="0091237B">
        <w:rPr>
          <w:lang w:val="pl-PL"/>
        </w:rPr>
        <w:t>, głównie z powodu spadku wydatków na inwestycje w jednostkach samorządu terytorialnego.</w:t>
      </w:r>
    </w:p>
    <w:p w14:paraId="57E043A8" w14:textId="6BE673FE" w:rsidR="00D73672" w:rsidRPr="0014436D" w:rsidRDefault="00D73672" w:rsidP="00D73672">
      <w:pPr>
        <w:pStyle w:val="Legenda"/>
        <w:keepNext/>
        <w:rPr>
          <w:i w:val="0"/>
          <w:color w:val="000000" w:themeColor="text1"/>
          <w:sz w:val="24"/>
          <w:szCs w:val="24"/>
          <w:lang w:val="pl-PL"/>
        </w:rPr>
      </w:pPr>
      <w:r w:rsidRPr="0014436D">
        <w:rPr>
          <w:i w:val="0"/>
          <w:color w:val="000000" w:themeColor="text1"/>
          <w:sz w:val="24"/>
          <w:szCs w:val="24"/>
          <w:lang w:val="pl-PL"/>
        </w:rPr>
        <w:t xml:space="preserve">Wykres </w:t>
      </w:r>
      <w:r w:rsidR="00EB7FC9">
        <w:rPr>
          <w:i w:val="0"/>
          <w:color w:val="000000" w:themeColor="text1"/>
          <w:sz w:val="24"/>
          <w:szCs w:val="24"/>
          <w:lang w:val="pl-PL"/>
        </w:rPr>
        <w:t>4</w:t>
      </w:r>
      <w:r w:rsidRPr="0014436D">
        <w:rPr>
          <w:i w:val="0"/>
          <w:color w:val="000000" w:themeColor="text1"/>
          <w:sz w:val="24"/>
          <w:szCs w:val="24"/>
          <w:lang w:val="pl-PL"/>
        </w:rPr>
        <w:t xml:space="preserve">. Struktura wydatków sektora instytucji rządowych i samorządowych w </w:t>
      </w:r>
      <w:r w:rsidR="00700112" w:rsidRPr="0014436D">
        <w:rPr>
          <w:i w:val="0"/>
          <w:color w:val="000000" w:themeColor="text1"/>
          <w:sz w:val="24"/>
          <w:szCs w:val="24"/>
          <w:lang w:val="pl-PL"/>
        </w:rPr>
        <w:t>I</w:t>
      </w:r>
      <w:r w:rsidR="00A555C5" w:rsidRPr="0014436D">
        <w:rPr>
          <w:i w:val="0"/>
          <w:color w:val="000000" w:themeColor="text1"/>
          <w:sz w:val="24"/>
          <w:szCs w:val="24"/>
          <w:lang w:val="pl-PL"/>
        </w:rPr>
        <w:t>V</w:t>
      </w:r>
      <w:r w:rsidRPr="0014436D">
        <w:rPr>
          <w:i w:val="0"/>
          <w:color w:val="000000" w:themeColor="text1"/>
          <w:sz w:val="24"/>
          <w:szCs w:val="24"/>
          <w:lang w:val="pl-PL"/>
        </w:rPr>
        <w:t xml:space="preserve"> kw. 202</w:t>
      </w:r>
      <w:r w:rsidR="0014436D" w:rsidRPr="0014436D">
        <w:rPr>
          <w:i w:val="0"/>
          <w:color w:val="000000" w:themeColor="text1"/>
          <w:sz w:val="24"/>
          <w:szCs w:val="24"/>
          <w:lang w:val="pl-PL"/>
        </w:rPr>
        <w:t>4</w:t>
      </w:r>
      <w:r w:rsidRPr="0014436D">
        <w:rPr>
          <w:i w:val="0"/>
          <w:color w:val="000000" w:themeColor="text1"/>
          <w:sz w:val="24"/>
          <w:szCs w:val="24"/>
          <w:lang w:val="pl-PL"/>
        </w:rPr>
        <w:t xml:space="preserve"> r. (w</w:t>
      </w:r>
      <w:r w:rsidR="00E9428E" w:rsidRPr="0014436D">
        <w:rPr>
          <w:i w:val="0"/>
          <w:color w:val="000000" w:themeColor="text1"/>
          <w:sz w:val="24"/>
          <w:szCs w:val="24"/>
          <w:lang w:val="pl-PL"/>
        </w:rPr>
        <w:t xml:space="preserve"> </w:t>
      </w:r>
      <w:r w:rsidRPr="0014436D">
        <w:rPr>
          <w:i w:val="0"/>
          <w:color w:val="000000" w:themeColor="text1"/>
          <w:sz w:val="24"/>
          <w:szCs w:val="24"/>
          <w:lang w:val="pl-PL"/>
        </w:rPr>
        <w:t>%).</w:t>
      </w:r>
    </w:p>
    <w:p w14:paraId="52DDED2F" w14:textId="10AA0608" w:rsidR="001C341D" w:rsidRPr="0033196C" w:rsidRDefault="00F06EC7" w:rsidP="00700C2E">
      <w:pPr>
        <w:spacing w:after="120"/>
        <w:rPr>
          <w:highlight w:val="yellow"/>
          <w:lang w:val="pl-PL"/>
        </w:rPr>
      </w:pPr>
      <w:r>
        <w:rPr>
          <w:noProof/>
        </w:rPr>
        <w:drawing>
          <wp:inline distT="0" distB="0" distL="0" distR="0" wp14:anchorId="65B60BFD" wp14:editId="0947DEE4">
            <wp:extent cx="5759450" cy="3763645"/>
            <wp:effectExtent l="95250" t="57150" r="88900" b="141605"/>
            <wp:docPr id="9" name="Wykres 9" descr="Wykres 4.&#10;Wykres przedstawia strukturę wydatków sektora instytucji rządowych i samorządowych w IV kwartale 2024 roku w podziale na: świadczenia socjale 32,0%, koszty pracy 24,5%, zużycie pośrednie 15,6%, inwestycje 13,8%, odsetki 4,1% i pozostałe 10,1%.&#10;">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373868" w14:textId="7C46A00F" w:rsidR="00265ABC" w:rsidRDefault="00265ABC">
      <w:pPr>
        <w:spacing w:after="160" w:line="259" w:lineRule="auto"/>
        <w:rPr>
          <w:lang w:val="pl-PL"/>
        </w:rPr>
      </w:pPr>
      <w:r>
        <w:rPr>
          <w:lang w:val="pl-PL"/>
        </w:rPr>
        <w:br w:type="page"/>
      </w:r>
    </w:p>
    <w:p w14:paraId="3C7747E6" w14:textId="05152E02" w:rsidR="00265ABC" w:rsidRDefault="00265ABC" w:rsidP="00265ABC">
      <w:pPr>
        <w:pStyle w:val="Nagwek1"/>
        <w:numPr>
          <w:ilvl w:val="0"/>
          <w:numId w:val="16"/>
        </w:numPr>
        <w:rPr>
          <w:lang w:val="pl-PL"/>
        </w:rPr>
      </w:pPr>
      <w:r w:rsidRPr="00265ABC">
        <w:rPr>
          <w:lang w:val="pl-PL"/>
        </w:rPr>
        <w:lastRenderedPageBreak/>
        <w:t xml:space="preserve"> </w:t>
      </w:r>
      <w:bookmarkStart w:id="8" w:name="_Toc198726890"/>
      <w:r w:rsidRPr="00265ABC">
        <w:rPr>
          <w:lang w:val="pl-PL"/>
        </w:rPr>
        <w:t>Wynik, dochody oraz wydatki w 202</w:t>
      </w:r>
      <w:r w:rsidR="0033196C">
        <w:rPr>
          <w:lang w:val="pl-PL"/>
        </w:rPr>
        <w:t>4</w:t>
      </w:r>
      <w:r w:rsidRPr="00265ABC">
        <w:rPr>
          <w:lang w:val="pl-PL"/>
        </w:rPr>
        <w:t xml:space="preserve"> r.</w:t>
      </w:r>
      <w:bookmarkEnd w:id="8"/>
    </w:p>
    <w:p w14:paraId="665E2CA3" w14:textId="2A755261" w:rsidR="00265ABC" w:rsidRPr="000F4EDC" w:rsidRDefault="00265ABC" w:rsidP="00265ABC">
      <w:pPr>
        <w:pStyle w:val="Nagwek2"/>
        <w:rPr>
          <w:lang w:val="pl-PL"/>
        </w:rPr>
      </w:pPr>
      <w:bookmarkStart w:id="9" w:name="_Toc198726891"/>
      <w:r>
        <w:rPr>
          <w:lang w:val="pl-PL"/>
        </w:rPr>
        <w:t>2</w:t>
      </w:r>
      <w:r w:rsidRPr="000F4EDC">
        <w:rPr>
          <w:lang w:val="pl-PL"/>
        </w:rPr>
        <w:t>.1. Wynik</w:t>
      </w:r>
      <w:bookmarkEnd w:id="9"/>
      <w:r w:rsidRPr="000F4EDC">
        <w:rPr>
          <w:lang w:val="pl-PL"/>
        </w:rPr>
        <w:t xml:space="preserve"> </w:t>
      </w:r>
    </w:p>
    <w:p w14:paraId="1F1B0D87" w14:textId="0C70FACC" w:rsidR="006955CE" w:rsidRPr="00642A8A" w:rsidRDefault="006955CE" w:rsidP="00642A8A">
      <w:pPr>
        <w:spacing w:before="120" w:after="120"/>
        <w:rPr>
          <w:rFonts w:eastAsia="Times New Roman" w:cs="Arial"/>
          <w:szCs w:val="24"/>
          <w:lang w:val="pl-PL" w:eastAsia="pl-PL"/>
        </w:rPr>
      </w:pPr>
      <w:r w:rsidRPr="00642A8A">
        <w:rPr>
          <w:rFonts w:eastAsia="Times New Roman" w:cs="Arial"/>
          <w:szCs w:val="24"/>
          <w:lang w:val="pl-PL" w:eastAsia="pl-PL"/>
        </w:rPr>
        <w:t xml:space="preserve">Zgodnie z tzw. notyfikacją fiskalną opublikowaną przez GUS deficyt sektora instytucji rządowych i samorządowych według ESA2010 wyniósł w 2024 r. 239,8 mld zł, tj. 6,6% PKB i w stosunku do 2023 r. wzrósł o ok. 59,7 mld zł tj. 1,3 pkt proc. r/r. </w:t>
      </w:r>
    </w:p>
    <w:p w14:paraId="73208669" w14:textId="383F5C84" w:rsidR="003D15D0" w:rsidRPr="00E86238" w:rsidRDefault="003D15D0" w:rsidP="00E86238">
      <w:pPr>
        <w:pStyle w:val="Legenda"/>
        <w:keepNext/>
        <w:spacing w:after="120" w:line="360" w:lineRule="auto"/>
        <w:rPr>
          <w:i w:val="0"/>
          <w:iCs w:val="0"/>
          <w:color w:val="auto"/>
          <w:sz w:val="24"/>
          <w:szCs w:val="22"/>
          <w:lang w:val="pl-PL"/>
        </w:rPr>
      </w:pPr>
      <w:r w:rsidRPr="00E86238">
        <w:rPr>
          <w:i w:val="0"/>
          <w:iCs w:val="0"/>
          <w:color w:val="auto"/>
          <w:sz w:val="24"/>
          <w:szCs w:val="22"/>
          <w:lang w:val="pl-PL"/>
        </w:rPr>
        <w:t xml:space="preserve">Wykres </w:t>
      </w:r>
      <w:r w:rsidR="00EB7FC9" w:rsidRPr="00E86238">
        <w:rPr>
          <w:i w:val="0"/>
          <w:iCs w:val="0"/>
          <w:color w:val="auto"/>
          <w:sz w:val="24"/>
          <w:szCs w:val="22"/>
          <w:lang w:val="pl-PL"/>
        </w:rPr>
        <w:t>5</w:t>
      </w:r>
      <w:r w:rsidRPr="00E86238">
        <w:rPr>
          <w:i w:val="0"/>
          <w:iCs w:val="0"/>
          <w:color w:val="auto"/>
          <w:sz w:val="24"/>
          <w:szCs w:val="22"/>
          <w:lang w:val="pl-PL"/>
        </w:rPr>
        <w:t>. Wynik sektora instytucji rządowych i samorządowych ( w % PKB).</w:t>
      </w:r>
    </w:p>
    <w:p w14:paraId="41D16DB8" w14:textId="525E6DF7" w:rsidR="003D15D0" w:rsidRPr="0033196C" w:rsidRDefault="0014436D" w:rsidP="003D15D0">
      <w:pPr>
        <w:rPr>
          <w:highlight w:val="yellow"/>
          <w:lang w:val="pl-PL"/>
        </w:rPr>
      </w:pPr>
      <w:r>
        <w:rPr>
          <w:noProof/>
        </w:rPr>
        <w:drawing>
          <wp:inline distT="0" distB="0" distL="0" distR="0" wp14:anchorId="0BAD791F" wp14:editId="7EC8A865">
            <wp:extent cx="5610225" cy="3848100"/>
            <wp:effectExtent l="0" t="0" r="0" b="0"/>
            <wp:docPr id="8" name="Wykres 8" descr="Wykres 5.&#10;Wykres przedstawia wynik sektora instytucji rządowych i samorządowych w % PKB: wynik (p. oś); dochody i wydatki sektora (l. oś) w latach 2015-2024. Dane szczegółowe dostępne w Aneksie statystycznym, na końcu opracowania.&#1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3747D2" w14:textId="77777777" w:rsidR="006955CE" w:rsidRPr="006955CE" w:rsidRDefault="006955CE" w:rsidP="006955CE">
      <w:pPr>
        <w:spacing w:before="120" w:after="120"/>
        <w:rPr>
          <w:rFonts w:eastAsia="Times New Roman" w:cs="Arial"/>
          <w:szCs w:val="24"/>
          <w:lang w:val="pl-PL" w:eastAsia="pl-PL"/>
        </w:rPr>
      </w:pPr>
      <w:r w:rsidRPr="006955CE">
        <w:rPr>
          <w:rFonts w:eastAsia="Times New Roman" w:cs="Arial"/>
          <w:szCs w:val="24"/>
          <w:lang w:val="pl-PL" w:eastAsia="pl-PL"/>
        </w:rPr>
        <w:t xml:space="preserve">Wielkość deficytu sektora instytucji rządowych i samorządowych była zdeterminowana przez: </w:t>
      </w:r>
    </w:p>
    <w:p w14:paraId="00CB1C02" w14:textId="77777777" w:rsidR="006955CE" w:rsidRPr="006955CE" w:rsidRDefault="006955CE" w:rsidP="006955CE">
      <w:pPr>
        <w:pStyle w:val="Akapitzlist"/>
        <w:numPr>
          <w:ilvl w:val="0"/>
          <w:numId w:val="29"/>
        </w:numPr>
        <w:spacing w:before="120" w:after="120"/>
        <w:rPr>
          <w:rFonts w:eastAsia="Times New Roman" w:cs="Arial"/>
          <w:spacing w:val="-2"/>
          <w:szCs w:val="24"/>
          <w:lang w:val="pl-PL" w:eastAsia="pl-PL"/>
        </w:rPr>
      </w:pPr>
      <w:r w:rsidRPr="006955CE">
        <w:rPr>
          <w:rFonts w:eastAsia="Times New Roman" w:cs="Arial"/>
          <w:spacing w:val="-4"/>
          <w:szCs w:val="24"/>
          <w:lang w:val="pl-PL" w:eastAsia="pl-PL"/>
        </w:rPr>
        <w:t>deficyt podsektora instytucji rządowych na szczeblu centralnym, który wyniósł ok. 244,2 mld zł</w:t>
      </w:r>
      <w:r w:rsidRPr="006955CE">
        <w:rPr>
          <w:rFonts w:eastAsia="Times New Roman" w:cs="Arial"/>
          <w:spacing w:val="-2"/>
          <w:szCs w:val="24"/>
          <w:lang w:val="pl-PL" w:eastAsia="pl-PL"/>
        </w:rPr>
        <w:t xml:space="preserve"> (6,7% PKB) i w stosunku do 2023 r. wzrósł o ok. 105,4 mld zł, tj. 2,6 pkt proc. r/r,</w:t>
      </w:r>
    </w:p>
    <w:p w14:paraId="0AFE2E9B" w14:textId="3CA3CEF1" w:rsidR="006955CE" w:rsidRPr="006955CE" w:rsidRDefault="006955CE" w:rsidP="006955CE">
      <w:pPr>
        <w:pStyle w:val="Akapitzlist"/>
        <w:numPr>
          <w:ilvl w:val="0"/>
          <w:numId w:val="29"/>
        </w:numPr>
        <w:spacing w:before="120" w:after="120"/>
        <w:rPr>
          <w:rFonts w:eastAsia="Times New Roman" w:cs="Arial"/>
          <w:spacing w:val="-2"/>
          <w:szCs w:val="24"/>
          <w:lang w:val="pl-PL" w:eastAsia="pl-PL"/>
        </w:rPr>
      </w:pPr>
      <w:r w:rsidRPr="006955CE">
        <w:rPr>
          <w:rFonts w:eastAsia="Times New Roman" w:cs="Arial"/>
          <w:spacing w:val="-2"/>
          <w:szCs w:val="24"/>
          <w:lang w:val="pl-PL" w:eastAsia="pl-PL"/>
        </w:rPr>
        <w:lastRenderedPageBreak/>
        <w:t xml:space="preserve">nadwyżkę podsektora instytucji samorządowych na szczeblu lokalnym w wysokości </w:t>
      </w:r>
      <w:r w:rsidRPr="006955CE">
        <w:rPr>
          <w:rFonts w:eastAsia="Times New Roman" w:cs="Arial"/>
          <w:spacing w:val="-4"/>
          <w:szCs w:val="24"/>
          <w:lang w:val="pl-PL" w:eastAsia="pl-PL"/>
        </w:rPr>
        <w:t>ok. 13,3 mld zł (0,4% PKB) i w stosunku do 2023 r. wynik poprawił się o ok. 38,1 mld zł, tj. o 1,1 pkt proc. r/r,</w:t>
      </w:r>
    </w:p>
    <w:p w14:paraId="544E946D" w14:textId="77777777" w:rsidR="006955CE" w:rsidRPr="006955CE" w:rsidRDefault="006955CE" w:rsidP="006955CE">
      <w:pPr>
        <w:pStyle w:val="Akapitzlist"/>
        <w:numPr>
          <w:ilvl w:val="0"/>
          <w:numId w:val="29"/>
        </w:numPr>
        <w:spacing w:before="60" w:after="120"/>
        <w:rPr>
          <w:rFonts w:eastAsia="Times New Roman" w:cs="Arial"/>
          <w:spacing w:val="-2"/>
          <w:szCs w:val="24"/>
          <w:lang w:val="pl-PL" w:eastAsia="pl-PL"/>
        </w:rPr>
      </w:pPr>
      <w:r w:rsidRPr="006955CE">
        <w:rPr>
          <w:rFonts w:eastAsia="Times New Roman" w:cs="Arial"/>
          <w:spacing w:val="-2"/>
          <w:szCs w:val="24"/>
          <w:lang w:val="pl-PL" w:eastAsia="pl-PL"/>
        </w:rPr>
        <w:t xml:space="preserve">deficyt podsektora funduszy ubezpieczeń społecznych w wysokości ok. 8,9 mld zł (0,2% PKB) i w stosunku do 2023 r. </w:t>
      </w:r>
      <w:r w:rsidRPr="006955CE">
        <w:rPr>
          <w:rFonts w:eastAsia="Times New Roman" w:cs="Arial"/>
          <w:spacing w:val="-4"/>
          <w:szCs w:val="24"/>
          <w:lang w:val="pl-PL" w:eastAsia="pl-PL"/>
        </w:rPr>
        <w:t xml:space="preserve">wynik poprawił się </w:t>
      </w:r>
      <w:r w:rsidRPr="006955CE">
        <w:rPr>
          <w:rFonts w:eastAsia="Times New Roman" w:cs="Arial"/>
          <w:spacing w:val="-2"/>
          <w:szCs w:val="24"/>
          <w:lang w:val="pl-PL" w:eastAsia="pl-PL"/>
        </w:rPr>
        <w:t xml:space="preserve">o ok. 7,6 mld zł, </w:t>
      </w:r>
      <w:r w:rsidRPr="006955CE">
        <w:rPr>
          <w:rFonts w:eastAsia="Times New Roman" w:cs="Arial"/>
          <w:spacing w:val="-2"/>
          <w:szCs w:val="24"/>
          <w:lang w:val="pl-PL" w:eastAsia="pl-PL"/>
        </w:rPr>
        <w:br/>
        <w:t>tj. o 0,3 pkt proc. r/r.</w:t>
      </w:r>
    </w:p>
    <w:p w14:paraId="6FBA1F6E" w14:textId="5C0A9B81" w:rsidR="00451F01" w:rsidRDefault="00451F01" w:rsidP="00451F01">
      <w:pPr>
        <w:spacing w:after="120"/>
        <w:rPr>
          <w:lang w:val="pl-PL"/>
        </w:rPr>
      </w:pPr>
      <w:r w:rsidRPr="004753AF">
        <w:rPr>
          <w:lang w:val="pl-PL"/>
        </w:rPr>
        <w:t>Zwiększenie deficytu w 202</w:t>
      </w:r>
      <w:r w:rsidR="006955CE" w:rsidRPr="004753AF">
        <w:rPr>
          <w:lang w:val="pl-PL"/>
        </w:rPr>
        <w:t>4</w:t>
      </w:r>
      <w:r w:rsidRPr="004753AF">
        <w:rPr>
          <w:lang w:val="pl-PL"/>
        </w:rPr>
        <w:t xml:space="preserve"> r. w porównaniu do 202</w:t>
      </w:r>
      <w:r w:rsidR="006955CE" w:rsidRPr="004753AF">
        <w:rPr>
          <w:lang w:val="pl-PL"/>
        </w:rPr>
        <w:t>3</w:t>
      </w:r>
      <w:r w:rsidRPr="004753AF">
        <w:rPr>
          <w:lang w:val="pl-PL"/>
        </w:rPr>
        <w:t xml:space="preserve"> r. było skutkiem m.in. </w:t>
      </w:r>
      <w:r w:rsidR="004753AF" w:rsidRPr="004753AF">
        <w:rPr>
          <w:lang w:val="pl-PL"/>
        </w:rPr>
        <w:t xml:space="preserve">znaczącego </w:t>
      </w:r>
      <w:r w:rsidR="006955CE" w:rsidRPr="004753AF">
        <w:rPr>
          <w:lang w:val="pl-PL"/>
        </w:rPr>
        <w:t xml:space="preserve">wzrostu wydatków socjalnych (wysoka </w:t>
      </w:r>
      <w:r w:rsidR="004753AF" w:rsidRPr="004753AF">
        <w:rPr>
          <w:lang w:val="pl-PL"/>
        </w:rPr>
        <w:t>waloryzacja</w:t>
      </w:r>
      <w:r w:rsidR="006955CE" w:rsidRPr="004753AF">
        <w:rPr>
          <w:lang w:val="pl-PL"/>
        </w:rPr>
        <w:t xml:space="preserve"> emerytur)</w:t>
      </w:r>
      <w:r w:rsidR="004753AF" w:rsidRPr="004753AF">
        <w:rPr>
          <w:lang w:val="pl-PL"/>
        </w:rPr>
        <w:t>, podniesieni</w:t>
      </w:r>
      <w:r w:rsidR="004753AF">
        <w:rPr>
          <w:lang w:val="pl-PL"/>
        </w:rPr>
        <w:t xml:space="preserve">a </w:t>
      </w:r>
      <w:r w:rsidR="004753AF" w:rsidRPr="004753AF">
        <w:rPr>
          <w:lang w:val="pl-PL"/>
        </w:rPr>
        <w:t xml:space="preserve">wynagrodzeń w sferze budżetowej oraz utrzymania wysokich </w:t>
      </w:r>
      <w:r w:rsidRPr="004753AF">
        <w:rPr>
          <w:lang w:val="pl-PL"/>
        </w:rPr>
        <w:t>nakładów na modernizację sił zbrojnych (ustawa o obronie Ojczyzny</w:t>
      </w:r>
      <w:r w:rsidR="004753AF" w:rsidRPr="004753AF">
        <w:rPr>
          <w:lang w:val="pl-PL"/>
        </w:rPr>
        <w:t>).</w:t>
      </w:r>
    </w:p>
    <w:p w14:paraId="18CC89C4" w14:textId="6B5E4FAD" w:rsidR="004753AF" w:rsidRPr="004753AF" w:rsidRDefault="004753AF" w:rsidP="00451F01">
      <w:pPr>
        <w:spacing w:after="120"/>
        <w:rPr>
          <w:lang w:val="pl-PL"/>
        </w:rPr>
      </w:pPr>
      <w:bookmarkStart w:id="10" w:name="_Hlk199939925"/>
      <w:r w:rsidRPr="004753AF">
        <w:rPr>
          <w:lang w:val="pl-PL"/>
        </w:rPr>
        <w:t xml:space="preserve">Porównując wynik pomiędzy podsektorem centralnym a lokalnym, należy mieć na uwadze, że od 2025 r. w życie weszła reforma finansowania samorządów, która m.in. zmieniła </w:t>
      </w:r>
      <w:r w:rsidR="002245DF">
        <w:rPr>
          <w:lang w:val="pl-PL"/>
        </w:rPr>
        <w:t xml:space="preserve">strukturę podziału dochodów z PIT i CIT pomiędzy bp i </w:t>
      </w:r>
      <w:proofErr w:type="spellStart"/>
      <w:r w:rsidR="002245DF">
        <w:rPr>
          <w:lang w:val="pl-PL"/>
        </w:rPr>
        <w:t>jst</w:t>
      </w:r>
      <w:proofErr w:type="spellEnd"/>
      <w:r w:rsidR="002245DF">
        <w:rPr>
          <w:lang w:val="pl-PL"/>
        </w:rPr>
        <w:t xml:space="preserve">. Zmianie uległ również harmonogram przekazywania udziałów do </w:t>
      </w:r>
      <w:proofErr w:type="spellStart"/>
      <w:r w:rsidR="002245DF">
        <w:rPr>
          <w:lang w:val="pl-PL"/>
        </w:rPr>
        <w:t>jst</w:t>
      </w:r>
      <w:proofErr w:type="spellEnd"/>
      <w:r w:rsidR="002245DF">
        <w:rPr>
          <w:lang w:val="pl-PL"/>
        </w:rPr>
        <w:t xml:space="preserve">. </w:t>
      </w:r>
      <w:r w:rsidR="00F3053B">
        <w:rPr>
          <w:lang w:val="pl-PL"/>
        </w:rPr>
        <w:t>Konsekwencją</w:t>
      </w:r>
      <w:r w:rsidR="002245DF">
        <w:rPr>
          <w:lang w:val="pl-PL"/>
        </w:rPr>
        <w:t xml:space="preserve"> opisan</w:t>
      </w:r>
      <w:r w:rsidR="00642A8A">
        <w:rPr>
          <w:lang w:val="pl-PL"/>
        </w:rPr>
        <w:t>y</w:t>
      </w:r>
      <w:r w:rsidR="00F3053B">
        <w:rPr>
          <w:lang w:val="pl-PL"/>
        </w:rPr>
        <w:t>ch</w:t>
      </w:r>
      <w:r w:rsidR="002245DF">
        <w:rPr>
          <w:lang w:val="pl-PL"/>
        </w:rPr>
        <w:t xml:space="preserve"> wyżej </w:t>
      </w:r>
      <w:r w:rsidR="00F3053B">
        <w:rPr>
          <w:lang w:val="pl-PL"/>
        </w:rPr>
        <w:t>zmian</w:t>
      </w:r>
      <w:r w:rsidR="002245DF">
        <w:rPr>
          <w:lang w:val="pl-PL"/>
        </w:rPr>
        <w:t xml:space="preserve"> były wyższe wpływy podatkowe </w:t>
      </w:r>
      <w:proofErr w:type="spellStart"/>
      <w:r w:rsidR="002245DF">
        <w:rPr>
          <w:lang w:val="pl-PL"/>
        </w:rPr>
        <w:t>jst</w:t>
      </w:r>
      <w:proofErr w:type="spellEnd"/>
      <w:r w:rsidR="002245DF">
        <w:rPr>
          <w:lang w:val="pl-PL"/>
        </w:rPr>
        <w:t xml:space="preserve"> w styczniu br. </w:t>
      </w:r>
      <w:r w:rsidRPr="004753AF">
        <w:rPr>
          <w:lang w:val="pl-PL"/>
        </w:rPr>
        <w:t>Biorąc pod uwagę sposób rejestracji podatków wg metodyki unijnej</w:t>
      </w:r>
      <w:r w:rsidR="00F3053B">
        <w:rPr>
          <w:lang w:val="pl-PL"/>
        </w:rPr>
        <w:t>,</w:t>
      </w:r>
      <w:r w:rsidRPr="004753AF">
        <w:rPr>
          <w:lang w:val="pl-PL"/>
        </w:rPr>
        <w:t xml:space="preserve"> tj. stosowanie przesunięcia czasowego o 1 miesiąc (podatki ze stycznia roku 2025 są przypisane memoriałowo do dochodów roku 2024), powyższa reforma istotnie </w:t>
      </w:r>
      <w:r w:rsidR="00F3053B">
        <w:rPr>
          <w:lang w:val="pl-PL"/>
        </w:rPr>
        <w:t>zwiększyła</w:t>
      </w:r>
      <w:r w:rsidR="002245DF">
        <w:rPr>
          <w:lang w:val="pl-PL"/>
        </w:rPr>
        <w:t xml:space="preserve"> dochody </w:t>
      </w:r>
      <w:proofErr w:type="spellStart"/>
      <w:r w:rsidR="002245DF">
        <w:rPr>
          <w:lang w:val="pl-PL"/>
        </w:rPr>
        <w:t>jst</w:t>
      </w:r>
      <w:proofErr w:type="spellEnd"/>
      <w:r w:rsidR="002245DF">
        <w:rPr>
          <w:lang w:val="pl-PL"/>
        </w:rPr>
        <w:t xml:space="preserve"> za 2024 r. kosztem </w:t>
      </w:r>
      <w:r w:rsidR="00F3053B">
        <w:rPr>
          <w:lang w:val="pl-PL"/>
        </w:rPr>
        <w:t>dochodów</w:t>
      </w:r>
      <w:r w:rsidR="002245DF">
        <w:rPr>
          <w:lang w:val="pl-PL"/>
        </w:rPr>
        <w:t xml:space="preserve"> bp</w:t>
      </w:r>
      <w:r w:rsidRPr="004753AF">
        <w:rPr>
          <w:lang w:val="pl-PL"/>
        </w:rPr>
        <w:t>. Ponadto należy pamiętać, że w 2024 r. samorządy otrzymały dodatkowe udziały w dochodach z tytułu podatku PIT w wysokości 8,2 mld zł, co obniżyło dochody budżetu państwa. Należy zauważyć, że powyżej opisane zdarzenia nie miały wpływu na wynik całego sektora instytucji rządowych i samorządowych, a jedynie na rozkład dochodów (wyniku) pomiędzy podsektorami.</w:t>
      </w:r>
    </w:p>
    <w:bookmarkEnd w:id="10"/>
    <w:p w14:paraId="705176F3" w14:textId="77777777" w:rsidR="00451F01" w:rsidRPr="0033196C" w:rsidRDefault="00451F01" w:rsidP="00451F01">
      <w:pPr>
        <w:rPr>
          <w:highlight w:val="yellow"/>
          <w:lang w:val="pl-PL"/>
        </w:rPr>
      </w:pPr>
    </w:p>
    <w:p w14:paraId="0AEAA239" w14:textId="2F0F0EDE" w:rsidR="00265ABC" w:rsidRPr="004753AF" w:rsidRDefault="00ED0A6C" w:rsidP="00ED0A6C">
      <w:pPr>
        <w:pStyle w:val="Nagwek2"/>
        <w:rPr>
          <w:lang w:val="pl-PL"/>
        </w:rPr>
      </w:pPr>
      <w:bookmarkStart w:id="11" w:name="_Toc198726892"/>
      <w:r w:rsidRPr="004753AF">
        <w:rPr>
          <w:lang w:val="pl-PL"/>
        </w:rPr>
        <w:t>2.2. Dochody</w:t>
      </w:r>
      <w:bookmarkEnd w:id="11"/>
    </w:p>
    <w:p w14:paraId="170A0C4F" w14:textId="686CD416" w:rsidR="004753AF" w:rsidRDefault="004753AF" w:rsidP="004A4538">
      <w:pPr>
        <w:spacing w:after="120"/>
        <w:rPr>
          <w:lang w:val="pl-PL"/>
        </w:rPr>
      </w:pPr>
      <w:r w:rsidRPr="004753AF">
        <w:rPr>
          <w:lang w:val="pl-PL"/>
        </w:rPr>
        <w:t xml:space="preserve">Dochody sektora instytucji rządowych i samorządowych w 2024 roku ukształtowały się na poziomie 42,8% PKB (wzrost o 1,2 pkt proc. w porównaniu z 2023 rokiem), a ich </w:t>
      </w:r>
      <w:r w:rsidRPr="004753AF">
        <w:rPr>
          <w:lang w:val="pl-PL"/>
        </w:rPr>
        <w:lastRenderedPageBreak/>
        <w:t>wzrost nominalny wyniósł 9,8% r/r.</w:t>
      </w:r>
      <w:r w:rsidR="004578A7">
        <w:rPr>
          <w:lang w:val="pl-PL"/>
        </w:rPr>
        <w:t xml:space="preserve"> Największy wpływ na wzrost dochodów miały podatki (o 0,8 </w:t>
      </w:r>
      <w:proofErr w:type="spellStart"/>
      <w:r w:rsidR="004578A7">
        <w:rPr>
          <w:lang w:val="pl-PL"/>
        </w:rPr>
        <w:t>p.p</w:t>
      </w:r>
      <w:proofErr w:type="spellEnd"/>
      <w:r w:rsidR="004578A7">
        <w:rPr>
          <w:lang w:val="pl-PL"/>
        </w:rPr>
        <w:t>. PKB)</w:t>
      </w:r>
    </w:p>
    <w:p w14:paraId="6C75F8C6" w14:textId="7ABA267D" w:rsidR="004A4538" w:rsidRPr="004A4538" w:rsidRDefault="004A4538" w:rsidP="004A4538">
      <w:pPr>
        <w:spacing w:after="120"/>
        <w:rPr>
          <w:lang w:val="pl-PL"/>
        </w:rPr>
      </w:pPr>
      <w:r w:rsidRPr="004A4538">
        <w:rPr>
          <w:lang w:val="pl-PL"/>
        </w:rPr>
        <w:t>Wpływy z tytułu PIT w ujęciu ESA2010 w 2023 r. wyniosły 183,5 mld zł i były wyższe o</w:t>
      </w:r>
      <w:r w:rsidR="004578A7">
        <w:rPr>
          <w:lang w:val="pl-PL"/>
        </w:rPr>
        <w:t> </w:t>
      </w:r>
      <w:r w:rsidRPr="004A4538">
        <w:rPr>
          <w:lang w:val="pl-PL"/>
        </w:rPr>
        <w:t>23,1% w porównaniu z rokiem poprzedzającym. W stosunku do PKB, dochody sektora instytucji rządowych i samorządowych z PIT wzrosły z 4,4% w 2023 r. do 5,0% w</w:t>
      </w:r>
      <w:r w:rsidR="004578A7">
        <w:rPr>
          <w:lang w:val="pl-PL"/>
        </w:rPr>
        <w:t> </w:t>
      </w:r>
      <w:r w:rsidRPr="004A4538">
        <w:rPr>
          <w:lang w:val="pl-PL"/>
        </w:rPr>
        <w:t>2024</w:t>
      </w:r>
      <w:r w:rsidR="004578A7">
        <w:rPr>
          <w:lang w:val="pl-PL"/>
        </w:rPr>
        <w:t> </w:t>
      </w:r>
      <w:r w:rsidRPr="004A4538">
        <w:rPr>
          <w:lang w:val="pl-PL"/>
        </w:rPr>
        <w:t>r. Wpływy z podatku dochodowego od osób fizycznych rozliczających się według skali podatkowej w 2024 r. wzrosły o 39,6% r/r. W tym samym czasie dochody podatkowe z podatku liniowego spadły o 3,4% r/r, natomiast z ryczałtu od przychodów ewidencjonowanych wzrosły o 16,9% r/r. Nieznacznie wyższe, aniżeli przed rokiem, były również wpływy z ryczałtu od przychodów z odsetek oraz z pozostałych ryczałtów, które wzrosły o 6,4% r/r.</w:t>
      </w:r>
    </w:p>
    <w:p w14:paraId="04D5A437" w14:textId="77777777" w:rsidR="004A4538" w:rsidRPr="004A4538" w:rsidRDefault="004A4538" w:rsidP="004A4538">
      <w:pPr>
        <w:spacing w:after="120"/>
        <w:rPr>
          <w:lang w:val="pl-PL"/>
        </w:rPr>
      </w:pPr>
      <w:r w:rsidRPr="004A4538">
        <w:rPr>
          <w:lang w:val="pl-PL"/>
        </w:rPr>
        <w:t xml:space="preserve">Na kształtowanie się dochodów z PIT zasadniczy wpływ miało otoczenie makroekonomiczne, na które złożyły się m.in. wysokie nominalne tempo wzrostu funduszu wynagrodzeń w gospodarce narodowej (13,7%), funduszu emerytur i rent (15,3%) oraz PKB (6,6%). </w:t>
      </w:r>
    </w:p>
    <w:p w14:paraId="079E0855" w14:textId="13099532" w:rsidR="00ED0A6C" w:rsidRPr="0033196C" w:rsidRDefault="004A4538" w:rsidP="004A4538">
      <w:pPr>
        <w:spacing w:after="120"/>
        <w:rPr>
          <w:highlight w:val="yellow"/>
          <w:lang w:val="pl-PL"/>
        </w:rPr>
      </w:pPr>
      <w:r w:rsidRPr="004A4538">
        <w:rPr>
          <w:lang w:val="pl-PL"/>
        </w:rPr>
        <w:t>Zasadniczy wpływ na roczne dynamiki dochodów podatkowych z PIT, a w szczególności dynamiki wpływów ze skali podatkowej, miał również efekt bazy wynikający z faktu wprowadzenia reformy Niskie Podatku w połowie roku podatkowego w lipcu 2022 r. W rozliczeniu rocznym podatku za ten rok, mającym miejsce na początku 2023 r., reforma ta miała już zastosowanie do dochodów osiągniętych podczas całego roku, w związku z czym skutkowała ona jednorazowym podwyższeniem wysokości zwrotów podatku dokonanych przez urzędy skarbowe w 2023 r. Zjawisko to jednorazowo obciążyło wykonanie dochodów budżetu państwa z PIT w 2023 r., natomiast roku 2024 oraz w kolejnych latach podobny efekt nie ma już miejsca.</w:t>
      </w:r>
    </w:p>
    <w:p w14:paraId="423FE856" w14:textId="57348DAD" w:rsidR="00E04E67" w:rsidRPr="0033196C" w:rsidRDefault="00A850DF" w:rsidP="00E04E67">
      <w:pPr>
        <w:spacing w:after="120"/>
        <w:rPr>
          <w:highlight w:val="yellow"/>
          <w:lang w:val="pl-PL"/>
        </w:rPr>
      </w:pPr>
      <w:r w:rsidRPr="00A850DF">
        <w:rPr>
          <w:lang w:val="pl-PL"/>
        </w:rPr>
        <w:t xml:space="preserve">Dochody z tytułu VAT w 2024 r., wg zasad ESA2010, wyniosły 290,7 mld zł i były o 16,4% wyższe niż w 2023 r., w porównaniu do odnotowanego nominalnego wzrostu spożycia (największej części bazy VAT) na poziomie 6,5% r/r. Na dochody z tytułu podatku VAT w 2024 roku wpływ miało </w:t>
      </w:r>
      <w:r w:rsidR="005F5D0B">
        <w:rPr>
          <w:lang w:val="pl-PL"/>
        </w:rPr>
        <w:t xml:space="preserve">m.in. </w:t>
      </w:r>
      <w:r w:rsidRPr="00A850DF">
        <w:rPr>
          <w:lang w:val="pl-PL"/>
        </w:rPr>
        <w:t xml:space="preserve">zakończenie obniżek stawek VAT na </w:t>
      </w:r>
      <w:r w:rsidRPr="00A850DF">
        <w:rPr>
          <w:lang w:val="pl-PL"/>
        </w:rPr>
        <w:lastRenderedPageBreak/>
        <w:t>żywność, które nastąpiło po I kwartale 2024 r. Jednocześnie od 1 kwietnia 2024 roku nastąpiła zmiana stawek VAT z 23% na 8% na usługi kosmetyczne oraz zabiegi upiększające i pielęgnacyjne. Według wstępnych szacunków Ministerstwa Finansów, w 2024 r. luka VAT wynosiła ok. 6,9% potencjalnych wpływów.</w:t>
      </w:r>
    </w:p>
    <w:p w14:paraId="28C1150B" w14:textId="480FC9A8" w:rsidR="00E04E67" w:rsidRPr="0033196C" w:rsidRDefault="00A850DF" w:rsidP="00E04E67">
      <w:pPr>
        <w:spacing w:after="120"/>
        <w:rPr>
          <w:highlight w:val="yellow"/>
          <w:lang w:val="pl-PL"/>
        </w:rPr>
      </w:pPr>
      <w:r w:rsidRPr="00A850DF">
        <w:rPr>
          <w:lang w:val="pl-PL"/>
        </w:rPr>
        <w:t xml:space="preserve">Dochody sektora instytucji rządowych i samorządowych z CIT, wg zasad ESA2010, wyniosły w 2024 r. 87,8 mld zł i były niższe o 2,1% r/r. Według GUS wynik finansowy brutto przedsiębiorstw niefinansowych zmniejszył się o 23,1%, a zysk brutto tych podmiotów spadł o 15,6% r/r. Natomiast zgodnie z danymi gromadzonymi przez KNF wynik finansowy brutto banków w 2024 r. wzrósł o 28,0%. Ponadto zgodnie z ustawą z dnia 14 października 2021 r. o zmianie ustawy o dochodach jednostek samorządu terytorialnego oraz niektórych innych ustaw (Dz. U. poz. 1927, z </w:t>
      </w:r>
      <w:proofErr w:type="spellStart"/>
      <w:r w:rsidRPr="00A850DF">
        <w:rPr>
          <w:lang w:val="pl-PL"/>
        </w:rPr>
        <w:t>późn</w:t>
      </w:r>
      <w:proofErr w:type="spellEnd"/>
      <w:r w:rsidRPr="00A850DF">
        <w:rPr>
          <w:lang w:val="pl-PL"/>
        </w:rPr>
        <w:t>. zm.) jednostki samorządu terytorialnego (JST) otrzymywały w każdym miesiącu stałą kwotę obliczoną na podstawie planowanych dochodów podatkowych. Na wysokość dochodów sektora finansów publicznych z podatku CIT miało także wpływ roczne saldo rozliczeń tego podatku wynikające z zeznań podatkowych złożonych za 2023 r., które wyniosło 6,1 mld zł i było niższe o ok. 6,7 mld zł od salda wynikającego z rozliczenia za 2022 r.</w:t>
      </w:r>
    </w:p>
    <w:p w14:paraId="565F58DA" w14:textId="20B81E01" w:rsidR="00ED0A6C" w:rsidRPr="0033196C" w:rsidRDefault="00A850DF" w:rsidP="00E04E67">
      <w:pPr>
        <w:spacing w:after="120"/>
        <w:rPr>
          <w:highlight w:val="yellow"/>
          <w:lang w:val="pl-PL"/>
        </w:rPr>
      </w:pPr>
      <w:r w:rsidRPr="00A850DF">
        <w:rPr>
          <w:lang w:val="pl-PL"/>
        </w:rPr>
        <w:t>Dochody z akcyzy, wg zasad ESA2010, wyniosły w 2024 r. 90,9 mld zł i były wyższe o 7,0% w stosunku do 2023 r. Dochody z akcyzy od paliw silnikowych wzrosły o 2,5% r/r, od wyrobów tytoniowych wzrosły o 11,0%, od alkoholu etylowego wzrosły o 7,2%, od samochodów osobowych wzrosły o 26,2%, od piwa spadły o 1,1% r/r, natomiast wpływy od gazu LPG spadły o 1,7% r/r.</w:t>
      </w:r>
    </w:p>
    <w:p w14:paraId="75AB6645" w14:textId="4977D1A6" w:rsidR="00265ABC" w:rsidRPr="004753AF" w:rsidRDefault="00ED0A6C" w:rsidP="00ED0A6C">
      <w:pPr>
        <w:pStyle w:val="Nagwek2"/>
        <w:rPr>
          <w:lang w:val="pl-PL"/>
        </w:rPr>
      </w:pPr>
      <w:bookmarkStart w:id="12" w:name="_Toc198726893"/>
      <w:r w:rsidRPr="004753AF">
        <w:rPr>
          <w:lang w:val="pl-PL"/>
        </w:rPr>
        <w:t>2.3. Wydatki</w:t>
      </w:r>
      <w:bookmarkEnd w:id="12"/>
    </w:p>
    <w:p w14:paraId="313D444D" w14:textId="77777777" w:rsidR="004753AF" w:rsidRDefault="004753AF" w:rsidP="00ED0A6C">
      <w:pPr>
        <w:spacing w:after="120"/>
        <w:rPr>
          <w:lang w:val="pl-PL"/>
        </w:rPr>
      </w:pPr>
      <w:r w:rsidRPr="004753AF">
        <w:rPr>
          <w:lang w:val="pl-PL"/>
        </w:rPr>
        <w:t xml:space="preserve">Wydatki sektora instytucji rządowych i samorządowych w 2024 r. wyniosły 49,4% PKB i były nominalnie wyższe niż rok wcześniej o 12,4% r/r, natomiast w relacji do PKB wyższe o 2,5 pkt proc. </w:t>
      </w:r>
    </w:p>
    <w:p w14:paraId="50033F60" w14:textId="5263DC63" w:rsidR="004753AF" w:rsidRPr="004753AF" w:rsidRDefault="004753AF" w:rsidP="004753AF">
      <w:pPr>
        <w:spacing w:after="120"/>
        <w:rPr>
          <w:lang w:val="pl-PL"/>
        </w:rPr>
      </w:pPr>
      <w:r w:rsidRPr="004753AF">
        <w:rPr>
          <w:lang w:val="pl-PL"/>
        </w:rPr>
        <w:t>Analizując wynik sektora w układzie transakcyjnym, najwyższy wzrost wydatków dotyczył kategorii świadczeń socjalnych</w:t>
      </w:r>
      <w:r w:rsidR="004578A7">
        <w:rPr>
          <w:lang w:val="pl-PL"/>
        </w:rPr>
        <w:t xml:space="preserve"> (o 1,8 </w:t>
      </w:r>
      <w:proofErr w:type="spellStart"/>
      <w:r w:rsidR="004578A7">
        <w:rPr>
          <w:lang w:val="pl-PL"/>
        </w:rPr>
        <w:t>p.p</w:t>
      </w:r>
      <w:proofErr w:type="spellEnd"/>
      <w:r w:rsidR="004578A7">
        <w:rPr>
          <w:lang w:val="pl-PL"/>
        </w:rPr>
        <w:t xml:space="preserve">. PKB), </w:t>
      </w:r>
      <w:r w:rsidRPr="004753AF">
        <w:rPr>
          <w:lang w:val="pl-PL"/>
        </w:rPr>
        <w:t xml:space="preserve">na co miała wpływ wysoka </w:t>
      </w:r>
      <w:r w:rsidRPr="004753AF">
        <w:rPr>
          <w:lang w:val="pl-PL"/>
        </w:rPr>
        <w:lastRenderedPageBreak/>
        <w:t xml:space="preserve">waloryzacja rent i emerytur 12,12% (od 1 marca 2024 r.) oraz podniesienie świadczenia wychowawczego z 500 zł na 800 zł miesięcznie na dziecko - od 1 stycznia 2024. </w:t>
      </w:r>
    </w:p>
    <w:p w14:paraId="27A32BDB" w14:textId="13EFD08E" w:rsidR="004753AF" w:rsidRPr="004753AF" w:rsidRDefault="004753AF" w:rsidP="004753AF">
      <w:pPr>
        <w:spacing w:after="120"/>
        <w:rPr>
          <w:lang w:val="pl-PL"/>
        </w:rPr>
      </w:pPr>
      <w:r w:rsidRPr="004753AF">
        <w:rPr>
          <w:lang w:val="pl-PL"/>
        </w:rPr>
        <w:t xml:space="preserve">Drugą kategorią wydatkową o najwyższym wzroście były </w:t>
      </w:r>
      <w:r w:rsidR="004578A7">
        <w:rPr>
          <w:lang w:val="pl-PL"/>
        </w:rPr>
        <w:t xml:space="preserve">koszty pracy (o 1,3 </w:t>
      </w:r>
      <w:proofErr w:type="spellStart"/>
      <w:r w:rsidR="004578A7">
        <w:rPr>
          <w:lang w:val="pl-PL"/>
        </w:rPr>
        <w:t>p.p</w:t>
      </w:r>
      <w:proofErr w:type="spellEnd"/>
      <w:r w:rsidR="004578A7">
        <w:rPr>
          <w:lang w:val="pl-PL"/>
        </w:rPr>
        <w:t>. PKB)</w:t>
      </w:r>
      <w:r w:rsidRPr="004753AF">
        <w:rPr>
          <w:lang w:val="pl-PL"/>
        </w:rPr>
        <w:t>. Zgodnie z ustawą budżetową na 2024 r. podwyższone zostały wynagrodzenia nauczycieli o 30% (a w przypadku nauczycieli początkujących o 33%) oraz wynagrodzenia w państwowej sferze budżetowej o 20%.</w:t>
      </w:r>
    </w:p>
    <w:p w14:paraId="39D62C34" w14:textId="77777777" w:rsidR="004753AF" w:rsidRPr="004753AF" w:rsidRDefault="004753AF" w:rsidP="004753AF">
      <w:pPr>
        <w:spacing w:after="120"/>
        <w:rPr>
          <w:lang w:val="pl-PL"/>
        </w:rPr>
      </w:pPr>
      <w:r w:rsidRPr="004753AF">
        <w:rPr>
          <w:lang w:val="pl-PL"/>
        </w:rPr>
        <w:t xml:space="preserve">W ubiegłym roku kontynuowane były działania nakierowane na pomoc i wsparcie obywatelom Ukrainy, finansowane przede wszystkim przez Fundusz Pomocy utworzony na mocy ustawy z dnia 12 marca 2022 r. o pomocy obywatelom Ukrainy w związku z konfliktem zbrojnym na terytorium tego państwa. Ze środków Funduszu finansowane były przede wszystkim zadania realizowane i koordynowane przez ministra właściwego do spraw wewnętrznych, świadczenia społeczne przyznane obywatelom Ukrainy przebywającym legalnie na terenie RP czy środki na sfinansowanie świadczeń opieki zdrowotnej (do Narodowego Funduszu Zdrowia) oraz środki wspierające jednostki samorządu terytorialnego w sferze wychowania przedszkolnego, szkół i placówek oraz dowożenia uczniów. </w:t>
      </w:r>
    </w:p>
    <w:p w14:paraId="686A90D8" w14:textId="77777777" w:rsidR="004753AF" w:rsidRPr="004753AF" w:rsidRDefault="004753AF" w:rsidP="004753AF">
      <w:pPr>
        <w:spacing w:after="120"/>
        <w:rPr>
          <w:lang w:val="pl-PL"/>
        </w:rPr>
      </w:pPr>
      <w:r w:rsidRPr="004753AF">
        <w:rPr>
          <w:lang w:val="pl-PL"/>
        </w:rPr>
        <w:t xml:space="preserve">Ponadto wzrost wydatków w 2024 r. wynikał również, ze zwiększonych wydatków obronnych oraz wydatków związanych z powodzią w południowo-zachodniej Polsce. </w:t>
      </w:r>
    </w:p>
    <w:p w14:paraId="5B439305" w14:textId="0E00B26A" w:rsidR="004753AF" w:rsidRPr="004753AF" w:rsidRDefault="004753AF" w:rsidP="004753AF">
      <w:pPr>
        <w:spacing w:after="120"/>
        <w:rPr>
          <w:lang w:val="pl-PL"/>
        </w:rPr>
      </w:pPr>
      <w:r w:rsidRPr="004753AF">
        <w:rPr>
          <w:lang w:val="pl-PL"/>
        </w:rPr>
        <w:t>Równocześnie w 2024 r. nastąpił wzrost wydatków inwestycyjnych finansowanych ze środków krajowych (wzrost nominalny o ok. 10% r/r), i które w relacji do PKB osiągnęły poziom 4,3%. Na wzrost inwestycji wpływ miał gł</w:t>
      </w:r>
      <w:r w:rsidR="004578A7">
        <w:rPr>
          <w:lang w:val="pl-PL"/>
        </w:rPr>
        <w:t>ównie</w:t>
      </w:r>
      <w:r w:rsidRPr="004753AF">
        <w:rPr>
          <w:lang w:val="pl-PL"/>
        </w:rPr>
        <w:t xml:space="preserve"> wzrost wartości dostaw sprzętu wojskowego - efekt realizacji programów nakierowanych na modernizację sił zbrojnych.</w:t>
      </w:r>
    </w:p>
    <w:p w14:paraId="4A6C1DE1" w14:textId="77777777" w:rsidR="004753AF" w:rsidRPr="004753AF" w:rsidRDefault="004753AF" w:rsidP="004753AF">
      <w:pPr>
        <w:spacing w:after="120"/>
        <w:rPr>
          <w:lang w:val="pl-PL"/>
        </w:rPr>
      </w:pPr>
      <w:r w:rsidRPr="004753AF">
        <w:rPr>
          <w:lang w:val="pl-PL"/>
        </w:rPr>
        <w:t>Istotny spadek wydatków miał natomiast miejsce w kategorii dotacje (dla przedsiębiorców), co wynika z m.in. ograniczenia działań osłonowych łagodzących wzrost cen nośników energii. W poprzednich latach (2022-2023) w związku z pandemią Covid-19 oraz wysoką inflacją mieliśmy do czynienia z bezprecedensowym wzrostem w w/w kategorii.</w:t>
      </w:r>
    </w:p>
    <w:p w14:paraId="316360AC" w14:textId="77777777" w:rsidR="000F4EDC" w:rsidRDefault="000F4EDC">
      <w:pPr>
        <w:spacing w:after="160" w:line="259" w:lineRule="auto"/>
        <w:rPr>
          <w:lang w:val="pl-PL"/>
        </w:rPr>
      </w:pPr>
      <w:r>
        <w:rPr>
          <w:lang w:val="pl-PL"/>
        </w:rPr>
        <w:br w:type="page"/>
      </w:r>
    </w:p>
    <w:p w14:paraId="4C806739" w14:textId="77777777" w:rsidR="005E4D22" w:rsidRPr="005E4D22" w:rsidRDefault="005E4D22" w:rsidP="005E4D22">
      <w:pPr>
        <w:pStyle w:val="Nagwek1"/>
        <w:numPr>
          <w:ilvl w:val="0"/>
          <w:numId w:val="16"/>
        </w:numPr>
        <w:rPr>
          <w:lang w:val="pl-PL"/>
        </w:rPr>
      </w:pPr>
      <w:bookmarkStart w:id="13" w:name="_Toc198726894"/>
      <w:r w:rsidRPr="005E4D22">
        <w:rPr>
          <w:lang w:val="pl-PL"/>
        </w:rPr>
        <w:lastRenderedPageBreak/>
        <w:t>Dług publiczny oraz potrzeby pożyczkowe</w:t>
      </w:r>
      <w:bookmarkEnd w:id="13"/>
    </w:p>
    <w:p w14:paraId="7504CD25" w14:textId="58A77C3D" w:rsidR="000F4EDC" w:rsidRPr="000F4EDC" w:rsidRDefault="00ED0A6C" w:rsidP="005E4D22">
      <w:pPr>
        <w:pStyle w:val="Nagwek2"/>
        <w:rPr>
          <w:lang w:val="pl-PL"/>
        </w:rPr>
      </w:pPr>
      <w:bookmarkStart w:id="14" w:name="_Toc198726895"/>
      <w:r>
        <w:rPr>
          <w:lang w:val="pl-PL"/>
        </w:rPr>
        <w:t>3</w:t>
      </w:r>
      <w:r w:rsidR="000F4EDC" w:rsidRPr="000F4EDC">
        <w:rPr>
          <w:lang w:val="pl-PL"/>
        </w:rPr>
        <w:t>.1. Dług sektora instytucji rządowych i samorządowych (wg definicji UE)</w:t>
      </w:r>
      <w:bookmarkEnd w:id="14"/>
    </w:p>
    <w:p w14:paraId="5A1E46C5" w14:textId="77777777" w:rsidR="00BD6A89" w:rsidRPr="00BD6A89" w:rsidRDefault="00BD6A89" w:rsidP="00BD6A89">
      <w:pPr>
        <w:spacing w:after="120"/>
        <w:rPr>
          <w:lang w:val="pl-PL"/>
        </w:rPr>
      </w:pPr>
      <w:r w:rsidRPr="00BD6A89">
        <w:rPr>
          <w:lang w:val="pl-PL"/>
        </w:rPr>
        <w:t>Na koniec IV kwartału 2024 r. dług sektora instytucji rządowych i samorządowych (dług EDP) stanowiący jeden z elementów kryterium fiskalnego zapisanego w Traktacie o funkcjonowaniu Unii Europejskiej wyniósł 2.011,8 mld zł, co oznaczało:</w:t>
      </w:r>
    </w:p>
    <w:p w14:paraId="568DCEE7" w14:textId="77777777" w:rsidR="00BD6A89" w:rsidRPr="00BD6A89" w:rsidRDefault="00BD6A89" w:rsidP="00BD6A89">
      <w:pPr>
        <w:pStyle w:val="Akapitzlist"/>
        <w:numPr>
          <w:ilvl w:val="0"/>
          <w:numId w:val="25"/>
        </w:numPr>
        <w:spacing w:after="120"/>
        <w:rPr>
          <w:lang w:val="pl-PL"/>
        </w:rPr>
      </w:pPr>
      <w:r w:rsidRPr="00BD6A89">
        <w:rPr>
          <w:lang w:val="pl-PL"/>
        </w:rPr>
        <w:t>wzrost o 114,6 mld zł (+6,0%) w porównaniu z końcem III kwartału 2024 r.,</w:t>
      </w:r>
    </w:p>
    <w:p w14:paraId="4D69EB1E" w14:textId="77777777" w:rsidR="00516A13" w:rsidRDefault="00BD6A89" w:rsidP="00516A13">
      <w:pPr>
        <w:pStyle w:val="Akapitzlist"/>
        <w:numPr>
          <w:ilvl w:val="0"/>
          <w:numId w:val="25"/>
        </w:numPr>
        <w:spacing w:after="120"/>
        <w:rPr>
          <w:lang w:val="pl-PL"/>
        </w:rPr>
      </w:pPr>
      <w:r w:rsidRPr="00BD6A89">
        <w:rPr>
          <w:lang w:val="pl-PL"/>
        </w:rPr>
        <w:t>wzrost o 320,6 mld zł (+19,0%) w porównaniu z końcem 2023 r.</w:t>
      </w:r>
    </w:p>
    <w:p w14:paraId="05871CDB" w14:textId="5F91D035" w:rsidR="00D73672" w:rsidRPr="00516A13" w:rsidRDefault="00D73672" w:rsidP="00516A13">
      <w:pPr>
        <w:spacing w:before="240" w:after="120"/>
        <w:rPr>
          <w:lang w:val="pl-PL"/>
        </w:rPr>
      </w:pPr>
      <w:r w:rsidRPr="00516A13">
        <w:rPr>
          <w:color w:val="000000" w:themeColor="text1"/>
          <w:szCs w:val="24"/>
          <w:lang w:val="pl-PL"/>
        </w:rPr>
        <w:t xml:space="preserve">Wykres </w:t>
      </w:r>
      <w:r w:rsidR="00EB7FC9">
        <w:rPr>
          <w:color w:val="000000" w:themeColor="text1"/>
          <w:szCs w:val="24"/>
          <w:lang w:val="pl-PL"/>
        </w:rPr>
        <w:t>6</w:t>
      </w:r>
      <w:r w:rsidRPr="00516A13">
        <w:rPr>
          <w:color w:val="000000" w:themeColor="text1"/>
          <w:szCs w:val="24"/>
          <w:lang w:val="pl-PL"/>
        </w:rPr>
        <w:t>. Dług EDP (w mld zł i % PKB</w:t>
      </w:r>
    </w:p>
    <w:p w14:paraId="184A6297" w14:textId="4DE0314C" w:rsidR="001C341D" w:rsidRPr="0033196C" w:rsidRDefault="00516A13" w:rsidP="000B05E6">
      <w:pPr>
        <w:spacing w:after="120"/>
        <w:rPr>
          <w:highlight w:val="yellow"/>
          <w:lang w:val="pl-PL"/>
        </w:rPr>
      </w:pPr>
      <w:r>
        <w:rPr>
          <w:noProof/>
        </w:rPr>
        <w:drawing>
          <wp:inline distT="0" distB="0" distL="0" distR="0" wp14:anchorId="2CD00F05" wp14:editId="7E16133E">
            <wp:extent cx="6124575" cy="3724275"/>
            <wp:effectExtent l="0" t="0" r="0" b="0"/>
            <wp:docPr id="15" name="Wykres 15" descr="Wykres 6.&#10;Wykres prezentuje poziom długu sektora instytucji rządowych i samorządowych EDP w mld zł i w relacji do PKB w latach 2015- 2023 oraz na koniec marca, czerwca, września i grudnia 2024 r. Dane szczegółowe dostępne w Aneksie statystycznym, na końcu opracowania.&#1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2675941" w14:textId="77777777" w:rsidR="008E7644" w:rsidRPr="0033196C" w:rsidRDefault="008E7644" w:rsidP="000B05E6">
      <w:pPr>
        <w:spacing w:after="120"/>
        <w:rPr>
          <w:highlight w:val="yellow"/>
          <w:lang w:val="pl-PL"/>
        </w:rPr>
      </w:pPr>
    </w:p>
    <w:p w14:paraId="795D3EC9" w14:textId="77777777" w:rsidR="00BD6A89" w:rsidRPr="008E7644" w:rsidRDefault="00BD6A89" w:rsidP="00BD6A89">
      <w:pPr>
        <w:spacing w:after="120"/>
        <w:rPr>
          <w:lang w:val="pl-PL"/>
        </w:rPr>
      </w:pPr>
      <w:r w:rsidRPr="008E7644">
        <w:rPr>
          <w:lang w:val="pl-PL"/>
        </w:rPr>
        <w:t>Na dług EDP złożyło się zadłużenie podsektorów:</w:t>
      </w:r>
    </w:p>
    <w:p w14:paraId="093EA740"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rządowego 1.</w:t>
      </w:r>
      <w:r>
        <w:rPr>
          <w:color w:val="000000" w:themeColor="text1"/>
          <w:lang w:val="pl-PL"/>
        </w:rPr>
        <w:t>890,8</w:t>
      </w:r>
      <w:r w:rsidRPr="008E7644">
        <w:rPr>
          <w:color w:val="000000" w:themeColor="text1"/>
          <w:lang w:val="pl-PL"/>
        </w:rPr>
        <w:t xml:space="preserve"> mld zł  (wzrost o </w:t>
      </w:r>
      <w:r>
        <w:rPr>
          <w:color w:val="000000" w:themeColor="text1"/>
          <w:lang w:val="pl-PL"/>
        </w:rPr>
        <w:t>10</w:t>
      </w:r>
      <w:r w:rsidRPr="008E7644">
        <w:rPr>
          <w:color w:val="000000" w:themeColor="text1"/>
          <w:lang w:val="pl-PL"/>
        </w:rPr>
        <w:t>5,</w:t>
      </w:r>
      <w:r>
        <w:rPr>
          <w:color w:val="000000" w:themeColor="text1"/>
          <w:lang w:val="pl-PL"/>
        </w:rPr>
        <w:t>6</w:t>
      </w:r>
      <w:r w:rsidRPr="008E7644">
        <w:rPr>
          <w:color w:val="000000" w:themeColor="text1"/>
          <w:lang w:val="pl-PL"/>
        </w:rPr>
        <w:t xml:space="preserve"> mld zł w IV kwartale 202</w:t>
      </w:r>
      <w:r>
        <w:rPr>
          <w:color w:val="000000" w:themeColor="text1"/>
          <w:lang w:val="pl-PL"/>
        </w:rPr>
        <w:t>4</w:t>
      </w:r>
      <w:r w:rsidRPr="008E7644">
        <w:rPr>
          <w:color w:val="000000" w:themeColor="text1"/>
          <w:lang w:val="pl-PL"/>
        </w:rPr>
        <w:t xml:space="preserve"> r.),</w:t>
      </w:r>
    </w:p>
    <w:p w14:paraId="43A2EA09"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samorządowego 1</w:t>
      </w:r>
      <w:r>
        <w:rPr>
          <w:color w:val="000000" w:themeColor="text1"/>
          <w:lang w:val="pl-PL"/>
        </w:rPr>
        <w:t>2</w:t>
      </w:r>
      <w:r w:rsidRPr="008E7644">
        <w:rPr>
          <w:color w:val="000000" w:themeColor="text1"/>
          <w:lang w:val="pl-PL"/>
        </w:rPr>
        <w:t xml:space="preserve">1,0 mld zł, (wzrost o </w:t>
      </w:r>
      <w:r>
        <w:rPr>
          <w:color w:val="000000" w:themeColor="text1"/>
          <w:lang w:val="pl-PL"/>
        </w:rPr>
        <w:t>9</w:t>
      </w:r>
      <w:r w:rsidRPr="008E7644">
        <w:rPr>
          <w:color w:val="000000" w:themeColor="text1"/>
          <w:lang w:val="pl-PL"/>
        </w:rPr>
        <w:t>,1 mld zł w IV kwartale 202</w:t>
      </w:r>
      <w:r>
        <w:rPr>
          <w:color w:val="000000" w:themeColor="text1"/>
          <w:lang w:val="pl-PL"/>
        </w:rPr>
        <w:t>4</w:t>
      </w:r>
      <w:r w:rsidRPr="008E7644">
        <w:rPr>
          <w:color w:val="000000" w:themeColor="text1"/>
          <w:lang w:val="pl-PL"/>
        </w:rPr>
        <w:t xml:space="preserve"> r.),</w:t>
      </w:r>
    </w:p>
    <w:p w14:paraId="5BF9466A"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podsektor funduszy ubezpieczeń nie posiadał zadłużenia.</w:t>
      </w:r>
    </w:p>
    <w:p w14:paraId="050F46F9" w14:textId="77777777" w:rsidR="00BD6A89" w:rsidRPr="008E7644" w:rsidRDefault="00BD6A89" w:rsidP="00BD6A89">
      <w:pPr>
        <w:spacing w:after="120"/>
        <w:rPr>
          <w:lang w:val="pl-PL"/>
        </w:rPr>
      </w:pPr>
      <w:r w:rsidRPr="008E7644">
        <w:rPr>
          <w:lang w:val="pl-PL"/>
        </w:rPr>
        <w:lastRenderedPageBreak/>
        <w:t>Zmiana długu EDP w całym 202</w:t>
      </w:r>
      <w:r>
        <w:rPr>
          <w:lang w:val="pl-PL"/>
        </w:rPr>
        <w:t>4</w:t>
      </w:r>
      <w:r w:rsidRPr="008E7644">
        <w:rPr>
          <w:lang w:val="pl-PL"/>
        </w:rPr>
        <w:t xml:space="preserve"> r. wynikała głównie ze zmian zadłużenia Skarbu Państwa i jednostek samorządu terytorialnego. Ponadto innymi znaczącymi czynnikami były:</w:t>
      </w:r>
    </w:p>
    <w:p w14:paraId="3622789A" w14:textId="77777777" w:rsidR="00BD6A89" w:rsidRPr="00493A61" w:rsidRDefault="00BD6A89" w:rsidP="00BD6A89">
      <w:pPr>
        <w:pStyle w:val="Akapitzlist"/>
        <w:numPr>
          <w:ilvl w:val="0"/>
          <w:numId w:val="25"/>
        </w:numPr>
        <w:spacing w:after="120"/>
        <w:rPr>
          <w:color w:val="000000" w:themeColor="text1"/>
          <w:lang w:val="pl-PL"/>
        </w:rPr>
      </w:pPr>
      <w:r w:rsidRPr="00493A61">
        <w:rPr>
          <w:color w:val="000000" w:themeColor="text1"/>
          <w:lang w:val="pl-PL"/>
        </w:rPr>
        <w:t>wzrost zadłużenia F</w:t>
      </w:r>
      <w:r>
        <w:rPr>
          <w:color w:val="000000" w:themeColor="text1"/>
          <w:lang w:val="pl-PL"/>
        </w:rPr>
        <w:t>undusz Przeciwdziałania COVID-19</w:t>
      </w:r>
      <w:r w:rsidRPr="00493A61">
        <w:rPr>
          <w:color w:val="000000" w:themeColor="text1"/>
          <w:lang w:val="pl-PL"/>
        </w:rPr>
        <w:t xml:space="preserve"> o 41</w:t>
      </w:r>
      <w:r>
        <w:rPr>
          <w:color w:val="000000" w:themeColor="text1"/>
          <w:lang w:val="pl-PL"/>
        </w:rPr>
        <w:t>,8</w:t>
      </w:r>
      <w:r w:rsidRPr="00493A61">
        <w:rPr>
          <w:color w:val="000000" w:themeColor="text1"/>
          <w:lang w:val="pl-PL"/>
        </w:rPr>
        <w:t xml:space="preserve"> ml</w:t>
      </w:r>
      <w:r>
        <w:rPr>
          <w:color w:val="000000" w:themeColor="text1"/>
          <w:lang w:val="pl-PL"/>
        </w:rPr>
        <w:t>d</w:t>
      </w:r>
      <w:r w:rsidRPr="00493A61">
        <w:rPr>
          <w:color w:val="000000" w:themeColor="text1"/>
          <w:lang w:val="pl-PL"/>
        </w:rPr>
        <w:t xml:space="preserve"> zł, F</w:t>
      </w:r>
      <w:r>
        <w:rPr>
          <w:color w:val="000000" w:themeColor="text1"/>
          <w:lang w:val="pl-PL"/>
        </w:rPr>
        <w:t xml:space="preserve">unduszu </w:t>
      </w:r>
      <w:r w:rsidRPr="00493A61">
        <w:rPr>
          <w:color w:val="000000" w:themeColor="text1"/>
          <w:lang w:val="pl-PL"/>
        </w:rPr>
        <w:t>W</w:t>
      </w:r>
      <w:r>
        <w:rPr>
          <w:color w:val="000000" w:themeColor="text1"/>
          <w:lang w:val="pl-PL"/>
        </w:rPr>
        <w:t xml:space="preserve">sparcia </w:t>
      </w:r>
      <w:r w:rsidRPr="00493A61">
        <w:rPr>
          <w:color w:val="000000" w:themeColor="text1"/>
          <w:lang w:val="pl-PL"/>
        </w:rPr>
        <w:t>S</w:t>
      </w:r>
      <w:r>
        <w:rPr>
          <w:color w:val="000000" w:themeColor="text1"/>
          <w:lang w:val="pl-PL"/>
        </w:rPr>
        <w:t xml:space="preserve">ił </w:t>
      </w:r>
      <w:r w:rsidRPr="00493A61">
        <w:rPr>
          <w:color w:val="000000" w:themeColor="text1"/>
          <w:lang w:val="pl-PL"/>
        </w:rPr>
        <w:t>Z</w:t>
      </w:r>
      <w:r>
        <w:rPr>
          <w:color w:val="000000" w:themeColor="text1"/>
          <w:lang w:val="pl-PL"/>
        </w:rPr>
        <w:t>brojnych</w:t>
      </w:r>
      <w:r w:rsidRPr="00493A61">
        <w:rPr>
          <w:color w:val="000000" w:themeColor="text1"/>
          <w:lang w:val="pl-PL"/>
        </w:rPr>
        <w:t xml:space="preserve"> o 17</w:t>
      </w:r>
      <w:r>
        <w:rPr>
          <w:color w:val="000000" w:themeColor="text1"/>
          <w:lang w:val="pl-PL"/>
        </w:rPr>
        <w:t>,</w:t>
      </w:r>
      <w:r w:rsidRPr="00493A61">
        <w:rPr>
          <w:color w:val="000000" w:themeColor="text1"/>
          <w:lang w:val="pl-PL"/>
        </w:rPr>
        <w:t>1 ml</w:t>
      </w:r>
      <w:r>
        <w:rPr>
          <w:color w:val="000000" w:themeColor="text1"/>
          <w:lang w:val="pl-PL"/>
        </w:rPr>
        <w:t>d</w:t>
      </w:r>
      <w:r w:rsidRPr="00493A61">
        <w:rPr>
          <w:color w:val="000000" w:themeColor="text1"/>
          <w:lang w:val="pl-PL"/>
        </w:rPr>
        <w:t xml:space="preserve"> zł, Krajowego Funduszu Drogowego o 6</w:t>
      </w:r>
      <w:r>
        <w:rPr>
          <w:color w:val="000000" w:themeColor="text1"/>
          <w:lang w:val="pl-PL"/>
        </w:rPr>
        <w:t>,</w:t>
      </w:r>
      <w:r w:rsidRPr="00493A61">
        <w:rPr>
          <w:color w:val="000000" w:themeColor="text1"/>
          <w:lang w:val="pl-PL"/>
        </w:rPr>
        <w:t>8 ml</w:t>
      </w:r>
      <w:r>
        <w:rPr>
          <w:color w:val="000000" w:themeColor="text1"/>
          <w:lang w:val="pl-PL"/>
        </w:rPr>
        <w:t>d</w:t>
      </w:r>
      <w:r w:rsidRPr="00493A61">
        <w:rPr>
          <w:color w:val="000000" w:themeColor="text1"/>
          <w:lang w:val="pl-PL"/>
        </w:rPr>
        <w:t xml:space="preserve"> zł oraz Funduszu Pomocy o 6</w:t>
      </w:r>
      <w:r>
        <w:rPr>
          <w:color w:val="000000" w:themeColor="text1"/>
          <w:lang w:val="pl-PL"/>
        </w:rPr>
        <w:t>,</w:t>
      </w:r>
      <w:r w:rsidRPr="00493A61">
        <w:rPr>
          <w:color w:val="000000" w:themeColor="text1"/>
          <w:lang w:val="pl-PL"/>
        </w:rPr>
        <w:t>2 ml</w:t>
      </w:r>
      <w:r>
        <w:rPr>
          <w:color w:val="000000" w:themeColor="text1"/>
          <w:lang w:val="pl-PL"/>
        </w:rPr>
        <w:t>d</w:t>
      </w:r>
      <w:r w:rsidRPr="00493A61">
        <w:rPr>
          <w:color w:val="000000" w:themeColor="text1"/>
          <w:lang w:val="pl-PL"/>
        </w:rPr>
        <w:t xml:space="preserve"> zł,</w:t>
      </w:r>
    </w:p>
    <w:p w14:paraId="637983FC" w14:textId="77777777" w:rsidR="00BD6A89" w:rsidRPr="00493A61" w:rsidRDefault="00BD6A89" w:rsidP="00BD6A89">
      <w:pPr>
        <w:pStyle w:val="Akapitzlist"/>
        <w:numPr>
          <w:ilvl w:val="0"/>
          <w:numId w:val="25"/>
        </w:numPr>
        <w:spacing w:after="120"/>
        <w:rPr>
          <w:color w:val="000000" w:themeColor="text1"/>
          <w:lang w:val="pl-PL"/>
        </w:rPr>
      </w:pPr>
      <w:r w:rsidRPr="00493A61">
        <w:rPr>
          <w:color w:val="000000" w:themeColor="text1"/>
          <w:lang w:val="pl-PL"/>
        </w:rPr>
        <w:t>wzrost stanu depozytów na rachunku MF i posiadanych SPW przez fundusze umiejscowione w BGK o 9</w:t>
      </w:r>
      <w:r>
        <w:rPr>
          <w:color w:val="000000" w:themeColor="text1"/>
          <w:lang w:val="pl-PL"/>
        </w:rPr>
        <w:t>,</w:t>
      </w:r>
      <w:r w:rsidRPr="00493A61">
        <w:rPr>
          <w:color w:val="000000" w:themeColor="text1"/>
          <w:lang w:val="pl-PL"/>
        </w:rPr>
        <w:t>1</w:t>
      </w:r>
      <w:r>
        <w:rPr>
          <w:color w:val="000000" w:themeColor="text1"/>
          <w:lang w:val="pl-PL"/>
        </w:rPr>
        <w:t xml:space="preserve"> </w:t>
      </w:r>
      <w:r w:rsidRPr="00493A61">
        <w:rPr>
          <w:color w:val="000000" w:themeColor="text1"/>
          <w:lang w:val="pl-PL"/>
        </w:rPr>
        <w:t>ml</w:t>
      </w:r>
      <w:r>
        <w:rPr>
          <w:color w:val="000000" w:themeColor="text1"/>
          <w:lang w:val="pl-PL"/>
        </w:rPr>
        <w:t>d</w:t>
      </w:r>
      <w:r w:rsidRPr="00493A61">
        <w:rPr>
          <w:color w:val="000000" w:themeColor="text1"/>
          <w:lang w:val="pl-PL"/>
        </w:rPr>
        <w:t xml:space="preserve"> zł,</w:t>
      </w:r>
      <w:r>
        <w:rPr>
          <w:color w:val="000000" w:themeColor="text1"/>
          <w:lang w:val="pl-PL"/>
        </w:rPr>
        <w:t xml:space="preserve"> </w:t>
      </w:r>
      <w:r w:rsidRPr="00BA393D">
        <w:rPr>
          <w:color w:val="000000" w:themeColor="text1"/>
          <w:lang w:val="pl-PL"/>
        </w:rPr>
        <w:t>co skutkowało spadkiem długu EDP w wyniku wzrostu konsolidacji wzajemnych zobowiązań,</w:t>
      </w:r>
    </w:p>
    <w:p w14:paraId="47C944CC" w14:textId="77777777" w:rsidR="00BD6A89" w:rsidRPr="00493A61" w:rsidRDefault="00BD6A89" w:rsidP="00BD6A89">
      <w:pPr>
        <w:pStyle w:val="Akapitzlist"/>
        <w:numPr>
          <w:ilvl w:val="0"/>
          <w:numId w:val="25"/>
        </w:numPr>
        <w:spacing w:after="120"/>
        <w:rPr>
          <w:color w:val="000000" w:themeColor="text1"/>
          <w:lang w:val="pl-PL"/>
        </w:rPr>
      </w:pPr>
      <w:r w:rsidRPr="00493A61">
        <w:rPr>
          <w:color w:val="000000" w:themeColor="text1"/>
          <w:lang w:val="pl-PL"/>
        </w:rPr>
        <w:t>spadek skonsolidowanego zadłużenia Polskiego Funduszu Rozwoju o 16</w:t>
      </w:r>
      <w:r>
        <w:rPr>
          <w:color w:val="000000" w:themeColor="text1"/>
          <w:lang w:val="pl-PL"/>
        </w:rPr>
        <w:t>,</w:t>
      </w:r>
      <w:r w:rsidRPr="00493A61">
        <w:rPr>
          <w:color w:val="000000" w:themeColor="text1"/>
          <w:lang w:val="pl-PL"/>
        </w:rPr>
        <w:t>3 ml</w:t>
      </w:r>
      <w:r>
        <w:rPr>
          <w:color w:val="000000" w:themeColor="text1"/>
          <w:lang w:val="pl-PL"/>
        </w:rPr>
        <w:t>d</w:t>
      </w:r>
      <w:r w:rsidRPr="00493A61">
        <w:rPr>
          <w:color w:val="000000" w:themeColor="text1"/>
          <w:lang w:val="pl-PL"/>
        </w:rPr>
        <w:t xml:space="preserve"> zł w wyniku wykupu obligacji PFR0324.</w:t>
      </w:r>
    </w:p>
    <w:p w14:paraId="0F610F51" w14:textId="77777777" w:rsidR="00BD6A89" w:rsidRPr="008E7644" w:rsidRDefault="00BD6A89" w:rsidP="00BD6A89">
      <w:pPr>
        <w:spacing w:after="120"/>
        <w:rPr>
          <w:lang w:val="pl-PL"/>
        </w:rPr>
      </w:pPr>
      <w:r w:rsidRPr="008E7644">
        <w:rPr>
          <w:lang w:val="pl-PL"/>
        </w:rPr>
        <w:t>Największy udział w długu sektora instytucji rządowych i samorządowych miał dług Skarbu Państwa (SP).</w:t>
      </w:r>
    </w:p>
    <w:p w14:paraId="19955BAA" w14:textId="77777777" w:rsidR="00BD6A89" w:rsidRPr="008E7644" w:rsidRDefault="00BD6A89" w:rsidP="00BD6A89">
      <w:pPr>
        <w:spacing w:after="120"/>
        <w:rPr>
          <w:lang w:val="pl-PL"/>
        </w:rPr>
      </w:pPr>
      <w:r w:rsidRPr="008E7644">
        <w:rPr>
          <w:lang w:val="pl-PL"/>
        </w:rPr>
        <w:t>Na koniec IV kw. 202</w:t>
      </w:r>
      <w:r>
        <w:rPr>
          <w:lang w:val="pl-PL"/>
        </w:rPr>
        <w:t>4</w:t>
      </w:r>
      <w:r w:rsidRPr="008E7644">
        <w:rPr>
          <w:lang w:val="pl-PL"/>
        </w:rPr>
        <w:t xml:space="preserve"> r. dług SP wyniósł 1.</w:t>
      </w:r>
      <w:r>
        <w:rPr>
          <w:lang w:val="pl-PL"/>
        </w:rPr>
        <w:t>629</w:t>
      </w:r>
      <w:r w:rsidRPr="008E7644">
        <w:rPr>
          <w:lang w:val="pl-PL"/>
        </w:rPr>
        <w:t>,</w:t>
      </w:r>
      <w:r>
        <w:rPr>
          <w:lang w:val="pl-PL"/>
        </w:rPr>
        <w:t>3</w:t>
      </w:r>
      <w:r w:rsidRPr="008E7644">
        <w:rPr>
          <w:lang w:val="pl-PL"/>
        </w:rPr>
        <w:t xml:space="preserve"> mld zł, co oznaczało wzrost o </w:t>
      </w:r>
      <w:r>
        <w:rPr>
          <w:lang w:val="pl-PL"/>
        </w:rPr>
        <w:t>112</w:t>
      </w:r>
      <w:r w:rsidRPr="008E7644">
        <w:rPr>
          <w:lang w:val="pl-PL"/>
        </w:rPr>
        <w:t>,</w:t>
      </w:r>
      <w:r>
        <w:rPr>
          <w:lang w:val="pl-PL"/>
        </w:rPr>
        <w:t>8</w:t>
      </w:r>
      <w:r w:rsidRPr="008E7644">
        <w:rPr>
          <w:lang w:val="pl-PL"/>
        </w:rPr>
        <w:t xml:space="preserve"> mld zł (</w:t>
      </w:r>
      <w:r>
        <w:rPr>
          <w:lang w:val="pl-PL"/>
        </w:rPr>
        <w:t>7</w:t>
      </w:r>
      <w:r w:rsidRPr="008E7644">
        <w:rPr>
          <w:lang w:val="pl-PL"/>
        </w:rPr>
        <w:t>,</w:t>
      </w:r>
      <w:r>
        <w:rPr>
          <w:lang w:val="pl-PL"/>
        </w:rPr>
        <w:t>4</w:t>
      </w:r>
      <w:r w:rsidRPr="008E7644">
        <w:rPr>
          <w:lang w:val="pl-PL"/>
        </w:rPr>
        <w:t xml:space="preserve">%) względem poprzedniego kwartału oraz wzrost o </w:t>
      </w:r>
      <w:r>
        <w:rPr>
          <w:lang w:val="pl-PL"/>
        </w:rPr>
        <w:t>283</w:t>
      </w:r>
      <w:r w:rsidRPr="008E7644">
        <w:rPr>
          <w:lang w:val="pl-PL"/>
        </w:rPr>
        <w:t>,</w:t>
      </w:r>
      <w:r>
        <w:rPr>
          <w:lang w:val="pl-PL"/>
        </w:rPr>
        <w:t>1</w:t>
      </w:r>
      <w:r w:rsidRPr="008E7644">
        <w:rPr>
          <w:lang w:val="pl-PL"/>
        </w:rPr>
        <w:t xml:space="preserve"> mld zł (</w:t>
      </w:r>
      <w:r>
        <w:rPr>
          <w:lang w:val="pl-PL"/>
        </w:rPr>
        <w:t>21</w:t>
      </w:r>
      <w:r w:rsidRPr="008E7644">
        <w:rPr>
          <w:lang w:val="pl-PL"/>
        </w:rPr>
        <w:t>,</w:t>
      </w:r>
      <w:r>
        <w:rPr>
          <w:lang w:val="pl-PL"/>
        </w:rPr>
        <w:t>0</w:t>
      </w:r>
      <w:r w:rsidRPr="008E7644">
        <w:rPr>
          <w:lang w:val="pl-PL"/>
        </w:rPr>
        <w:t>%) w stosunku do końca 202</w:t>
      </w:r>
      <w:r>
        <w:rPr>
          <w:lang w:val="pl-PL"/>
        </w:rPr>
        <w:t>3</w:t>
      </w:r>
      <w:r w:rsidRPr="008E7644">
        <w:rPr>
          <w:lang w:val="pl-PL"/>
        </w:rPr>
        <w:t xml:space="preserve"> r.</w:t>
      </w:r>
    </w:p>
    <w:p w14:paraId="11EA35F1" w14:textId="77777777" w:rsidR="00BD6A89" w:rsidRPr="008E7644" w:rsidRDefault="00BD6A89" w:rsidP="00BD6A89">
      <w:pPr>
        <w:spacing w:after="120"/>
        <w:rPr>
          <w:lang w:val="pl-PL"/>
        </w:rPr>
      </w:pPr>
      <w:r w:rsidRPr="008E7644">
        <w:rPr>
          <w:lang w:val="pl-PL"/>
        </w:rPr>
        <w:t>Wzrost długu SP w IV kw. 202</w:t>
      </w:r>
      <w:r>
        <w:rPr>
          <w:lang w:val="pl-PL"/>
        </w:rPr>
        <w:t>4</w:t>
      </w:r>
      <w:r w:rsidRPr="008E7644">
        <w:rPr>
          <w:lang w:val="pl-PL"/>
        </w:rPr>
        <w:t xml:space="preserve"> r. był przede wszystkim wypadkową:</w:t>
      </w:r>
    </w:p>
    <w:p w14:paraId="61242655"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potrzeb pożyczkowych netto budżetu państwa (+</w:t>
      </w:r>
      <w:r>
        <w:rPr>
          <w:color w:val="000000" w:themeColor="text1"/>
          <w:lang w:val="pl-PL"/>
        </w:rPr>
        <w:t>81</w:t>
      </w:r>
      <w:r w:rsidRPr="008E7644">
        <w:rPr>
          <w:color w:val="000000" w:themeColor="text1"/>
          <w:lang w:val="pl-PL"/>
        </w:rPr>
        <w:t>,</w:t>
      </w:r>
      <w:r>
        <w:rPr>
          <w:color w:val="000000" w:themeColor="text1"/>
          <w:lang w:val="pl-PL"/>
        </w:rPr>
        <w:t>4</w:t>
      </w:r>
      <w:r w:rsidRPr="008E7644">
        <w:rPr>
          <w:color w:val="000000" w:themeColor="text1"/>
          <w:lang w:val="pl-PL"/>
        </w:rPr>
        <w:t xml:space="preserve"> mld zł),</w:t>
      </w:r>
    </w:p>
    <w:p w14:paraId="42DF652B"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zmniejszenia stanu środków na rachunkach budżetowych (-6,</w:t>
      </w:r>
      <w:r>
        <w:rPr>
          <w:color w:val="000000" w:themeColor="text1"/>
          <w:lang w:val="pl-PL"/>
        </w:rPr>
        <w:t>7</w:t>
      </w:r>
      <w:r w:rsidRPr="008E7644">
        <w:rPr>
          <w:color w:val="000000" w:themeColor="text1"/>
          <w:lang w:val="pl-PL"/>
        </w:rPr>
        <w:t xml:space="preserve"> mld zł),</w:t>
      </w:r>
    </w:p>
    <w:p w14:paraId="0F38F7BE"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obligacji przekazanych na podstawie innych ustaw niż ustawa budżetowa (+</w:t>
      </w:r>
      <w:r>
        <w:rPr>
          <w:color w:val="000000" w:themeColor="text1"/>
          <w:lang w:val="pl-PL"/>
        </w:rPr>
        <w:t>8</w:t>
      </w:r>
      <w:r w:rsidRPr="008E7644">
        <w:rPr>
          <w:color w:val="000000" w:themeColor="text1"/>
          <w:lang w:val="pl-PL"/>
        </w:rPr>
        <w:t>,</w:t>
      </w:r>
      <w:r>
        <w:rPr>
          <w:color w:val="000000" w:themeColor="text1"/>
          <w:lang w:val="pl-PL"/>
        </w:rPr>
        <w:t>7</w:t>
      </w:r>
      <w:r w:rsidRPr="008E7644">
        <w:rPr>
          <w:color w:val="000000" w:themeColor="text1"/>
          <w:lang w:val="pl-PL"/>
        </w:rPr>
        <w:t xml:space="preserve"> mld zł),</w:t>
      </w:r>
      <w:r>
        <w:rPr>
          <w:color w:val="000000" w:themeColor="text1"/>
          <w:lang w:val="pl-PL"/>
        </w:rPr>
        <w:t xml:space="preserve"> </w:t>
      </w:r>
      <w:r w:rsidRPr="00F025C2">
        <w:rPr>
          <w:color w:val="000000" w:themeColor="text1"/>
          <w:lang w:val="pl-PL"/>
        </w:rPr>
        <w:t xml:space="preserve">łączna wartość nominalna przekazanych SPW wyniosła </w:t>
      </w:r>
      <w:r>
        <w:rPr>
          <w:color w:val="000000" w:themeColor="text1"/>
          <w:lang w:val="pl-PL"/>
        </w:rPr>
        <w:t>1</w:t>
      </w:r>
      <w:r w:rsidRPr="00F025C2">
        <w:rPr>
          <w:color w:val="000000" w:themeColor="text1"/>
          <w:lang w:val="pl-PL"/>
        </w:rPr>
        <w:t>2</w:t>
      </w:r>
      <w:r>
        <w:rPr>
          <w:color w:val="000000" w:themeColor="text1"/>
          <w:lang w:val="pl-PL"/>
        </w:rPr>
        <w:t>,</w:t>
      </w:r>
      <w:r w:rsidRPr="00F025C2">
        <w:rPr>
          <w:color w:val="000000" w:themeColor="text1"/>
          <w:lang w:val="pl-PL"/>
        </w:rPr>
        <w:t>4 mld zł,  z czego 3,7 mld zł przekazano do Funduszu Reprywatyzacji</w:t>
      </w:r>
      <w:r>
        <w:rPr>
          <w:color w:val="000000" w:themeColor="text1"/>
          <w:lang w:val="pl-PL"/>
        </w:rPr>
        <w:t>,</w:t>
      </w:r>
    </w:p>
    <w:p w14:paraId="1784F4B0"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zmiany pozostałego długo Skarbu Państwa (</w:t>
      </w:r>
      <w:r>
        <w:rPr>
          <w:color w:val="000000" w:themeColor="text1"/>
          <w:lang w:val="pl-PL"/>
        </w:rPr>
        <w:t>+21</w:t>
      </w:r>
      <w:r w:rsidRPr="008E7644">
        <w:rPr>
          <w:color w:val="000000" w:themeColor="text1"/>
          <w:lang w:val="pl-PL"/>
        </w:rPr>
        <w:t>,</w:t>
      </w:r>
      <w:r>
        <w:rPr>
          <w:color w:val="000000" w:themeColor="text1"/>
          <w:lang w:val="pl-PL"/>
        </w:rPr>
        <w:t>7</w:t>
      </w:r>
      <w:r w:rsidRPr="008E7644">
        <w:rPr>
          <w:color w:val="000000" w:themeColor="text1"/>
          <w:lang w:val="pl-PL"/>
        </w:rPr>
        <w:t xml:space="preserve"> mld zł),</w:t>
      </w:r>
    </w:p>
    <w:p w14:paraId="62ABD469"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różnic kursowych (</w:t>
      </w:r>
      <w:r>
        <w:rPr>
          <w:color w:val="000000" w:themeColor="text1"/>
          <w:lang w:val="pl-PL"/>
        </w:rPr>
        <w:t>+4</w:t>
      </w:r>
      <w:r w:rsidRPr="008E7644">
        <w:rPr>
          <w:color w:val="000000" w:themeColor="text1"/>
          <w:lang w:val="pl-PL"/>
        </w:rPr>
        <w:t>,</w:t>
      </w:r>
      <w:r>
        <w:rPr>
          <w:color w:val="000000" w:themeColor="text1"/>
          <w:lang w:val="pl-PL"/>
        </w:rPr>
        <w:t>3</w:t>
      </w:r>
      <w:r w:rsidRPr="008E7644">
        <w:rPr>
          <w:color w:val="000000" w:themeColor="text1"/>
          <w:lang w:val="pl-PL"/>
        </w:rPr>
        <w:t xml:space="preserve"> mld zł).</w:t>
      </w:r>
    </w:p>
    <w:p w14:paraId="75009D21" w14:textId="77777777" w:rsidR="00BD6A89" w:rsidRPr="008E7644" w:rsidRDefault="00BD6A89" w:rsidP="00BD6A89">
      <w:pPr>
        <w:spacing w:after="120"/>
        <w:rPr>
          <w:lang w:val="pl-PL"/>
        </w:rPr>
      </w:pPr>
      <w:r w:rsidRPr="008E7644">
        <w:rPr>
          <w:lang w:val="pl-PL"/>
        </w:rPr>
        <w:t>Zmiana długu SP w całym 202</w:t>
      </w:r>
      <w:r>
        <w:rPr>
          <w:lang w:val="pl-PL"/>
        </w:rPr>
        <w:t>4</w:t>
      </w:r>
      <w:r w:rsidRPr="008E7644">
        <w:rPr>
          <w:lang w:val="pl-PL"/>
        </w:rPr>
        <w:t xml:space="preserve"> r. była przede wszystkim wypadkową:</w:t>
      </w:r>
    </w:p>
    <w:p w14:paraId="3398E4CA"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potrzeb pożyczkowych netto budżetu państwa (+1</w:t>
      </w:r>
      <w:r>
        <w:rPr>
          <w:color w:val="000000" w:themeColor="text1"/>
          <w:lang w:val="pl-PL"/>
        </w:rPr>
        <w:t>80</w:t>
      </w:r>
      <w:r w:rsidRPr="008E7644">
        <w:rPr>
          <w:color w:val="000000" w:themeColor="text1"/>
          <w:lang w:val="pl-PL"/>
        </w:rPr>
        <w:t>,</w:t>
      </w:r>
      <w:r>
        <w:rPr>
          <w:color w:val="000000" w:themeColor="text1"/>
          <w:lang w:val="pl-PL"/>
        </w:rPr>
        <w:t>5</w:t>
      </w:r>
      <w:r w:rsidRPr="008E7644">
        <w:rPr>
          <w:color w:val="000000" w:themeColor="text1"/>
          <w:lang w:val="pl-PL"/>
        </w:rPr>
        <w:t xml:space="preserve"> mld zł),</w:t>
      </w:r>
    </w:p>
    <w:p w14:paraId="0B8DDF25"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z</w:t>
      </w:r>
      <w:r>
        <w:rPr>
          <w:color w:val="000000" w:themeColor="text1"/>
          <w:lang w:val="pl-PL"/>
        </w:rPr>
        <w:t>większenia</w:t>
      </w:r>
      <w:r w:rsidRPr="008E7644">
        <w:rPr>
          <w:color w:val="000000" w:themeColor="text1"/>
          <w:lang w:val="pl-PL"/>
        </w:rPr>
        <w:t xml:space="preserve"> stanu środków na rachunkach budżetowych (</w:t>
      </w:r>
      <w:r>
        <w:rPr>
          <w:color w:val="000000" w:themeColor="text1"/>
          <w:lang w:val="pl-PL"/>
        </w:rPr>
        <w:t>+48</w:t>
      </w:r>
      <w:r w:rsidRPr="008E7644">
        <w:rPr>
          <w:color w:val="000000" w:themeColor="text1"/>
          <w:lang w:val="pl-PL"/>
        </w:rPr>
        <w:t>,</w:t>
      </w:r>
      <w:r>
        <w:rPr>
          <w:color w:val="000000" w:themeColor="text1"/>
          <w:lang w:val="pl-PL"/>
        </w:rPr>
        <w:t>0</w:t>
      </w:r>
      <w:r w:rsidRPr="008E7644">
        <w:rPr>
          <w:color w:val="000000" w:themeColor="text1"/>
          <w:lang w:val="pl-PL"/>
        </w:rPr>
        <w:t xml:space="preserve"> mld zł), </w:t>
      </w:r>
    </w:p>
    <w:p w14:paraId="5CB64609"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różnic kursowych (-</w:t>
      </w:r>
      <w:r>
        <w:rPr>
          <w:color w:val="000000" w:themeColor="text1"/>
          <w:lang w:val="pl-PL"/>
        </w:rPr>
        <w:t>1</w:t>
      </w:r>
      <w:r w:rsidRPr="008E7644">
        <w:rPr>
          <w:color w:val="000000" w:themeColor="text1"/>
          <w:lang w:val="pl-PL"/>
        </w:rPr>
        <w:t>,</w:t>
      </w:r>
      <w:r>
        <w:rPr>
          <w:color w:val="000000" w:themeColor="text1"/>
          <w:lang w:val="pl-PL"/>
        </w:rPr>
        <w:t>6</w:t>
      </w:r>
      <w:r w:rsidRPr="008E7644">
        <w:rPr>
          <w:color w:val="000000" w:themeColor="text1"/>
          <w:lang w:val="pl-PL"/>
        </w:rPr>
        <w:t xml:space="preserve"> mld zł),</w:t>
      </w:r>
    </w:p>
    <w:p w14:paraId="57A9BEEE"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lastRenderedPageBreak/>
        <w:t>obligacji przekazanych na podstawie innych ustaw niż ustawa budżetowa (+2</w:t>
      </w:r>
      <w:r>
        <w:rPr>
          <w:color w:val="000000" w:themeColor="text1"/>
          <w:lang w:val="pl-PL"/>
        </w:rPr>
        <w:t>3</w:t>
      </w:r>
      <w:r w:rsidRPr="008E7644">
        <w:rPr>
          <w:color w:val="000000" w:themeColor="text1"/>
          <w:lang w:val="pl-PL"/>
        </w:rPr>
        <w:t>,</w:t>
      </w:r>
      <w:r>
        <w:rPr>
          <w:color w:val="000000" w:themeColor="text1"/>
          <w:lang w:val="pl-PL"/>
        </w:rPr>
        <w:t>3</w:t>
      </w:r>
      <w:r w:rsidRPr="008E7644">
        <w:rPr>
          <w:color w:val="000000" w:themeColor="text1"/>
          <w:lang w:val="pl-PL"/>
        </w:rPr>
        <w:t xml:space="preserve"> mld zł),</w:t>
      </w:r>
      <w:r w:rsidRPr="00B8797A">
        <w:rPr>
          <w:lang w:val="pl-PL"/>
        </w:rPr>
        <w:t xml:space="preserve"> </w:t>
      </w:r>
      <w:r w:rsidRPr="00794B62">
        <w:rPr>
          <w:color w:val="000000" w:themeColor="text1"/>
          <w:lang w:val="pl-PL"/>
        </w:rPr>
        <w:t xml:space="preserve"> łączna wartość nominalna przekazanych SPW wyniosła 24,0 mld zł,  z czego 3,7 mld zł przekazano do Funduszu Reprywatyzacji, natomiast 3,0 mld zł SPW będących w posiadaniu tego Funduszu zapadło,</w:t>
      </w:r>
    </w:p>
    <w:p w14:paraId="260E8D60" w14:textId="77777777" w:rsidR="00BD6A89" w:rsidRPr="008E7644" w:rsidRDefault="00BD6A89" w:rsidP="00BD6A89">
      <w:pPr>
        <w:pStyle w:val="Akapitzlist"/>
        <w:numPr>
          <w:ilvl w:val="0"/>
          <w:numId w:val="25"/>
        </w:numPr>
        <w:spacing w:after="120"/>
        <w:rPr>
          <w:color w:val="000000" w:themeColor="text1"/>
          <w:lang w:val="pl-PL"/>
        </w:rPr>
      </w:pPr>
      <w:r w:rsidRPr="008E7644">
        <w:rPr>
          <w:color w:val="000000" w:themeColor="text1"/>
          <w:lang w:val="pl-PL"/>
        </w:rPr>
        <w:t>zmiany pozostałego długo Skarbu Państwa (</w:t>
      </w:r>
      <w:r>
        <w:rPr>
          <w:color w:val="000000" w:themeColor="text1"/>
          <w:lang w:val="pl-PL"/>
        </w:rPr>
        <w:t>+</w:t>
      </w:r>
      <w:r w:rsidRPr="008E7644">
        <w:rPr>
          <w:color w:val="000000" w:themeColor="text1"/>
          <w:lang w:val="pl-PL"/>
        </w:rPr>
        <w:t>1</w:t>
      </w:r>
      <w:r>
        <w:rPr>
          <w:color w:val="000000" w:themeColor="text1"/>
          <w:lang w:val="pl-PL"/>
        </w:rPr>
        <w:t>7</w:t>
      </w:r>
      <w:r w:rsidRPr="008E7644">
        <w:rPr>
          <w:color w:val="000000" w:themeColor="text1"/>
          <w:lang w:val="pl-PL"/>
        </w:rPr>
        <w:t>,</w:t>
      </w:r>
      <w:r>
        <w:rPr>
          <w:color w:val="000000" w:themeColor="text1"/>
          <w:lang w:val="pl-PL"/>
        </w:rPr>
        <w:t>7</w:t>
      </w:r>
      <w:r w:rsidRPr="008E7644">
        <w:rPr>
          <w:color w:val="000000" w:themeColor="text1"/>
          <w:lang w:val="pl-PL"/>
        </w:rPr>
        <w:t xml:space="preserve"> mld zł).</w:t>
      </w:r>
    </w:p>
    <w:p w14:paraId="17525858" w14:textId="77777777" w:rsidR="00BD6A89" w:rsidRPr="008E7644" w:rsidRDefault="00BD6A89" w:rsidP="00BD6A89">
      <w:pPr>
        <w:spacing w:after="120"/>
        <w:rPr>
          <w:lang w:val="pl-PL"/>
        </w:rPr>
      </w:pPr>
      <w:r w:rsidRPr="008E7644">
        <w:rPr>
          <w:lang w:val="pl-PL"/>
        </w:rPr>
        <w:t>Na koniec IV kw. 202</w:t>
      </w:r>
      <w:r>
        <w:rPr>
          <w:lang w:val="pl-PL"/>
        </w:rPr>
        <w:t>4</w:t>
      </w:r>
      <w:r w:rsidRPr="008E7644">
        <w:rPr>
          <w:lang w:val="pl-PL"/>
        </w:rPr>
        <w:t xml:space="preserve"> r. udział długu w walutach obcych w całym długu SP wyniósł 2</w:t>
      </w:r>
      <w:r>
        <w:rPr>
          <w:lang w:val="pl-PL"/>
        </w:rPr>
        <w:t>3</w:t>
      </w:r>
      <w:r w:rsidRPr="008E7644">
        <w:rPr>
          <w:lang w:val="pl-PL"/>
        </w:rPr>
        <w:t>,</w:t>
      </w:r>
      <w:r>
        <w:rPr>
          <w:lang w:val="pl-PL"/>
        </w:rPr>
        <w:t>1</w:t>
      </w:r>
      <w:r w:rsidRPr="002E29C8">
        <w:rPr>
          <w:lang w:val="pl-PL"/>
        </w:rPr>
        <w:t xml:space="preserve">%, tj. wzrósł o 1,4 pp. w </w:t>
      </w:r>
      <w:r w:rsidRPr="008E7644">
        <w:rPr>
          <w:lang w:val="pl-PL"/>
        </w:rPr>
        <w:t>stosunku do poprzedniego kwartału.</w:t>
      </w:r>
    </w:p>
    <w:p w14:paraId="4D13F1D9" w14:textId="77777777" w:rsidR="00BD6A89" w:rsidRPr="005E4D22" w:rsidRDefault="00BD6A89" w:rsidP="00BD6A89">
      <w:pPr>
        <w:spacing w:after="120"/>
        <w:rPr>
          <w:lang w:val="pl-PL"/>
        </w:rPr>
      </w:pPr>
      <w:r w:rsidRPr="008E7644">
        <w:rPr>
          <w:lang w:val="pl-PL"/>
        </w:rPr>
        <w:t>Udział długu wobec nierezydentów w długu ogółem na koniec IV kw. 202</w:t>
      </w:r>
      <w:r>
        <w:rPr>
          <w:lang w:val="pl-PL"/>
        </w:rPr>
        <w:t>4</w:t>
      </w:r>
      <w:r w:rsidRPr="008E7644">
        <w:rPr>
          <w:lang w:val="pl-PL"/>
        </w:rPr>
        <w:t xml:space="preserve"> r. wyniósł 3</w:t>
      </w:r>
      <w:r>
        <w:rPr>
          <w:lang w:val="pl-PL"/>
        </w:rPr>
        <w:t>1</w:t>
      </w:r>
      <w:r w:rsidRPr="008E7644">
        <w:rPr>
          <w:lang w:val="pl-PL"/>
        </w:rPr>
        <w:t>,</w:t>
      </w:r>
      <w:r>
        <w:rPr>
          <w:lang w:val="pl-PL"/>
        </w:rPr>
        <w:t>0</w:t>
      </w:r>
      <w:r w:rsidRPr="008E7644">
        <w:rPr>
          <w:lang w:val="pl-PL"/>
        </w:rPr>
        <w:t xml:space="preserve">% wobec </w:t>
      </w:r>
      <w:r w:rsidRPr="002E29C8">
        <w:rPr>
          <w:lang w:val="pl-PL"/>
        </w:rPr>
        <w:t xml:space="preserve">30,3% na </w:t>
      </w:r>
      <w:r w:rsidRPr="008E7644">
        <w:rPr>
          <w:lang w:val="pl-PL"/>
        </w:rPr>
        <w:t>koniec poprzedniego kwartału</w:t>
      </w:r>
      <w:r w:rsidRPr="005E4D22">
        <w:rPr>
          <w:lang w:val="pl-PL"/>
        </w:rPr>
        <w:t>.</w:t>
      </w:r>
    </w:p>
    <w:p w14:paraId="7B451901" w14:textId="4D9C6AD1" w:rsidR="005E4D22" w:rsidRPr="00BD6A89" w:rsidRDefault="005E4D22" w:rsidP="0097040B">
      <w:pPr>
        <w:pStyle w:val="Nagwek2"/>
        <w:spacing w:before="360"/>
        <w:rPr>
          <w:lang w:val="pl-PL"/>
        </w:rPr>
      </w:pPr>
      <w:bookmarkStart w:id="15" w:name="_Toc198726896"/>
      <w:r w:rsidRPr="00BD6A89">
        <w:rPr>
          <w:lang w:val="pl-PL"/>
        </w:rPr>
        <w:t>3.2. Potrzeby pożyczkowe budżetu państwa</w:t>
      </w:r>
      <w:r w:rsidR="00972F87" w:rsidRPr="00BD6A89">
        <w:rPr>
          <w:lang w:val="pl-PL"/>
        </w:rPr>
        <w:t xml:space="preserve"> </w:t>
      </w:r>
      <w:r w:rsidRPr="00BD6A89">
        <w:rPr>
          <w:lang w:val="pl-PL"/>
        </w:rPr>
        <w:t>i ich finansowanie w I</w:t>
      </w:r>
      <w:r w:rsidR="00BF2789" w:rsidRPr="00BD6A89">
        <w:rPr>
          <w:lang w:val="pl-PL"/>
        </w:rPr>
        <w:t>V</w:t>
      </w:r>
      <w:r w:rsidRPr="00BD6A89">
        <w:rPr>
          <w:lang w:val="pl-PL"/>
        </w:rPr>
        <w:t xml:space="preserve"> kw</w:t>
      </w:r>
      <w:r w:rsidR="00CF3B72" w:rsidRPr="00BD6A89">
        <w:rPr>
          <w:lang w:val="pl-PL"/>
        </w:rPr>
        <w:t xml:space="preserve">. </w:t>
      </w:r>
      <w:r w:rsidRPr="00BD6A89">
        <w:rPr>
          <w:lang w:val="pl-PL"/>
        </w:rPr>
        <w:t>202</w:t>
      </w:r>
      <w:r w:rsidR="00BD6A89" w:rsidRPr="00BD6A89">
        <w:rPr>
          <w:lang w:val="pl-PL"/>
        </w:rPr>
        <w:t>4</w:t>
      </w:r>
      <w:r w:rsidRPr="00BD6A89">
        <w:rPr>
          <w:lang w:val="pl-PL"/>
        </w:rPr>
        <w:t xml:space="preserve"> r.</w:t>
      </w:r>
      <w:bookmarkEnd w:id="15"/>
    </w:p>
    <w:p w14:paraId="1829323C" w14:textId="77777777" w:rsidR="00BD6A89" w:rsidRPr="0072770A" w:rsidRDefault="00BD6A89" w:rsidP="00BD6A89">
      <w:pPr>
        <w:spacing w:after="120"/>
        <w:rPr>
          <w:lang w:val="pl-PL"/>
        </w:rPr>
      </w:pPr>
      <w:r w:rsidRPr="002F12DD">
        <w:rPr>
          <w:lang w:val="pl-PL"/>
        </w:rPr>
        <w:t xml:space="preserve">Potrzeby pożyczkowe netto budżetu państwa ukształtowały się na poziomie </w:t>
      </w:r>
      <w:r w:rsidRPr="0072770A">
        <w:rPr>
          <w:lang w:val="pl-PL"/>
        </w:rPr>
        <w:t>81,</w:t>
      </w:r>
      <w:r w:rsidRPr="007B4BE0">
        <w:rPr>
          <w:lang w:val="pl-PL"/>
        </w:rPr>
        <w:t>5</w:t>
      </w:r>
      <w:r w:rsidRPr="0072770A">
        <w:rPr>
          <w:lang w:val="pl-PL"/>
        </w:rPr>
        <w:t> mld zł. Było to wypadkową:</w:t>
      </w:r>
    </w:p>
    <w:p w14:paraId="7F78E802" w14:textId="77777777" w:rsidR="00BD6A89" w:rsidRPr="00334199" w:rsidRDefault="00BD6A89" w:rsidP="00BD6A89">
      <w:pPr>
        <w:pStyle w:val="Akapitzlist"/>
        <w:numPr>
          <w:ilvl w:val="0"/>
          <w:numId w:val="25"/>
        </w:numPr>
        <w:spacing w:after="120"/>
        <w:rPr>
          <w:lang w:val="pl-PL"/>
        </w:rPr>
      </w:pPr>
      <w:r w:rsidRPr="0072770A">
        <w:rPr>
          <w:lang w:val="pl-PL"/>
        </w:rPr>
        <w:t>deficytu budżetu państwa (103,</w:t>
      </w:r>
      <w:r w:rsidRPr="007B4BE0">
        <w:rPr>
          <w:lang w:val="pl-PL"/>
        </w:rPr>
        <w:t>7</w:t>
      </w:r>
      <w:r w:rsidRPr="0072770A">
        <w:rPr>
          <w:lang w:val="pl-PL"/>
        </w:rPr>
        <w:t> mld zł),  deficytu budżetu środków europejskich (5,0 mld zł), salda</w:t>
      </w:r>
      <w:r>
        <w:rPr>
          <w:lang w:val="pl-PL"/>
        </w:rPr>
        <w:t xml:space="preserve"> </w:t>
      </w:r>
      <w:r w:rsidRPr="00334199">
        <w:rPr>
          <w:lang w:val="pl-PL"/>
        </w:rPr>
        <w:t>pożyczek krajowych (0,3 mld zł) i płatności związanych z udziałami Skarbu Państwa w międzynarodowych instytucjach finansowych (0,7 mld zł),</w:t>
      </w:r>
    </w:p>
    <w:p w14:paraId="5C69881D" w14:textId="77777777" w:rsidR="00BD6A89" w:rsidRPr="00334199" w:rsidRDefault="00BD6A89" w:rsidP="00BD6A89">
      <w:pPr>
        <w:pStyle w:val="Akapitzlist"/>
        <w:numPr>
          <w:ilvl w:val="0"/>
          <w:numId w:val="25"/>
        </w:numPr>
        <w:spacing w:after="120"/>
        <w:rPr>
          <w:lang w:val="pl-PL"/>
        </w:rPr>
      </w:pPr>
      <w:r w:rsidRPr="00334199">
        <w:rPr>
          <w:lang w:val="pl-PL"/>
        </w:rPr>
        <w:t xml:space="preserve">oraz pomniejszenia potrzeb w wysokości 28,3 mld zł w wyniku dodatniego salda z tytułu: zarządzania płynnością sektora finansów publicznych (23,1 mld zł), zarządzania środkami europejskimi (4,6 mld zł) i pozostałych pozycji (0,6 mld zł). </w:t>
      </w:r>
    </w:p>
    <w:p w14:paraId="7CC45FB4" w14:textId="006662B7" w:rsidR="00A555C5" w:rsidRDefault="0095428E" w:rsidP="00A555C5">
      <w:pPr>
        <w:spacing w:after="120"/>
        <w:rPr>
          <w:color w:val="000000" w:themeColor="text1"/>
          <w:lang w:val="pl-PL"/>
        </w:rPr>
      </w:pPr>
      <w:r w:rsidRPr="0095428E">
        <w:rPr>
          <w:color w:val="000000" w:themeColor="text1"/>
          <w:lang w:val="pl-PL"/>
        </w:rPr>
        <w:t>Wartość długu przypadającego do wykupu w omawianym okresie wyniosła wg kapitału 47,4 mld zł, w tym krajowego 42,5 mld zł i zagranicznego 4,9 mld zł. Potrzeby pożyczkowe brutto, tj. suma potrzeb netto i długu przypadającego do wykupu, wyniosły 128,9 mld zł. Po uwzględnieniu odkupów, wykup długu wyniósł 45,8 mld zł (w tym krajowego 40,8 mld zł i zagranicznego 4,9 mld zł).</w:t>
      </w:r>
    </w:p>
    <w:p w14:paraId="4B240025" w14:textId="72E5B17D" w:rsidR="00A555C5" w:rsidRDefault="00A555C5" w:rsidP="00A555C5">
      <w:pPr>
        <w:spacing w:after="120"/>
        <w:rPr>
          <w:color w:val="000000" w:themeColor="text1"/>
          <w:lang w:val="pl-PL"/>
        </w:rPr>
      </w:pPr>
    </w:p>
    <w:p w14:paraId="70D6EC4A" w14:textId="77777777" w:rsidR="0095428E" w:rsidRDefault="0095428E" w:rsidP="00A555C5">
      <w:pPr>
        <w:spacing w:after="120"/>
        <w:rPr>
          <w:color w:val="000000" w:themeColor="text1"/>
          <w:lang w:val="pl-PL"/>
        </w:rPr>
      </w:pPr>
    </w:p>
    <w:p w14:paraId="1177F2BD" w14:textId="6B86CE74" w:rsidR="00E04E67" w:rsidRPr="00BD6A89" w:rsidRDefault="00E04E67" w:rsidP="00E04E67">
      <w:pPr>
        <w:spacing w:after="120"/>
        <w:rPr>
          <w:color w:val="000000" w:themeColor="text1"/>
          <w:lang w:val="pl-PL"/>
        </w:rPr>
      </w:pPr>
      <w:r w:rsidRPr="00BD6A89">
        <w:rPr>
          <w:color w:val="000000" w:themeColor="text1"/>
          <w:lang w:val="pl-PL"/>
        </w:rPr>
        <w:lastRenderedPageBreak/>
        <w:t xml:space="preserve">Wykres </w:t>
      </w:r>
      <w:r w:rsidR="00EB7FC9">
        <w:rPr>
          <w:color w:val="000000" w:themeColor="text1"/>
          <w:lang w:val="pl-PL"/>
        </w:rPr>
        <w:t>7</w:t>
      </w:r>
      <w:r w:rsidRPr="00BD6A89">
        <w:rPr>
          <w:color w:val="000000" w:themeColor="text1"/>
          <w:lang w:val="pl-PL"/>
        </w:rPr>
        <w:t>. Rentowności SPW – rynek wtórny</w:t>
      </w:r>
      <w:r w:rsidRPr="00BD6A89">
        <w:rPr>
          <w:color w:val="000000" w:themeColor="text1"/>
          <w:lang w:val="pl-PL"/>
        </w:rPr>
        <w:tab/>
      </w:r>
    </w:p>
    <w:p w14:paraId="41A806C4" w14:textId="6CA819B5" w:rsidR="00E04E67" w:rsidRPr="0033196C" w:rsidRDefault="00BD6A89" w:rsidP="00E04E67">
      <w:pPr>
        <w:spacing w:after="120"/>
        <w:rPr>
          <w:color w:val="000000" w:themeColor="text1"/>
          <w:highlight w:val="yellow"/>
          <w:lang w:val="pl-PL"/>
        </w:rPr>
      </w:pPr>
      <w:r>
        <w:rPr>
          <w:noProof/>
        </w:rPr>
        <w:drawing>
          <wp:inline distT="0" distB="0" distL="0" distR="0" wp14:anchorId="07EF2380" wp14:editId="4DDE204C">
            <wp:extent cx="5759450" cy="3763450"/>
            <wp:effectExtent l="0" t="0" r="0" b="8890"/>
            <wp:docPr id="2" name="Wykres 2" descr="Wykres 7.&#10;Wykres przedstawia rentowności skarbowych papierów wartościowych na rynku wtórnym w podziale na 2-letnie, 5-letnie i 10-letnie, w okresie od stycznia 2023 do grudnia 2024 roku. Dane szczegółowe dostępne w Aneksie statystycznym, na końcu opracowania.&#10;">
              <a:extLst xmlns:a="http://schemas.openxmlformats.org/drawingml/2006/main">
                <a:ext uri="{FF2B5EF4-FFF2-40B4-BE49-F238E27FC236}">
                  <a16:creationId xmlns:a16="http://schemas.microsoft.com/office/drawing/2014/main" id="{E3F7CC55-BB20-4B8E-BD3A-461D33E829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3AB695F" w14:textId="77777777" w:rsidR="00BD6A89" w:rsidRPr="00BD6A89" w:rsidRDefault="00BD6A89" w:rsidP="00BD6A89">
      <w:pPr>
        <w:spacing w:after="120"/>
        <w:rPr>
          <w:lang w:val="pl-PL"/>
        </w:rPr>
      </w:pPr>
      <w:r w:rsidRPr="00BD6A89">
        <w:rPr>
          <w:lang w:val="pl-PL"/>
        </w:rPr>
        <w:t xml:space="preserve">Finansowanie potrzeb pożyczkowych w IV kwartale było następujące: </w:t>
      </w:r>
    </w:p>
    <w:p w14:paraId="31F623C0" w14:textId="77777777" w:rsidR="00BD6A89" w:rsidRPr="00BD6A89" w:rsidRDefault="00BD6A89" w:rsidP="00BD6A89">
      <w:pPr>
        <w:spacing w:after="120"/>
        <w:ind w:left="717" w:hanging="360"/>
        <w:contextualSpacing/>
        <w:rPr>
          <w:lang w:val="pl-PL"/>
        </w:rPr>
      </w:pPr>
      <w:r w:rsidRPr="00BD6A89">
        <w:rPr>
          <w:lang w:val="pl-PL"/>
        </w:rPr>
        <w:t>na rynku krajowym środki pozyskano z emisji:</w:t>
      </w:r>
    </w:p>
    <w:p w14:paraId="4AC6461B" w14:textId="77777777" w:rsidR="00BD6A89" w:rsidRPr="00BD6A89" w:rsidRDefault="00BD6A89" w:rsidP="00BD6A89">
      <w:pPr>
        <w:numPr>
          <w:ilvl w:val="0"/>
          <w:numId w:val="18"/>
        </w:numPr>
        <w:spacing w:after="120"/>
        <w:contextualSpacing/>
        <w:rPr>
          <w:lang w:val="pl-PL"/>
        </w:rPr>
      </w:pPr>
      <w:r w:rsidRPr="00BD6A89">
        <w:rPr>
          <w:lang w:val="pl-PL"/>
        </w:rPr>
        <w:t xml:space="preserve">obligacji hurtowych: 62,9 mld zł, </w:t>
      </w:r>
    </w:p>
    <w:p w14:paraId="337C4CFB" w14:textId="77777777" w:rsidR="00BD6A89" w:rsidRPr="00BD6A89" w:rsidRDefault="00BD6A89" w:rsidP="00BD6A89">
      <w:pPr>
        <w:numPr>
          <w:ilvl w:val="0"/>
          <w:numId w:val="18"/>
        </w:numPr>
        <w:spacing w:after="120"/>
        <w:contextualSpacing/>
        <w:rPr>
          <w:lang w:val="pl-PL"/>
        </w:rPr>
      </w:pPr>
      <w:r w:rsidRPr="00BD6A89">
        <w:rPr>
          <w:lang w:val="pl-PL"/>
        </w:rPr>
        <w:t>obligacji detalicznych: 13,9 mld zł (bez obligacji sprzedanych i wykupionych w 2024 r.),</w:t>
      </w:r>
    </w:p>
    <w:p w14:paraId="42A2047D" w14:textId="77777777" w:rsidR="00BD6A89" w:rsidRPr="00BD6A89" w:rsidRDefault="00BD6A89" w:rsidP="00BD6A89">
      <w:pPr>
        <w:spacing w:after="120"/>
        <w:ind w:left="717" w:hanging="360"/>
        <w:contextualSpacing/>
        <w:rPr>
          <w:lang w:val="pl-PL"/>
        </w:rPr>
      </w:pPr>
      <w:r w:rsidRPr="00BD6A89">
        <w:rPr>
          <w:lang w:val="pl-PL"/>
        </w:rPr>
        <w:t>na rynkach zagranicznych środki pozyskano z:</w:t>
      </w:r>
    </w:p>
    <w:p w14:paraId="5C92F7F0" w14:textId="77777777" w:rsidR="00BD6A89" w:rsidRPr="00BD6A89" w:rsidRDefault="00BD6A89" w:rsidP="00BD6A89">
      <w:pPr>
        <w:numPr>
          <w:ilvl w:val="0"/>
          <w:numId w:val="18"/>
        </w:numPr>
        <w:contextualSpacing/>
        <w:rPr>
          <w:lang w:val="pl-PL"/>
        </w:rPr>
      </w:pPr>
      <w:r w:rsidRPr="00BD6A89">
        <w:rPr>
          <w:lang w:val="pl-PL"/>
        </w:rPr>
        <w:t>emisji obligacji denominowanych w euro: 14,0 mld zł (3,2 mld EUR) oraz jenach: 2,6 mld zł (97,1 mld JPY),</w:t>
      </w:r>
    </w:p>
    <w:p w14:paraId="0D3EABCD" w14:textId="77777777" w:rsidR="00BD6A89" w:rsidRPr="00BD6A89" w:rsidRDefault="00BD6A89" w:rsidP="00BD6A89">
      <w:pPr>
        <w:numPr>
          <w:ilvl w:val="0"/>
          <w:numId w:val="18"/>
        </w:numPr>
        <w:contextualSpacing/>
        <w:rPr>
          <w:lang w:val="pl-PL"/>
        </w:rPr>
      </w:pPr>
      <w:r w:rsidRPr="00BD6A89">
        <w:rPr>
          <w:lang w:val="pl-PL"/>
        </w:rPr>
        <w:t>kredytów w międzynarodowych instytucjach finansowych: 3,9 mld zł (0,9 mld EUR).</w:t>
      </w:r>
    </w:p>
    <w:p w14:paraId="38518362" w14:textId="77777777" w:rsidR="00BD6A89" w:rsidRPr="00BD6A89" w:rsidRDefault="00BD6A89" w:rsidP="00BD6A89">
      <w:pPr>
        <w:spacing w:after="120"/>
        <w:rPr>
          <w:lang w:val="pl-PL"/>
        </w:rPr>
      </w:pPr>
      <w:r w:rsidRPr="00BD6A89">
        <w:rPr>
          <w:lang w:val="pl-PL"/>
        </w:rPr>
        <w:t>W IV kw. 2024 roku nastąpił:</w:t>
      </w:r>
    </w:p>
    <w:p w14:paraId="2A2A0B03" w14:textId="77777777" w:rsidR="00BD6A89" w:rsidRPr="00BD6A89" w:rsidRDefault="00BD6A89" w:rsidP="00BD6A89">
      <w:pPr>
        <w:spacing w:after="120"/>
        <w:ind w:left="717" w:hanging="360"/>
        <w:contextualSpacing/>
        <w:rPr>
          <w:lang w:val="pl-PL"/>
        </w:rPr>
      </w:pPr>
      <w:r w:rsidRPr="00BD6A89">
        <w:rPr>
          <w:lang w:val="pl-PL"/>
        </w:rPr>
        <w:t>w zakresie sytuacji płynnościowej budżetu państwa:</w:t>
      </w:r>
    </w:p>
    <w:p w14:paraId="29F545B6" w14:textId="77777777" w:rsidR="00BD6A89" w:rsidRPr="00BD6A89" w:rsidRDefault="00BD6A89" w:rsidP="00BD6A89">
      <w:pPr>
        <w:spacing w:after="120"/>
        <w:ind w:left="717"/>
        <w:contextualSpacing/>
        <w:rPr>
          <w:lang w:val="pl-PL"/>
        </w:rPr>
      </w:pPr>
      <w:r w:rsidRPr="00BD6A89">
        <w:rPr>
          <w:lang w:val="pl-PL"/>
        </w:rPr>
        <w:t xml:space="preserve">spadek środków na rachunkach budżetowych o 1,4 mld zł do 151,6 mld zł, </w:t>
      </w:r>
    </w:p>
    <w:p w14:paraId="418025DE" w14:textId="77777777" w:rsidR="00BD6A89" w:rsidRPr="00BD6A89" w:rsidRDefault="00BD6A89" w:rsidP="00BD6A89">
      <w:pPr>
        <w:spacing w:after="120"/>
        <w:ind w:left="717" w:hanging="360"/>
        <w:contextualSpacing/>
        <w:rPr>
          <w:lang w:val="pl-PL"/>
        </w:rPr>
      </w:pPr>
      <w:r w:rsidRPr="00BD6A89">
        <w:rPr>
          <w:lang w:val="pl-PL"/>
        </w:rPr>
        <w:t>w zakresie struktury podmiotowej zadłużenia na rynku krajowym:</w:t>
      </w:r>
    </w:p>
    <w:p w14:paraId="6C398BD0" w14:textId="77777777" w:rsidR="00BD6A89" w:rsidRPr="00BD6A89" w:rsidRDefault="00BD6A89" w:rsidP="00BD6A89">
      <w:pPr>
        <w:spacing w:after="120"/>
        <w:ind w:left="717"/>
        <w:contextualSpacing/>
        <w:rPr>
          <w:lang w:val="pl-PL"/>
        </w:rPr>
      </w:pPr>
      <w:r w:rsidRPr="00BD6A89">
        <w:rPr>
          <w:lang w:val="pl-PL"/>
        </w:rPr>
        <w:lastRenderedPageBreak/>
        <w:t xml:space="preserve">wzrost zadłużenia wobec banków o 23,1 mld zł i krajowego sektora </w:t>
      </w:r>
      <w:proofErr w:type="spellStart"/>
      <w:r w:rsidRPr="00BD6A89">
        <w:rPr>
          <w:lang w:val="pl-PL"/>
        </w:rPr>
        <w:t>pozabankowego</w:t>
      </w:r>
      <w:proofErr w:type="spellEnd"/>
      <w:r w:rsidRPr="00BD6A89">
        <w:rPr>
          <w:lang w:val="pl-PL"/>
        </w:rPr>
        <w:t xml:space="preserve"> o 30,4 mld zł oraz spadek zadłużenia wobec nierezydentów o 1,2 mld zł, </w:t>
      </w:r>
    </w:p>
    <w:p w14:paraId="76B5A66A" w14:textId="77777777" w:rsidR="00BD6A89" w:rsidRPr="00BD6A89" w:rsidRDefault="00BD6A89" w:rsidP="00BD6A89">
      <w:pPr>
        <w:spacing w:after="120"/>
        <w:ind w:left="717" w:hanging="360"/>
        <w:contextualSpacing/>
        <w:rPr>
          <w:lang w:val="pl-PL"/>
        </w:rPr>
      </w:pPr>
      <w:r w:rsidRPr="00BD6A89">
        <w:rPr>
          <w:lang w:val="pl-PL"/>
        </w:rPr>
        <w:t>na rynku polskich obligacji:</w:t>
      </w:r>
    </w:p>
    <w:p w14:paraId="31BE3A74" w14:textId="77777777" w:rsidR="00BD6A89" w:rsidRPr="00BD6A89" w:rsidRDefault="00BD6A89" w:rsidP="00BD6A89">
      <w:pPr>
        <w:numPr>
          <w:ilvl w:val="0"/>
          <w:numId w:val="18"/>
        </w:numPr>
        <w:spacing w:after="120"/>
        <w:contextualSpacing/>
        <w:rPr>
          <w:lang w:val="pl-PL"/>
        </w:rPr>
      </w:pPr>
      <w:r w:rsidRPr="00BD6A89">
        <w:rPr>
          <w:lang w:val="pl-PL"/>
        </w:rPr>
        <w:t>na rynku krajowym: wzrost rentowności obligacji - na koniec kwartału rentowności</w:t>
      </w:r>
      <w:r w:rsidRPr="00BD6A89" w:rsidDel="0064738C">
        <w:rPr>
          <w:lang w:val="pl-PL"/>
        </w:rPr>
        <w:t xml:space="preserve"> </w:t>
      </w:r>
      <w:r w:rsidRPr="00BD6A89">
        <w:rPr>
          <w:lang w:val="pl-PL"/>
        </w:rPr>
        <w:t>obligacji 2-, 5- i 10-letnich wyniosły odpowiednio 5,2% (+0,4 pp.), 5,6% (+0,7 pp.) oraz 5,9% (+0,6 pp.),</w:t>
      </w:r>
    </w:p>
    <w:p w14:paraId="69D5370D" w14:textId="77777777" w:rsidR="00BD6A89" w:rsidRPr="00BD6A89" w:rsidRDefault="00BD6A89" w:rsidP="00BD6A89">
      <w:pPr>
        <w:numPr>
          <w:ilvl w:val="0"/>
          <w:numId w:val="18"/>
        </w:numPr>
        <w:spacing w:after="120"/>
        <w:contextualSpacing/>
        <w:rPr>
          <w:lang w:val="pl-PL"/>
        </w:rPr>
      </w:pPr>
      <w:r w:rsidRPr="00BD6A89">
        <w:rPr>
          <w:lang w:val="pl-PL"/>
        </w:rPr>
        <w:t>na rynku obligacji w euro: spadek rentowności obligacji na krótkim końcu krzywej oraz wzrost na środku i długim końcu - na koniec kwartału rentowności obligacji 2</w:t>
      </w:r>
      <w:r w:rsidRPr="00BD6A89">
        <w:rPr>
          <w:lang w:val="pl-PL"/>
        </w:rPr>
        <w:noBreakHyphen/>
        <w:t>, 5- i 10</w:t>
      </w:r>
      <w:r w:rsidRPr="00BD6A89">
        <w:rPr>
          <w:lang w:val="pl-PL"/>
        </w:rPr>
        <w:noBreakHyphen/>
        <w:t>letnich wyniosły odpowie</w:t>
      </w:r>
      <w:r w:rsidRPr="00BD6A89">
        <w:rPr>
          <w:lang w:val="pl-PL"/>
        </w:rPr>
        <w:softHyphen/>
        <w:t>dnio 2,5% (</w:t>
      </w:r>
      <w:r w:rsidRPr="00BD6A89">
        <w:rPr>
          <w:lang w:val="pl-PL"/>
        </w:rPr>
        <w:noBreakHyphen/>
        <w:t xml:space="preserve">0,1 pp.), 2,6% (+0,1 pp.) oraz 3,5% (+0,1 pp.).  </w:t>
      </w:r>
    </w:p>
    <w:p w14:paraId="33ADCF6E" w14:textId="77777777" w:rsidR="00BD6A89" w:rsidRPr="00BD6A89" w:rsidRDefault="00BD6A89" w:rsidP="00BD6A89">
      <w:pPr>
        <w:spacing w:after="120"/>
        <w:rPr>
          <w:lang w:val="pl-PL"/>
        </w:rPr>
      </w:pPr>
      <w:r w:rsidRPr="00BD6A89">
        <w:rPr>
          <w:lang w:val="pl-PL"/>
        </w:rPr>
        <w:t>W całym 2024 roku nastąpił:</w:t>
      </w:r>
    </w:p>
    <w:p w14:paraId="2DFB8368" w14:textId="77777777" w:rsidR="00BD6A89" w:rsidRPr="00BD6A89" w:rsidRDefault="00BD6A89" w:rsidP="00BD6A89">
      <w:pPr>
        <w:spacing w:after="120"/>
        <w:ind w:left="717" w:hanging="360"/>
        <w:contextualSpacing/>
        <w:rPr>
          <w:lang w:val="pl-PL"/>
        </w:rPr>
      </w:pPr>
      <w:r w:rsidRPr="00BD6A89">
        <w:rPr>
          <w:lang w:val="pl-PL"/>
        </w:rPr>
        <w:t>w zakresie sytuacji płynnościowej budżetu państwa:</w:t>
      </w:r>
    </w:p>
    <w:p w14:paraId="24ECFB75" w14:textId="77777777" w:rsidR="00BD6A89" w:rsidRPr="00BD6A89" w:rsidRDefault="00BD6A89" w:rsidP="00BD6A89">
      <w:pPr>
        <w:spacing w:after="120"/>
        <w:ind w:left="708"/>
        <w:rPr>
          <w:lang w:val="pl-PL"/>
        </w:rPr>
      </w:pPr>
      <w:r w:rsidRPr="00BD6A89">
        <w:rPr>
          <w:lang w:val="pl-PL"/>
        </w:rPr>
        <w:t xml:space="preserve">wzrost środków na rachunkach budżetowych o 50,2 mld zł do 151,6 mld zł, </w:t>
      </w:r>
    </w:p>
    <w:p w14:paraId="327786B4" w14:textId="77777777" w:rsidR="00BD6A89" w:rsidRPr="00BD6A89" w:rsidRDefault="00BD6A89" w:rsidP="00BD6A89">
      <w:pPr>
        <w:spacing w:after="120"/>
        <w:ind w:left="717" w:hanging="360"/>
        <w:contextualSpacing/>
        <w:rPr>
          <w:lang w:val="pl-PL"/>
        </w:rPr>
      </w:pPr>
      <w:r w:rsidRPr="00BD6A89">
        <w:rPr>
          <w:lang w:val="pl-PL"/>
        </w:rPr>
        <w:t>w zakresie struktury podmiotowej zadłużenia na rynku krajowym:</w:t>
      </w:r>
    </w:p>
    <w:p w14:paraId="2E778102" w14:textId="77777777" w:rsidR="00BD6A89" w:rsidRPr="00BD6A89" w:rsidRDefault="00BD6A89" w:rsidP="00BD6A89">
      <w:pPr>
        <w:spacing w:after="120"/>
        <w:ind w:left="708"/>
        <w:rPr>
          <w:lang w:val="pl-PL"/>
        </w:rPr>
      </w:pPr>
      <w:r w:rsidRPr="00BD6A89">
        <w:rPr>
          <w:lang w:val="pl-PL"/>
        </w:rPr>
        <w:t xml:space="preserve">wzrost zadłużenia wobec banków o 103,4 mld zł, krajowego sektora </w:t>
      </w:r>
      <w:proofErr w:type="spellStart"/>
      <w:r w:rsidRPr="00BD6A89">
        <w:rPr>
          <w:lang w:val="pl-PL"/>
        </w:rPr>
        <w:t>pozabankowego</w:t>
      </w:r>
      <w:proofErr w:type="spellEnd"/>
      <w:r w:rsidRPr="00BD6A89">
        <w:rPr>
          <w:lang w:val="pl-PL"/>
        </w:rPr>
        <w:t xml:space="preserve"> o 76,5 mld zł i nierezydentów o 16,2 mld zł,</w:t>
      </w:r>
    </w:p>
    <w:p w14:paraId="399CE67E" w14:textId="77777777" w:rsidR="00BD6A89" w:rsidRPr="00BD6A89" w:rsidRDefault="00BD6A89" w:rsidP="00BD6A89">
      <w:pPr>
        <w:spacing w:after="120"/>
        <w:ind w:left="717" w:hanging="360"/>
        <w:contextualSpacing/>
        <w:rPr>
          <w:lang w:val="pl-PL"/>
        </w:rPr>
      </w:pPr>
      <w:r w:rsidRPr="00BD6A89">
        <w:rPr>
          <w:lang w:val="pl-PL"/>
        </w:rPr>
        <w:t>na rynku polskich obligacji:</w:t>
      </w:r>
    </w:p>
    <w:p w14:paraId="53435586" w14:textId="77777777" w:rsidR="00BD6A89" w:rsidRPr="00BD6A89" w:rsidRDefault="00BD6A89" w:rsidP="00BD6A89">
      <w:pPr>
        <w:numPr>
          <w:ilvl w:val="0"/>
          <w:numId w:val="18"/>
        </w:numPr>
        <w:spacing w:after="120"/>
        <w:contextualSpacing/>
        <w:rPr>
          <w:lang w:val="pl-PL"/>
        </w:rPr>
      </w:pPr>
      <w:r w:rsidRPr="00BD6A89">
        <w:rPr>
          <w:lang w:val="pl-PL"/>
        </w:rPr>
        <w:t>na rynku krajowym: wzrost rentowności - na koniec roku rentowności obligacji 2-, 5- i 10-letnich wyniosły odpowiednio 5,2% (+0,1 pp.), 5,6% (+0,6 pp.) oraz 5,9% (+0,7 pp.),</w:t>
      </w:r>
    </w:p>
    <w:p w14:paraId="5934E925" w14:textId="77777777" w:rsidR="00BD6A89" w:rsidRPr="00BD6A89" w:rsidRDefault="00BD6A89" w:rsidP="00BD6A89">
      <w:pPr>
        <w:numPr>
          <w:ilvl w:val="0"/>
          <w:numId w:val="18"/>
        </w:numPr>
        <w:spacing w:after="120"/>
        <w:contextualSpacing/>
        <w:rPr>
          <w:lang w:val="pl-PL"/>
        </w:rPr>
      </w:pPr>
      <w:r w:rsidRPr="00BD6A89">
        <w:rPr>
          <w:lang w:val="pl-PL"/>
        </w:rPr>
        <w:t>na rynku obligacji w euro: spadek rentowności obligacji na krótkim końcu krzywej oraz wzrost na środku i długim końcu - na koniec kwartału rentowności obligacji 2</w:t>
      </w:r>
      <w:r w:rsidRPr="00BD6A89">
        <w:rPr>
          <w:lang w:val="pl-PL"/>
        </w:rPr>
        <w:noBreakHyphen/>
        <w:t>, 5- i 10</w:t>
      </w:r>
      <w:r w:rsidRPr="00BD6A89">
        <w:rPr>
          <w:lang w:val="pl-PL"/>
        </w:rPr>
        <w:noBreakHyphen/>
        <w:t>letnich wyniosły odpowie</w:t>
      </w:r>
      <w:r w:rsidRPr="00BD6A89">
        <w:rPr>
          <w:lang w:val="pl-PL"/>
        </w:rPr>
        <w:softHyphen/>
        <w:t>dnio 2,5% (</w:t>
      </w:r>
      <w:r w:rsidRPr="00BD6A89">
        <w:rPr>
          <w:lang w:val="pl-PL"/>
        </w:rPr>
        <w:noBreakHyphen/>
        <w:t xml:space="preserve">0,4 pp.), 2,6% (+0,2 pp.) oraz 3,5% (+0,2 pp.).  </w:t>
      </w:r>
    </w:p>
    <w:p w14:paraId="7A35DD4A" w14:textId="77777777" w:rsidR="00206279" w:rsidRPr="007E5680" w:rsidRDefault="00206279" w:rsidP="00206279">
      <w:pPr>
        <w:pStyle w:val="Akapitzlist"/>
        <w:spacing w:after="120"/>
        <w:ind w:left="1068"/>
        <w:rPr>
          <w:lang w:val="pl-PL"/>
        </w:rPr>
      </w:pPr>
    </w:p>
    <w:p w14:paraId="76C80C6B" w14:textId="77777777" w:rsidR="00F940F6" w:rsidRDefault="00F940F6">
      <w:pPr>
        <w:spacing w:after="160" w:line="259" w:lineRule="auto"/>
        <w:rPr>
          <w:lang w:val="pl-PL"/>
        </w:rPr>
      </w:pPr>
      <w:r>
        <w:rPr>
          <w:lang w:val="pl-PL"/>
        </w:rPr>
        <w:br w:type="page"/>
      </w:r>
    </w:p>
    <w:p w14:paraId="739149DF" w14:textId="77777777" w:rsidR="005E4D22" w:rsidRDefault="005E4D22" w:rsidP="00DA5077">
      <w:pPr>
        <w:jc w:val="center"/>
        <w:rPr>
          <w:lang w:val="pl-PL"/>
        </w:rPr>
      </w:pPr>
    </w:p>
    <w:p w14:paraId="27CBEA85" w14:textId="64EAAD72" w:rsidR="000201C9" w:rsidRPr="00565B16" w:rsidRDefault="00DA5077" w:rsidP="002447E3">
      <w:pPr>
        <w:pStyle w:val="Nagwek1"/>
        <w:spacing w:before="1200"/>
        <w:jc w:val="center"/>
        <w:rPr>
          <w:color w:val="FFFFFF" w:themeColor="background1"/>
          <w:lang w:val="pl-PL"/>
        </w:rPr>
      </w:pPr>
      <w:bookmarkStart w:id="16" w:name="_Toc198726897"/>
      <w:r w:rsidRPr="00565B16">
        <w:rPr>
          <w:color w:val="FFFFFF" w:themeColor="background1"/>
          <w:lang w:val="pl-PL"/>
        </w:rPr>
        <w:t>ANEKS STATYSTYCZNY</w:t>
      </w:r>
      <w:bookmarkEnd w:id="16"/>
    </w:p>
    <w:sectPr w:rsidR="000201C9" w:rsidRPr="00565B16" w:rsidSect="003B1A30">
      <w:headerReference w:type="default" r:id="rId24"/>
      <w:footerReference w:type="default" r:id="rId25"/>
      <w:headerReference w:type="first" r:id="rId26"/>
      <w:pgSz w:w="11906" w:h="16838"/>
      <w:pgMar w:top="1701" w:right="1418" w:bottom="1418" w:left="1418" w:header="17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065DB" w14:textId="77777777" w:rsidR="000672AA" w:rsidRDefault="000672AA" w:rsidP="005745E4">
      <w:r>
        <w:separator/>
      </w:r>
    </w:p>
  </w:endnote>
  <w:endnote w:type="continuationSeparator" w:id="0">
    <w:p w14:paraId="79D857F1" w14:textId="77777777" w:rsidR="000672AA" w:rsidRDefault="000672AA" w:rsidP="0057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EE"/>
    <w:family w:val="auto"/>
    <w:pitch w:val="variable"/>
    <w:sig w:usb0="A00002FF" w:usb1="5000205B" w:usb2="00000000" w:usb3="00000000" w:csb0="00000197"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Bold">
    <w:altName w:val="Lat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0A0F" w14:textId="3A9C5072" w:rsidR="0033111E" w:rsidRPr="0097040B" w:rsidRDefault="0097040B" w:rsidP="005745E4">
    <w:pPr>
      <w:pStyle w:val="Stopka"/>
      <w:rPr>
        <w:lang w:val="pl-PL"/>
      </w:rPr>
    </w:pPr>
    <w:r>
      <w:rPr>
        <w:lang w:val="pl-PL"/>
      </w:rPr>
      <w:t xml:space="preserve">Informacja kwartalna </w:t>
    </w:r>
    <w:r w:rsidR="00CD0A7A">
      <w:rPr>
        <w:lang w:val="pl-PL"/>
      </w:rPr>
      <w:t>I</w:t>
    </w:r>
    <w:r w:rsidR="00423865">
      <w:rPr>
        <w:lang w:val="pl-PL"/>
      </w:rPr>
      <w:t>V</w:t>
    </w:r>
    <w:r>
      <w:rPr>
        <w:lang w:val="pl-PL"/>
      </w:rPr>
      <w:t xml:space="preserve"> kw. 202</w:t>
    </w:r>
    <w:r w:rsidR="0033196C">
      <w:rPr>
        <w:lang w:val="pl-PL"/>
      </w:rPr>
      <w:t>4</w:t>
    </w:r>
    <w:r>
      <w:rPr>
        <w:lang w:val="pl-PL"/>
      </w:rPr>
      <w:t xml:space="preserve"> r.</w:t>
    </w:r>
    <w:r w:rsidRPr="0097040B">
      <w:rPr>
        <w:lang w:val="pl-PL"/>
      </w:rPr>
      <w:ptab w:relativeTo="margin" w:alignment="center" w:leader="none"/>
    </w:r>
    <w:r w:rsidRPr="0097040B">
      <w:rPr>
        <w:lang w:val="pl-PL"/>
      </w:rPr>
      <w:ptab w:relativeTo="margin" w:alignment="right" w:leader="none"/>
    </w:r>
    <w:r w:rsidRPr="0097040B">
      <w:rPr>
        <w:rFonts w:asciiTheme="majorHAnsi" w:eastAsiaTheme="majorEastAsia" w:hAnsiTheme="majorHAnsi" w:cstheme="majorBidi"/>
        <w:sz w:val="28"/>
        <w:szCs w:val="28"/>
        <w:lang w:val="pl-PL"/>
      </w:rPr>
      <w:t xml:space="preserve">str. </w:t>
    </w:r>
    <w:r w:rsidRPr="0097040B">
      <w:rPr>
        <w:rFonts w:asciiTheme="minorHAnsi" w:eastAsiaTheme="minorEastAsia" w:hAnsiTheme="minorHAnsi"/>
        <w:sz w:val="22"/>
        <w:lang w:val="pl-PL"/>
      </w:rPr>
      <w:fldChar w:fldCharType="begin"/>
    </w:r>
    <w:r w:rsidRPr="0097040B">
      <w:rPr>
        <w:lang w:val="pl-PL"/>
      </w:rPr>
      <w:instrText>PAGE    \* MERGEFORMAT</w:instrText>
    </w:r>
    <w:r w:rsidRPr="0097040B">
      <w:rPr>
        <w:rFonts w:asciiTheme="minorHAnsi" w:eastAsiaTheme="minorEastAsia" w:hAnsiTheme="minorHAnsi"/>
        <w:sz w:val="22"/>
        <w:lang w:val="pl-PL"/>
      </w:rPr>
      <w:fldChar w:fldCharType="separate"/>
    </w:r>
    <w:r w:rsidR="006B1D5C" w:rsidRPr="006B1D5C">
      <w:rPr>
        <w:rFonts w:asciiTheme="majorHAnsi" w:eastAsiaTheme="majorEastAsia" w:hAnsiTheme="majorHAnsi" w:cstheme="majorBidi"/>
        <w:noProof/>
        <w:sz w:val="28"/>
        <w:szCs w:val="28"/>
        <w:lang w:val="pl-PL"/>
      </w:rPr>
      <w:t>10</w:t>
    </w:r>
    <w:r w:rsidRPr="0097040B">
      <w:rPr>
        <w:rFonts w:asciiTheme="majorHAnsi" w:eastAsiaTheme="majorEastAsia" w:hAnsiTheme="majorHAnsi" w:cstheme="majorBidi"/>
        <w:sz w:val="28"/>
        <w:szCs w:val="28"/>
        <w:lang w:val="pl-P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BB7E8" w14:textId="77777777" w:rsidR="000672AA" w:rsidRDefault="000672AA" w:rsidP="005745E4">
      <w:r>
        <w:separator/>
      </w:r>
    </w:p>
  </w:footnote>
  <w:footnote w:type="continuationSeparator" w:id="0">
    <w:p w14:paraId="273E932D" w14:textId="77777777" w:rsidR="000672AA" w:rsidRDefault="000672AA" w:rsidP="00574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473F" w14:textId="7E1384DE" w:rsidR="0097040B" w:rsidRDefault="0097040B">
    <w:pPr>
      <w:pStyle w:val="Nagwek"/>
      <w:jc w:val="right"/>
    </w:pPr>
  </w:p>
  <w:p w14:paraId="6A471524" w14:textId="77777777" w:rsidR="0097040B" w:rsidRDefault="0097040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715B0" w14:textId="7988A6D6" w:rsidR="0033111E" w:rsidRDefault="00FD1A60" w:rsidP="005745E4">
    <w:pPr>
      <w:pStyle w:val="Nagwek"/>
    </w:pPr>
    <w:r w:rsidRPr="009C0B1C">
      <w:rPr>
        <w:noProof/>
        <w:lang w:val="pl-PL" w:eastAsia="pl-PL"/>
      </w:rPr>
      <w:drawing>
        <wp:inline distT="0" distB="0" distL="0" distR="0" wp14:anchorId="0A7553BC" wp14:editId="71D6A2DA">
          <wp:extent cx="1333500" cy="656648"/>
          <wp:effectExtent l="0" t="0" r="0" b="0"/>
          <wp:docPr id="1" name="Obraz 1" title="Logo Ministerstwa Finas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7560" cy="663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41CE6"/>
    <w:multiLevelType w:val="hybridMultilevel"/>
    <w:tmpl w:val="D07E215C"/>
    <w:lvl w:ilvl="0" w:tplc="F9362424">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6F56D08"/>
    <w:multiLevelType w:val="hybridMultilevel"/>
    <w:tmpl w:val="565C9C46"/>
    <w:lvl w:ilvl="0" w:tplc="090EE0C6">
      <w:start w:val="1"/>
      <w:numFmt w:val="bullet"/>
      <w:lvlText w:val=""/>
      <w:lvlJc w:val="left"/>
      <w:pPr>
        <w:ind w:left="1437" w:hanging="360"/>
      </w:pPr>
      <w:rPr>
        <w:rFonts w:ascii="Symbol" w:hAnsi="Symbol" w:cs="Symbol" w:hint="default"/>
        <w:color w:val="B5121B"/>
      </w:rPr>
    </w:lvl>
    <w:lvl w:ilvl="1" w:tplc="8F1E07AE">
      <w:start w:val="1"/>
      <w:numFmt w:val="bullet"/>
      <w:lvlText w:val="•"/>
      <w:lvlJc w:val="left"/>
      <w:pPr>
        <w:ind w:left="2880" w:hanging="360"/>
      </w:pPr>
      <w:rPr>
        <w:rFonts w:ascii="Raleway" w:hAnsi="Raleway"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 w15:restartNumberingAfterBreak="0">
    <w:nsid w:val="1B3E515D"/>
    <w:multiLevelType w:val="hybridMultilevel"/>
    <w:tmpl w:val="24B0F3A8"/>
    <w:lvl w:ilvl="0" w:tplc="36A49054">
      <w:start w:val="1"/>
      <w:numFmt w:val="bullet"/>
      <w:lvlText w:val=""/>
      <w:lvlJc w:val="left"/>
      <w:pPr>
        <w:ind w:left="720" w:hanging="360"/>
      </w:pPr>
      <w:rPr>
        <w:rFonts w:ascii="Symbol" w:hAnsi="Symbol" w:cs="Symbol" w:hint="default"/>
        <w:color w:val="B5121B"/>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CC11F79"/>
    <w:multiLevelType w:val="hybridMultilevel"/>
    <w:tmpl w:val="78F240DC"/>
    <w:lvl w:ilvl="0" w:tplc="090EE0C6">
      <w:start w:val="1"/>
      <w:numFmt w:val="bullet"/>
      <w:lvlText w:val=""/>
      <w:lvlJc w:val="left"/>
      <w:pPr>
        <w:ind w:left="717" w:hanging="360"/>
      </w:pPr>
      <w:rPr>
        <w:rFonts w:ascii="Symbol" w:hAnsi="Symbol" w:cs="Symbol" w:hint="default"/>
        <w:color w:val="B5121B"/>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4" w15:restartNumberingAfterBreak="0">
    <w:nsid w:val="2D0672EA"/>
    <w:multiLevelType w:val="hybridMultilevel"/>
    <w:tmpl w:val="3B385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3C96F06"/>
    <w:multiLevelType w:val="hybridMultilevel"/>
    <w:tmpl w:val="FC8E7BC6"/>
    <w:lvl w:ilvl="0" w:tplc="36A49054">
      <w:start w:val="1"/>
      <w:numFmt w:val="bullet"/>
      <w:lvlText w:val=""/>
      <w:lvlJc w:val="left"/>
      <w:pPr>
        <w:ind w:left="720" w:hanging="360"/>
      </w:pPr>
      <w:rPr>
        <w:rFonts w:ascii="Symbol" w:hAnsi="Symbol" w:cs="Symbol" w:hint="default"/>
        <w:color w:val="B5121B"/>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81C3741"/>
    <w:multiLevelType w:val="hybridMultilevel"/>
    <w:tmpl w:val="366E6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9070B54"/>
    <w:multiLevelType w:val="hybridMultilevel"/>
    <w:tmpl w:val="83C8F7A6"/>
    <w:lvl w:ilvl="0" w:tplc="B82AD5BA">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20"/>
        </w:tabs>
        <w:ind w:left="1020" w:hanging="360"/>
      </w:pPr>
      <w:rPr>
        <w:rFonts w:ascii="Courier New" w:hAnsi="Courier New" w:hint="default"/>
      </w:rPr>
    </w:lvl>
    <w:lvl w:ilvl="2" w:tplc="04150005" w:tentative="1">
      <w:start w:val="1"/>
      <w:numFmt w:val="bullet"/>
      <w:lvlText w:val=""/>
      <w:lvlJc w:val="left"/>
      <w:pPr>
        <w:tabs>
          <w:tab w:val="num" w:pos="1740"/>
        </w:tabs>
        <w:ind w:left="1740" w:hanging="360"/>
      </w:pPr>
      <w:rPr>
        <w:rFonts w:ascii="Wingdings" w:hAnsi="Wingdings" w:hint="default"/>
      </w:rPr>
    </w:lvl>
    <w:lvl w:ilvl="3" w:tplc="04150001" w:tentative="1">
      <w:start w:val="1"/>
      <w:numFmt w:val="bullet"/>
      <w:lvlText w:val=""/>
      <w:lvlJc w:val="left"/>
      <w:pPr>
        <w:tabs>
          <w:tab w:val="num" w:pos="2460"/>
        </w:tabs>
        <w:ind w:left="2460" w:hanging="360"/>
      </w:pPr>
      <w:rPr>
        <w:rFonts w:ascii="Symbol" w:hAnsi="Symbol" w:hint="default"/>
      </w:rPr>
    </w:lvl>
    <w:lvl w:ilvl="4" w:tplc="04150003" w:tentative="1">
      <w:start w:val="1"/>
      <w:numFmt w:val="bullet"/>
      <w:lvlText w:val="o"/>
      <w:lvlJc w:val="left"/>
      <w:pPr>
        <w:tabs>
          <w:tab w:val="num" w:pos="3180"/>
        </w:tabs>
        <w:ind w:left="3180" w:hanging="360"/>
      </w:pPr>
      <w:rPr>
        <w:rFonts w:ascii="Courier New" w:hAnsi="Courier New" w:hint="default"/>
      </w:rPr>
    </w:lvl>
    <w:lvl w:ilvl="5" w:tplc="04150005" w:tentative="1">
      <w:start w:val="1"/>
      <w:numFmt w:val="bullet"/>
      <w:lvlText w:val=""/>
      <w:lvlJc w:val="left"/>
      <w:pPr>
        <w:tabs>
          <w:tab w:val="num" w:pos="3900"/>
        </w:tabs>
        <w:ind w:left="3900" w:hanging="360"/>
      </w:pPr>
      <w:rPr>
        <w:rFonts w:ascii="Wingdings" w:hAnsi="Wingdings" w:hint="default"/>
      </w:rPr>
    </w:lvl>
    <w:lvl w:ilvl="6" w:tplc="04150001" w:tentative="1">
      <w:start w:val="1"/>
      <w:numFmt w:val="bullet"/>
      <w:lvlText w:val=""/>
      <w:lvlJc w:val="left"/>
      <w:pPr>
        <w:tabs>
          <w:tab w:val="num" w:pos="4620"/>
        </w:tabs>
        <w:ind w:left="4620" w:hanging="360"/>
      </w:pPr>
      <w:rPr>
        <w:rFonts w:ascii="Symbol" w:hAnsi="Symbol" w:hint="default"/>
      </w:rPr>
    </w:lvl>
    <w:lvl w:ilvl="7" w:tplc="04150003" w:tentative="1">
      <w:start w:val="1"/>
      <w:numFmt w:val="bullet"/>
      <w:lvlText w:val="o"/>
      <w:lvlJc w:val="left"/>
      <w:pPr>
        <w:tabs>
          <w:tab w:val="num" w:pos="5340"/>
        </w:tabs>
        <w:ind w:left="5340" w:hanging="360"/>
      </w:pPr>
      <w:rPr>
        <w:rFonts w:ascii="Courier New" w:hAnsi="Courier New" w:hint="default"/>
      </w:rPr>
    </w:lvl>
    <w:lvl w:ilvl="8" w:tplc="04150005" w:tentative="1">
      <w:start w:val="1"/>
      <w:numFmt w:val="bullet"/>
      <w:lvlText w:val=""/>
      <w:lvlJc w:val="left"/>
      <w:pPr>
        <w:tabs>
          <w:tab w:val="num" w:pos="6060"/>
        </w:tabs>
        <w:ind w:left="6060" w:hanging="360"/>
      </w:pPr>
      <w:rPr>
        <w:rFonts w:ascii="Wingdings" w:hAnsi="Wingdings" w:hint="default"/>
      </w:rPr>
    </w:lvl>
  </w:abstractNum>
  <w:abstractNum w:abstractNumId="8" w15:restartNumberingAfterBreak="0">
    <w:nsid w:val="3C651E72"/>
    <w:multiLevelType w:val="hybridMultilevel"/>
    <w:tmpl w:val="555294FA"/>
    <w:lvl w:ilvl="0" w:tplc="D46CF324">
      <w:start w:val="1"/>
      <w:numFmt w:val="decimal"/>
      <w:lvlText w:val="%1."/>
      <w:lvlJc w:val="left"/>
      <w:pPr>
        <w:ind w:left="720" w:hanging="360"/>
      </w:pPr>
      <w:rPr>
        <w:rFonts w:hint="default"/>
        <w:b w:val="0"/>
        <w:color w:val="C0000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8D7625"/>
    <w:multiLevelType w:val="hybridMultilevel"/>
    <w:tmpl w:val="7D967954"/>
    <w:lvl w:ilvl="0" w:tplc="090EE0C6">
      <w:start w:val="1"/>
      <w:numFmt w:val="bullet"/>
      <w:lvlText w:val=""/>
      <w:lvlJc w:val="left"/>
      <w:pPr>
        <w:ind w:left="1068" w:hanging="360"/>
      </w:pPr>
      <w:rPr>
        <w:rFonts w:ascii="Symbol" w:hAnsi="Symbol" w:cs="Symbol" w:hint="default"/>
        <w:color w:val="B5121B"/>
      </w:rPr>
    </w:lvl>
    <w:lvl w:ilvl="1" w:tplc="04150001">
      <w:start w:val="1"/>
      <w:numFmt w:val="bullet"/>
      <w:lvlText w:val=""/>
      <w:lvlJc w:val="left"/>
      <w:pPr>
        <w:ind w:left="2511" w:hanging="360"/>
      </w:pPr>
      <w:rPr>
        <w:rFonts w:ascii="Symbol" w:hAnsi="Symbol"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10" w15:restartNumberingAfterBreak="0">
    <w:nsid w:val="442E6983"/>
    <w:multiLevelType w:val="hybridMultilevel"/>
    <w:tmpl w:val="0B74AD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47E4A2E"/>
    <w:multiLevelType w:val="hybridMultilevel"/>
    <w:tmpl w:val="9AA07D58"/>
    <w:lvl w:ilvl="0" w:tplc="090EE0C6">
      <w:start w:val="1"/>
      <w:numFmt w:val="bullet"/>
      <w:lvlText w:val=""/>
      <w:lvlJc w:val="left"/>
      <w:pPr>
        <w:ind w:left="717" w:hanging="360"/>
      </w:pPr>
      <w:rPr>
        <w:rFonts w:ascii="Symbol" w:hAnsi="Symbol" w:cs="Symbol" w:hint="default"/>
        <w:color w:val="B5121B"/>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459E73DD"/>
    <w:multiLevelType w:val="hybridMultilevel"/>
    <w:tmpl w:val="6B1CB3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BAD74AE"/>
    <w:multiLevelType w:val="hybridMultilevel"/>
    <w:tmpl w:val="F0B4AAFA"/>
    <w:lvl w:ilvl="0" w:tplc="36A49054">
      <w:start w:val="1"/>
      <w:numFmt w:val="bullet"/>
      <w:lvlText w:val=""/>
      <w:lvlJc w:val="left"/>
      <w:pPr>
        <w:ind w:left="720" w:hanging="360"/>
      </w:pPr>
      <w:rPr>
        <w:rFonts w:ascii="Symbol" w:hAnsi="Symbol" w:cs="Symbol" w:hint="default"/>
        <w:color w:val="B5121B"/>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E896FFA"/>
    <w:multiLevelType w:val="hybridMultilevel"/>
    <w:tmpl w:val="22D22D5C"/>
    <w:lvl w:ilvl="0" w:tplc="C108FB54">
      <w:start w:val="1"/>
      <w:numFmt w:val="bullet"/>
      <w:lvlText w:val=""/>
      <w:lvlJc w:val="left"/>
      <w:pPr>
        <w:ind w:left="1440" w:hanging="360"/>
      </w:pPr>
      <w:rPr>
        <w:rFonts w:ascii="Symbol" w:hAnsi="Symbol" w:cs="Symbol" w:hint="default"/>
        <w:color w:val="B5121B"/>
      </w:rPr>
    </w:lvl>
    <w:lvl w:ilvl="1" w:tplc="F9362424">
      <w:start w:val="1"/>
      <w:numFmt w:val="bullet"/>
      <w:lvlText w:val=""/>
      <w:lvlJc w:val="left"/>
      <w:pPr>
        <w:ind w:left="2160" w:hanging="360"/>
      </w:pPr>
      <w:rPr>
        <w:rFonts w:ascii="Symbol" w:hAnsi="Symbol" w:cs="Symbol" w:hint="default"/>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646074CA"/>
    <w:multiLevelType w:val="hybridMultilevel"/>
    <w:tmpl w:val="3E8CD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D577F4"/>
    <w:multiLevelType w:val="hybridMultilevel"/>
    <w:tmpl w:val="51441264"/>
    <w:lvl w:ilvl="0" w:tplc="F9362424">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A185FF1"/>
    <w:multiLevelType w:val="hybridMultilevel"/>
    <w:tmpl w:val="E4901F78"/>
    <w:lvl w:ilvl="0" w:tplc="F9362424">
      <w:start w:val="1"/>
      <w:numFmt w:val="bullet"/>
      <w:lvlText w:val=""/>
      <w:lvlJc w:val="left"/>
      <w:pPr>
        <w:ind w:left="1440" w:hanging="360"/>
      </w:pPr>
      <w:rPr>
        <w:rFonts w:ascii="Symbol" w:hAnsi="Symbol" w:cs="Symbol" w:hint="default"/>
        <w:color w:val="auto"/>
      </w:rPr>
    </w:lvl>
    <w:lvl w:ilvl="1" w:tplc="F9362424">
      <w:start w:val="1"/>
      <w:numFmt w:val="bullet"/>
      <w:lvlText w:val=""/>
      <w:lvlJc w:val="left"/>
      <w:pPr>
        <w:ind w:left="2160" w:hanging="360"/>
      </w:pPr>
      <w:rPr>
        <w:rFonts w:ascii="Symbol" w:hAnsi="Symbol" w:cs="Symbol" w:hint="default"/>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6C7C15B8"/>
    <w:multiLevelType w:val="hybridMultilevel"/>
    <w:tmpl w:val="E2E06436"/>
    <w:lvl w:ilvl="0" w:tplc="36A49054">
      <w:start w:val="1"/>
      <w:numFmt w:val="bullet"/>
      <w:lvlText w:val=""/>
      <w:lvlJc w:val="left"/>
      <w:pPr>
        <w:ind w:left="720" w:hanging="360"/>
      </w:pPr>
      <w:rPr>
        <w:rFonts w:ascii="Symbol" w:hAnsi="Symbol" w:cs="Symbol" w:hint="default"/>
        <w:color w:val="B5121B"/>
      </w:rPr>
    </w:lvl>
    <w:lvl w:ilvl="1" w:tplc="8F1E07AE">
      <w:start w:val="1"/>
      <w:numFmt w:val="bullet"/>
      <w:lvlText w:val="•"/>
      <w:lvlJc w:val="left"/>
      <w:pPr>
        <w:ind w:left="1440" w:hanging="360"/>
      </w:pPr>
      <w:rPr>
        <w:rFonts w:ascii="Raleway" w:hAnsi="Raleway"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D0D55C8"/>
    <w:multiLevelType w:val="hybridMultilevel"/>
    <w:tmpl w:val="C480E1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065B56"/>
    <w:multiLevelType w:val="hybridMultilevel"/>
    <w:tmpl w:val="966A05CC"/>
    <w:lvl w:ilvl="0" w:tplc="D46CF324">
      <w:start w:val="1"/>
      <w:numFmt w:val="decimal"/>
      <w:lvlText w:val="%1."/>
      <w:lvlJc w:val="left"/>
      <w:pPr>
        <w:ind w:left="720" w:hanging="360"/>
      </w:pPr>
      <w:rPr>
        <w:rFonts w:hint="default"/>
        <w:b w:val="0"/>
        <w:color w:val="C0000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9AA479D"/>
    <w:multiLevelType w:val="hybridMultilevel"/>
    <w:tmpl w:val="3B7ED1BE"/>
    <w:lvl w:ilvl="0" w:tplc="C108FB54">
      <w:start w:val="1"/>
      <w:numFmt w:val="bullet"/>
      <w:lvlText w:val=""/>
      <w:lvlJc w:val="left"/>
      <w:pPr>
        <w:ind w:left="1440" w:hanging="360"/>
      </w:pPr>
      <w:rPr>
        <w:rFonts w:ascii="Symbol" w:hAnsi="Symbol" w:cs="Symbol" w:hint="default"/>
        <w:color w:val="B5121B"/>
      </w:rPr>
    </w:lvl>
    <w:lvl w:ilvl="1" w:tplc="F9362424">
      <w:start w:val="1"/>
      <w:numFmt w:val="bullet"/>
      <w:lvlText w:val=""/>
      <w:lvlJc w:val="left"/>
      <w:pPr>
        <w:ind w:left="2160" w:hanging="360"/>
      </w:pPr>
      <w:rPr>
        <w:rFonts w:ascii="Symbol" w:hAnsi="Symbol" w:cs="Symbol" w:hint="default"/>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E3A47AC"/>
    <w:multiLevelType w:val="hybridMultilevel"/>
    <w:tmpl w:val="B600A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5"/>
  </w:num>
  <w:num w:numId="4">
    <w:abstractNumId w:val="18"/>
  </w:num>
  <w:num w:numId="5">
    <w:abstractNumId w:val="20"/>
  </w:num>
  <w:num w:numId="6">
    <w:abstractNumId w:val="2"/>
  </w:num>
  <w:num w:numId="7">
    <w:abstractNumId w:val="8"/>
  </w:num>
  <w:num w:numId="8">
    <w:abstractNumId w:val="13"/>
  </w:num>
  <w:num w:numId="9">
    <w:abstractNumId w:val="11"/>
  </w:num>
  <w:num w:numId="10">
    <w:abstractNumId w:val="14"/>
  </w:num>
  <w:num w:numId="11">
    <w:abstractNumId w:val="21"/>
  </w:num>
  <w:num w:numId="12">
    <w:abstractNumId w:val="17"/>
  </w:num>
  <w:num w:numId="13">
    <w:abstractNumId w:val="1"/>
  </w:num>
  <w:num w:numId="14">
    <w:abstractNumId w:val="15"/>
  </w:num>
  <w:num w:numId="15">
    <w:abstractNumId w:val="6"/>
  </w:num>
  <w:num w:numId="16">
    <w:abstractNumId w:val="4"/>
  </w:num>
  <w:num w:numId="17">
    <w:abstractNumId w:val="19"/>
  </w:num>
  <w:num w:numId="18">
    <w:abstractNumId w:val="9"/>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3"/>
  </w:num>
  <w:num w:numId="26">
    <w:abstractNumId w:val="12"/>
  </w:num>
  <w:num w:numId="27">
    <w:abstractNumId w:val="7"/>
  </w:num>
  <w:num w:numId="28">
    <w:abstractNumId w:val="1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50"/>
    <w:rsid w:val="00010708"/>
    <w:rsid w:val="00015B8F"/>
    <w:rsid w:val="00016086"/>
    <w:rsid w:val="000165BF"/>
    <w:rsid w:val="000201C9"/>
    <w:rsid w:val="00032D08"/>
    <w:rsid w:val="00051143"/>
    <w:rsid w:val="0006068D"/>
    <w:rsid w:val="00063AB5"/>
    <w:rsid w:val="000672AA"/>
    <w:rsid w:val="0007023D"/>
    <w:rsid w:val="000736BC"/>
    <w:rsid w:val="00087DEA"/>
    <w:rsid w:val="00095730"/>
    <w:rsid w:val="000A336D"/>
    <w:rsid w:val="000B05E6"/>
    <w:rsid w:val="000C6A78"/>
    <w:rsid w:val="000D2E61"/>
    <w:rsid w:val="000D4857"/>
    <w:rsid w:val="000F260B"/>
    <w:rsid w:val="000F4EDC"/>
    <w:rsid w:val="0010152A"/>
    <w:rsid w:val="00106EE5"/>
    <w:rsid w:val="00112324"/>
    <w:rsid w:val="00120861"/>
    <w:rsid w:val="0014436D"/>
    <w:rsid w:val="00147CD6"/>
    <w:rsid w:val="00160037"/>
    <w:rsid w:val="00165E18"/>
    <w:rsid w:val="00172F8E"/>
    <w:rsid w:val="00175555"/>
    <w:rsid w:val="00175DF6"/>
    <w:rsid w:val="00177244"/>
    <w:rsid w:val="00192521"/>
    <w:rsid w:val="001A423B"/>
    <w:rsid w:val="001A42E3"/>
    <w:rsid w:val="001A6240"/>
    <w:rsid w:val="001A6801"/>
    <w:rsid w:val="001B5DC4"/>
    <w:rsid w:val="001C341D"/>
    <w:rsid w:val="001C43E4"/>
    <w:rsid w:val="001C606E"/>
    <w:rsid w:val="001D28E4"/>
    <w:rsid w:val="001D2F50"/>
    <w:rsid w:val="001E6450"/>
    <w:rsid w:val="001F238E"/>
    <w:rsid w:val="00201367"/>
    <w:rsid w:val="00206279"/>
    <w:rsid w:val="002245DF"/>
    <w:rsid w:val="002302CF"/>
    <w:rsid w:val="00231C6E"/>
    <w:rsid w:val="00231FA8"/>
    <w:rsid w:val="00237A89"/>
    <w:rsid w:val="00237EBC"/>
    <w:rsid w:val="0024027B"/>
    <w:rsid w:val="002447E3"/>
    <w:rsid w:val="00265ABC"/>
    <w:rsid w:val="0029181F"/>
    <w:rsid w:val="002934AC"/>
    <w:rsid w:val="00296D47"/>
    <w:rsid w:val="002A3CD2"/>
    <w:rsid w:val="002A6604"/>
    <w:rsid w:val="002D1DBE"/>
    <w:rsid w:val="002E02E8"/>
    <w:rsid w:val="002E2938"/>
    <w:rsid w:val="002E76C7"/>
    <w:rsid w:val="00307666"/>
    <w:rsid w:val="0031038A"/>
    <w:rsid w:val="0033111E"/>
    <w:rsid w:val="0033196C"/>
    <w:rsid w:val="00332E31"/>
    <w:rsid w:val="00334FA7"/>
    <w:rsid w:val="003415CE"/>
    <w:rsid w:val="00347556"/>
    <w:rsid w:val="003537E0"/>
    <w:rsid w:val="003545C1"/>
    <w:rsid w:val="003615EA"/>
    <w:rsid w:val="003629EE"/>
    <w:rsid w:val="003718B3"/>
    <w:rsid w:val="003813D9"/>
    <w:rsid w:val="003900DE"/>
    <w:rsid w:val="003965EA"/>
    <w:rsid w:val="003A2907"/>
    <w:rsid w:val="003B1A30"/>
    <w:rsid w:val="003B78DE"/>
    <w:rsid w:val="003C09B6"/>
    <w:rsid w:val="003D15D0"/>
    <w:rsid w:val="003D524A"/>
    <w:rsid w:val="00414B53"/>
    <w:rsid w:val="00422932"/>
    <w:rsid w:val="00423865"/>
    <w:rsid w:val="0043376D"/>
    <w:rsid w:val="00451F01"/>
    <w:rsid w:val="004578A7"/>
    <w:rsid w:val="004753AF"/>
    <w:rsid w:val="004A0776"/>
    <w:rsid w:val="004A0A8C"/>
    <w:rsid w:val="004A4538"/>
    <w:rsid w:val="004A4A9B"/>
    <w:rsid w:val="004B0C67"/>
    <w:rsid w:val="004C6535"/>
    <w:rsid w:val="004F4226"/>
    <w:rsid w:val="00511B31"/>
    <w:rsid w:val="00516A13"/>
    <w:rsid w:val="005321FB"/>
    <w:rsid w:val="00534637"/>
    <w:rsid w:val="00541173"/>
    <w:rsid w:val="00546DF9"/>
    <w:rsid w:val="0056526C"/>
    <w:rsid w:val="00565B16"/>
    <w:rsid w:val="005745E4"/>
    <w:rsid w:val="00577E65"/>
    <w:rsid w:val="005815D9"/>
    <w:rsid w:val="00596738"/>
    <w:rsid w:val="005A6209"/>
    <w:rsid w:val="005B3200"/>
    <w:rsid w:val="005C3049"/>
    <w:rsid w:val="005D179A"/>
    <w:rsid w:val="005E4D22"/>
    <w:rsid w:val="005E7339"/>
    <w:rsid w:val="005E7B55"/>
    <w:rsid w:val="005F5D0B"/>
    <w:rsid w:val="005F78DE"/>
    <w:rsid w:val="006014ED"/>
    <w:rsid w:val="00610CFB"/>
    <w:rsid w:val="006336FD"/>
    <w:rsid w:val="00641E69"/>
    <w:rsid w:val="00642A8A"/>
    <w:rsid w:val="0065114F"/>
    <w:rsid w:val="00653CDC"/>
    <w:rsid w:val="006675A9"/>
    <w:rsid w:val="0068218C"/>
    <w:rsid w:val="00690CDD"/>
    <w:rsid w:val="006934FD"/>
    <w:rsid w:val="006955CE"/>
    <w:rsid w:val="006B1D5C"/>
    <w:rsid w:val="006B55FE"/>
    <w:rsid w:val="006B5D5C"/>
    <w:rsid w:val="006B69DB"/>
    <w:rsid w:val="006C15AF"/>
    <w:rsid w:val="006E327A"/>
    <w:rsid w:val="006E5415"/>
    <w:rsid w:val="00700112"/>
    <w:rsid w:val="00700C2E"/>
    <w:rsid w:val="0070153F"/>
    <w:rsid w:val="00712C7A"/>
    <w:rsid w:val="00730B44"/>
    <w:rsid w:val="00733234"/>
    <w:rsid w:val="0073390A"/>
    <w:rsid w:val="007474BC"/>
    <w:rsid w:val="007502E4"/>
    <w:rsid w:val="007708B3"/>
    <w:rsid w:val="007843A9"/>
    <w:rsid w:val="007A52E0"/>
    <w:rsid w:val="007C1C55"/>
    <w:rsid w:val="008216F8"/>
    <w:rsid w:val="00830F64"/>
    <w:rsid w:val="008313E1"/>
    <w:rsid w:val="00842D18"/>
    <w:rsid w:val="00870857"/>
    <w:rsid w:val="00894F96"/>
    <w:rsid w:val="008A5D87"/>
    <w:rsid w:val="008B4157"/>
    <w:rsid w:val="008D3A26"/>
    <w:rsid w:val="008D4421"/>
    <w:rsid w:val="008D51F0"/>
    <w:rsid w:val="008E3C75"/>
    <w:rsid w:val="008E4E01"/>
    <w:rsid w:val="008E7644"/>
    <w:rsid w:val="008F2BFF"/>
    <w:rsid w:val="00907B52"/>
    <w:rsid w:val="0091237B"/>
    <w:rsid w:val="00913DA5"/>
    <w:rsid w:val="00935724"/>
    <w:rsid w:val="0095428E"/>
    <w:rsid w:val="0097040B"/>
    <w:rsid w:val="00972F87"/>
    <w:rsid w:val="0098499A"/>
    <w:rsid w:val="00997CF8"/>
    <w:rsid w:val="009C0B1C"/>
    <w:rsid w:val="009C2F53"/>
    <w:rsid w:val="009D3B00"/>
    <w:rsid w:val="009D48E1"/>
    <w:rsid w:val="009F1463"/>
    <w:rsid w:val="009F5DAE"/>
    <w:rsid w:val="009F6264"/>
    <w:rsid w:val="009F6E55"/>
    <w:rsid w:val="00A02BED"/>
    <w:rsid w:val="00A04F3F"/>
    <w:rsid w:val="00A12D17"/>
    <w:rsid w:val="00A216F3"/>
    <w:rsid w:val="00A3080E"/>
    <w:rsid w:val="00A402C9"/>
    <w:rsid w:val="00A41220"/>
    <w:rsid w:val="00A4249E"/>
    <w:rsid w:val="00A472E7"/>
    <w:rsid w:val="00A555C5"/>
    <w:rsid w:val="00A56C6D"/>
    <w:rsid w:val="00A637C7"/>
    <w:rsid w:val="00A77757"/>
    <w:rsid w:val="00A806F9"/>
    <w:rsid w:val="00A850DF"/>
    <w:rsid w:val="00AA3623"/>
    <w:rsid w:val="00AC7E37"/>
    <w:rsid w:val="00AD4080"/>
    <w:rsid w:val="00AD4731"/>
    <w:rsid w:val="00AF3A1A"/>
    <w:rsid w:val="00B11397"/>
    <w:rsid w:val="00B41BFF"/>
    <w:rsid w:val="00B436EB"/>
    <w:rsid w:val="00B56D9D"/>
    <w:rsid w:val="00B62053"/>
    <w:rsid w:val="00B662B0"/>
    <w:rsid w:val="00B67B44"/>
    <w:rsid w:val="00B72157"/>
    <w:rsid w:val="00B803D1"/>
    <w:rsid w:val="00B96A54"/>
    <w:rsid w:val="00BC217C"/>
    <w:rsid w:val="00BC60E4"/>
    <w:rsid w:val="00BD6A89"/>
    <w:rsid w:val="00BE2503"/>
    <w:rsid w:val="00BF2789"/>
    <w:rsid w:val="00BF735D"/>
    <w:rsid w:val="00C135A6"/>
    <w:rsid w:val="00C21A63"/>
    <w:rsid w:val="00C25FEC"/>
    <w:rsid w:val="00C335D3"/>
    <w:rsid w:val="00C55B0C"/>
    <w:rsid w:val="00C61A6C"/>
    <w:rsid w:val="00C63614"/>
    <w:rsid w:val="00C66C8B"/>
    <w:rsid w:val="00C73134"/>
    <w:rsid w:val="00CA7362"/>
    <w:rsid w:val="00CC318E"/>
    <w:rsid w:val="00CC360A"/>
    <w:rsid w:val="00CC4589"/>
    <w:rsid w:val="00CD0A7A"/>
    <w:rsid w:val="00CD6455"/>
    <w:rsid w:val="00CE5253"/>
    <w:rsid w:val="00CF3B72"/>
    <w:rsid w:val="00D071A5"/>
    <w:rsid w:val="00D22485"/>
    <w:rsid w:val="00D3383D"/>
    <w:rsid w:val="00D33902"/>
    <w:rsid w:val="00D40321"/>
    <w:rsid w:val="00D542AD"/>
    <w:rsid w:val="00D62402"/>
    <w:rsid w:val="00D7288E"/>
    <w:rsid w:val="00D735D0"/>
    <w:rsid w:val="00D73672"/>
    <w:rsid w:val="00D73DFB"/>
    <w:rsid w:val="00D76491"/>
    <w:rsid w:val="00D850FB"/>
    <w:rsid w:val="00D92AAD"/>
    <w:rsid w:val="00DA5077"/>
    <w:rsid w:val="00DB14A1"/>
    <w:rsid w:val="00DB4588"/>
    <w:rsid w:val="00DD7187"/>
    <w:rsid w:val="00DE04FA"/>
    <w:rsid w:val="00DE5427"/>
    <w:rsid w:val="00E04E67"/>
    <w:rsid w:val="00E36055"/>
    <w:rsid w:val="00E50E1B"/>
    <w:rsid w:val="00E554DD"/>
    <w:rsid w:val="00E570F2"/>
    <w:rsid w:val="00E679BB"/>
    <w:rsid w:val="00E70BBB"/>
    <w:rsid w:val="00E86238"/>
    <w:rsid w:val="00E9428E"/>
    <w:rsid w:val="00EA712F"/>
    <w:rsid w:val="00EB44EA"/>
    <w:rsid w:val="00EB4A5B"/>
    <w:rsid w:val="00EB7FC9"/>
    <w:rsid w:val="00ED0A6C"/>
    <w:rsid w:val="00EE538D"/>
    <w:rsid w:val="00F0197E"/>
    <w:rsid w:val="00F031E8"/>
    <w:rsid w:val="00F05BC4"/>
    <w:rsid w:val="00F06EC7"/>
    <w:rsid w:val="00F3053B"/>
    <w:rsid w:val="00F305A4"/>
    <w:rsid w:val="00F577BB"/>
    <w:rsid w:val="00F64A72"/>
    <w:rsid w:val="00F70202"/>
    <w:rsid w:val="00F9075D"/>
    <w:rsid w:val="00F921BD"/>
    <w:rsid w:val="00F92BD4"/>
    <w:rsid w:val="00F940F6"/>
    <w:rsid w:val="00FA5536"/>
    <w:rsid w:val="00FA7521"/>
    <w:rsid w:val="00FD1A60"/>
    <w:rsid w:val="00FE1AD5"/>
    <w:rsid w:val="00FE26A2"/>
    <w:rsid w:val="00FE4A7A"/>
    <w:rsid w:val="00FE7CD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766D84"/>
  <w15:chartTrackingRefBased/>
  <w15:docId w15:val="{095308EA-E459-46AA-96E9-316369DA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6055"/>
    <w:pPr>
      <w:spacing w:after="240" w:line="360" w:lineRule="auto"/>
    </w:pPr>
    <w:rPr>
      <w:rFonts w:ascii="Lato" w:hAnsi="Lato"/>
      <w:sz w:val="24"/>
      <w:lang w:val="en-GB"/>
    </w:rPr>
  </w:style>
  <w:style w:type="paragraph" w:styleId="Nagwek1">
    <w:name w:val="heading 1"/>
    <w:basedOn w:val="Normalny"/>
    <w:next w:val="Normalny"/>
    <w:link w:val="Nagwek1Znak"/>
    <w:uiPriority w:val="9"/>
    <w:qFormat/>
    <w:rsid w:val="005E4D22"/>
    <w:pPr>
      <w:keepNext/>
      <w:keepLines/>
      <w:spacing w:before="360" w:after="120"/>
      <w:jc w:val="both"/>
      <w:outlineLvl w:val="0"/>
    </w:pPr>
    <w:rPr>
      <w:rFonts w:eastAsiaTheme="majorEastAsia" w:cstheme="majorBidi"/>
      <w:b/>
      <w:color w:val="B5121B"/>
      <w:sz w:val="36"/>
      <w:szCs w:val="36"/>
    </w:rPr>
  </w:style>
  <w:style w:type="paragraph" w:styleId="Nagwek2">
    <w:name w:val="heading 2"/>
    <w:basedOn w:val="Normalny"/>
    <w:next w:val="Normalny"/>
    <w:link w:val="Nagwek2Znak"/>
    <w:uiPriority w:val="9"/>
    <w:unhideWhenUsed/>
    <w:qFormat/>
    <w:rsid w:val="00A806F9"/>
    <w:pPr>
      <w:keepNext/>
      <w:keepLines/>
      <w:spacing w:before="40" w:after="120"/>
      <w:outlineLvl w:val="1"/>
    </w:pPr>
    <w:rPr>
      <w:rFonts w:eastAsiaTheme="majorEastAsia" w:cstheme="majorBidi"/>
      <w:b/>
      <w:color w:val="B5121B"/>
      <w:sz w:val="28"/>
      <w:szCs w:val="26"/>
    </w:rPr>
  </w:style>
  <w:style w:type="paragraph" w:styleId="Nagwek3">
    <w:name w:val="heading 3"/>
    <w:basedOn w:val="Normalny"/>
    <w:next w:val="Normalny"/>
    <w:link w:val="Nagwek3Znak"/>
    <w:autoRedefine/>
    <w:uiPriority w:val="9"/>
    <w:unhideWhenUsed/>
    <w:qFormat/>
    <w:rsid w:val="00CE5253"/>
    <w:pPr>
      <w:keepNext/>
      <w:keepLines/>
      <w:spacing w:after="0"/>
      <w:outlineLvl w:val="2"/>
    </w:pPr>
    <w:rPr>
      <w:rFonts w:asciiTheme="majorHAnsi" w:eastAsiaTheme="majorEastAsia" w:hAnsiTheme="majorHAnsi" w:cstheme="majorBidi"/>
      <w:b/>
      <w:bCs/>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051143"/>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51143"/>
    <w:rPr>
      <w:rFonts w:eastAsiaTheme="minorEastAsia"/>
      <w:lang w:eastAsia="pl-PL"/>
    </w:rPr>
  </w:style>
  <w:style w:type="paragraph" w:styleId="Tytu">
    <w:name w:val="Title"/>
    <w:basedOn w:val="Normalny"/>
    <w:next w:val="Normalny"/>
    <w:link w:val="TytuZnak"/>
    <w:uiPriority w:val="10"/>
    <w:qFormat/>
    <w:rsid w:val="00D542AD"/>
    <w:pPr>
      <w:spacing w:after="0" w:line="240" w:lineRule="auto"/>
      <w:contextualSpacing/>
    </w:pPr>
    <w:rPr>
      <w:rFonts w:eastAsiaTheme="majorEastAsia" w:cstheme="majorBidi"/>
      <w:b/>
      <w:color w:val="B5121B"/>
      <w:spacing w:val="-10"/>
      <w:kern w:val="28"/>
      <w:sz w:val="68"/>
      <w:szCs w:val="56"/>
    </w:rPr>
  </w:style>
  <w:style w:type="character" w:customStyle="1" w:styleId="TytuZnak">
    <w:name w:val="Tytuł Znak"/>
    <w:basedOn w:val="Domylnaczcionkaakapitu"/>
    <w:link w:val="Tytu"/>
    <w:uiPriority w:val="10"/>
    <w:rsid w:val="00D542AD"/>
    <w:rPr>
      <w:rFonts w:ascii="Lato" w:eastAsiaTheme="majorEastAsia" w:hAnsi="Lato" w:cstheme="majorBidi"/>
      <w:b/>
      <w:color w:val="B5121B"/>
      <w:spacing w:val="-10"/>
      <w:kern w:val="28"/>
      <w:sz w:val="68"/>
      <w:szCs w:val="56"/>
      <w:lang w:val="en-GB"/>
    </w:rPr>
  </w:style>
  <w:style w:type="paragraph" w:customStyle="1" w:styleId="Objanieniapodatkowe">
    <w:name w:val="Objaśnienia podatkowe"/>
    <w:basedOn w:val="Tytu"/>
    <w:qFormat/>
    <w:rsid w:val="002E76C7"/>
    <w:rPr>
      <w:rFonts w:ascii="Calibri" w:hAnsi="Calibri"/>
      <w:b w:val="0"/>
      <w:sz w:val="72"/>
    </w:rPr>
  </w:style>
  <w:style w:type="paragraph" w:customStyle="1" w:styleId="dataobjanienia">
    <w:name w:val="data objaśnienia"/>
    <w:basedOn w:val="Objanieniapodatkowe"/>
    <w:autoRedefine/>
    <w:qFormat/>
    <w:rsid w:val="003B1A30"/>
    <w:rPr>
      <w:rFonts w:asciiTheme="majorHAnsi" w:hAnsiTheme="majorHAnsi"/>
      <w:b/>
    </w:rPr>
  </w:style>
  <w:style w:type="paragraph" w:customStyle="1" w:styleId="Objanianezagadnienie">
    <w:name w:val="Objaśniane zagadnienie"/>
    <w:basedOn w:val="dataobjanienia"/>
    <w:autoRedefine/>
    <w:qFormat/>
    <w:rsid w:val="007843A9"/>
    <w:rPr>
      <w:rFonts w:asciiTheme="minorHAnsi" w:hAnsiTheme="minorHAnsi"/>
      <w:b w:val="0"/>
      <w:color w:val="auto"/>
      <w:sz w:val="56"/>
    </w:rPr>
  </w:style>
  <w:style w:type="character" w:customStyle="1" w:styleId="Nagwek1Znak">
    <w:name w:val="Nagłówek 1 Znak"/>
    <w:basedOn w:val="Domylnaczcionkaakapitu"/>
    <w:link w:val="Nagwek1"/>
    <w:uiPriority w:val="9"/>
    <w:rsid w:val="005E4D22"/>
    <w:rPr>
      <w:rFonts w:ascii="Lato" w:eastAsiaTheme="majorEastAsia" w:hAnsi="Lato" w:cstheme="majorBidi"/>
      <w:b/>
      <w:color w:val="B5121B"/>
      <w:sz w:val="36"/>
      <w:szCs w:val="36"/>
      <w:lang w:val="en-GB"/>
    </w:rPr>
  </w:style>
  <w:style w:type="paragraph" w:customStyle="1" w:styleId="Objanienia-nagwek1">
    <w:name w:val="Objaśnienia - nagłówek 1"/>
    <w:basedOn w:val="Nagwek1"/>
    <w:rsid w:val="00AF3A1A"/>
    <w:rPr>
      <w:rFonts w:asciiTheme="minorHAnsi" w:hAnsiTheme="minorHAnsi"/>
      <w:b w:val="0"/>
    </w:rPr>
  </w:style>
  <w:style w:type="character" w:customStyle="1" w:styleId="Nagwek2Znak">
    <w:name w:val="Nagłówek 2 Znak"/>
    <w:basedOn w:val="Domylnaczcionkaakapitu"/>
    <w:link w:val="Nagwek2"/>
    <w:uiPriority w:val="9"/>
    <w:rsid w:val="00A806F9"/>
    <w:rPr>
      <w:rFonts w:ascii="Lato" w:eastAsiaTheme="majorEastAsia" w:hAnsi="Lato" w:cstheme="majorBidi"/>
      <w:b/>
      <w:color w:val="B5121B"/>
      <w:sz w:val="28"/>
      <w:szCs w:val="26"/>
      <w:lang w:val="en-GB"/>
    </w:rPr>
  </w:style>
  <w:style w:type="paragraph" w:customStyle="1" w:styleId="Objanienia-Nagwek2">
    <w:name w:val="Objaśnienia - Nagłówek 2"/>
    <w:basedOn w:val="Nagwek2"/>
    <w:rsid w:val="004A0A8C"/>
    <w:rPr>
      <w:rFonts w:asciiTheme="minorHAnsi" w:hAnsiTheme="minorHAnsi"/>
    </w:rPr>
  </w:style>
  <w:style w:type="paragraph" w:styleId="Akapitzlist">
    <w:name w:val="List Paragraph"/>
    <w:basedOn w:val="Normalny"/>
    <w:uiPriority w:val="34"/>
    <w:qFormat/>
    <w:rsid w:val="003615EA"/>
    <w:pPr>
      <w:contextualSpacing/>
    </w:pPr>
  </w:style>
  <w:style w:type="character" w:styleId="Wyrnienieintensywne">
    <w:name w:val="Intense Emphasis"/>
    <w:aliases w:val="Objaśnienia - Tekst wyróżniony,przykład,szczególny przypadek"/>
    <w:basedOn w:val="Domylnaczcionkaakapitu"/>
    <w:uiPriority w:val="21"/>
    <w:qFormat/>
    <w:rsid w:val="005745E4"/>
    <w:rPr>
      <w:b/>
      <w:i w:val="0"/>
      <w:iCs/>
      <w:color w:val="B5121B"/>
      <w:sz w:val="24"/>
      <w:szCs w:val="24"/>
    </w:rPr>
  </w:style>
  <w:style w:type="paragraph" w:styleId="Tekstprzypisudolnego">
    <w:name w:val="footnote text"/>
    <w:basedOn w:val="Normalny"/>
    <w:link w:val="TekstprzypisudolnegoZnak"/>
    <w:uiPriority w:val="99"/>
    <w:semiHidden/>
    <w:unhideWhenUsed/>
    <w:rsid w:val="000201C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01C9"/>
    <w:rPr>
      <w:sz w:val="20"/>
      <w:szCs w:val="20"/>
    </w:rPr>
  </w:style>
  <w:style w:type="character" w:styleId="Odwoanieprzypisudolnego">
    <w:name w:val="footnote reference"/>
    <w:basedOn w:val="Domylnaczcionkaakapitu"/>
    <w:uiPriority w:val="99"/>
    <w:semiHidden/>
    <w:unhideWhenUsed/>
    <w:rsid w:val="000201C9"/>
    <w:rPr>
      <w:vertAlign w:val="superscript"/>
    </w:rPr>
  </w:style>
  <w:style w:type="paragraph" w:styleId="Nagwek">
    <w:name w:val="header"/>
    <w:basedOn w:val="Normalny"/>
    <w:link w:val="NagwekZnak"/>
    <w:uiPriority w:val="99"/>
    <w:unhideWhenUsed/>
    <w:rsid w:val="003311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111E"/>
  </w:style>
  <w:style w:type="paragraph" w:styleId="Stopka">
    <w:name w:val="footer"/>
    <w:basedOn w:val="Normalny"/>
    <w:link w:val="StopkaZnak"/>
    <w:uiPriority w:val="99"/>
    <w:unhideWhenUsed/>
    <w:rsid w:val="003311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3111E"/>
  </w:style>
  <w:style w:type="paragraph" w:styleId="Nagwekspisutreci">
    <w:name w:val="TOC Heading"/>
    <w:basedOn w:val="Nagwek1"/>
    <w:next w:val="Normalny"/>
    <w:uiPriority w:val="39"/>
    <w:unhideWhenUsed/>
    <w:qFormat/>
    <w:rsid w:val="004A0A8C"/>
    <w:pPr>
      <w:outlineLvl w:val="9"/>
    </w:pPr>
    <w:rPr>
      <w:lang w:eastAsia="pl-PL"/>
    </w:rPr>
  </w:style>
  <w:style w:type="paragraph" w:styleId="Spistreci1">
    <w:name w:val="toc 1"/>
    <w:basedOn w:val="Normalny"/>
    <w:next w:val="Normalny"/>
    <w:autoRedefine/>
    <w:uiPriority w:val="39"/>
    <w:unhideWhenUsed/>
    <w:rsid w:val="004A0A8C"/>
    <w:pPr>
      <w:spacing w:after="100"/>
    </w:pPr>
  </w:style>
  <w:style w:type="paragraph" w:styleId="Spistreci2">
    <w:name w:val="toc 2"/>
    <w:basedOn w:val="Normalny"/>
    <w:next w:val="Normalny"/>
    <w:autoRedefine/>
    <w:uiPriority w:val="39"/>
    <w:unhideWhenUsed/>
    <w:rsid w:val="004A0A8C"/>
    <w:pPr>
      <w:spacing w:after="100"/>
      <w:ind w:left="220"/>
    </w:pPr>
  </w:style>
  <w:style w:type="character" w:styleId="Hipercze">
    <w:name w:val="Hyperlink"/>
    <w:basedOn w:val="Domylnaczcionkaakapitu"/>
    <w:uiPriority w:val="99"/>
    <w:unhideWhenUsed/>
    <w:rsid w:val="004A0A8C"/>
    <w:rPr>
      <w:color w:val="0563C1" w:themeColor="hyperlink"/>
      <w:u w:val="single"/>
    </w:rPr>
  </w:style>
  <w:style w:type="paragraph" w:customStyle="1" w:styleId="Objanienia-nagwek3">
    <w:name w:val="Objaśnienia - nagłówek 3"/>
    <w:basedOn w:val="Normalny"/>
    <w:link w:val="Objanienia-nagwek3Znak"/>
    <w:rsid w:val="004A0A8C"/>
    <w:pPr>
      <w:spacing w:after="0"/>
      <w:jc w:val="both"/>
    </w:pPr>
    <w:rPr>
      <w:b/>
      <w:bCs/>
    </w:rPr>
  </w:style>
  <w:style w:type="character" w:customStyle="1" w:styleId="Nagwek3Znak">
    <w:name w:val="Nagłówek 3 Znak"/>
    <w:basedOn w:val="Domylnaczcionkaakapitu"/>
    <w:link w:val="Nagwek3"/>
    <w:uiPriority w:val="9"/>
    <w:rsid w:val="00CE5253"/>
    <w:rPr>
      <w:rFonts w:asciiTheme="majorHAnsi" w:eastAsiaTheme="majorEastAsia" w:hAnsiTheme="majorHAnsi" w:cstheme="majorBidi"/>
      <w:b/>
      <w:bCs/>
      <w:szCs w:val="24"/>
    </w:rPr>
  </w:style>
  <w:style w:type="character" w:customStyle="1" w:styleId="Objanienia-nagwek3Znak">
    <w:name w:val="Objaśnienia - nagłówek 3 Znak"/>
    <w:basedOn w:val="Domylnaczcionkaakapitu"/>
    <w:link w:val="Objanienia-nagwek3"/>
    <w:rsid w:val="004A0A8C"/>
    <w:rPr>
      <w:b/>
      <w:bCs/>
    </w:rPr>
  </w:style>
  <w:style w:type="paragraph" w:styleId="Spistreci3">
    <w:name w:val="toc 3"/>
    <w:basedOn w:val="Normalny"/>
    <w:next w:val="Normalny"/>
    <w:autoRedefine/>
    <w:uiPriority w:val="39"/>
    <w:unhideWhenUsed/>
    <w:rsid w:val="00CE5253"/>
    <w:pPr>
      <w:spacing w:after="100"/>
      <w:ind w:left="440"/>
    </w:pPr>
  </w:style>
  <w:style w:type="paragraph" w:customStyle="1" w:styleId="Objanienia-przypisdolny">
    <w:name w:val="Objaśnienia - przypis dolny"/>
    <w:basedOn w:val="Tekstprzypisudolnego"/>
    <w:link w:val="Objanienia-przypisdolnyZnak"/>
    <w:autoRedefine/>
    <w:qFormat/>
    <w:rsid w:val="00733234"/>
    <w:pPr>
      <w:jc w:val="both"/>
    </w:pPr>
  </w:style>
  <w:style w:type="character" w:customStyle="1" w:styleId="Objanienia-przypisdolnyZnak">
    <w:name w:val="Objaśnienia - przypis dolny Znak"/>
    <w:basedOn w:val="TekstprzypisudolnegoZnak"/>
    <w:link w:val="Objanienia-przypisdolny"/>
    <w:rsid w:val="00733234"/>
    <w:rPr>
      <w:sz w:val="20"/>
      <w:szCs w:val="20"/>
    </w:rPr>
  </w:style>
  <w:style w:type="paragraph" w:styleId="Podtytu">
    <w:name w:val="Subtitle"/>
    <w:basedOn w:val="Normalny"/>
    <w:next w:val="Normalny"/>
    <w:link w:val="PodtytuZnak"/>
    <w:uiPriority w:val="11"/>
    <w:qFormat/>
    <w:rsid w:val="002302CF"/>
    <w:pPr>
      <w:numPr>
        <w:ilvl w:val="1"/>
      </w:numPr>
      <w:spacing w:before="360" w:after="160"/>
    </w:pPr>
    <w:rPr>
      <w:rFonts w:eastAsiaTheme="minorEastAsia"/>
      <w:b/>
      <w:color w:val="000000" w:themeColor="text1"/>
      <w:spacing w:val="15"/>
      <w:sz w:val="28"/>
    </w:rPr>
  </w:style>
  <w:style w:type="character" w:customStyle="1" w:styleId="PodtytuZnak">
    <w:name w:val="Podtytuł Znak"/>
    <w:basedOn w:val="Domylnaczcionkaakapitu"/>
    <w:link w:val="Podtytu"/>
    <w:uiPriority w:val="11"/>
    <w:rsid w:val="002302CF"/>
    <w:rPr>
      <w:rFonts w:ascii="Lato" w:eastAsiaTheme="minorEastAsia" w:hAnsi="Lato"/>
      <w:b/>
      <w:color w:val="000000" w:themeColor="text1"/>
      <w:spacing w:val="15"/>
      <w:sz w:val="28"/>
      <w:lang w:val="en-GB"/>
    </w:rPr>
  </w:style>
  <w:style w:type="character" w:styleId="Odwoanieintensywne">
    <w:name w:val="Intense Reference"/>
    <w:basedOn w:val="Domylnaczcionkaakapitu"/>
    <w:uiPriority w:val="32"/>
    <w:qFormat/>
    <w:rsid w:val="0098499A"/>
    <w:rPr>
      <w:b/>
      <w:bCs/>
      <w:smallCaps/>
      <w:color w:val="5B9BD5" w:themeColor="accent1"/>
      <w:spacing w:val="5"/>
    </w:rPr>
  </w:style>
  <w:style w:type="paragraph" w:styleId="Tekstdymka">
    <w:name w:val="Balloon Text"/>
    <w:basedOn w:val="Normalny"/>
    <w:link w:val="TekstdymkaZnak"/>
    <w:uiPriority w:val="99"/>
    <w:semiHidden/>
    <w:unhideWhenUsed/>
    <w:rsid w:val="00700C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0C2E"/>
    <w:rPr>
      <w:rFonts w:ascii="Segoe UI" w:hAnsi="Segoe UI" w:cs="Segoe UI"/>
      <w:sz w:val="18"/>
      <w:szCs w:val="18"/>
      <w:lang w:val="en-GB"/>
    </w:rPr>
  </w:style>
  <w:style w:type="character" w:styleId="Odwoaniedokomentarza">
    <w:name w:val="annotation reference"/>
    <w:basedOn w:val="Domylnaczcionkaakapitu"/>
    <w:uiPriority w:val="99"/>
    <w:semiHidden/>
    <w:unhideWhenUsed/>
    <w:rsid w:val="00D3383D"/>
    <w:rPr>
      <w:sz w:val="16"/>
      <w:szCs w:val="16"/>
    </w:rPr>
  </w:style>
  <w:style w:type="paragraph" w:styleId="Tekstkomentarza">
    <w:name w:val="annotation text"/>
    <w:basedOn w:val="Normalny"/>
    <w:link w:val="TekstkomentarzaZnak"/>
    <w:uiPriority w:val="99"/>
    <w:semiHidden/>
    <w:unhideWhenUsed/>
    <w:rsid w:val="00D3383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3383D"/>
    <w:rPr>
      <w:rFonts w:ascii="Lato" w:hAnsi="Lato"/>
      <w:sz w:val="20"/>
      <w:szCs w:val="20"/>
      <w:lang w:val="en-GB"/>
    </w:rPr>
  </w:style>
  <w:style w:type="paragraph" w:styleId="Tematkomentarza">
    <w:name w:val="annotation subject"/>
    <w:basedOn w:val="Tekstkomentarza"/>
    <w:next w:val="Tekstkomentarza"/>
    <w:link w:val="TematkomentarzaZnak"/>
    <w:uiPriority w:val="99"/>
    <w:semiHidden/>
    <w:unhideWhenUsed/>
    <w:rsid w:val="00D3383D"/>
    <w:rPr>
      <w:b/>
      <w:bCs/>
    </w:rPr>
  </w:style>
  <w:style w:type="character" w:customStyle="1" w:styleId="TematkomentarzaZnak">
    <w:name w:val="Temat komentarza Znak"/>
    <w:basedOn w:val="TekstkomentarzaZnak"/>
    <w:link w:val="Tematkomentarza"/>
    <w:uiPriority w:val="99"/>
    <w:semiHidden/>
    <w:rsid w:val="00D3383D"/>
    <w:rPr>
      <w:rFonts w:ascii="Lato" w:hAnsi="Lato"/>
      <w:b/>
      <w:bCs/>
      <w:sz w:val="20"/>
      <w:szCs w:val="20"/>
      <w:lang w:val="en-GB"/>
    </w:rPr>
  </w:style>
  <w:style w:type="paragraph" w:styleId="Legenda">
    <w:name w:val="caption"/>
    <w:basedOn w:val="Normalny"/>
    <w:next w:val="Normalny"/>
    <w:uiPriority w:val="35"/>
    <w:unhideWhenUsed/>
    <w:qFormat/>
    <w:rsid w:val="00D73672"/>
    <w:pPr>
      <w:spacing w:after="200" w:line="240" w:lineRule="auto"/>
    </w:pPr>
    <w:rPr>
      <w:i/>
      <w:iCs/>
      <w:color w:val="44546A" w:themeColor="text2"/>
      <w:sz w:val="18"/>
      <w:szCs w:val="18"/>
    </w:rPr>
  </w:style>
  <w:style w:type="character" w:styleId="Nierozpoznanawzmianka">
    <w:name w:val="Unresolved Mention"/>
    <w:basedOn w:val="Domylnaczcionkaakapitu"/>
    <w:uiPriority w:val="99"/>
    <w:semiHidden/>
    <w:unhideWhenUsed/>
    <w:rsid w:val="00747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918120">
      <w:bodyDiv w:val="1"/>
      <w:marLeft w:val="0"/>
      <w:marRight w:val="0"/>
      <w:marTop w:val="0"/>
      <w:marBottom w:val="0"/>
      <w:divBdr>
        <w:top w:val="none" w:sz="0" w:space="0" w:color="auto"/>
        <w:left w:val="none" w:sz="0" w:space="0" w:color="auto"/>
        <w:bottom w:val="none" w:sz="0" w:space="0" w:color="auto"/>
        <w:right w:val="none" w:sz="0" w:space="0" w:color="auto"/>
      </w:divBdr>
      <w:divsChild>
        <w:div w:id="185140282">
          <w:marLeft w:val="0"/>
          <w:marRight w:val="0"/>
          <w:marTop w:val="0"/>
          <w:marBottom w:val="0"/>
          <w:divBdr>
            <w:top w:val="none" w:sz="0" w:space="0" w:color="auto"/>
            <w:left w:val="none" w:sz="0" w:space="0" w:color="auto"/>
            <w:bottom w:val="none" w:sz="0" w:space="0" w:color="auto"/>
            <w:right w:val="none" w:sz="0" w:space="0" w:color="auto"/>
          </w:divBdr>
          <w:divsChild>
            <w:div w:id="714962365">
              <w:marLeft w:val="0"/>
              <w:marRight w:val="0"/>
              <w:marTop w:val="0"/>
              <w:marBottom w:val="0"/>
              <w:divBdr>
                <w:top w:val="none" w:sz="0" w:space="0" w:color="auto"/>
                <w:left w:val="none" w:sz="0" w:space="0" w:color="auto"/>
                <w:bottom w:val="none" w:sz="0" w:space="0" w:color="auto"/>
                <w:right w:val="none" w:sz="0" w:space="0" w:color="auto"/>
              </w:divBdr>
              <w:divsChild>
                <w:div w:id="9704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30740">
          <w:marLeft w:val="0"/>
          <w:marRight w:val="0"/>
          <w:marTop w:val="0"/>
          <w:marBottom w:val="0"/>
          <w:divBdr>
            <w:top w:val="none" w:sz="0" w:space="0" w:color="auto"/>
            <w:left w:val="none" w:sz="0" w:space="0" w:color="auto"/>
            <w:bottom w:val="none" w:sz="0" w:space="0" w:color="auto"/>
            <w:right w:val="none" w:sz="0" w:space="0" w:color="auto"/>
          </w:divBdr>
          <w:divsChild>
            <w:div w:id="1670674384">
              <w:marLeft w:val="0"/>
              <w:marRight w:val="0"/>
              <w:marTop w:val="0"/>
              <w:marBottom w:val="0"/>
              <w:divBdr>
                <w:top w:val="none" w:sz="0" w:space="0" w:color="auto"/>
                <w:left w:val="none" w:sz="0" w:space="0" w:color="auto"/>
                <w:bottom w:val="none" w:sz="0" w:space="0" w:color="auto"/>
                <w:right w:val="none" w:sz="0" w:space="0" w:color="auto"/>
              </w:divBdr>
              <w:divsChild>
                <w:div w:id="360670411">
                  <w:marLeft w:val="0"/>
                  <w:marRight w:val="0"/>
                  <w:marTop w:val="0"/>
                  <w:marBottom w:val="0"/>
                  <w:divBdr>
                    <w:top w:val="none" w:sz="0" w:space="0" w:color="auto"/>
                    <w:left w:val="none" w:sz="0" w:space="0" w:color="auto"/>
                    <w:bottom w:val="none" w:sz="0" w:space="0" w:color="auto"/>
                    <w:right w:val="none" w:sz="0" w:space="0" w:color="auto"/>
                  </w:divBdr>
                  <w:divsChild>
                    <w:div w:id="222715497">
                      <w:marLeft w:val="0"/>
                      <w:marRight w:val="0"/>
                      <w:marTop w:val="0"/>
                      <w:marBottom w:val="0"/>
                      <w:divBdr>
                        <w:top w:val="none" w:sz="0" w:space="0" w:color="auto"/>
                        <w:left w:val="none" w:sz="0" w:space="0" w:color="auto"/>
                        <w:bottom w:val="none" w:sz="0" w:space="0" w:color="auto"/>
                        <w:right w:val="none" w:sz="0" w:space="0" w:color="auto"/>
                      </w:divBdr>
                      <w:divsChild>
                        <w:div w:id="1999454169">
                          <w:marLeft w:val="0"/>
                          <w:marRight w:val="0"/>
                          <w:marTop w:val="0"/>
                          <w:marBottom w:val="0"/>
                          <w:divBdr>
                            <w:top w:val="none" w:sz="0" w:space="0" w:color="auto"/>
                            <w:left w:val="none" w:sz="0" w:space="0" w:color="auto"/>
                            <w:bottom w:val="none" w:sz="0" w:space="0" w:color="auto"/>
                            <w:right w:val="none" w:sz="0" w:space="0" w:color="auto"/>
                          </w:divBdr>
                          <w:divsChild>
                            <w:div w:id="670177108">
                              <w:marLeft w:val="0"/>
                              <w:marRight w:val="0"/>
                              <w:marTop w:val="0"/>
                              <w:marBottom w:val="0"/>
                              <w:divBdr>
                                <w:top w:val="none" w:sz="0" w:space="0" w:color="auto"/>
                                <w:left w:val="none" w:sz="0" w:space="0" w:color="auto"/>
                                <w:bottom w:val="none" w:sz="0" w:space="0" w:color="auto"/>
                                <w:right w:val="none" w:sz="0" w:space="0" w:color="auto"/>
                              </w:divBdr>
                              <w:divsChild>
                                <w:div w:id="13698806">
                                  <w:marLeft w:val="0"/>
                                  <w:marRight w:val="0"/>
                                  <w:marTop w:val="0"/>
                                  <w:marBottom w:val="0"/>
                                  <w:divBdr>
                                    <w:top w:val="none" w:sz="0" w:space="0" w:color="auto"/>
                                    <w:left w:val="none" w:sz="0" w:space="0" w:color="auto"/>
                                    <w:bottom w:val="none" w:sz="0" w:space="0" w:color="auto"/>
                                    <w:right w:val="none" w:sz="0" w:space="0" w:color="auto"/>
                                  </w:divBdr>
                                  <w:divsChild>
                                    <w:div w:id="1990087382">
                                      <w:marLeft w:val="0"/>
                                      <w:marRight w:val="0"/>
                                      <w:marTop w:val="0"/>
                                      <w:marBottom w:val="0"/>
                                      <w:divBdr>
                                        <w:top w:val="none" w:sz="0" w:space="0" w:color="auto"/>
                                        <w:left w:val="none" w:sz="0" w:space="0" w:color="auto"/>
                                        <w:bottom w:val="none" w:sz="0" w:space="0" w:color="auto"/>
                                        <w:right w:val="none" w:sz="0" w:space="0" w:color="auto"/>
                                      </w:divBdr>
                                      <w:divsChild>
                                        <w:div w:id="1356732611">
                                          <w:marLeft w:val="0"/>
                                          <w:marRight w:val="0"/>
                                          <w:marTop w:val="0"/>
                                          <w:marBottom w:val="0"/>
                                          <w:divBdr>
                                            <w:top w:val="none" w:sz="0" w:space="0" w:color="auto"/>
                                            <w:left w:val="none" w:sz="0" w:space="0" w:color="auto"/>
                                            <w:bottom w:val="none" w:sz="0" w:space="0" w:color="auto"/>
                                            <w:right w:val="none" w:sz="0" w:space="0" w:color="auto"/>
                                          </w:divBdr>
                                          <w:divsChild>
                                            <w:div w:id="505099697">
                                              <w:marLeft w:val="0"/>
                                              <w:marRight w:val="0"/>
                                              <w:marTop w:val="0"/>
                                              <w:marBottom w:val="0"/>
                                              <w:divBdr>
                                                <w:top w:val="none" w:sz="0" w:space="0" w:color="auto"/>
                                                <w:left w:val="none" w:sz="0" w:space="0" w:color="auto"/>
                                                <w:bottom w:val="none" w:sz="0" w:space="0" w:color="auto"/>
                                                <w:right w:val="none" w:sz="0" w:space="0" w:color="auto"/>
                                              </w:divBdr>
                                              <w:divsChild>
                                                <w:div w:id="964653585">
                                                  <w:marLeft w:val="0"/>
                                                  <w:marRight w:val="0"/>
                                                  <w:marTop w:val="0"/>
                                                  <w:marBottom w:val="0"/>
                                                  <w:divBdr>
                                                    <w:top w:val="none" w:sz="0" w:space="0" w:color="auto"/>
                                                    <w:left w:val="none" w:sz="0" w:space="0" w:color="auto"/>
                                                    <w:bottom w:val="none" w:sz="0" w:space="0" w:color="auto"/>
                                                    <w:right w:val="none" w:sz="0" w:space="0" w:color="auto"/>
                                                  </w:divBdr>
                                                  <w:divsChild>
                                                    <w:div w:id="1007097028">
                                                      <w:marLeft w:val="0"/>
                                                      <w:marRight w:val="0"/>
                                                      <w:marTop w:val="0"/>
                                                      <w:marBottom w:val="0"/>
                                                      <w:divBdr>
                                                        <w:top w:val="none" w:sz="0" w:space="0" w:color="auto"/>
                                                        <w:left w:val="none" w:sz="0" w:space="0" w:color="auto"/>
                                                        <w:bottom w:val="none" w:sz="0" w:space="0" w:color="auto"/>
                                                        <w:right w:val="none" w:sz="0" w:space="0" w:color="auto"/>
                                                      </w:divBdr>
                                                      <w:divsChild>
                                                        <w:div w:id="8573070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data/database" TargetMode="External"/><Relationship Id="rId13" Type="http://schemas.openxmlformats.org/officeDocument/2006/relationships/hyperlink" Target="https://www.gov.pl/web/finanse/szacunkowe-wykonanie-budzetu" TargetMode="External"/><Relationship Id="rId18" Type="http://schemas.openxmlformats.org/officeDocument/2006/relationships/chart" Target="charts/chart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s://www.gov.pl/web/finanse/dane-fiskalne-na-potrzeby-nadzoru-budzetowego-ue" TargetMode="External"/><Relationship Id="rId17" Type="http://schemas.openxmlformats.org/officeDocument/2006/relationships/chart" Target="charts/chart1.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gk.pl/bip/fundusze/"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databrowser/view/gov_10q_ggnfa/default/table?lang=e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pl/web/finanse/budzety-jst" TargetMode="External"/><Relationship Id="rId23" Type="http://schemas.openxmlformats.org/officeDocument/2006/relationships/chart" Target="charts/chart7.xml"/><Relationship Id="rId28" Type="http://schemas.openxmlformats.org/officeDocument/2006/relationships/theme" Target="theme/theme1.xml"/><Relationship Id="rId10" Type="http://schemas.openxmlformats.org/officeDocument/2006/relationships/hyperlink" Target="https://ec.europa.eu/eurostat/databrowser/view/gov_10a_exp/default/table?lang=en"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ec.europa.eu/eurostat/databrowser/view/gov_10a_main/default/table?lang=en" TargetMode="External"/><Relationship Id="rId14" Type="http://schemas.openxmlformats.org/officeDocument/2006/relationships/hyperlink" Target="https://www.gov.pl/web/finanse/sprawozdania-operatywne-miesieczne" TargetMode="External"/><Relationship Id="rId22" Type="http://schemas.openxmlformats.org/officeDocument/2006/relationships/chart" Target="charts/chart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AABV\Desktop\Obja&#347;nienia%20podatkowe%20-%20og&#243;lny%20szablon%20MF.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oleObject" Target="file:///\\mf.gov.pl\SDW\MF\PM\PM8\PRODUKTY\Informacja%20kwartalna\2025-05\wk&#322;ady\(DP2)%20DP2%20wykres%20zad&#322;u&#380;enie.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200668896321072E-2"/>
          <c:y val="2.6177046317957673E-2"/>
          <c:w val="0.93979933110367897"/>
          <c:h val="0.79962613963105034"/>
        </c:manualLayout>
      </c:layout>
      <c:barChart>
        <c:barDir val="col"/>
        <c:grouping val="clustered"/>
        <c:varyColors val="0"/>
        <c:ser>
          <c:idx val="3"/>
          <c:order val="0"/>
          <c:tx>
            <c:strRef>
              <c:f>Arkusz1!$M$2</c:f>
              <c:strCache>
                <c:ptCount val="1"/>
                <c:pt idx="0">
                  <c:v>wynik</c:v>
                </c:pt>
              </c:strCache>
            </c:strRef>
          </c:tx>
          <c:spPr>
            <a:solidFill>
              <a:schemeClr val="bg1">
                <a:lumMod val="75000"/>
              </a:schemeClr>
            </a:solidFill>
          </c:spPr>
          <c:invertIfNegative val="0"/>
          <c:cat>
            <c:multiLvlStrRef>
              <c:f>Arkusz1!$K$3:$L$14</c:f>
              <c:multiLvlStrCache>
                <c:ptCount val="12"/>
                <c:lvl>
                  <c:pt idx="0">
                    <c:v>I kw.</c:v>
                  </c:pt>
                  <c:pt idx="1">
                    <c:v>II kw.</c:v>
                  </c:pt>
                  <c:pt idx="2">
                    <c:v>III kw.</c:v>
                  </c:pt>
                  <c:pt idx="3">
                    <c:v>IV kw.</c:v>
                  </c:pt>
                  <c:pt idx="4">
                    <c:v>I kw.</c:v>
                  </c:pt>
                  <c:pt idx="5">
                    <c:v>II kw.</c:v>
                  </c:pt>
                  <c:pt idx="6">
                    <c:v>III kw.</c:v>
                  </c:pt>
                  <c:pt idx="7">
                    <c:v>IV kw.</c:v>
                  </c:pt>
                  <c:pt idx="8">
                    <c:v>I kw.</c:v>
                  </c:pt>
                  <c:pt idx="9">
                    <c:v>II kw.</c:v>
                  </c:pt>
                  <c:pt idx="10">
                    <c:v>III kw.</c:v>
                  </c:pt>
                  <c:pt idx="11">
                    <c:v>IV kw.</c:v>
                  </c:pt>
                </c:lvl>
                <c:lvl>
                  <c:pt idx="0">
                    <c:v>2022</c:v>
                  </c:pt>
                  <c:pt idx="4">
                    <c:v>2023</c:v>
                  </c:pt>
                  <c:pt idx="8">
                    <c:v>2024</c:v>
                  </c:pt>
                </c:lvl>
              </c:multiLvlStrCache>
            </c:multiLvlStrRef>
          </c:cat>
          <c:val>
            <c:numRef>
              <c:f>Arkusz1!$M$3:$M$14</c:f>
              <c:numCache>
                <c:formatCode>#\ ##0.0</c:formatCode>
                <c:ptCount val="12"/>
                <c:pt idx="0">
                  <c:v>0.39503480920810619</c:v>
                </c:pt>
                <c:pt idx="1">
                  <c:v>-0.73121688337992097</c:v>
                </c:pt>
                <c:pt idx="2">
                  <c:v>-2.5389871133400908</c:v>
                </c:pt>
                <c:pt idx="3">
                  <c:v>-9.5056274034652155</c:v>
                </c:pt>
                <c:pt idx="4">
                  <c:v>-0.9170091651992639</c:v>
                </c:pt>
                <c:pt idx="5">
                  <c:v>-3.3845491918850374</c:v>
                </c:pt>
                <c:pt idx="6">
                  <c:v>-5.150431957719845</c:v>
                </c:pt>
                <c:pt idx="7">
                  <c:v>-10.691272134377613</c:v>
                </c:pt>
                <c:pt idx="8">
                  <c:v>-0.40342365000093344</c:v>
                </c:pt>
                <c:pt idx="9">
                  <c:v>-7.182412858643664</c:v>
                </c:pt>
                <c:pt idx="10">
                  <c:v>-6.0299025746329677</c:v>
                </c:pt>
                <c:pt idx="11">
                  <c:v>-11.606072981169598</c:v>
                </c:pt>
              </c:numCache>
            </c:numRef>
          </c:val>
          <c:extLst>
            <c:ext xmlns:c16="http://schemas.microsoft.com/office/drawing/2014/chart" uri="{C3380CC4-5D6E-409C-BE32-E72D297353CC}">
              <c16:uniqueId val="{00000000-37D2-42FB-AB77-338095C16376}"/>
            </c:ext>
          </c:extLst>
        </c:ser>
        <c:dLbls>
          <c:showLegendKey val="0"/>
          <c:showVal val="0"/>
          <c:showCatName val="0"/>
          <c:showSerName val="0"/>
          <c:showPercent val="0"/>
          <c:showBubbleSize val="0"/>
        </c:dLbls>
        <c:gapWidth val="150"/>
        <c:axId val="904632112"/>
        <c:axId val="904624272"/>
      </c:barChart>
      <c:lineChart>
        <c:grouping val="standard"/>
        <c:varyColors val="0"/>
        <c:ser>
          <c:idx val="4"/>
          <c:order val="1"/>
          <c:tx>
            <c:strRef>
              <c:f>Arkusz1!$N$2</c:f>
              <c:strCache>
                <c:ptCount val="1"/>
                <c:pt idx="0">
                  <c:v>wynik pierwotny</c:v>
                </c:pt>
              </c:strCache>
            </c:strRef>
          </c:tx>
          <c:spPr>
            <a:ln w="44450">
              <a:solidFill>
                <a:srgbClr val="00863D"/>
              </a:solidFill>
              <a:prstDash val="solid"/>
            </a:ln>
          </c:spPr>
          <c:marker>
            <c:symbol val="none"/>
          </c:marker>
          <c:cat>
            <c:multiLvlStrRef>
              <c:f>[1]dane!$A$60:$B$71</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1">
                    <c:v>2013</c:v>
                  </c:pt>
                  <c:pt idx="3">
                    <c:v>2013</c:v>
                  </c:pt>
                  <c:pt idx="7">
                    <c:v>2014</c:v>
                  </c:pt>
                  <c:pt idx="8">
                    <c:v>2015</c:v>
                  </c:pt>
                </c:lvl>
              </c:multiLvlStrCache>
            </c:multiLvlStrRef>
          </c:cat>
          <c:val>
            <c:numRef>
              <c:f>Arkusz1!$N$3:$N$14</c:f>
              <c:numCache>
                <c:formatCode>#\ ##0.0</c:formatCode>
                <c:ptCount val="12"/>
                <c:pt idx="0">
                  <c:v>1.4277604530767505</c:v>
                </c:pt>
                <c:pt idx="1">
                  <c:v>0.69680025009420177</c:v>
                </c:pt>
                <c:pt idx="2">
                  <c:v>-1.0027879123813428</c:v>
                </c:pt>
                <c:pt idx="3">
                  <c:v>-7.5146075520559874</c:v>
                </c:pt>
                <c:pt idx="4">
                  <c:v>0.44721445607871085</c:v>
                </c:pt>
                <c:pt idx="5">
                  <c:v>-1.0878341581878037</c:v>
                </c:pt>
                <c:pt idx="6">
                  <c:v>-3.0093425731291696</c:v>
                </c:pt>
                <c:pt idx="7">
                  <c:v>-8.2807947109510369</c:v>
                </c:pt>
                <c:pt idx="8">
                  <c:v>1.6911817150034678</c:v>
                </c:pt>
                <c:pt idx="9">
                  <c:v>-4.80933341310846</c:v>
                </c:pt>
                <c:pt idx="10">
                  <c:v>-3.8002148911441371</c:v>
                </c:pt>
                <c:pt idx="11">
                  <c:v>-9.4856980829964748</c:v>
                </c:pt>
              </c:numCache>
            </c:numRef>
          </c:val>
          <c:smooth val="0"/>
          <c:extLst>
            <c:ext xmlns:c16="http://schemas.microsoft.com/office/drawing/2014/chart" uri="{C3380CC4-5D6E-409C-BE32-E72D297353CC}">
              <c16:uniqueId val="{00000001-37D2-42FB-AB77-338095C16376}"/>
            </c:ext>
          </c:extLst>
        </c:ser>
        <c:ser>
          <c:idx val="5"/>
          <c:order val="2"/>
          <c:tx>
            <c:strRef>
              <c:f>Arkusz1!$O$2</c:f>
              <c:strCache>
                <c:ptCount val="1"/>
                <c:pt idx="0">
                  <c:v>wynik w ujęciu roku płynnego</c:v>
                </c:pt>
              </c:strCache>
            </c:strRef>
          </c:tx>
          <c:spPr>
            <a:ln w="44450">
              <a:solidFill>
                <a:srgbClr val="E31837"/>
              </a:solidFill>
              <a:prstDash val="solid"/>
            </a:ln>
          </c:spPr>
          <c:marker>
            <c:symbol val="none"/>
          </c:marker>
          <c:cat>
            <c:multiLvlStrRef>
              <c:f>[1]dane!$A$60:$B$71</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1">
                    <c:v>2013</c:v>
                  </c:pt>
                  <c:pt idx="3">
                    <c:v>2013</c:v>
                  </c:pt>
                  <c:pt idx="7">
                    <c:v>2014</c:v>
                  </c:pt>
                  <c:pt idx="8">
                    <c:v>2015</c:v>
                  </c:pt>
                </c:lvl>
              </c:multiLvlStrCache>
            </c:multiLvlStrRef>
          </c:cat>
          <c:val>
            <c:numRef>
              <c:f>Arkusz1!$O$3:$O$14</c:f>
              <c:numCache>
                <c:formatCode>#\ ##0.0</c:formatCode>
                <c:ptCount val="12"/>
                <c:pt idx="0">
                  <c:v>-1.3761511521923164</c:v>
                </c:pt>
                <c:pt idx="1">
                  <c:v>-1.3284182284526709</c:v>
                </c:pt>
                <c:pt idx="2">
                  <c:v>-2.0692626729365542</c:v>
                </c:pt>
                <c:pt idx="3">
                  <c:v>-3.437315685612516</c:v>
                </c:pt>
                <c:pt idx="4">
                  <c:v>-3.6424253936543338</c:v>
                </c:pt>
                <c:pt idx="5">
                  <c:v>-4.2261481559683265</c:v>
                </c:pt>
                <c:pt idx="6">
                  <c:v>-4.8589905120287726</c:v>
                </c:pt>
                <c:pt idx="7">
                  <c:v>-5.2727251326086941</c:v>
                </c:pt>
                <c:pt idx="8">
                  <c:v>-5.0999526629089811</c:v>
                </c:pt>
                <c:pt idx="9">
                  <c:v>-6.0172919705880057</c:v>
                </c:pt>
                <c:pt idx="10">
                  <c:v>-6.2282288435337527</c:v>
                </c:pt>
                <c:pt idx="11">
                  <c:v>-6.5859758696035051</c:v>
                </c:pt>
              </c:numCache>
            </c:numRef>
          </c:val>
          <c:smooth val="0"/>
          <c:extLst>
            <c:ext xmlns:c16="http://schemas.microsoft.com/office/drawing/2014/chart" uri="{C3380CC4-5D6E-409C-BE32-E72D297353CC}">
              <c16:uniqueId val="{00000002-37D2-42FB-AB77-338095C16376}"/>
            </c:ext>
          </c:extLst>
        </c:ser>
        <c:dLbls>
          <c:showLegendKey val="0"/>
          <c:showVal val="0"/>
          <c:showCatName val="0"/>
          <c:showSerName val="0"/>
          <c:showPercent val="0"/>
          <c:showBubbleSize val="0"/>
        </c:dLbls>
        <c:marker val="1"/>
        <c:smooth val="0"/>
        <c:axId val="904632112"/>
        <c:axId val="904624272"/>
      </c:lineChart>
      <c:catAx>
        <c:axId val="904632112"/>
        <c:scaling>
          <c:orientation val="minMax"/>
        </c:scaling>
        <c:delete val="0"/>
        <c:axPos val="b"/>
        <c:numFmt formatCode="mm/yy" sourceLinked="0"/>
        <c:majorTickMark val="out"/>
        <c:minorTickMark val="none"/>
        <c:tickLblPos val="low"/>
        <c:spPr>
          <a:ln w="3175">
            <a:solidFill>
              <a:srgbClr val="000000"/>
            </a:solidFill>
            <a:prstDash val="solid"/>
          </a:ln>
        </c:spPr>
        <c:txPr>
          <a:bodyPr rot="0" vert="horz"/>
          <a:lstStyle/>
          <a:p>
            <a:pPr>
              <a:defRPr>
                <a:latin typeface="Lato" panose="020F0502020204030203" pitchFamily="34" charset="-18"/>
              </a:defRPr>
            </a:pPr>
            <a:endParaRPr lang="pl-PL"/>
          </a:p>
        </c:txPr>
        <c:crossAx val="904624272"/>
        <c:crosses val="autoZero"/>
        <c:auto val="1"/>
        <c:lblAlgn val="ctr"/>
        <c:lblOffset val="100"/>
        <c:tickLblSkip val="1"/>
        <c:tickMarkSkip val="1"/>
        <c:noMultiLvlLbl val="0"/>
      </c:catAx>
      <c:valAx>
        <c:axId val="904624272"/>
        <c:scaling>
          <c:orientation val="minMax"/>
        </c:scaling>
        <c:delete val="0"/>
        <c:axPos val="l"/>
        <c:numFmt formatCode="0" sourceLinked="0"/>
        <c:majorTickMark val="out"/>
        <c:minorTickMark val="none"/>
        <c:tickLblPos val="nextTo"/>
        <c:spPr>
          <a:ln w="3175">
            <a:solidFill>
              <a:srgbClr val="000000"/>
            </a:solidFill>
            <a:prstDash val="solid"/>
          </a:ln>
        </c:spPr>
        <c:txPr>
          <a:bodyPr rot="0" vert="horz"/>
          <a:lstStyle/>
          <a:p>
            <a:pPr>
              <a:defRPr>
                <a:latin typeface="Lato" panose="020F0502020204030203" pitchFamily="34" charset="-18"/>
              </a:defRPr>
            </a:pPr>
            <a:endParaRPr lang="pl-PL"/>
          </a:p>
        </c:txPr>
        <c:crossAx val="904632112"/>
        <c:crosses val="autoZero"/>
        <c:crossBetween val="between"/>
      </c:valAx>
      <c:spPr>
        <a:noFill/>
        <a:ln w="25400">
          <a:noFill/>
        </a:ln>
      </c:spPr>
    </c:plotArea>
    <c:legend>
      <c:legendPos val="r"/>
      <c:layout>
        <c:manualLayout>
          <c:xMode val="edge"/>
          <c:yMode val="edge"/>
          <c:x val="9.1199300347590856E-2"/>
          <c:y val="0.64000322945526833"/>
          <c:w val="0.51789709172259513"/>
          <c:h val="0.13567542302993332"/>
        </c:manualLayout>
      </c:layout>
      <c:overlay val="0"/>
      <c:spPr>
        <a:noFill/>
        <a:ln w="25400">
          <a:noFill/>
        </a:ln>
      </c:spPr>
      <c:txPr>
        <a:bodyPr/>
        <a:lstStyle/>
        <a:p>
          <a:pPr>
            <a:defRPr>
              <a:latin typeface="Lato" panose="020F0502020204030203" pitchFamily="34" charset="-18"/>
            </a:defRPr>
          </a:pPr>
          <a:endParaRPr lang="pl-PL"/>
        </a:p>
      </c:txPr>
    </c:legend>
    <c:plotVisOnly val="1"/>
    <c:dispBlanksAs val="gap"/>
    <c:showDLblsOverMax val="0"/>
  </c:chart>
  <c:spPr>
    <a:noFill/>
    <a:ln w="9525">
      <a:noFill/>
    </a:ln>
  </c:spPr>
  <c:txPr>
    <a:bodyPr/>
    <a:lstStyle/>
    <a:p>
      <a:pPr>
        <a:defRPr sz="1200" b="0" i="0" u="none" strike="noStrike" baseline="0">
          <a:solidFill>
            <a:srgbClr val="000000"/>
          </a:solidFill>
          <a:latin typeface="+mj-lt"/>
          <a:ea typeface="Arial Narrow"/>
          <a:cs typeface="Arial Narrow"/>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891957206589975E-2"/>
          <c:y val="1.5288603032411615E-2"/>
          <c:w val="0.94114393418943443"/>
          <c:h val="0.97523219814241491"/>
        </c:manualLayout>
      </c:layout>
      <c:barChart>
        <c:barDir val="col"/>
        <c:grouping val="clustered"/>
        <c:varyColors val="0"/>
        <c:ser>
          <c:idx val="0"/>
          <c:order val="0"/>
          <c:spPr>
            <a:solidFill>
              <a:schemeClr val="tx1"/>
            </a:solidFill>
          </c:spPr>
          <c:invertIfNegative val="0"/>
          <c:dPt>
            <c:idx val="0"/>
            <c:invertIfNegative val="0"/>
            <c:bubble3D val="0"/>
            <c:spPr>
              <a:solidFill>
                <a:srgbClr val="FFB547"/>
              </a:solidFill>
            </c:spPr>
            <c:extLst>
              <c:ext xmlns:c16="http://schemas.microsoft.com/office/drawing/2014/chart" uri="{C3380CC4-5D6E-409C-BE32-E72D297353CC}">
                <c16:uniqueId val="{00000001-E175-4725-9877-641184ACCC1F}"/>
              </c:ext>
            </c:extLst>
          </c:dPt>
          <c:dPt>
            <c:idx val="1"/>
            <c:invertIfNegative val="0"/>
            <c:bubble3D val="0"/>
            <c:spPr>
              <a:solidFill>
                <a:srgbClr val="008000"/>
              </a:solidFill>
            </c:spPr>
            <c:extLst>
              <c:ext xmlns:c16="http://schemas.microsoft.com/office/drawing/2014/chart" uri="{C3380CC4-5D6E-409C-BE32-E72D297353CC}">
                <c16:uniqueId val="{00000003-E175-4725-9877-641184ACCC1F}"/>
              </c:ext>
            </c:extLst>
          </c:dPt>
          <c:dPt>
            <c:idx val="2"/>
            <c:invertIfNegative val="0"/>
            <c:bubble3D val="0"/>
            <c:spPr>
              <a:solidFill>
                <a:srgbClr val="ADAFB2"/>
              </a:solidFill>
            </c:spPr>
            <c:extLst>
              <c:ext xmlns:c16="http://schemas.microsoft.com/office/drawing/2014/chart" uri="{C3380CC4-5D6E-409C-BE32-E72D297353CC}">
                <c16:uniqueId val="{00000005-E175-4725-9877-641184ACCC1F}"/>
              </c:ext>
            </c:extLst>
          </c:dPt>
          <c:dPt>
            <c:idx val="3"/>
            <c:invertIfNegative val="0"/>
            <c:bubble3D val="0"/>
            <c:spPr>
              <a:solidFill>
                <a:srgbClr val="E31837"/>
              </a:solidFill>
            </c:spPr>
            <c:extLst>
              <c:ext xmlns:c16="http://schemas.microsoft.com/office/drawing/2014/chart" uri="{C3380CC4-5D6E-409C-BE32-E72D297353CC}">
                <c16:uniqueId val="{00000007-E175-4725-9877-641184ACCC1F}"/>
              </c:ext>
            </c:extLst>
          </c:dPt>
          <c:dPt>
            <c:idx val="4"/>
            <c:invertIfNegative val="0"/>
            <c:bubble3D val="0"/>
            <c:spPr>
              <a:solidFill>
                <a:srgbClr val="9999FF"/>
              </a:solidFill>
            </c:spPr>
            <c:extLst>
              <c:ext xmlns:c16="http://schemas.microsoft.com/office/drawing/2014/chart" uri="{C3380CC4-5D6E-409C-BE32-E72D297353CC}">
                <c16:uniqueId val="{00000009-A0F0-48A1-BAD6-1F4A8C59EB27}"/>
              </c:ext>
            </c:extLst>
          </c:dPt>
          <c:cat>
            <c:strRef>
              <c:f>Arkusz1!$M$50:$M$54</c:f>
              <c:strCache>
                <c:ptCount val="5"/>
                <c:pt idx="0">
                  <c:v>składki na ubezpieczenia społeczne</c:v>
                </c:pt>
                <c:pt idx="1">
                  <c:v>VAT</c:v>
                </c:pt>
                <c:pt idx="2">
                  <c:v>podatki dochodowe</c:v>
                </c:pt>
                <c:pt idx="3">
                  <c:v>pozostałe podatki</c:v>
                </c:pt>
                <c:pt idx="4">
                  <c:v>inne</c:v>
                </c:pt>
              </c:strCache>
            </c:strRef>
          </c:cat>
          <c:val>
            <c:numRef>
              <c:f>Arkusz1!$N$50:$N$54</c:f>
              <c:numCache>
                <c:formatCode>0.0%</c:formatCode>
                <c:ptCount val="5"/>
                <c:pt idx="0">
                  <c:v>0.33963485381687081</c:v>
                </c:pt>
                <c:pt idx="1">
                  <c:v>0.18776069884069918</c:v>
                </c:pt>
                <c:pt idx="2">
                  <c:v>0.20013999827399387</c:v>
                </c:pt>
                <c:pt idx="3">
                  <c:v>0.13319972767459035</c:v>
                </c:pt>
                <c:pt idx="4">
                  <c:v>0.13926472139384583</c:v>
                </c:pt>
              </c:numCache>
            </c:numRef>
          </c:val>
          <c:extLst>
            <c:ext xmlns:c16="http://schemas.microsoft.com/office/drawing/2014/chart" uri="{C3380CC4-5D6E-409C-BE32-E72D297353CC}">
              <c16:uniqueId val="{0000000A-E175-4725-9877-641184ACCC1F}"/>
            </c:ext>
          </c:extLst>
        </c:ser>
        <c:dLbls>
          <c:showLegendKey val="0"/>
          <c:showVal val="0"/>
          <c:showCatName val="0"/>
          <c:showSerName val="0"/>
          <c:showPercent val="0"/>
          <c:showBubbleSize val="0"/>
        </c:dLbls>
        <c:gapWidth val="100"/>
        <c:axId val="904628976"/>
        <c:axId val="904633288"/>
      </c:barChart>
      <c:catAx>
        <c:axId val="904628976"/>
        <c:scaling>
          <c:orientation val="minMax"/>
        </c:scaling>
        <c:delete val="0"/>
        <c:axPos val="b"/>
        <c:numFmt formatCode="General" sourceLinked="1"/>
        <c:majorTickMark val="out"/>
        <c:minorTickMark val="none"/>
        <c:tickLblPos val="nextTo"/>
        <c:txPr>
          <a:bodyPr/>
          <a:lstStyle/>
          <a:p>
            <a:pPr>
              <a:defRPr sz="1200">
                <a:latin typeface="Lato" panose="020F0502020204030203" pitchFamily="34" charset="-18"/>
              </a:defRPr>
            </a:pPr>
            <a:endParaRPr lang="pl-PL"/>
          </a:p>
        </c:txPr>
        <c:crossAx val="904633288"/>
        <c:crosses val="autoZero"/>
        <c:auto val="1"/>
        <c:lblAlgn val="ctr"/>
        <c:lblOffset val="100"/>
        <c:noMultiLvlLbl val="0"/>
      </c:catAx>
      <c:valAx>
        <c:axId val="904633288"/>
        <c:scaling>
          <c:orientation val="minMax"/>
          <c:max val="0.35000000000000003"/>
        </c:scaling>
        <c:delete val="0"/>
        <c:axPos val="l"/>
        <c:majorGridlines/>
        <c:numFmt formatCode="0%" sourceLinked="0"/>
        <c:majorTickMark val="out"/>
        <c:minorTickMark val="none"/>
        <c:tickLblPos val="nextTo"/>
        <c:txPr>
          <a:bodyPr/>
          <a:lstStyle/>
          <a:p>
            <a:pPr>
              <a:defRPr sz="1200"/>
            </a:pPr>
            <a:endParaRPr lang="pl-PL"/>
          </a:p>
        </c:txPr>
        <c:crossAx val="904628976"/>
        <c:crosses val="autoZero"/>
        <c:crossBetween val="between"/>
      </c:valAx>
    </c:plotArea>
    <c:plotVisOnly val="1"/>
    <c:dispBlanksAs val="gap"/>
    <c:showDLblsOverMax val="0"/>
  </c:chart>
  <c:spPr>
    <a:ln>
      <a:noFill/>
    </a:ln>
    <a:effectLst>
      <a:outerShdw blurRad="50800" dist="50800" dir="5400000" algn="ctr" rotWithShape="0">
        <a:schemeClr val="bg1"/>
      </a:outerShdw>
    </a:effectLst>
    <a:scene3d>
      <a:camera prst="orthographicFront"/>
      <a:lightRig rig="threePt" dir="t"/>
    </a:scene3d>
    <a:sp3d>
      <a:bevelT w="0" h="0"/>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739294333174799E-2"/>
          <c:y val="6.3257135452037816E-2"/>
          <c:w val="0.90635451505016718"/>
          <c:h val="0.70370370370370372"/>
        </c:manualLayout>
      </c:layout>
      <c:lineChart>
        <c:grouping val="standard"/>
        <c:varyColors val="0"/>
        <c:ser>
          <c:idx val="1"/>
          <c:order val="0"/>
          <c:tx>
            <c:v>VAT</c:v>
          </c:tx>
          <c:spPr>
            <a:ln w="25400">
              <a:solidFill>
                <a:srgbClr val="E31837"/>
              </a:solidFill>
              <a:prstDash val="solid"/>
            </a:ln>
          </c:spPr>
          <c:marker>
            <c:symbol val="none"/>
          </c:marker>
          <c:cat>
            <c:multiLvlStrRef>
              <c:f>'baza VAT'!$C$112:$D$123</c:f>
              <c:multiLvlStrCache>
                <c:ptCount val="12"/>
                <c:lvl>
                  <c:pt idx="0">
                    <c:v>I kw.</c:v>
                  </c:pt>
                  <c:pt idx="1">
                    <c:v>II kw.</c:v>
                  </c:pt>
                  <c:pt idx="2">
                    <c:v>III kw.</c:v>
                  </c:pt>
                  <c:pt idx="3">
                    <c:v>IV kw.</c:v>
                  </c:pt>
                  <c:pt idx="4">
                    <c:v>I kw.</c:v>
                  </c:pt>
                  <c:pt idx="5">
                    <c:v>II kw.</c:v>
                  </c:pt>
                  <c:pt idx="6">
                    <c:v>III kw.</c:v>
                  </c:pt>
                  <c:pt idx="7">
                    <c:v>IV kw.</c:v>
                  </c:pt>
                  <c:pt idx="8">
                    <c:v>I kw.</c:v>
                  </c:pt>
                  <c:pt idx="9">
                    <c:v>II kw.</c:v>
                  </c:pt>
                  <c:pt idx="10">
                    <c:v>III kw.</c:v>
                  </c:pt>
                  <c:pt idx="11">
                    <c:v>IV kw.</c:v>
                  </c:pt>
                </c:lvl>
                <c:lvl>
                  <c:pt idx="0">
                    <c:v>2022</c:v>
                  </c:pt>
                  <c:pt idx="4">
                    <c:v>2023</c:v>
                  </c:pt>
                  <c:pt idx="8">
                    <c:v>2024</c:v>
                  </c:pt>
                </c:lvl>
              </c:multiLvlStrCache>
            </c:multiLvlStrRef>
          </c:cat>
          <c:val>
            <c:numRef>
              <c:f>'baza VAT'!$I$112:$I$123</c:f>
              <c:numCache>
                <c:formatCode>0.0%</c:formatCode>
                <c:ptCount val="12"/>
                <c:pt idx="0">
                  <c:v>1.004661190263906</c:v>
                </c:pt>
                <c:pt idx="1">
                  <c:v>1.0457305137479296</c:v>
                </c:pt>
                <c:pt idx="2">
                  <c:v>1.0128600543715587</c:v>
                </c:pt>
                <c:pt idx="3">
                  <c:v>0.92652381777508352</c:v>
                </c:pt>
                <c:pt idx="4">
                  <c:v>1.2584058994696308</c:v>
                </c:pt>
                <c:pt idx="5">
                  <c:v>1.0535786165575571</c:v>
                </c:pt>
                <c:pt idx="6">
                  <c:v>1.1074112188121883</c:v>
                </c:pt>
                <c:pt idx="7">
                  <c:v>1.080086546569325</c:v>
                </c:pt>
                <c:pt idx="8">
                  <c:v>1.1704322953024704</c:v>
                </c:pt>
                <c:pt idx="9">
                  <c:v>1.2444916003536692</c:v>
                </c:pt>
                <c:pt idx="10">
                  <c:v>1.1174381022075863</c:v>
                </c:pt>
                <c:pt idx="11">
                  <c:v>1.1362996706756228</c:v>
                </c:pt>
              </c:numCache>
            </c:numRef>
          </c:val>
          <c:smooth val="0"/>
          <c:extLst>
            <c:ext xmlns:c16="http://schemas.microsoft.com/office/drawing/2014/chart" uri="{C3380CC4-5D6E-409C-BE32-E72D297353CC}">
              <c16:uniqueId val="{00000000-9580-4A28-9CDD-3B3C29FA0327}"/>
            </c:ext>
          </c:extLst>
        </c:ser>
        <c:ser>
          <c:idx val="2"/>
          <c:order val="1"/>
          <c:tx>
            <c:v>VAT w ujęciu roku płynnego</c:v>
          </c:tx>
          <c:spPr>
            <a:ln w="25400">
              <a:solidFill>
                <a:schemeClr val="tx1"/>
              </a:solidFill>
              <a:prstDash val="dash"/>
            </a:ln>
          </c:spPr>
          <c:marker>
            <c:symbol val="none"/>
          </c:marker>
          <c:cat>
            <c:multiLvlStrRef>
              <c:f>'baza VAT'!$C$112:$D$123</c:f>
              <c:multiLvlStrCache>
                <c:ptCount val="12"/>
                <c:lvl>
                  <c:pt idx="0">
                    <c:v>I kw.</c:v>
                  </c:pt>
                  <c:pt idx="1">
                    <c:v>II kw.</c:v>
                  </c:pt>
                  <c:pt idx="2">
                    <c:v>III kw.</c:v>
                  </c:pt>
                  <c:pt idx="3">
                    <c:v>IV kw.</c:v>
                  </c:pt>
                  <c:pt idx="4">
                    <c:v>I kw.</c:v>
                  </c:pt>
                  <c:pt idx="5">
                    <c:v>II kw.</c:v>
                  </c:pt>
                  <c:pt idx="6">
                    <c:v>III kw.</c:v>
                  </c:pt>
                  <c:pt idx="7">
                    <c:v>IV kw.</c:v>
                  </c:pt>
                  <c:pt idx="8">
                    <c:v>I kw.</c:v>
                  </c:pt>
                  <c:pt idx="9">
                    <c:v>II kw.</c:v>
                  </c:pt>
                  <c:pt idx="10">
                    <c:v>III kw.</c:v>
                  </c:pt>
                  <c:pt idx="11">
                    <c:v>IV kw.</c:v>
                  </c:pt>
                </c:lvl>
                <c:lvl>
                  <c:pt idx="0">
                    <c:v>2022</c:v>
                  </c:pt>
                  <c:pt idx="4">
                    <c:v>2023</c:v>
                  </c:pt>
                  <c:pt idx="8">
                    <c:v>2024</c:v>
                  </c:pt>
                </c:lvl>
              </c:multiLvlStrCache>
            </c:multiLvlStrRef>
          </c:cat>
          <c:val>
            <c:numRef>
              <c:f>'baza VAT'!$J$112:$J$123</c:f>
              <c:numCache>
                <c:formatCode>0.0%</c:formatCode>
                <c:ptCount val="12"/>
                <c:pt idx="0">
                  <c:v>1.1372281417565338</c:v>
                </c:pt>
                <c:pt idx="1">
                  <c:v>1.0942613513162156</c:v>
                </c:pt>
                <c:pt idx="2">
                  <c:v>1.0672062773852358</c:v>
                </c:pt>
                <c:pt idx="3">
                  <c:v>0.99224844380434396</c:v>
                </c:pt>
                <c:pt idx="4">
                  <c:v>1.0448122522509768</c:v>
                </c:pt>
                <c:pt idx="5">
                  <c:v>1.0466716685800732</c:v>
                </c:pt>
                <c:pt idx="6">
                  <c:v>1.0710739444139339</c:v>
                </c:pt>
                <c:pt idx="7">
                  <c:v>1.1182175396715082</c:v>
                </c:pt>
                <c:pt idx="8">
                  <c:v>1.1034537267453415</c:v>
                </c:pt>
                <c:pt idx="9">
                  <c:v>1.1481507909975253</c:v>
                </c:pt>
                <c:pt idx="10">
                  <c:v>1.1497793596723327</c:v>
                </c:pt>
                <c:pt idx="11">
                  <c:v>1.1638644697442795</c:v>
                </c:pt>
              </c:numCache>
            </c:numRef>
          </c:val>
          <c:smooth val="0"/>
          <c:extLst>
            <c:ext xmlns:c16="http://schemas.microsoft.com/office/drawing/2014/chart" uri="{C3380CC4-5D6E-409C-BE32-E72D297353CC}">
              <c16:uniqueId val="{00000001-9580-4A28-9CDD-3B3C29FA0327}"/>
            </c:ext>
          </c:extLst>
        </c:ser>
        <c:ser>
          <c:idx val="0"/>
          <c:order val="2"/>
          <c:tx>
            <c:v>Seria 1</c:v>
          </c:tx>
          <c:spPr>
            <a:ln w="19050">
              <a:solidFill>
                <a:schemeClr val="bg1">
                  <a:lumMod val="65000"/>
                </a:schemeClr>
              </a:solidFill>
            </a:ln>
          </c:spPr>
          <c:marker>
            <c:symbol val="none"/>
          </c:marker>
          <c:cat>
            <c:multiLvlStrRef>
              <c:f>'baza VAT'!$C$112:$D$123</c:f>
              <c:multiLvlStrCache>
                <c:ptCount val="12"/>
                <c:lvl>
                  <c:pt idx="0">
                    <c:v>I kw.</c:v>
                  </c:pt>
                  <c:pt idx="1">
                    <c:v>II kw.</c:v>
                  </c:pt>
                  <c:pt idx="2">
                    <c:v>III kw.</c:v>
                  </c:pt>
                  <c:pt idx="3">
                    <c:v>IV kw.</c:v>
                  </c:pt>
                  <c:pt idx="4">
                    <c:v>I kw.</c:v>
                  </c:pt>
                  <c:pt idx="5">
                    <c:v>II kw.</c:v>
                  </c:pt>
                  <c:pt idx="6">
                    <c:v>III kw.</c:v>
                  </c:pt>
                  <c:pt idx="7">
                    <c:v>IV kw.</c:v>
                  </c:pt>
                  <c:pt idx="8">
                    <c:v>I kw.</c:v>
                  </c:pt>
                  <c:pt idx="9">
                    <c:v>II kw.</c:v>
                  </c:pt>
                  <c:pt idx="10">
                    <c:v>III kw.</c:v>
                  </c:pt>
                  <c:pt idx="11">
                    <c:v>IV kw.</c:v>
                  </c:pt>
                </c:lvl>
                <c:lvl>
                  <c:pt idx="0">
                    <c:v>2022</c:v>
                  </c:pt>
                  <c:pt idx="4">
                    <c:v>2023</c:v>
                  </c:pt>
                  <c:pt idx="8">
                    <c:v>2024</c:v>
                  </c:pt>
                </c:lvl>
              </c:multiLvlStrCache>
            </c:multiLvlStrRef>
          </c:cat>
          <c:val>
            <c:numRef>
              <c:f>'baza VAT'!$K$112:$K$123</c:f>
              <c:numCache>
                <c:formatCode>0.0%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2-9580-4A28-9CDD-3B3C29FA0327}"/>
            </c:ext>
          </c:extLst>
        </c:ser>
        <c:dLbls>
          <c:showLegendKey val="0"/>
          <c:showVal val="0"/>
          <c:showCatName val="0"/>
          <c:showSerName val="0"/>
          <c:showPercent val="0"/>
          <c:showBubbleSize val="0"/>
        </c:dLbls>
        <c:smooth val="0"/>
        <c:axId val="1035884944"/>
        <c:axId val="1"/>
      </c:lineChart>
      <c:catAx>
        <c:axId val="1035884944"/>
        <c:scaling>
          <c:orientation val="minMax"/>
        </c:scaling>
        <c:delete val="0"/>
        <c:axPos val="b"/>
        <c:numFmt formatCode="dd/mm/yyyy" sourceLinked="0"/>
        <c:majorTickMark val="out"/>
        <c:minorTickMark val="none"/>
        <c:tickLblPos val="nextTo"/>
        <c:spPr>
          <a:ln w="3175">
            <a:solidFill>
              <a:srgbClr val="000000"/>
            </a:solidFill>
            <a:prstDash val="solid"/>
          </a:ln>
        </c:spPr>
        <c:txPr>
          <a:bodyPr rot="-5400000" vert="horz"/>
          <a:lstStyle/>
          <a:p>
            <a:pPr>
              <a:defRPr/>
            </a:pPr>
            <a:endParaRPr lang="pl-PL"/>
          </a:p>
        </c:txPr>
        <c:crossAx val="1"/>
        <c:crosses val="autoZero"/>
        <c:auto val="1"/>
        <c:lblAlgn val="ctr"/>
        <c:lblOffset val="0"/>
        <c:tickMarkSkip val="1"/>
        <c:noMultiLvlLbl val="0"/>
      </c:catAx>
      <c:valAx>
        <c:axId val="1"/>
        <c:scaling>
          <c:orientation val="minMax"/>
          <c:max val="1.4"/>
          <c:min val="0.8"/>
        </c:scaling>
        <c:delete val="0"/>
        <c:axPos val="l"/>
        <c:numFmt formatCode="0%" sourceLinked="0"/>
        <c:majorTickMark val="out"/>
        <c:minorTickMark val="none"/>
        <c:tickLblPos val="nextTo"/>
        <c:spPr>
          <a:ln w="3175">
            <a:solidFill>
              <a:srgbClr val="000000"/>
            </a:solidFill>
            <a:prstDash val="solid"/>
          </a:ln>
        </c:spPr>
        <c:txPr>
          <a:bodyPr rot="0" vert="horz"/>
          <a:lstStyle/>
          <a:p>
            <a:pPr>
              <a:defRPr/>
            </a:pPr>
            <a:endParaRPr lang="pl-PL"/>
          </a:p>
        </c:txPr>
        <c:crossAx val="1035884944"/>
        <c:crosses val="autoZero"/>
        <c:crossBetween val="between"/>
        <c:majorUnit val="0.1"/>
      </c:valAx>
      <c:spPr>
        <a:solidFill>
          <a:srgbClr val="FFFFFF"/>
        </a:solidFill>
        <a:ln w="25400">
          <a:noFill/>
        </a:ln>
      </c:spPr>
    </c:plotArea>
    <c:legend>
      <c:legendPos val="r"/>
      <c:legendEntry>
        <c:idx val="2"/>
        <c:delete val="1"/>
      </c:legendEntry>
      <c:layout>
        <c:manualLayout>
          <c:xMode val="edge"/>
          <c:yMode val="edge"/>
          <c:x val="0.57525083612040129"/>
          <c:y val="5.1162790697674418E-2"/>
          <c:w val="0.39799331103678931"/>
          <c:h val="0.16744186046511628"/>
        </c:manualLayout>
      </c:layout>
      <c:overlay val="0"/>
      <c:spPr>
        <a:noFill/>
        <a:ln w="25400">
          <a:noFill/>
        </a:ln>
      </c:spPr>
    </c:legend>
    <c:plotVisOnly val="1"/>
    <c:dispBlanksAs val="gap"/>
    <c:showDLblsOverMax val="0"/>
  </c:chart>
  <c:spPr>
    <a:noFill/>
    <a:ln w="9525">
      <a:noFill/>
    </a:ln>
  </c:spPr>
  <c:txPr>
    <a:bodyPr/>
    <a:lstStyle/>
    <a:p>
      <a:pPr>
        <a:defRPr sz="1200" b="0" i="0" u="none" strike="noStrike" baseline="0">
          <a:solidFill>
            <a:srgbClr val="000000"/>
          </a:solidFill>
          <a:latin typeface="Lato" panose="020F0502020204030203" pitchFamily="34" charset="-18"/>
          <a:ea typeface="Garamond"/>
          <a:cs typeface="Garamond"/>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964086465128485E-2"/>
          <c:y val="0"/>
          <c:w val="0.93583735678643609"/>
          <c:h val="0.95028247481704597"/>
        </c:manualLayout>
      </c:layout>
      <c:barChart>
        <c:barDir val="col"/>
        <c:grouping val="clustered"/>
        <c:varyColors val="0"/>
        <c:ser>
          <c:idx val="0"/>
          <c:order val="0"/>
          <c:invertIfNegative val="0"/>
          <c:dPt>
            <c:idx val="0"/>
            <c:invertIfNegative val="0"/>
            <c:bubble3D val="0"/>
            <c:spPr>
              <a:solidFill>
                <a:srgbClr val="008000"/>
              </a:solidFill>
            </c:spPr>
            <c:extLst>
              <c:ext xmlns:c16="http://schemas.microsoft.com/office/drawing/2014/chart" uri="{C3380CC4-5D6E-409C-BE32-E72D297353CC}">
                <c16:uniqueId val="{00000001-7B05-43F5-ACAD-8A83E274AB1D}"/>
              </c:ext>
            </c:extLst>
          </c:dPt>
          <c:dPt>
            <c:idx val="1"/>
            <c:invertIfNegative val="0"/>
            <c:bubble3D val="0"/>
            <c:spPr>
              <a:solidFill>
                <a:srgbClr val="E31837"/>
              </a:solidFill>
            </c:spPr>
            <c:extLst>
              <c:ext xmlns:c16="http://schemas.microsoft.com/office/drawing/2014/chart" uri="{C3380CC4-5D6E-409C-BE32-E72D297353CC}">
                <c16:uniqueId val="{00000003-7B05-43F5-ACAD-8A83E274AB1D}"/>
              </c:ext>
            </c:extLst>
          </c:dPt>
          <c:dPt>
            <c:idx val="2"/>
            <c:invertIfNegative val="0"/>
            <c:bubble3D val="0"/>
            <c:spPr>
              <a:solidFill>
                <a:srgbClr val="660066"/>
              </a:solidFill>
            </c:spPr>
            <c:extLst>
              <c:ext xmlns:c16="http://schemas.microsoft.com/office/drawing/2014/chart" uri="{C3380CC4-5D6E-409C-BE32-E72D297353CC}">
                <c16:uniqueId val="{00000005-7B05-43F5-ACAD-8A83E274AB1D}"/>
              </c:ext>
            </c:extLst>
          </c:dPt>
          <c:dPt>
            <c:idx val="3"/>
            <c:invertIfNegative val="0"/>
            <c:bubble3D val="0"/>
            <c:spPr>
              <a:solidFill>
                <a:srgbClr val="ADAFB2"/>
              </a:solidFill>
            </c:spPr>
            <c:extLst>
              <c:ext xmlns:c16="http://schemas.microsoft.com/office/drawing/2014/chart" uri="{C3380CC4-5D6E-409C-BE32-E72D297353CC}">
                <c16:uniqueId val="{00000007-7B05-43F5-ACAD-8A83E274AB1D}"/>
              </c:ext>
            </c:extLst>
          </c:dPt>
          <c:dPt>
            <c:idx val="4"/>
            <c:invertIfNegative val="0"/>
            <c:bubble3D val="0"/>
            <c:spPr>
              <a:solidFill>
                <a:schemeClr val="tx1"/>
              </a:solidFill>
            </c:spPr>
            <c:extLst>
              <c:ext xmlns:c16="http://schemas.microsoft.com/office/drawing/2014/chart" uri="{C3380CC4-5D6E-409C-BE32-E72D297353CC}">
                <c16:uniqueId val="{00000009-7B05-43F5-ACAD-8A83E274AB1D}"/>
              </c:ext>
            </c:extLst>
          </c:dPt>
          <c:dPt>
            <c:idx val="5"/>
            <c:invertIfNegative val="0"/>
            <c:bubble3D val="0"/>
            <c:spPr>
              <a:solidFill>
                <a:srgbClr val="FFB547"/>
              </a:solidFill>
            </c:spPr>
            <c:extLst>
              <c:ext xmlns:c16="http://schemas.microsoft.com/office/drawing/2014/chart" uri="{C3380CC4-5D6E-409C-BE32-E72D297353CC}">
                <c16:uniqueId val="{0000000B-7B05-43F5-ACAD-8A83E274AB1D}"/>
              </c:ext>
            </c:extLst>
          </c:dPt>
          <c:cat>
            <c:strRef>
              <c:f>Arkusz1!$Q$50:$Q$55</c:f>
              <c:strCache>
                <c:ptCount val="6"/>
                <c:pt idx="0">
                  <c:v>świadczenia socjalne</c:v>
                </c:pt>
                <c:pt idx="1">
                  <c:v>koszty pracy</c:v>
                </c:pt>
                <c:pt idx="2">
                  <c:v>inwestycje</c:v>
                </c:pt>
                <c:pt idx="3">
                  <c:v>zużycie pośrednie</c:v>
                </c:pt>
                <c:pt idx="4">
                  <c:v>pozostałe</c:v>
                </c:pt>
                <c:pt idx="5">
                  <c:v>odsetki</c:v>
                </c:pt>
              </c:strCache>
            </c:strRef>
          </c:cat>
          <c:val>
            <c:numRef>
              <c:f>Arkusz1!$R$50:$R$55</c:f>
              <c:numCache>
                <c:formatCode>0.0%</c:formatCode>
                <c:ptCount val="6"/>
                <c:pt idx="0">
                  <c:v>0.3201340192153872</c:v>
                </c:pt>
                <c:pt idx="1">
                  <c:v>0.24465964750037755</c:v>
                </c:pt>
                <c:pt idx="2">
                  <c:v>0.13754868637676404</c:v>
                </c:pt>
                <c:pt idx="3">
                  <c:v>0.15605370463939916</c:v>
                </c:pt>
                <c:pt idx="4">
                  <c:v>0.10100290673284347</c:v>
                </c:pt>
                <c:pt idx="5">
                  <c:v>4.0601035535228522E-2</c:v>
                </c:pt>
              </c:numCache>
            </c:numRef>
          </c:val>
          <c:extLst>
            <c:ext xmlns:c16="http://schemas.microsoft.com/office/drawing/2014/chart" uri="{C3380CC4-5D6E-409C-BE32-E72D297353CC}">
              <c16:uniqueId val="{0000000C-7B05-43F5-ACAD-8A83E274AB1D}"/>
            </c:ext>
          </c:extLst>
        </c:ser>
        <c:dLbls>
          <c:showLegendKey val="0"/>
          <c:showVal val="0"/>
          <c:showCatName val="0"/>
          <c:showSerName val="0"/>
          <c:showPercent val="0"/>
          <c:showBubbleSize val="0"/>
        </c:dLbls>
        <c:gapWidth val="100"/>
        <c:axId val="904625056"/>
        <c:axId val="904634072"/>
      </c:barChart>
      <c:catAx>
        <c:axId val="904625056"/>
        <c:scaling>
          <c:orientation val="minMax"/>
        </c:scaling>
        <c:delete val="0"/>
        <c:axPos val="b"/>
        <c:numFmt formatCode="General" sourceLinked="1"/>
        <c:majorTickMark val="out"/>
        <c:minorTickMark val="none"/>
        <c:tickLblPos val="nextTo"/>
        <c:txPr>
          <a:bodyPr/>
          <a:lstStyle/>
          <a:p>
            <a:pPr>
              <a:defRPr sz="1200">
                <a:latin typeface="Lato" panose="020F0502020204030203" pitchFamily="34" charset="-18"/>
              </a:defRPr>
            </a:pPr>
            <a:endParaRPr lang="pl-PL"/>
          </a:p>
        </c:txPr>
        <c:crossAx val="904634072"/>
        <c:crosses val="autoZero"/>
        <c:auto val="1"/>
        <c:lblAlgn val="ctr"/>
        <c:lblOffset val="100"/>
        <c:noMultiLvlLbl val="0"/>
      </c:catAx>
      <c:valAx>
        <c:axId val="904634072"/>
        <c:scaling>
          <c:orientation val="minMax"/>
        </c:scaling>
        <c:delete val="0"/>
        <c:axPos val="l"/>
        <c:majorGridlines/>
        <c:numFmt formatCode="0%" sourceLinked="0"/>
        <c:majorTickMark val="out"/>
        <c:minorTickMark val="none"/>
        <c:tickLblPos val="nextTo"/>
        <c:txPr>
          <a:bodyPr/>
          <a:lstStyle/>
          <a:p>
            <a:pPr>
              <a:defRPr sz="1200">
                <a:latin typeface="Lato" panose="020F0502020204030203" pitchFamily="34" charset="-18"/>
              </a:defRPr>
            </a:pPr>
            <a:endParaRPr lang="pl-PL"/>
          </a:p>
        </c:txPr>
        <c:crossAx val="904625056"/>
        <c:crosses val="autoZero"/>
        <c:crossBetween val="between"/>
      </c:valAx>
    </c:plotArea>
    <c:plotVisOnly val="1"/>
    <c:dispBlanksAs val="gap"/>
    <c:showDLblsOverMax val="0"/>
  </c:chart>
  <c:spPr>
    <a:ln>
      <a:noFill/>
    </a:ln>
    <a:effectLst>
      <a:outerShdw blurRad="50800" dist="50800" dir="5400000" algn="ctr" rotWithShape="0">
        <a:schemeClr val="bg1"/>
      </a:outerShdw>
    </a:effectLst>
    <a:scene3d>
      <a:camera prst="orthographicFront"/>
      <a:lightRig rig="threePt" dir="t"/>
    </a:scene3d>
    <a:sp3d>
      <a:bevelT w="0" h="0"/>
    </a:sp3d>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511705685618728E-2"/>
          <c:y val="5.0925925925925923E-2"/>
          <c:w val="0.87959866220735783"/>
          <c:h val="0.81481481481481477"/>
        </c:manualLayout>
      </c:layout>
      <c:barChart>
        <c:barDir val="col"/>
        <c:grouping val="clustered"/>
        <c:varyColors val="0"/>
        <c:ser>
          <c:idx val="0"/>
          <c:order val="0"/>
          <c:tx>
            <c:v>dochody- l. oś</c:v>
          </c:tx>
          <c:spPr>
            <a:solidFill>
              <a:srgbClr val="E31837"/>
            </a:solidFill>
            <a:ln w="25400">
              <a:noFill/>
            </a:ln>
          </c:spPr>
          <c:invertIfNegative val="0"/>
          <c:cat>
            <c:numRef>
              <c:f>'dane rocz'!$A$81:$A$90</c:f>
              <c:numCache>
                <c:formatCode>0</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'dane rocz'!$B$81:$B$90</c:f>
              <c:numCache>
                <c:formatCode>#\ ##0.0</c:formatCode>
                <c:ptCount val="10"/>
                <c:pt idx="0">
                  <c:v>38.901663605155719</c:v>
                </c:pt>
                <c:pt idx="1">
                  <c:v>38.669264078544018</c:v>
                </c:pt>
                <c:pt idx="2">
                  <c:v>39.644968339913746</c:v>
                </c:pt>
                <c:pt idx="3">
                  <c:v>40.795646462750987</c:v>
                </c:pt>
                <c:pt idx="4">
                  <c:v>40.688888898492564</c:v>
                </c:pt>
                <c:pt idx="5">
                  <c:v>40.881896001919664</c:v>
                </c:pt>
                <c:pt idx="6">
                  <c:v>41.822711700615969</c:v>
                </c:pt>
                <c:pt idx="7">
                  <c:v>39.810600319267294</c:v>
                </c:pt>
                <c:pt idx="8">
                  <c:v>41.591597043165493</c:v>
                </c:pt>
                <c:pt idx="9">
                  <c:v>42.825760022498031</c:v>
                </c:pt>
              </c:numCache>
            </c:numRef>
          </c:val>
          <c:extLst>
            <c:ext xmlns:c16="http://schemas.microsoft.com/office/drawing/2014/chart" uri="{C3380CC4-5D6E-409C-BE32-E72D297353CC}">
              <c16:uniqueId val="{00000000-9286-4E89-AE55-9A29B119246E}"/>
            </c:ext>
          </c:extLst>
        </c:ser>
        <c:ser>
          <c:idx val="2"/>
          <c:order val="1"/>
          <c:tx>
            <c:v>wydatki- l. oś</c:v>
          </c:tx>
          <c:spPr>
            <a:solidFill>
              <a:srgbClr val="ADAFB2"/>
            </a:solidFill>
            <a:ln w="3175">
              <a:solidFill>
                <a:srgbClr val="ADAFB2"/>
              </a:solidFill>
              <a:prstDash val="solid"/>
            </a:ln>
          </c:spPr>
          <c:invertIfNegative val="0"/>
          <c:cat>
            <c:numRef>
              <c:f>'dane rocz'!$A$81:$A$90</c:f>
              <c:numCache>
                <c:formatCode>0</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'dane rocz'!$F$81:$F$90</c:f>
              <c:numCache>
                <c:formatCode>#\ ##0.0</c:formatCode>
                <c:ptCount val="10"/>
                <c:pt idx="0">
                  <c:v>41.496190324713581</c:v>
                </c:pt>
                <c:pt idx="1">
                  <c:v>41.052401980749856</c:v>
                </c:pt>
                <c:pt idx="2">
                  <c:v>41.130864026890535</c:v>
                </c:pt>
                <c:pt idx="3">
                  <c:v>41.040492981192386</c:v>
                </c:pt>
                <c:pt idx="4">
                  <c:v>41.422489626950529</c:v>
                </c:pt>
                <c:pt idx="5">
                  <c:v>47.735016456410293</c:v>
                </c:pt>
                <c:pt idx="6">
                  <c:v>43.567956331687405</c:v>
                </c:pt>
                <c:pt idx="7">
                  <c:v>43.247916023025944</c:v>
                </c:pt>
                <c:pt idx="8">
                  <c:v>46.86432186700101</c:v>
                </c:pt>
                <c:pt idx="9">
                  <c:v>49.411737533258197</c:v>
                </c:pt>
              </c:numCache>
            </c:numRef>
          </c:val>
          <c:extLst>
            <c:ext xmlns:c16="http://schemas.microsoft.com/office/drawing/2014/chart" uri="{C3380CC4-5D6E-409C-BE32-E72D297353CC}">
              <c16:uniqueId val="{00000001-9286-4E89-AE55-9A29B119246E}"/>
            </c:ext>
          </c:extLst>
        </c:ser>
        <c:dLbls>
          <c:showLegendKey val="0"/>
          <c:showVal val="0"/>
          <c:showCatName val="0"/>
          <c:showSerName val="0"/>
          <c:showPercent val="0"/>
          <c:showBubbleSize val="0"/>
        </c:dLbls>
        <c:gapWidth val="70"/>
        <c:axId val="985634952"/>
        <c:axId val="985630248"/>
      </c:barChart>
      <c:lineChart>
        <c:grouping val="standard"/>
        <c:varyColors val="0"/>
        <c:ser>
          <c:idx val="1"/>
          <c:order val="2"/>
          <c:tx>
            <c:v>wynik - p. oś</c:v>
          </c:tx>
          <c:spPr>
            <a:ln w="25400">
              <a:solidFill>
                <a:srgbClr val="000000"/>
              </a:solidFill>
              <a:prstDash val="solid"/>
            </a:ln>
          </c:spPr>
          <c:marker>
            <c:symbol val="none"/>
          </c:marker>
          <c:cat>
            <c:numRef>
              <c:f>'dane rocz'!$A$76:$A$85</c:f>
              <c:numCache>
                <c:formatCode>0</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'dane rocz'!$N$81:$N$90</c:f>
              <c:numCache>
                <c:formatCode>#\ ##0.0</c:formatCode>
                <c:ptCount val="10"/>
                <c:pt idx="0">
                  <c:v>-2.5945267195578636</c:v>
                </c:pt>
                <c:pt idx="1">
                  <c:v>-2.3831379022058363</c:v>
                </c:pt>
                <c:pt idx="2">
                  <c:v>-1.4858956869767954</c:v>
                </c:pt>
                <c:pt idx="3">
                  <c:v>-0.24484651844139702</c:v>
                </c:pt>
                <c:pt idx="4">
                  <c:v>-0.73360072845796054</c:v>
                </c:pt>
                <c:pt idx="5">
                  <c:v>-6.8531204544906297</c:v>
                </c:pt>
                <c:pt idx="6">
                  <c:v>-1.7452446310714413</c:v>
                </c:pt>
                <c:pt idx="7">
                  <c:v>-3.4373157037586468</c:v>
                </c:pt>
                <c:pt idx="8">
                  <c:v>-5.2727248238355102</c:v>
                </c:pt>
                <c:pt idx="9">
                  <c:v>-6.5859775107601664</c:v>
                </c:pt>
              </c:numCache>
            </c:numRef>
          </c:val>
          <c:smooth val="0"/>
          <c:extLst>
            <c:ext xmlns:c16="http://schemas.microsoft.com/office/drawing/2014/chart" uri="{C3380CC4-5D6E-409C-BE32-E72D297353CC}">
              <c16:uniqueId val="{00000002-9286-4E89-AE55-9A29B119246E}"/>
            </c:ext>
          </c:extLst>
        </c:ser>
        <c:dLbls>
          <c:showLegendKey val="0"/>
          <c:showVal val="0"/>
          <c:showCatName val="0"/>
          <c:showSerName val="0"/>
          <c:showPercent val="0"/>
          <c:showBubbleSize val="0"/>
        </c:dLbls>
        <c:marker val="1"/>
        <c:smooth val="0"/>
        <c:axId val="985635344"/>
        <c:axId val="985635736"/>
      </c:lineChart>
      <c:catAx>
        <c:axId val="985634952"/>
        <c:scaling>
          <c:orientation val="minMax"/>
        </c:scaling>
        <c:delete val="0"/>
        <c:axPos val="b"/>
        <c:numFmt formatCode="General" sourceLinked="0"/>
        <c:majorTickMark val="out"/>
        <c:minorTickMark val="none"/>
        <c:tickLblPos val="nextTo"/>
        <c:spPr>
          <a:ln w="3175">
            <a:solidFill>
              <a:srgbClr val="000000"/>
            </a:solidFill>
            <a:prstDash val="solid"/>
          </a:ln>
        </c:spPr>
        <c:txPr>
          <a:bodyPr rot="0" vert="horz"/>
          <a:lstStyle/>
          <a:p>
            <a:pPr>
              <a:defRPr/>
            </a:pPr>
            <a:endParaRPr lang="pl-PL"/>
          </a:p>
        </c:txPr>
        <c:crossAx val="985630248"/>
        <c:crosses val="autoZero"/>
        <c:auto val="1"/>
        <c:lblAlgn val="ctr"/>
        <c:lblOffset val="100"/>
        <c:tickLblSkip val="1"/>
        <c:tickMarkSkip val="1"/>
        <c:noMultiLvlLbl val="0"/>
      </c:catAx>
      <c:valAx>
        <c:axId val="985630248"/>
        <c:scaling>
          <c:orientation val="minMax"/>
          <c:max val="50"/>
          <c:min val="30"/>
        </c:scaling>
        <c:delete val="0"/>
        <c:axPos val="l"/>
        <c:numFmt formatCode="0" sourceLinked="0"/>
        <c:majorTickMark val="out"/>
        <c:minorTickMark val="none"/>
        <c:tickLblPos val="nextTo"/>
        <c:spPr>
          <a:ln w="3175">
            <a:solidFill>
              <a:srgbClr val="000000"/>
            </a:solidFill>
            <a:prstDash val="solid"/>
          </a:ln>
        </c:spPr>
        <c:txPr>
          <a:bodyPr rot="0" vert="horz"/>
          <a:lstStyle/>
          <a:p>
            <a:pPr>
              <a:defRPr/>
            </a:pPr>
            <a:endParaRPr lang="pl-PL"/>
          </a:p>
        </c:txPr>
        <c:crossAx val="985634952"/>
        <c:crosses val="autoZero"/>
        <c:crossBetween val="between"/>
      </c:valAx>
      <c:catAx>
        <c:axId val="985635344"/>
        <c:scaling>
          <c:orientation val="minMax"/>
        </c:scaling>
        <c:delete val="1"/>
        <c:axPos val="b"/>
        <c:numFmt formatCode="0" sourceLinked="1"/>
        <c:majorTickMark val="out"/>
        <c:minorTickMark val="none"/>
        <c:tickLblPos val="nextTo"/>
        <c:crossAx val="985635736"/>
        <c:crosses val="autoZero"/>
        <c:auto val="1"/>
        <c:lblAlgn val="ctr"/>
        <c:lblOffset val="100"/>
        <c:noMultiLvlLbl val="0"/>
      </c:catAx>
      <c:valAx>
        <c:axId val="985635736"/>
        <c:scaling>
          <c:orientation val="minMax"/>
        </c:scaling>
        <c:delete val="0"/>
        <c:axPos val="r"/>
        <c:numFmt formatCode="#,##0" sourceLinked="0"/>
        <c:majorTickMark val="cross"/>
        <c:minorTickMark val="none"/>
        <c:tickLblPos val="nextTo"/>
        <c:spPr>
          <a:ln w="3175">
            <a:solidFill>
              <a:srgbClr val="000000"/>
            </a:solidFill>
            <a:prstDash val="solid"/>
          </a:ln>
        </c:spPr>
        <c:txPr>
          <a:bodyPr rot="0" vert="horz"/>
          <a:lstStyle/>
          <a:p>
            <a:pPr>
              <a:defRPr/>
            </a:pPr>
            <a:endParaRPr lang="pl-PL"/>
          </a:p>
        </c:txPr>
        <c:crossAx val="985635344"/>
        <c:crosses val="max"/>
        <c:crossBetween val="between"/>
      </c:valAx>
      <c:spPr>
        <a:noFill/>
        <a:ln w="25400">
          <a:noFill/>
        </a:ln>
      </c:spPr>
    </c:plotArea>
    <c:legend>
      <c:legendPos val="r"/>
      <c:layout>
        <c:manualLayout>
          <c:xMode val="edge"/>
          <c:yMode val="edge"/>
          <c:x val="4.5090170180340353E-2"/>
          <c:y val="2.3528494581741638E-2"/>
          <c:w val="0.2685168598407372"/>
          <c:h val="0.19666887195891336"/>
        </c:manualLayout>
      </c:layout>
      <c:overlay val="0"/>
      <c:spPr>
        <a:noFill/>
        <a:ln w="25400">
          <a:noFill/>
        </a:ln>
      </c:spPr>
    </c:legend>
    <c:plotVisOnly val="1"/>
    <c:dispBlanksAs val="gap"/>
    <c:showDLblsOverMax val="0"/>
  </c:chart>
  <c:spPr>
    <a:noFill/>
    <a:ln w="9525">
      <a:noFill/>
    </a:ln>
  </c:spPr>
  <c:txPr>
    <a:bodyPr/>
    <a:lstStyle/>
    <a:p>
      <a:pPr>
        <a:defRPr sz="1200" b="0" i="0" u="none" strike="noStrike" baseline="0">
          <a:solidFill>
            <a:srgbClr val="000000"/>
          </a:solidFill>
          <a:latin typeface="Lato" panose="020F0502020204030203" pitchFamily="34" charset="-18"/>
          <a:ea typeface="Arial Narrow"/>
          <a:cs typeface="Arial Narrow"/>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715377174383746E-2"/>
          <c:y val="3.2364206450431102E-2"/>
          <c:w val="0.80705595611020819"/>
          <c:h val="0.82595297071242058"/>
        </c:manualLayout>
      </c:layout>
      <c:barChart>
        <c:barDir val="col"/>
        <c:grouping val="stacked"/>
        <c:varyColors val="0"/>
        <c:ser>
          <c:idx val="3"/>
          <c:order val="1"/>
          <c:tx>
            <c:strRef>
              <c:f>dane!$A$3</c:f>
              <c:strCache>
                <c:ptCount val="1"/>
                <c:pt idx="0">
                  <c:v>mld zł</c:v>
                </c:pt>
              </c:strCache>
            </c:strRef>
          </c:tx>
          <c:spPr>
            <a:solidFill>
              <a:srgbClr val="E31837"/>
            </a:solidFill>
            <a:ln w="25400">
              <a:noFill/>
            </a:ln>
          </c:spPr>
          <c:invertIfNegative val="0"/>
          <c:cat>
            <c:strRef>
              <c:f>dane!$B$1:$N$1</c:f>
              <c:strCache>
                <c:ptCount val="13"/>
                <c:pt idx="0">
                  <c:v>2015</c:v>
                </c:pt>
                <c:pt idx="1">
                  <c:v>2016</c:v>
                </c:pt>
                <c:pt idx="2">
                  <c:v>2017</c:v>
                </c:pt>
                <c:pt idx="3">
                  <c:v>2018</c:v>
                </c:pt>
                <c:pt idx="4">
                  <c:v>2019</c:v>
                </c:pt>
                <c:pt idx="5">
                  <c:v>2020</c:v>
                </c:pt>
                <c:pt idx="6">
                  <c:v>2021</c:v>
                </c:pt>
                <c:pt idx="7">
                  <c:v>2022</c:v>
                </c:pt>
                <c:pt idx="8">
                  <c:v>2023</c:v>
                </c:pt>
                <c:pt idx="9">
                  <c:v>I kw.
2024</c:v>
                </c:pt>
                <c:pt idx="10">
                  <c:v>II kw.
2024</c:v>
                </c:pt>
                <c:pt idx="11">
                  <c:v>III kw.
2024</c:v>
                </c:pt>
                <c:pt idx="12">
                  <c:v>IV kw.
2024</c:v>
                </c:pt>
              </c:strCache>
            </c:strRef>
          </c:cat>
          <c:val>
            <c:numRef>
              <c:f>dane!$B$3:$N$3</c:f>
              <c:numCache>
                <c:formatCode>0.0</c:formatCode>
                <c:ptCount val="13"/>
                <c:pt idx="0">
                  <c:v>923.89350733267963</c:v>
                </c:pt>
                <c:pt idx="1">
                  <c:v>1010.0218675759083</c:v>
                </c:pt>
                <c:pt idx="2">
                  <c:v>1007.289617289917</c:v>
                </c:pt>
                <c:pt idx="3">
                  <c:v>1035.8602763932663</c:v>
                </c:pt>
                <c:pt idx="4">
                  <c:v>1046.1518371711734</c:v>
                </c:pt>
                <c:pt idx="5">
                  <c:v>1337.0431032803742</c:v>
                </c:pt>
                <c:pt idx="6">
                  <c:v>1410.9660897979431</c:v>
                </c:pt>
                <c:pt idx="7">
                  <c:v>1512.8117018135563</c:v>
                </c:pt>
                <c:pt idx="8">
                  <c:v>1691.2432246461144</c:v>
                </c:pt>
                <c:pt idx="9">
                  <c:v>1772.0828784398013</c:v>
                </c:pt>
                <c:pt idx="10">
                  <c:v>1824.497937380062</c:v>
                </c:pt>
                <c:pt idx="11">
                  <c:v>1897.1665697443318</c:v>
                </c:pt>
                <c:pt idx="12">
                  <c:v>2011.8109225194471</c:v>
                </c:pt>
              </c:numCache>
            </c:numRef>
          </c:val>
          <c:extLst>
            <c:ext xmlns:c16="http://schemas.microsoft.com/office/drawing/2014/chart" uri="{C3380CC4-5D6E-409C-BE32-E72D297353CC}">
              <c16:uniqueId val="{00000000-C36F-4BE3-A89E-F91F52FEE9AA}"/>
            </c:ext>
          </c:extLst>
        </c:ser>
        <c:dLbls>
          <c:showLegendKey val="0"/>
          <c:showVal val="0"/>
          <c:showCatName val="0"/>
          <c:showSerName val="0"/>
          <c:showPercent val="0"/>
          <c:showBubbleSize val="0"/>
        </c:dLbls>
        <c:gapWidth val="60"/>
        <c:overlap val="100"/>
        <c:axId val="414294496"/>
        <c:axId val="414305080"/>
      </c:barChart>
      <c:lineChart>
        <c:grouping val="standard"/>
        <c:varyColors val="0"/>
        <c:ser>
          <c:idx val="1"/>
          <c:order val="0"/>
          <c:tx>
            <c:strRef>
              <c:f>dane!$A$2</c:f>
              <c:strCache>
                <c:ptCount val="1"/>
                <c:pt idx="0">
                  <c:v>% PKB</c:v>
                </c:pt>
              </c:strCache>
            </c:strRef>
          </c:tx>
          <c:spPr>
            <a:ln w="25400">
              <a:solidFill>
                <a:srgbClr val="000000"/>
              </a:solidFill>
              <a:prstDash val="solid"/>
            </a:ln>
          </c:spPr>
          <c:marker>
            <c:symbol val="none"/>
          </c:marker>
          <c:cat>
            <c:strRef>
              <c:f>dane!$B$1:$N$1</c:f>
              <c:strCache>
                <c:ptCount val="13"/>
                <c:pt idx="0">
                  <c:v>2015</c:v>
                </c:pt>
                <c:pt idx="1">
                  <c:v>2016</c:v>
                </c:pt>
                <c:pt idx="2">
                  <c:v>2017</c:v>
                </c:pt>
                <c:pt idx="3">
                  <c:v>2018</c:v>
                </c:pt>
                <c:pt idx="4">
                  <c:v>2019</c:v>
                </c:pt>
                <c:pt idx="5">
                  <c:v>2020</c:v>
                </c:pt>
                <c:pt idx="6">
                  <c:v>2021</c:v>
                </c:pt>
                <c:pt idx="7">
                  <c:v>2022</c:v>
                </c:pt>
                <c:pt idx="8">
                  <c:v>2023</c:v>
                </c:pt>
                <c:pt idx="9">
                  <c:v>I kw.
2024</c:v>
                </c:pt>
                <c:pt idx="10">
                  <c:v>II kw.
2024</c:v>
                </c:pt>
                <c:pt idx="11">
                  <c:v>III kw.
2024</c:v>
                </c:pt>
                <c:pt idx="12">
                  <c:v>IV kw.
2024</c:v>
                </c:pt>
              </c:strCache>
            </c:strRef>
          </c:cat>
          <c:val>
            <c:numRef>
              <c:f>dane!$B$2:$N$2</c:f>
              <c:numCache>
                <c:formatCode>0.0%</c:formatCode>
                <c:ptCount val="13"/>
                <c:pt idx="0">
                  <c:v>0.51056138789933903</c:v>
                </c:pt>
                <c:pt idx="1">
                  <c:v>0.54128805953820469</c:v>
                </c:pt>
                <c:pt idx="2">
                  <c:v>0.5044428372134302</c:v>
                </c:pt>
                <c:pt idx="3">
                  <c:v>0.48233681634004411</c:v>
                </c:pt>
                <c:pt idx="4">
                  <c:v>0.45211060372689627</c:v>
                </c:pt>
                <c:pt idx="5">
                  <c:v>0.56584621044668848</c:v>
                </c:pt>
                <c:pt idx="6">
                  <c:v>0.5301358832910843</c:v>
                </c:pt>
                <c:pt idx="7">
                  <c:v>0.48787001970445465</c:v>
                </c:pt>
                <c:pt idx="8">
                  <c:v>0.49519989426502625</c:v>
                </c:pt>
                <c:pt idx="9">
                  <c:v>0.51309100561967658</c:v>
                </c:pt>
                <c:pt idx="10">
                  <c:v>0.5210380189635383</c:v>
                </c:pt>
                <c:pt idx="11">
                  <c:v>0.53293562552436158</c:v>
                </c:pt>
                <c:pt idx="12">
                  <c:v>0.5525119017550979</c:v>
                </c:pt>
              </c:numCache>
            </c:numRef>
          </c:val>
          <c:smooth val="0"/>
          <c:extLst>
            <c:ext xmlns:c16="http://schemas.microsoft.com/office/drawing/2014/chart" uri="{C3380CC4-5D6E-409C-BE32-E72D297353CC}">
              <c16:uniqueId val="{00000001-C36F-4BE3-A89E-F91F52FEE9AA}"/>
            </c:ext>
          </c:extLst>
        </c:ser>
        <c:dLbls>
          <c:showLegendKey val="0"/>
          <c:showVal val="0"/>
          <c:showCatName val="0"/>
          <c:showSerName val="0"/>
          <c:showPercent val="0"/>
          <c:showBubbleSize val="0"/>
        </c:dLbls>
        <c:marker val="1"/>
        <c:smooth val="0"/>
        <c:axId val="414292928"/>
        <c:axId val="414294888"/>
      </c:lineChart>
      <c:catAx>
        <c:axId val="414294496"/>
        <c:scaling>
          <c:orientation val="minMax"/>
        </c:scaling>
        <c:delete val="0"/>
        <c:axPos val="b"/>
        <c:numFmt formatCode="General" sourceLinked="0"/>
        <c:majorTickMark val="out"/>
        <c:minorTickMark val="none"/>
        <c:tickLblPos val="low"/>
        <c:spPr>
          <a:ln w="3175">
            <a:solidFill>
              <a:srgbClr val="000000"/>
            </a:solidFill>
            <a:prstDash val="solid"/>
          </a:ln>
        </c:spPr>
        <c:txPr>
          <a:bodyPr rot="0" vert="horz"/>
          <a:lstStyle/>
          <a:p>
            <a:pPr>
              <a:defRPr sz="1100"/>
            </a:pPr>
            <a:endParaRPr lang="pl-PL"/>
          </a:p>
        </c:txPr>
        <c:crossAx val="414305080"/>
        <c:crosses val="autoZero"/>
        <c:auto val="1"/>
        <c:lblAlgn val="ctr"/>
        <c:lblOffset val="100"/>
        <c:tickLblSkip val="1"/>
        <c:tickMarkSkip val="1"/>
        <c:noMultiLvlLbl val="0"/>
      </c:catAx>
      <c:valAx>
        <c:axId val="414305080"/>
        <c:scaling>
          <c:orientation val="minMax"/>
          <c:min val="0"/>
        </c:scaling>
        <c:delete val="0"/>
        <c:axPos val="l"/>
        <c:numFmt formatCode="0" sourceLinked="0"/>
        <c:majorTickMark val="out"/>
        <c:minorTickMark val="none"/>
        <c:tickLblPos val="nextTo"/>
        <c:spPr>
          <a:ln w="3175">
            <a:solidFill>
              <a:srgbClr val="000000"/>
            </a:solidFill>
            <a:prstDash val="solid"/>
          </a:ln>
        </c:spPr>
        <c:txPr>
          <a:bodyPr rot="0" vert="horz"/>
          <a:lstStyle/>
          <a:p>
            <a:pPr>
              <a:defRPr/>
            </a:pPr>
            <a:endParaRPr lang="pl-PL"/>
          </a:p>
        </c:txPr>
        <c:crossAx val="414294496"/>
        <c:crosses val="autoZero"/>
        <c:crossBetween val="between"/>
        <c:majorUnit val="200"/>
      </c:valAx>
      <c:catAx>
        <c:axId val="414292928"/>
        <c:scaling>
          <c:orientation val="minMax"/>
        </c:scaling>
        <c:delete val="1"/>
        <c:axPos val="b"/>
        <c:numFmt formatCode="General" sourceLinked="1"/>
        <c:majorTickMark val="out"/>
        <c:minorTickMark val="none"/>
        <c:tickLblPos val="nextTo"/>
        <c:crossAx val="414294888"/>
        <c:crosses val="autoZero"/>
        <c:auto val="1"/>
        <c:lblAlgn val="ctr"/>
        <c:lblOffset val="100"/>
        <c:noMultiLvlLbl val="0"/>
      </c:catAx>
      <c:valAx>
        <c:axId val="414294888"/>
        <c:scaling>
          <c:orientation val="minMax"/>
          <c:max val="1"/>
        </c:scaling>
        <c:delete val="0"/>
        <c:axPos val="r"/>
        <c:numFmt formatCode="0%" sourceLinked="0"/>
        <c:majorTickMark val="cross"/>
        <c:minorTickMark val="none"/>
        <c:tickLblPos val="nextTo"/>
        <c:spPr>
          <a:ln w="3175">
            <a:solidFill>
              <a:srgbClr val="000000"/>
            </a:solidFill>
            <a:prstDash val="solid"/>
          </a:ln>
        </c:spPr>
        <c:txPr>
          <a:bodyPr rot="0" vert="horz"/>
          <a:lstStyle/>
          <a:p>
            <a:pPr>
              <a:defRPr/>
            </a:pPr>
            <a:endParaRPr lang="pl-PL"/>
          </a:p>
        </c:txPr>
        <c:crossAx val="414292928"/>
        <c:crosses val="max"/>
        <c:crossBetween val="between"/>
        <c:majorUnit val="0.1"/>
      </c:valAx>
      <c:spPr>
        <a:noFill/>
        <a:ln w="25400">
          <a:noFill/>
        </a:ln>
      </c:spPr>
    </c:plotArea>
    <c:legend>
      <c:legendPos val="r"/>
      <c:layout>
        <c:manualLayout>
          <c:xMode val="edge"/>
          <c:yMode val="edge"/>
          <c:x val="8.3768646121725854E-2"/>
          <c:y val="3.6921756296044404E-2"/>
          <c:w val="0.41030827226334843"/>
          <c:h val="8.0046262419384229E-2"/>
        </c:manualLayout>
      </c:layout>
      <c:overlay val="0"/>
      <c:spPr>
        <a:noFill/>
        <a:ln w="25400">
          <a:noFill/>
        </a:ln>
      </c:spPr>
    </c:legend>
    <c:plotVisOnly val="1"/>
    <c:dispBlanksAs val="gap"/>
    <c:showDLblsOverMax val="0"/>
  </c:chart>
  <c:spPr>
    <a:noFill/>
    <a:ln w="9525">
      <a:noFill/>
    </a:ln>
  </c:spPr>
  <c:txPr>
    <a:bodyPr/>
    <a:lstStyle/>
    <a:p>
      <a:pPr>
        <a:defRPr sz="1200" b="0" i="0" u="none" strike="noStrike" baseline="0">
          <a:solidFill>
            <a:srgbClr val="000000"/>
          </a:solidFill>
          <a:latin typeface="Lato" panose="020F0502020204030203" pitchFamily="34" charset="-18"/>
          <a:ea typeface="Arial Narrow"/>
          <a:cs typeface="Arial Narrow"/>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616251827581951E-2"/>
          <c:y val="6.7842454441552777E-2"/>
          <c:w val="0.90296499850270395"/>
          <c:h val="0.79331036451629566"/>
        </c:manualLayout>
      </c:layout>
      <c:lineChart>
        <c:grouping val="standard"/>
        <c:varyColors val="0"/>
        <c:ser>
          <c:idx val="0"/>
          <c:order val="0"/>
          <c:tx>
            <c:v>2L</c:v>
          </c:tx>
          <c:spPr>
            <a:ln w="25400">
              <a:solidFill>
                <a:srgbClr val="E31837"/>
              </a:solidFill>
              <a:prstDash val="solid"/>
            </a:ln>
          </c:spPr>
          <c:marker>
            <c:symbol val="none"/>
          </c:marker>
          <c:cat>
            <c:multiLvlStrRef>
              <c:f>dane!$A$218:$B$244</c:f>
              <c:multiLvlStrCache>
                <c:ptCount val="27"/>
                <c:lvl>
                  <c:pt idx="0">
                    <c:v>10m</c:v>
                  </c:pt>
                  <c:pt idx="1">
                    <c:v>11m</c:v>
                  </c:pt>
                  <c:pt idx="2">
                    <c:v>12m</c:v>
                  </c:pt>
                  <c:pt idx="3">
                    <c:v>1m</c:v>
                  </c:pt>
                  <c:pt idx="4">
                    <c:v>2m</c:v>
                  </c:pt>
                  <c:pt idx="5">
                    <c:v>3m</c:v>
                  </c:pt>
                  <c:pt idx="6">
                    <c:v>4m</c:v>
                  </c:pt>
                  <c:pt idx="7">
                    <c:v>5m</c:v>
                  </c:pt>
                  <c:pt idx="8">
                    <c:v>6m</c:v>
                  </c:pt>
                  <c:pt idx="9">
                    <c:v>7m</c:v>
                  </c:pt>
                  <c:pt idx="10">
                    <c:v>8m</c:v>
                  </c:pt>
                  <c:pt idx="11">
                    <c:v>9m</c:v>
                  </c:pt>
                  <c:pt idx="12">
                    <c:v>10m</c:v>
                  </c:pt>
                  <c:pt idx="13">
                    <c:v>11m</c:v>
                  </c:pt>
                  <c:pt idx="14">
                    <c:v>12m</c:v>
                  </c:pt>
                  <c:pt idx="15">
                    <c:v>1m</c:v>
                  </c:pt>
                  <c:pt idx="16">
                    <c:v>2m</c:v>
                  </c:pt>
                  <c:pt idx="17">
                    <c:v>3m</c:v>
                  </c:pt>
                  <c:pt idx="18">
                    <c:v>4m</c:v>
                  </c:pt>
                  <c:pt idx="19">
                    <c:v>5m</c:v>
                  </c:pt>
                  <c:pt idx="20">
                    <c:v>6m</c:v>
                  </c:pt>
                  <c:pt idx="21">
                    <c:v>7m</c:v>
                  </c:pt>
                  <c:pt idx="22">
                    <c:v>8m</c:v>
                  </c:pt>
                  <c:pt idx="23">
                    <c:v>9m</c:v>
                  </c:pt>
                  <c:pt idx="24">
                    <c:v>10m</c:v>
                  </c:pt>
                  <c:pt idx="25">
                    <c:v>11m</c:v>
                  </c:pt>
                  <c:pt idx="26">
                    <c:v>12m</c:v>
                  </c:pt>
                </c:lvl>
                <c:lvl>
                  <c:pt idx="3">
                    <c:v>2023</c:v>
                  </c:pt>
                  <c:pt idx="15">
                    <c:v>2024</c:v>
                  </c:pt>
                </c:lvl>
              </c:multiLvlStrCache>
            </c:multiLvlStrRef>
          </c:cat>
          <c:val>
            <c:numRef>
              <c:f>dzienne!$I$3530:$I$4032</c:f>
              <c:numCache>
                <c:formatCode>0.00%</c:formatCode>
                <c:ptCount val="503"/>
                <c:pt idx="0">
                  <c:v>6.6299999999999998E-2</c:v>
                </c:pt>
                <c:pt idx="1">
                  <c:v>6.4899999999999999E-2</c:v>
                </c:pt>
                <c:pt idx="2">
                  <c:v>6.3299999999999995E-2</c:v>
                </c:pt>
                <c:pt idx="3">
                  <c:v>6.2100000000000002E-2</c:v>
                </c:pt>
                <c:pt idx="4">
                  <c:v>5.9800000000000006E-2</c:v>
                </c:pt>
                <c:pt idx="5">
                  <c:v>6.0199999999999997E-2</c:v>
                </c:pt>
                <c:pt idx="6">
                  <c:v>5.8700000000000002E-2</c:v>
                </c:pt>
                <c:pt idx="7">
                  <c:v>5.8600000000000006E-2</c:v>
                </c:pt>
                <c:pt idx="8">
                  <c:v>5.9500000000000004E-2</c:v>
                </c:pt>
                <c:pt idx="9">
                  <c:v>5.9500000000000004E-2</c:v>
                </c:pt>
                <c:pt idx="10">
                  <c:v>5.9200000000000003E-2</c:v>
                </c:pt>
                <c:pt idx="11">
                  <c:v>5.8099999999999999E-2</c:v>
                </c:pt>
                <c:pt idx="12">
                  <c:v>5.91E-2</c:v>
                </c:pt>
                <c:pt idx="13">
                  <c:v>5.9900000000000002E-2</c:v>
                </c:pt>
                <c:pt idx="14">
                  <c:v>6.1100000000000002E-2</c:v>
                </c:pt>
                <c:pt idx="15">
                  <c:v>6.1100000000000002E-2</c:v>
                </c:pt>
                <c:pt idx="16">
                  <c:v>5.9800000000000006E-2</c:v>
                </c:pt>
                <c:pt idx="17">
                  <c:v>6.0400000000000002E-2</c:v>
                </c:pt>
                <c:pt idx="18">
                  <c:v>5.96E-2</c:v>
                </c:pt>
                <c:pt idx="19">
                  <c:v>6.0299999999999999E-2</c:v>
                </c:pt>
                <c:pt idx="20">
                  <c:v>6.0899999999999996E-2</c:v>
                </c:pt>
                <c:pt idx="21">
                  <c:v>6.0400000000000002E-2</c:v>
                </c:pt>
                <c:pt idx="22">
                  <c:v>5.91E-2</c:v>
                </c:pt>
                <c:pt idx="23">
                  <c:v>5.8600000000000006E-2</c:v>
                </c:pt>
                <c:pt idx="24">
                  <c:v>6.0499999999999998E-2</c:v>
                </c:pt>
                <c:pt idx="25">
                  <c:v>6.2100000000000002E-2</c:v>
                </c:pt>
                <c:pt idx="26">
                  <c:v>6.13E-2</c:v>
                </c:pt>
                <c:pt idx="27">
                  <c:v>6.0899999999999996E-2</c:v>
                </c:pt>
                <c:pt idx="28">
                  <c:v>6.2699999999999992E-2</c:v>
                </c:pt>
                <c:pt idx="29">
                  <c:v>6.2300000000000001E-2</c:v>
                </c:pt>
                <c:pt idx="30">
                  <c:v>6.2800000000000009E-2</c:v>
                </c:pt>
                <c:pt idx="31">
                  <c:v>6.2800000000000009E-2</c:v>
                </c:pt>
                <c:pt idx="32">
                  <c:v>6.4299999999999996E-2</c:v>
                </c:pt>
                <c:pt idx="33">
                  <c:v>6.3799999999999996E-2</c:v>
                </c:pt>
                <c:pt idx="34">
                  <c:v>6.4399999999999999E-2</c:v>
                </c:pt>
                <c:pt idx="35">
                  <c:v>6.4600000000000005E-2</c:v>
                </c:pt>
                <c:pt idx="36">
                  <c:v>6.4399999999999999E-2</c:v>
                </c:pt>
                <c:pt idx="37">
                  <c:v>6.3799999999999996E-2</c:v>
                </c:pt>
                <c:pt idx="38">
                  <c:v>6.3700000000000007E-2</c:v>
                </c:pt>
                <c:pt idx="39">
                  <c:v>6.3200000000000006E-2</c:v>
                </c:pt>
                <c:pt idx="40">
                  <c:v>6.2699999999999992E-2</c:v>
                </c:pt>
                <c:pt idx="41">
                  <c:v>6.3200000000000006E-2</c:v>
                </c:pt>
                <c:pt idx="42">
                  <c:v>6.480000000000001E-2</c:v>
                </c:pt>
                <c:pt idx="43">
                  <c:v>6.3600000000000004E-2</c:v>
                </c:pt>
                <c:pt idx="44">
                  <c:v>6.2800000000000009E-2</c:v>
                </c:pt>
                <c:pt idx="45">
                  <c:v>6.3099999999999989E-2</c:v>
                </c:pt>
                <c:pt idx="46">
                  <c:v>6.1900000000000004E-2</c:v>
                </c:pt>
                <c:pt idx="47">
                  <c:v>6.2100000000000002E-2</c:v>
                </c:pt>
                <c:pt idx="48">
                  <c:v>6.1600000000000002E-2</c:v>
                </c:pt>
                <c:pt idx="49">
                  <c:v>0.06</c:v>
                </c:pt>
                <c:pt idx="50">
                  <c:v>6.0599999999999994E-2</c:v>
                </c:pt>
                <c:pt idx="51">
                  <c:v>0.06</c:v>
                </c:pt>
                <c:pt idx="52">
                  <c:v>5.8799999999999998E-2</c:v>
                </c:pt>
                <c:pt idx="53">
                  <c:v>5.96E-2</c:v>
                </c:pt>
                <c:pt idx="54">
                  <c:v>5.8400000000000001E-2</c:v>
                </c:pt>
                <c:pt idx="55">
                  <c:v>5.8799999999999998E-2</c:v>
                </c:pt>
                <c:pt idx="56">
                  <c:v>5.91E-2</c:v>
                </c:pt>
                <c:pt idx="57">
                  <c:v>5.9500000000000004E-2</c:v>
                </c:pt>
                <c:pt idx="58">
                  <c:v>5.96E-2</c:v>
                </c:pt>
                <c:pt idx="59">
                  <c:v>6.0299999999999999E-2</c:v>
                </c:pt>
                <c:pt idx="60">
                  <c:v>6.0599999999999994E-2</c:v>
                </c:pt>
                <c:pt idx="61">
                  <c:v>6.08E-2</c:v>
                </c:pt>
                <c:pt idx="62">
                  <c:v>6.0599999999999994E-2</c:v>
                </c:pt>
                <c:pt idx="63">
                  <c:v>6.1200000000000004E-2</c:v>
                </c:pt>
                <c:pt idx="64">
                  <c:v>6.1200000000000004E-2</c:v>
                </c:pt>
                <c:pt idx="65">
                  <c:v>6.2100000000000002E-2</c:v>
                </c:pt>
                <c:pt idx="66">
                  <c:v>6.08E-2</c:v>
                </c:pt>
                <c:pt idx="67">
                  <c:v>6.1399999999999996E-2</c:v>
                </c:pt>
                <c:pt idx="68">
                  <c:v>6.0670000000000002E-2</c:v>
                </c:pt>
                <c:pt idx="69">
                  <c:v>6.1500000000000006E-2</c:v>
                </c:pt>
                <c:pt idx="70">
                  <c:v>6.2199999999999998E-2</c:v>
                </c:pt>
                <c:pt idx="71">
                  <c:v>6.2199999999999998E-2</c:v>
                </c:pt>
                <c:pt idx="72">
                  <c:v>6.1699999999999998E-2</c:v>
                </c:pt>
                <c:pt idx="73">
                  <c:v>6.1900000000000004E-2</c:v>
                </c:pt>
                <c:pt idx="74">
                  <c:v>6.1799999999999994E-2</c:v>
                </c:pt>
                <c:pt idx="75">
                  <c:v>6.2E-2</c:v>
                </c:pt>
                <c:pt idx="76">
                  <c:v>6.1500000000000006E-2</c:v>
                </c:pt>
                <c:pt idx="77">
                  <c:v>6.13E-2</c:v>
                </c:pt>
                <c:pt idx="78">
                  <c:v>6.0700000000000004E-2</c:v>
                </c:pt>
                <c:pt idx="79">
                  <c:v>5.9900000000000002E-2</c:v>
                </c:pt>
                <c:pt idx="80">
                  <c:v>5.9800000000000006E-2</c:v>
                </c:pt>
                <c:pt idx="81">
                  <c:v>5.9200000000000003E-2</c:v>
                </c:pt>
                <c:pt idx="82">
                  <c:v>5.8600000000000006E-2</c:v>
                </c:pt>
                <c:pt idx="83">
                  <c:v>5.8600000000000006E-2</c:v>
                </c:pt>
                <c:pt idx="84">
                  <c:v>5.8099999999999999E-2</c:v>
                </c:pt>
                <c:pt idx="85">
                  <c:v>5.79E-2</c:v>
                </c:pt>
                <c:pt idx="86">
                  <c:v>5.7599999999999998E-2</c:v>
                </c:pt>
                <c:pt idx="87">
                  <c:v>5.79E-2</c:v>
                </c:pt>
                <c:pt idx="88">
                  <c:v>5.7800000000000004E-2</c:v>
                </c:pt>
                <c:pt idx="89">
                  <c:v>5.7800000000000004E-2</c:v>
                </c:pt>
                <c:pt idx="90">
                  <c:v>5.7800000000000004E-2</c:v>
                </c:pt>
                <c:pt idx="91">
                  <c:v>5.8799999999999998E-2</c:v>
                </c:pt>
                <c:pt idx="92">
                  <c:v>5.9000000000000004E-2</c:v>
                </c:pt>
                <c:pt idx="93">
                  <c:v>5.9000000000000004E-2</c:v>
                </c:pt>
                <c:pt idx="94">
                  <c:v>6.0299999999999999E-2</c:v>
                </c:pt>
                <c:pt idx="95">
                  <c:v>5.9699999999999996E-2</c:v>
                </c:pt>
                <c:pt idx="96">
                  <c:v>0.06</c:v>
                </c:pt>
                <c:pt idx="97">
                  <c:v>6.0299999999999999E-2</c:v>
                </c:pt>
                <c:pt idx="98">
                  <c:v>6.0199999999999997E-2</c:v>
                </c:pt>
                <c:pt idx="99">
                  <c:v>6.08E-2</c:v>
                </c:pt>
                <c:pt idx="100">
                  <c:v>6.0899999999999996E-2</c:v>
                </c:pt>
                <c:pt idx="101">
                  <c:v>6.0499999999999998E-2</c:v>
                </c:pt>
                <c:pt idx="102">
                  <c:v>5.9299999999999999E-2</c:v>
                </c:pt>
                <c:pt idx="103">
                  <c:v>5.9699999999999996E-2</c:v>
                </c:pt>
                <c:pt idx="104">
                  <c:v>5.9800000000000006E-2</c:v>
                </c:pt>
                <c:pt idx="105">
                  <c:v>6.0199999999999997E-2</c:v>
                </c:pt>
                <c:pt idx="106">
                  <c:v>5.9699999999999996E-2</c:v>
                </c:pt>
                <c:pt idx="107">
                  <c:v>5.9500000000000004E-2</c:v>
                </c:pt>
                <c:pt idx="108">
                  <c:v>5.96E-2</c:v>
                </c:pt>
                <c:pt idx="109">
                  <c:v>5.9500000000000004E-2</c:v>
                </c:pt>
                <c:pt idx="110">
                  <c:v>5.9299999999999999E-2</c:v>
                </c:pt>
                <c:pt idx="111">
                  <c:v>5.9200000000000003E-2</c:v>
                </c:pt>
                <c:pt idx="112">
                  <c:v>0.06</c:v>
                </c:pt>
                <c:pt idx="113">
                  <c:v>5.9900000000000002E-2</c:v>
                </c:pt>
                <c:pt idx="114">
                  <c:v>6.0100000000000001E-2</c:v>
                </c:pt>
                <c:pt idx="115">
                  <c:v>5.9900000000000002E-2</c:v>
                </c:pt>
                <c:pt idx="116">
                  <c:v>5.96E-2</c:v>
                </c:pt>
                <c:pt idx="117">
                  <c:v>5.9500000000000004E-2</c:v>
                </c:pt>
                <c:pt idx="118">
                  <c:v>5.9400000000000001E-2</c:v>
                </c:pt>
                <c:pt idx="119">
                  <c:v>5.9200000000000003E-2</c:v>
                </c:pt>
                <c:pt idx="120">
                  <c:v>5.8499999999999996E-2</c:v>
                </c:pt>
                <c:pt idx="121">
                  <c:v>5.8400000000000001E-2</c:v>
                </c:pt>
                <c:pt idx="122">
                  <c:v>5.9299999999999999E-2</c:v>
                </c:pt>
                <c:pt idx="123">
                  <c:v>5.9299999999999999E-2</c:v>
                </c:pt>
                <c:pt idx="124">
                  <c:v>5.8400000000000001E-2</c:v>
                </c:pt>
                <c:pt idx="125">
                  <c:v>5.8099999999999999E-2</c:v>
                </c:pt>
                <c:pt idx="126">
                  <c:v>5.7599999999999998E-2</c:v>
                </c:pt>
                <c:pt idx="127">
                  <c:v>5.7999999999999996E-2</c:v>
                </c:pt>
                <c:pt idx="128">
                  <c:v>5.96E-2</c:v>
                </c:pt>
                <c:pt idx="129">
                  <c:v>5.8400000000000001E-2</c:v>
                </c:pt>
                <c:pt idx="130">
                  <c:v>5.6500000000000002E-2</c:v>
                </c:pt>
                <c:pt idx="131">
                  <c:v>5.5999999999999994E-2</c:v>
                </c:pt>
                <c:pt idx="132">
                  <c:v>5.4299999999999994E-2</c:v>
                </c:pt>
                <c:pt idx="133">
                  <c:v>5.2300000000000006E-2</c:v>
                </c:pt>
                <c:pt idx="134">
                  <c:v>5.33E-2</c:v>
                </c:pt>
                <c:pt idx="135">
                  <c:v>5.2600000000000001E-2</c:v>
                </c:pt>
                <c:pt idx="136">
                  <c:v>5.2600000000000001E-2</c:v>
                </c:pt>
                <c:pt idx="137">
                  <c:v>5.3899999999999997E-2</c:v>
                </c:pt>
                <c:pt idx="138">
                  <c:v>5.4400000000000004E-2</c:v>
                </c:pt>
                <c:pt idx="139">
                  <c:v>5.45E-2</c:v>
                </c:pt>
                <c:pt idx="140">
                  <c:v>5.4000000000000006E-2</c:v>
                </c:pt>
                <c:pt idx="141">
                  <c:v>5.4699999999999999E-2</c:v>
                </c:pt>
                <c:pt idx="142">
                  <c:v>5.4900000000000004E-2</c:v>
                </c:pt>
                <c:pt idx="143">
                  <c:v>5.4699999999999999E-2</c:v>
                </c:pt>
                <c:pt idx="144">
                  <c:v>5.45E-2</c:v>
                </c:pt>
                <c:pt idx="145">
                  <c:v>5.4000000000000006E-2</c:v>
                </c:pt>
                <c:pt idx="146">
                  <c:v>5.45E-2</c:v>
                </c:pt>
                <c:pt idx="147">
                  <c:v>5.4600000000000003E-2</c:v>
                </c:pt>
                <c:pt idx="148">
                  <c:v>5.5500000000000001E-2</c:v>
                </c:pt>
                <c:pt idx="149">
                  <c:v>5.45E-2</c:v>
                </c:pt>
                <c:pt idx="150">
                  <c:v>5.4299999999999994E-2</c:v>
                </c:pt>
                <c:pt idx="151">
                  <c:v>5.3899999999999997E-2</c:v>
                </c:pt>
                <c:pt idx="152">
                  <c:v>5.3540000000000004E-2</c:v>
                </c:pt>
                <c:pt idx="153">
                  <c:v>5.3600000000000002E-2</c:v>
                </c:pt>
                <c:pt idx="154">
                  <c:v>5.3899999999999997E-2</c:v>
                </c:pt>
                <c:pt idx="155">
                  <c:v>5.4199999999999998E-2</c:v>
                </c:pt>
                <c:pt idx="156">
                  <c:v>5.4299999999999994E-2</c:v>
                </c:pt>
                <c:pt idx="157">
                  <c:v>5.4800000000000001E-2</c:v>
                </c:pt>
                <c:pt idx="158">
                  <c:v>5.4600000000000003E-2</c:v>
                </c:pt>
                <c:pt idx="159">
                  <c:v>5.4600000000000003E-2</c:v>
                </c:pt>
                <c:pt idx="160">
                  <c:v>5.3800000000000001E-2</c:v>
                </c:pt>
                <c:pt idx="161">
                  <c:v>5.3399999999999996E-2</c:v>
                </c:pt>
                <c:pt idx="162">
                  <c:v>5.3600000000000002E-2</c:v>
                </c:pt>
                <c:pt idx="163">
                  <c:v>5.4000000000000006E-2</c:v>
                </c:pt>
                <c:pt idx="164">
                  <c:v>5.4100000000000002E-2</c:v>
                </c:pt>
                <c:pt idx="165">
                  <c:v>5.3800000000000001E-2</c:v>
                </c:pt>
                <c:pt idx="166">
                  <c:v>5.3099999999999994E-2</c:v>
                </c:pt>
                <c:pt idx="167">
                  <c:v>5.4100000000000002E-2</c:v>
                </c:pt>
                <c:pt idx="168">
                  <c:v>5.3200000000000004E-2</c:v>
                </c:pt>
                <c:pt idx="169">
                  <c:v>5.3600000000000002E-2</c:v>
                </c:pt>
                <c:pt idx="170">
                  <c:v>5.3600000000000002E-2</c:v>
                </c:pt>
                <c:pt idx="171">
                  <c:v>5.2400000000000002E-2</c:v>
                </c:pt>
                <c:pt idx="172">
                  <c:v>5.0999999999999997E-2</c:v>
                </c:pt>
                <c:pt idx="173">
                  <c:v>4.87E-2</c:v>
                </c:pt>
                <c:pt idx="174">
                  <c:v>4.7300000000000002E-2</c:v>
                </c:pt>
                <c:pt idx="175">
                  <c:v>4.7699999999999992E-2</c:v>
                </c:pt>
                <c:pt idx="176">
                  <c:v>4.8300000000000003E-2</c:v>
                </c:pt>
                <c:pt idx="177">
                  <c:v>4.8899999999999999E-2</c:v>
                </c:pt>
                <c:pt idx="178">
                  <c:v>4.87E-2</c:v>
                </c:pt>
                <c:pt idx="179">
                  <c:v>4.8899999999999999E-2</c:v>
                </c:pt>
                <c:pt idx="180">
                  <c:v>4.9400000000000006E-2</c:v>
                </c:pt>
                <c:pt idx="181">
                  <c:v>5.0199999999999995E-2</c:v>
                </c:pt>
                <c:pt idx="182">
                  <c:v>5.1500000000000004E-2</c:v>
                </c:pt>
                <c:pt idx="183">
                  <c:v>5.0999999999999997E-2</c:v>
                </c:pt>
                <c:pt idx="184">
                  <c:v>5.0799999999999998E-2</c:v>
                </c:pt>
                <c:pt idx="185">
                  <c:v>5.0799999999999998E-2</c:v>
                </c:pt>
                <c:pt idx="186">
                  <c:v>5.0199999999999995E-2</c:v>
                </c:pt>
                <c:pt idx="187">
                  <c:v>5.1799999999999999E-2</c:v>
                </c:pt>
                <c:pt idx="188">
                  <c:v>5.0700000000000002E-2</c:v>
                </c:pt>
                <c:pt idx="189">
                  <c:v>5.0300000000000004E-2</c:v>
                </c:pt>
                <c:pt idx="190">
                  <c:v>4.9699999999999994E-2</c:v>
                </c:pt>
                <c:pt idx="191">
                  <c:v>5.2000000000000005E-2</c:v>
                </c:pt>
                <c:pt idx="192">
                  <c:v>5.1799999999999999E-2</c:v>
                </c:pt>
                <c:pt idx="193">
                  <c:v>5.2400000000000002E-2</c:v>
                </c:pt>
                <c:pt idx="194">
                  <c:v>5.2499999999999998E-2</c:v>
                </c:pt>
                <c:pt idx="195">
                  <c:v>5.1900000000000002E-2</c:v>
                </c:pt>
                <c:pt idx="196">
                  <c:v>5.21E-2</c:v>
                </c:pt>
                <c:pt idx="197">
                  <c:v>5.28E-2</c:v>
                </c:pt>
                <c:pt idx="198">
                  <c:v>5.28E-2</c:v>
                </c:pt>
                <c:pt idx="199">
                  <c:v>5.4600000000000003E-2</c:v>
                </c:pt>
                <c:pt idx="200">
                  <c:v>5.3600000000000002E-2</c:v>
                </c:pt>
                <c:pt idx="201">
                  <c:v>5.28E-2</c:v>
                </c:pt>
                <c:pt idx="202">
                  <c:v>5.2999999999999999E-2</c:v>
                </c:pt>
                <c:pt idx="203">
                  <c:v>5.3200000000000004E-2</c:v>
                </c:pt>
                <c:pt idx="204">
                  <c:v>5.3499999999999999E-2</c:v>
                </c:pt>
                <c:pt idx="205">
                  <c:v>5.33E-2</c:v>
                </c:pt>
                <c:pt idx="206">
                  <c:v>5.2000000000000005E-2</c:v>
                </c:pt>
                <c:pt idx="207">
                  <c:v>5.2000000000000005E-2</c:v>
                </c:pt>
                <c:pt idx="208">
                  <c:v>5.2400000000000002E-2</c:v>
                </c:pt>
                <c:pt idx="209">
                  <c:v>5.2300000000000006E-2</c:v>
                </c:pt>
                <c:pt idx="210">
                  <c:v>5.1500000000000004E-2</c:v>
                </c:pt>
                <c:pt idx="211">
                  <c:v>5.1699999999999996E-2</c:v>
                </c:pt>
                <c:pt idx="212">
                  <c:v>5.2199999999999996E-2</c:v>
                </c:pt>
                <c:pt idx="213">
                  <c:v>5.2000000000000005E-2</c:v>
                </c:pt>
                <c:pt idx="214">
                  <c:v>5.2000000000000005E-2</c:v>
                </c:pt>
                <c:pt idx="215">
                  <c:v>5.28E-2</c:v>
                </c:pt>
                <c:pt idx="216">
                  <c:v>5.3699999999999998E-2</c:v>
                </c:pt>
                <c:pt idx="217">
                  <c:v>5.3600000000000002E-2</c:v>
                </c:pt>
                <c:pt idx="218">
                  <c:v>5.45E-2</c:v>
                </c:pt>
                <c:pt idx="219">
                  <c:v>5.3899999999999997E-2</c:v>
                </c:pt>
                <c:pt idx="220">
                  <c:v>5.4199999999999998E-2</c:v>
                </c:pt>
                <c:pt idx="221">
                  <c:v>5.3200000000000004E-2</c:v>
                </c:pt>
                <c:pt idx="222">
                  <c:v>5.33E-2</c:v>
                </c:pt>
                <c:pt idx="223">
                  <c:v>5.3800000000000001E-2</c:v>
                </c:pt>
                <c:pt idx="224">
                  <c:v>5.4299999999999994E-2</c:v>
                </c:pt>
                <c:pt idx="225">
                  <c:v>5.3699999999999998E-2</c:v>
                </c:pt>
                <c:pt idx="226">
                  <c:v>5.5199999999999999E-2</c:v>
                </c:pt>
                <c:pt idx="227">
                  <c:v>5.4299999999999994E-2</c:v>
                </c:pt>
                <c:pt idx="228">
                  <c:v>5.4100000000000002E-2</c:v>
                </c:pt>
                <c:pt idx="229">
                  <c:v>5.3699999999999998E-2</c:v>
                </c:pt>
                <c:pt idx="230">
                  <c:v>5.3399999999999996E-2</c:v>
                </c:pt>
                <c:pt idx="231">
                  <c:v>5.3699999999999998E-2</c:v>
                </c:pt>
                <c:pt idx="232">
                  <c:v>5.3699999999999998E-2</c:v>
                </c:pt>
                <c:pt idx="233">
                  <c:v>5.3600000000000002E-2</c:v>
                </c:pt>
                <c:pt idx="234">
                  <c:v>5.3200000000000004E-2</c:v>
                </c:pt>
                <c:pt idx="235">
                  <c:v>5.2900000000000003E-2</c:v>
                </c:pt>
                <c:pt idx="236">
                  <c:v>5.16E-2</c:v>
                </c:pt>
                <c:pt idx="237">
                  <c:v>5.2400000000000002E-2</c:v>
                </c:pt>
                <c:pt idx="238">
                  <c:v>5.2400000000000002E-2</c:v>
                </c:pt>
                <c:pt idx="239">
                  <c:v>5.0599999999999999E-2</c:v>
                </c:pt>
                <c:pt idx="240">
                  <c:v>5.1399999999999994E-2</c:v>
                </c:pt>
                <c:pt idx="241">
                  <c:v>5.0499999999999996E-2</c:v>
                </c:pt>
                <c:pt idx="242">
                  <c:v>5.0499999999999996E-2</c:v>
                </c:pt>
                <c:pt idx="243">
                  <c:v>5.04E-2</c:v>
                </c:pt>
                <c:pt idx="244">
                  <c:v>5.0199999999999995E-2</c:v>
                </c:pt>
                <c:pt idx="245">
                  <c:v>4.9400000000000006E-2</c:v>
                </c:pt>
                <c:pt idx="246">
                  <c:v>5.1399999999999994E-2</c:v>
                </c:pt>
                <c:pt idx="247">
                  <c:v>5.0700000000000002E-2</c:v>
                </c:pt>
                <c:pt idx="248">
                  <c:v>5.0799999999999998E-2</c:v>
                </c:pt>
                <c:pt idx="249">
                  <c:v>5.0999999999999997E-2</c:v>
                </c:pt>
                <c:pt idx="250">
                  <c:v>5.0799999999999998E-2</c:v>
                </c:pt>
                <c:pt idx="251">
                  <c:v>5.1799999999999999E-2</c:v>
                </c:pt>
                <c:pt idx="252">
                  <c:v>5.0900000000000001E-2</c:v>
                </c:pt>
                <c:pt idx="253">
                  <c:v>5.0599999999999999E-2</c:v>
                </c:pt>
                <c:pt idx="254">
                  <c:v>4.99E-2</c:v>
                </c:pt>
                <c:pt idx="255">
                  <c:v>4.9100000000000005E-2</c:v>
                </c:pt>
                <c:pt idx="256">
                  <c:v>4.8600000000000004E-2</c:v>
                </c:pt>
                <c:pt idx="257">
                  <c:v>4.9299999999999997E-2</c:v>
                </c:pt>
                <c:pt idx="258">
                  <c:v>4.9800000000000004E-2</c:v>
                </c:pt>
                <c:pt idx="259">
                  <c:v>4.9500000000000002E-2</c:v>
                </c:pt>
                <c:pt idx="260">
                  <c:v>5.1699999999999996E-2</c:v>
                </c:pt>
                <c:pt idx="261">
                  <c:v>5.0999999999999997E-2</c:v>
                </c:pt>
                <c:pt idx="262">
                  <c:v>5.1200000000000002E-2</c:v>
                </c:pt>
                <c:pt idx="263">
                  <c:v>5.1100000000000007E-2</c:v>
                </c:pt>
                <c:pt idx="264">
                  <c:v>5.0849999999999999E-2</c:v>
                </c:pt>
                <c:pt idx="265">
                  <c:v>5.0499999999999996E-2</c:v>
                </c:pt>
                <c:pt idx="266">
                  <c:v>5.0300000000000004E-2</c:v>
                </c:pt>
                <c:pt idx="267">
                  <c:v>5.0799999999999998E-2</c:v>
                </c:pt>
                <c:pt idx="268">
                  <c:v>5.1299999999999998E-2</c:v>
                </c:pt>
                <c:pt idx="269">
                  <c:v>5.1299999999999998E-2</c:v>
                </c:pt>
                <c:pt idx="270">
                  <c:v>5.1299999999999998E-2</c:v>
                </c:pt>
                <c:pt idx="271">
                  <c:v>5.1299999999999998E-2</c:v>
                </c:pt>
                <c:pt idx="272">
                  <c:v>5.16E-2</c:v>
                </c:pt>
                <c:pt idx="273">
                  <c:v>5.1799999999999999E-2</c:v>
                </c:pt>
                <c:pt idx="274">
                  <c:v>5.1299999999999998E-2</c:v>
                </c:pt>
                <c:pt idx="275">
                  <c:v>5.1399999999999994E-2</c:v>
                </c:pt>
                <c:pt idx="276">
                  <c:v>5.1500000000000004E-2</c:v>
                </c:pt>
                <c:pt idx="277">
                  <c:v>5.1500000000000004E-2</c:v>
                </c:pt>
                <c:pt idx="278">
                  <c:v>5.1699999999999996E-2</c:v>
                </c:pt>
                <c:pt idx="279">
                  <c:v>5.0700000000000002E-2</c:v>
                </c:pt>
                <c:pt idx="280">
                  <c:v>0.05</c:v>
                </c:pt>
                <c:pt idx="281">
                  <c:v>0.05</c:v>
                </c:pt>
                <c:pt idx="282">
                  <c:v>5.0700000000000002E-2</c:v>
                </c:pt>
                <c:pt idx="283">
                  <c:v>5.0300000000000004E-2</c:v>
                </c:pt>
                <c:pt idx="284">
                  <c:v>5.0499999999999996E-2</c:v>
                </c:pt>
                <c:pt idx="285">
                  <c:v>5.0300000000000004E-2</c:v>
                </c:pt>
                <c:pt idx="286">
                  <c:v>4.99E-2</c:v>
                </c:pt>
                <c:pt idx="287">
                  <c:v>4.99E-2</c:v>
                </c:pt>
                <c:pt idx="288">
                  <c:v>5.0099999999999999E-2</c:v>
                </c:pt>
                <c:pt idx="289">
                  <c:v>4.99E-2</c:v>
                </c:pt>
                <c:pt idx="290">
                  <c:v>0.05</c:v>
                </c:pt>
                <c:pt idx="291">
                  <c:v>5.0199999999999995E-2</c:v>
                </c:pt>
                <c:pt idx="292">
                  <c:v>5.0300000000000004E-2</c:v>
                </c:pt>
                <c:pt idx="293">
                  <c:v>5.0700000000000002E-2</c:v>
                </c:pt>
                <c:pt idx="294">
                  <c:v>5.0700000000000002E-2</c:v>
                </c:pt>
                <c:pt idx="295">
                  <c:v>5.0199999999999995E-2</c:v>
                </c:pt>
                <c:pt idx="296">
                  <c:v>5.0199999999999995E-2</c:v>
                </c:pt>
                <c:pt idx="297">
                  <c:v>5.0599999999999999E-2</c:v>
                </c:pt>
                <c:pt idx="298">
                  <c:v>5.0900000000000001E-2</c:v>
                </c:pt>
                <c:pt idx="299">
                  <c:v>5.0999999999999997E-2</c:v>
                </c:pt>
                <c:pt idx="300">
                  <c:v>5.04E-2</c:v>
                </c:pt>
                <c:pt idx="301">
                  <c:v>5.0999999999999997E-2</c:v>
                </c:pt>
                <c:pt idx="302">
                  <c:v>5.1299999999999998E-2</c:v>
                </c:pt>
                <c:pt idx="303">
                  <c:v>5.16E-2</c:v>
                </c:pt>
                <c:pt idx="304">
                  <c:v>5.1200000000000002E-2</c:v>
                </c:pt>
                <c:pt idx="305">
                  <c:v>5.1699999999999996E-2</c:v>
                </c:pt>
                <c:pt idx="306">
                  <c:v>5.1699999999999996E-2</c:v>
                </c:pt>
                <c:pt idx="307">
                  <c:v>5.16E-2</c:v>
                </c:pt>
                <c:pt idx="308">
                  <c:v>5.1500000000000004E-2</c:v>
                </c:pt>
                <c:pt idx="309">
                  <c:v>5.2400000000000002E-2</c:v>
                </c:pt>
                <c:pt idx="310">
                  <c:v>5.2499999999999998E-2</c:v>
                </c:pt>
                <c:pt idx="311">
                  <c:v>5.2300000000000006E-2</c:v>
                </c:pt>
                <c:pt idx="312">
                  <c:v>5.16E-2</c:v>
                </c:pt>
                <c:pt idx="313">
                  <c:v>5.1699999999999996E-2</c:v>
                </c:pt>
                <c:pt idx="314">
                  <c:v>5.167999999999999E-2</c:v>
                </c:pt>
                <c:pt idx="315">
                  <c:v>5.21E-2</c:v>
                </c:pt>
                <c:pt idx="316">
                  <c:v>5.21E-2</c:v>
                </c:pt>
                <c:pt idx="317">
                  <c:v>5.1500000000000004E-2</c:v>
                </c:pt>
                <c:pt idx="318">
                  <c:v>5.1799999999999999E-2</c:v>
                </c:pt>
                <c:pt idx="319">
                  <c:v>5.2199999999999996E-2</c:v>
                </c:pt>
                <c:pt idx="320">
                  <c:v>5.2000000000000005E-2</c:v>
                </c:pt>
                <c:pt idx="321">
                  <c:v>5.2499999999999998E-2</c:v>
                </c:pt>
                <c:pt idx="322">
                  <c:v>5.2900000000000003E-2</c:v>
                </c:pt>
                <c:pt idx="323">
                  <c:v>5.28E-2</c:v>
                </c:pt>
                <c:pt idx="324">
                  <c:v>5.3600000000000002E-2</c:v>
                </c:pt>
                <c:pt idx="325">
                  <c:v>5.4199999999999998E-2</c:v>
                </c:pt>
                <c:pt idx="326">
                  <c:v>5.33E-2</c:v>
                </c:pt>
                <c:pt idx="327">
                  <c:v>5.2699999999999997E-2</c:v>
                </c:pt>
                <c:pt idx="328">
                  <c:v>5.3399999999999996E-2</c:v>
                </c:pt>
                <c:pt idx="329">
                  <c:v>5.2699999999999997E-2</c:v>
                </c:pt>
                <c:pt idx="330">
                  <c:v>5.2999999999999999E-2</c:v>
                </c:pt>
                <c:pt idx="331">
                  <c:v>5.28E-2</c:v>
                </c:pt>
                <c:pt idx="332">
                  <c:v>5.4299999999999994E-2</c:v>
                </c:pt>
                <c:pt idx="333">
                  <c:v>5.3200000000000004E-2</c:v>
                </c:pt>
                <c:pt idx="334">
                  <c:v>5.3499999999999999E-2</c:v>
                </c:pt>
                <c:pt idx="335">
                  <c:v>5.3800000000000001E-2</c:v>
                </c:pt>
                <c:pt idx="336">
                  <c:v>5.3699999999999998E-2</c:v>
                </c:pt>
                <c:pt idx="337">
                  <c:v>5.3499999999999999E-2</c:v>
                </c:pt>
                <c:pt idx="338">
                  <c:v>5.3499999999999999E-2</c:v>
                </c:pt>
                <c:pt idx="339">
                  <c:v>5.3800000000000001E-2</c:v>
                </c:pt>
                <c:pt idx="340">
                  <c:v>5.4100000000000002E-2</c:v>
                </c:pt>
                <c:pt idx="341">
                  <c:v>5.3960000000000001E-2</c:v>
                </c:pt>
                <c:pt idx="342">
                  <c:v>5.4199999999999998E-2</c:v>
                </c:pt>
                <c:pt idx="343">
                  <c:v>5.3800000000000001E-2</c:v>
                </c:pt>
                <c:pt idx="344">
                  <c:v>5.3499999999999999E-2</c:v>
                </c:pt>
                <c:pt idx="345">
                  <c:v>5.3499999999999999E-2</c:v>
                </c:pt>
                <c:pt idx="346">
                  <c:v>5.3699999999999998E-2</c:v>
                </c:pt>
                <c:pt idx="347">
                  <c:v>5.33E-2</c:v>
                </c:pt>
                <c:pt idx="348">
                  <c:v>5.3499999999999999E-2</c:v>
                </c:pt>
                <c:pt idx="349">
                  <c:v>5.4000000000000006E-2</c:v>
                </c:pt>
                <c:pt idx="350">
                  <c:v>5.4000000000000006E-2</c:v>
                </c:pt>
                <c:pt idx="351">
                  <c:v>5.3899999999999997E-2</c:v>
                </c:pt>
                <c:pt idx="352">
                  <c:v>5.3600000000000002E-2</c:v>
                </c:pt>
                <c:pt idx="353">
                  <c:v>5.33E-2</c:v>
                </c:pt>
                <c:pt idx="354">
                  <c:v>5.33E-2</c:v>
                </c:pt>
                <c:pt idx="355">
                  <c:v>5.2499999999999998E-2</c:v>
                </c:pt>
                <c:pt idx="356">
                  <c:v>5.21E-2</c:v>
                </c:pt>
                <c:pt idx="357">
                  <c:v>5.2000000000000005E-2</c:v>
                </c:pt>
                <c:pt idx="358">
                  <c:v>5.1500000000000004E-2</c:v>
                </c:pt>
                <c:pt idx="359">
                  <c:v>5.2000000000000005E-2</c:v>
                </c:pt>
                <c:pt idx="360">
                  <c:v>5.2400000000000002E-2</c:v>
                </c:pt>
                <c:pt idx="361">
                  <c:v>5.3099999999999994E-2</c:v>
                </c:pt>
                <c:pt idx="362">
                  <c:v>5.2900000000000003E-2</c:v>
                </c:pt>
                <c:pt idx="363">
                  <c:v>5.2000000000000005E-2</c:v>
                </c:pt>
                <c:pt idx="364">
                  <c:v>5.2400000000000002E-2</c:v>
                </c:pt>
                <c:pt idx="365">
                  <c:v>5.28E-2</c:v>
                </c:pt>
                <c:pt idx="366">
                  <c:v>5.3099999999999994E-2</c:v>
                </c:pt>
                <c:pt idx="367">
                  <c:v>5.2300000000000006E-2</c:v>
                </c:pt>
                <c:pt idx="368">
                  <c:v>5.21E-2</c:v>
                </c:pt>
                <c:pt idx="369">
                  <c:v>5.2000000000000005E-2</c:v>
                </c:pt>
                <c:pt idx="370">
                  <c:v>5.1900000000000002E-2</c:v>
                </c:pt>
                <c:pt idx="371">
                  <c:v>5.1699999999999996E-2</c:v>
                </c:pt>
                <c:pt idx="372">
                  <c:v>5.1299999999999998E-2</c:v>
                </c:pt>
                <c:pt idx="373">
                  <c:v>5.16E-2</c:v>
                </c:pt>
                <c:pt idx="374">
                  <c:v>5.1200000000000002E-2</c:v>
                </c:pt>
                <c:pt idx="375">
                  <c:v>5.1299999999999998E-2</c:v>
                </c:pt>
                <c:pt idx="376">
                  <c:v>5.1699999999999996E-2</c:v>
                </c:pt>
                <c:pt idx="377">
                  <c:v>5.16E-2</c:v>
                </c:pt>
                <c:pt idx="378">
                  <c:v>5.1699999999999996E-2</c:v>
                </c:pt>
                <c:pt idx="379">
                  <c:v>5.3200000000000004E-2</c:v>
                </c:pt>
                <c:pt idx="380">
                  <c:v>5.2999999999999999E-2</c:v>
                </c:pt>
                <c:pt idx="381">
                  <c:v>5.2699999999999997E-2</c:v>
                </c:pt>
                <c:pt idx="382">
                  <c:v>5.2600000000000001E-2</c:v>
                </c:pt>
                <c:pt idx="383">
                  <c:v>5.2400000000000002E-2</c:v>
                </c:pt>
                <c:pt idx="384">
                  <c:v>5.1900000000000002E-2</c:v>
                </c:pt>
                <c:pt idx="385">
                  <c:v>5.1900000000000002E-2</c:v>
                </c:pt>
                <c:pt idx="386">
                  <c:v>5.1699999999999996E-2</c:v>
                </c:pt>
                <c:pt idx="387">
                  <c:v>5.0900000000000001E-2</c:v>
                </c:pt>
                <c:pt idx="388">
                  <c:v>5.0700000000000002E-2</c:v>
                </c:pt>
                <c:pt idx="389">
                  <c:v>5.1399999999999994E-2</c:v>
                </c:pt>
                <c:pt idx="390">
                  <c:v>5.1399999999999994E-2</c:v>
                </c:pt>
                <c:pt idx="391">
                  <c:v>5.1200000000000002E-2</c:v>
                </c:pt>
                <c:pt idx="392">
                  <c:v>5.1299999999999998E-2</c:v>
                </c:pt>
                <c:pt idx="393">
                  <c:v>5.1200000000000002E-2</c:v>
                </c:pt>
                <c:pt idx="394">
                  <c:v>5.0999999999999997E-2</c:v>
                </c:pt>
                <c:pt idx="395">
                  <c:v>5.0999999999999997E-2</c:v>
                </c:pt>
                <c:pt idx="396">
                  <c:v>5.0499999999999996E-2</c:v>
                </c:pt>
                <c:pt idx="397">
                  <c:v>5.0499999999999996E-2</c:v>
                </c:pt>
                <c:pt idx="398">
                  <c:v>4.9500000000000002E-2</c:v>
                </c:pt>
                <c:pt idx="399">
                  <c:v>4.9100000000000005E-2</c:v>
                </c:pt>
                <c:pt idx="400">
                  <c:v>4.8300000000000003E-2</c:v>
                </c:pt>
                <c:pt idx="401">
                  <c:v>4.6799999999999994E-2</c:v>
                </c:pt>
                <c:pt idx="402">
                  <c:v>4.7400000000000005E-2</c:v>
                </c:pt>
                <c:pt idx="403">
                  <c:v>4.82E-2</c:v>
                </c:pt>
                <c:pt idx="404">
                  <c:v>4.9000000000000002E-2</c:v>
                </c:pt>
                <c:pt idx="405">
                  <c:v>4.8799999999999996E-2</c:v>
                </c:pt>
                <c:pt idx="406">
                  <c:v>4.8799999999999996E-2</c:v>
                </c:pt>
                <c:pt idx="407">
                  <c:v>4.8600000000000004E-2</c:v>
                </c:pt>
                <c:pt idx="408">
                  <c:v>4.8899999999999999E-2</c:v>
                </c:pt>
                <c:pt idx="409">
                  <c:v>0.05</c:v>
                </c:pt>
                <c:pt idx="410">
                  <c:v>0.05</c:v>
                </c:pt>
                <c:pt idx="411">
                  <c:v>4.9800000000000004E-2</c:v>
                </c:pt>
                <c:pt idx="412">
                  <c:v>4.9699999999999994E-2</c:v>
                </c:pt>
                <c:pt idx="413">
                  <c:v>4.9699999999999994E-2</c:v>
                </c:pt>
                <c:pt idx="414">
                  <c:v>4.9100000000000005E-2</c:v>
                </c:pt>
                <c:pt idx="415">
                  <c:v>4.8899999999999999E-2</c:v>
                </c:pt>
                <c:pt idx="416">
                  <c:v>4.8899999999999999E-2</c:v>
                </c:pt>
                <c:pt idx="417">
                  <c:v>5.0099999999999999E-2</c:v>
                </c:pt>
                <c:pt idx="418">
                  <c:v>4.9800000000000004E-2</c:v>
                </c:pt>
                <c:pt idx="419">
                  <c:v>4.8499999999999995E-2</c:v>
                </c:pt>
                <c:pt idx="420">
                  <c:v>4.8600000000000004E-2</c:v>
                </c:pt>
                <c:pt idx="421">
                  <c:v>4.8399999999999999E-2</c:v>
                </c:pt>
                <c:pt idx="422">
                  <c:v>4.8399999999999999E-2</c:v>
                </c:pt>
                <c:pt idx="423">
                  <c:v>4.7800000000000002E-2</c:v>
                </c:pt>
                <c:pt idx="424">
                  <c:v>4.7699999999999992E-2</c:v>
                </c:pt>
                <c:pt idx="425">
                  <c:v>4.7400000000000005E-2</c:v>
                </c:pt>
                <c:pt idx="426">
                  <c:v>4.7599999999999996E-2</c:v>
                </c:pt>
                <c:pt idx="427">
                  <c:v>4.6799999999999994E-2</c:v>
                </c:pt>
                <c:pt idx="428">
                  <c:v>4.6799999999999994E-2</c:v>
                </c:pt>
                <c:pt idx="429">
                  <c:v>4.6799999999999994E-2</c:v>
                </c:pt>
                <c:pt idx="430">
                  <c:v>4.6799999999999994E-2</c:v>
                </c:pt>
                <c:pt idx="431">
                  <c:v>4.7100000000000003E-2</c:v>
                </c:pt>
                <c:pt idx="432">
                  <c:v>4.6900000000000004E-2</c:v>
                </c:pt>
                <c:pt idx="433">
                  <c:v>4.7100000000000003E-2</c:v>
                </c:pt>
                <c:pt idx="434">
                  <c:v>4.7500000000000001E-2</c:v>
                </c:pt>
                <c:pt idx="435">
                  <c:v>4.7500000000000001E-2</c:v>
                </c:pt>
                <c:pt idx="436">
                  <c:v>4.7599999999999996E-2</c:v>
                </c:pt>
                <c:pt idx="437">
                  <c:v>4.7800000000000002E-2</c:v>
                </c:pt>
                <c:pt idx="438">
                  <c:v>4.7300000000000002E-2</c:v>
                </c:pt>
                <c:pt idx="439">
                  <c:v>4.7199999999999999E-2</c:v>
                </c:pt>
                <c:pt idx="440">
                  <c:v>4.7599999999999996E-2</c:v>
                </c:pt>
                <c:pt idx="441">
                  <c:v>4.7899999999999998E-2</c:v>
                </c:pt>
                <c:pt idx="442">
                  <c:v>4.82E-2</c:v>
                </c:pt>
                <c:pt idx="443">
                  <c:v>4.82E-2</c:v>
                </c:pt>
                <c:pt idx="444">
                  <c:v>4.9400000000000006E-2</c:v>
                </c:pt>
                <c:pt idx="445">
                  <c:v>4.9299999999999997E-2</c:v>
                </c:pt>
                <c:pt idx="446">
                  <c:v>4.9299999999999997E-2</c:v>
                </c:pt>
                <c:pt idx="447">
                  <c:v>4.9299999999999997E-2</c:v>
                </c:pt>
                <c:pt idx="448">
                  <c:v>4.9599999999999998E-2</c:v>
                </c:pt>
                <c:pt idx="449">
                  <c:v>4.9500000000000002E-2</c:v>
                </c:pt>
                <c:pt idx="450">
                  <c:v>4.9800000000000004E-2</c:v>
                </c:pt>
                <c:pt idx="451">
                  <c:v>4.9800000000000004E-2</c:v>
                </c:pt>
                <c:pt idx="452">
                  <c:v>4.99E-2</c:v>
                </c:pt>
                <c:pt idx="453">
                  <c:v>5.0799999999999998E-2</c:v>
                </c:pt>
                <c:pt idx="454">
                  <c:v>5.04E-2</c:v>
                </c:pt>
                <c:pt idx="455">
                  <c:v>5.0599999999999999E-2</c:v>
                </c:pt>
                <c:pt idx="456">
                  <c:v>5.0599999999999999E-2</c:v>
                </c:pt>
                <c:pt idx="457">
                  <c:v>5.0599999999999999E-2</c:v>
                </c:pt>
                <c:pt idx="458">
                  <c:v>5.0099999999999999E-2</c:v>
                </c:pt>
                <c:pt idx="459">
                  <c:v>4.99E-2</c:v>
                </c:pt>
                <c:pt idx="460">
                  <c:v>4.87E-2</c:v>
                </c:pt>
                <c:pt idx="461">
                  <c:v>4.9100000000000005E-2</c:v>
                </c:pt>
                <c:pt idx="462">
                  <c:v>4.9699999999999994E-2</c:v>
                </c:pt>
                <c:pt idx="463">
                  <c:v>5.1100000000000007E-2</c:v>
                </c:pt>
                <c:pt idx="464">
                  <c:v>5.04E-2</c:v>
                </c:pt>
                <c:pt idx="465">
                  <c:v>5.0300000000000004E-2</c:v>
                </c:pt>
                <c:pt idx="466">
                  <c:v>5.0499999999999996E-2</c:v>
                </c:pt>
                <c:pt idx="467">
                  <c:v>5.04E-2</c:v>
                </c:pt>
                <c:pt idx="468">
                  <c:v>4.9699999999999994E-2</c:v>
                </c:pt>
                <c:pt idx="469">
                  <c:v>5.04E-2</c:v>
                </c:pt>
                <c:pt idx="470">
                  <c:v>5.0499999999999996E-2</c:v>
                </c:pt>
                <c:pt idx="471">
                  <c:v>5.0599999999999999E-2</c:v>
                </c:pt>
                <c:pt idx="472">
                  <c:v>5.04E-2</c:v>
                </c:pt>
                <c:pt idx="473">
                  <c:v>5.0599999999999999E-2</c:v>
                </c:pt>
                <c:pt idx="474">
                  <c:v>4.99E-2</c:v>
                </c:pt>
                <c:pt idx="475">
                  <c:v>0.05</c:v>
                </c:pt>
                <c:pt idx="476">
                  <c:v>4.9800000000000004E-2</c:v>
                </c:pt>
                <c:pt idx="477">
                  <c:v>4.8799999999999996E-2</c:v>
                </c:pt>
                <c:pt idx="478">
                  <c:v>4.9200000000000001E-2</c:v>
                </c:pt>
                <c:pt idx="479">
                  <c:v>4.9500000000000002E-2</c:v>
                </c:pt>
                <c:pt idx="480">
                  <c:v>4.9500000000000002E-2</c:v>
                </c:pt>
                <c:pt idx="481">
                  <c:v>4.9100000000000005E-2</c:v>
                </c:pt>
                <c:pt idx="482">
                  <c:v>4.8300000000000003E-2</c:v>
                </c:pt>
                <c:pt idx="483">
                  <c:v>4.9400000000000006E-2</c:v>
                </c:pt>
                <c:pt idx="484">
                  <c:v>4.9200000000000001E-2</c:v>
                </c:pt>
                <c:pt idx="485">
                  <c:v>4.9200000000000001E-2</c:v>
                </c:pt>
                <c:pt idx="486">
                  <c:v>5.0499999999999996E-2</c:v>
                </c:pt>
                <c:pt idx="487">
                  <c:v>5.0799999999999998E-2</c:v>
                </c:pt>
                <c:pt idx="488">
                  <c:v>5.0900000000000001E-2</c:v>
                </c:pt>
                <c:pt idx="489">
                  <c:v>5.0799999999999998E-2</c:v>
                </c:pt>
                <c:pt idx="490">
                  <c:v>0.05</c:v>
                </c:pt>
                <c:pt idx="491">
                  <c:v>5.0099999999999999E-2</c:v>
                </c:pt>
                <c:pt idx="492">
                  <c:v>5.0999999999999997E-2</c:v>
                </c:pt>
                <c:pt idx="493">
                  <c:v>5.0999999999999997E-2</c:v>
                </c:pt>
                <c:pt idx="494">
                  <c:v>5.1399999999999994E-2</c:v>
                </c:pt>
                <c:pt idx="495">
                  <c:v>5.1299999999999998E-2</c:v>
                </c:pt>
                <c:pt idx="496">
                  <c:v>5.21E-2</c:v>
                </c:pt>
                <c:pt idx="497">
                  <c:v>5.1500000000000004E-2</c:v>
                </c:pt>
                <c:pt idx="498">
                  <c:v>5.1500000000000004E-2</c:v>
                </c:pt>
                <c:pt idx="499">
                  <c:v>5.1699999999999996E-2</c:v>
                </c:pt>
                <c:pt idx="500">
                  <c:v>5.16E-2</c:v>
                </c:pt>
                <c:pt idx="501">
                  <c:v>5.1799999999999999E-2</c:v>
                </c:pt>
                <c:pt idx="502">
                  <c:v>5.1900000000000002E-2</c:v>
                </c:pt>
              </c:numCache>
            </c:numRef>
          </c:val>
          <c:smooth val="0"/>
          <c:extLst>
            <c:ext xmlns:c16="http://schemas.microsoft.com/office/drawing/2014/chart" uri="{C3380CC4-5D6E-409C-BE32-E72D297353CC}">
              <c16:uniqueId val="{00000000-EDBB-44B5-8836-0AFE5B638C7B}"/>
            </c:ext>
          </c:extLst>
        </c:ser>
        <c:ser>
          <c:idx val="4"/>
          <c:order val="1"/>
          <c:tx>
            <c:v>5L</c:v>
          </c:tx>
          <c:spPr>
            <a:ln w="25400">
              <a:solidFill>
                <a:srgbClr val="008000"/>
              </a:solidFill>
              <a:prstDash val="solid"/>
            </a:ln>
          </c:spPr>
          <c:marker>
            <c:symbol val="none"/>
          </c:marker>
          <c:cat>
            <c:multiLvlStrRef>
              <c:f>dane!$A$218:$B$244</c:f>
              <c:multiLvlStrCache>
                <c:ptCount val="27"/>
                <c:lvl>
                  <c:pt idx="0">
                    <c:v>10m</c:v>
                  </c:pt>
                  <c:pt idx="1">
                    <c:v>11m</c:v>
                  </c:pt>
                  <c:pt idx="2">
                    <c:v>12m</c:v>
                  </c:pt>
                  <c:pt idx="3">
                    <c:v>1m</c:v>
                  </c:pt>
                  <c:pt idx="4">
                    <c:v>2m</c:v>
                  </c:pt>
                  <c:pt idx="5">
                    <c:v>3m</c:v>
                  </c:pt>
                  <c:pt idx="6">
                    <c:v>4m</c:v>
                  </c:pt>
                  <c:pt idx="7">
                    <c:v>5m</c:v>
                  </c:pt>
                  <c:pt idx="8">
                    <c:v>6m</c:v>
                  </c:pt>
                  <c:pt idx="9">
                    <c:v>7m</c:v>
                  </c:pt>
                  <c:pt idx="10">
                    <c:v>8m</c:v>
                  </c:pt>
                  <c:pt idx="11">
                    <c:v>9m</c:v>
                  </c:pt>
                  <c:pt idx="12">
                    <c:v>10m</c:v>
                  </c:pt>
                  <c:pt idx="13">
                    <c:v>11m</c:v>
                  </c:pt>
                  <c:pt idx="14">
                    <c:v>12m</c:v>
                  </c:pt>
                  <c:pt idx="15">
                    <c:v>1m</c:v>
                  </c:pt>
                  <c:pt idx="16">
                    <c:v>2m</c:v>
                  </c:pt>
                  <c:pt idx="17">
                    <c:v>3m</c:v>
                  </c:pt>
                  <c:pt idx="18">
                    <c:v>4m</c:v>
                  </c:pt>
                  <c:pt idx="19">
                    <c:v>5m</c:v>
                  </c:pt>
                  <c:pt idx="20">
                    <c:v>6m</c:v>
                  </c:pt>
                  <c:pt idx="21">
                    <c:v>7m</c:v>
                  </c:pt>
                  <c:pt idx="22">
                    <c:v>8m</c:v>
                  </c:pt>
                  <c:pt idx="23">
                    <c:v>9m</c:v>
                  </c:pt>
                  <c:pt idx="24">
                    <c:v>10m</c:v>
                  </c:pt>
                  <c:pt idx="25">
                    <c:v>11m</c:v>
                  </c:pt>
                  <c:pt idx="26">
                    <c:v>12m</c:v>
                  </c:pt>
                </c:lvl>
                <c:lvl>
                  <c:pt idx="3">
                    <c:v>2023</c:v>
                  </c:pt>
                  <c:pt idx="15">
                    <c:v>2024</c:v>
                  </c:pt>
                </c:lvl>
              </c:multiLvlStrCache>
            </c:multiLvlStrRef>
          </c:cat>
          <c:val>
            <c:numRef>
              <c:f>dzienne!$H$3530:$H$4032</c:f>
              <c:numCache>
                <c:formatCode>0.00%</c:formatCode>
                <c:ptCount val="503"/>
                <c:pt idx="0">
                  <c:v>6.7299999999999999E-2</c:v>
                </c:pt>
                <c:pt idx="1">
                  <c:v>6.5599999999999992E-2</c:v>
                </c:pt>
                <c:pt idx="2">
                  <c:v>6.3200000000000006E-2</c:v>
                </c:pt>
                <c:pt idx="3">
                  <c:v>6.1200000000000004E-2</c:v>
                </c:pt>
                <c:pt idx="4">
                  <c:v>5.7099999999999998E-2</c:v>
                </c:pt>
                <c:pt idx="5">
                  <c:v>5.9400000000000001E-2</c:v>
                </c:pt>
                <c:pt idx="6">
                  <c:v>5.8700000000000002E-2</c:v>
                </c:pt>
                <c:pt idx="7">
                  <c:v>5.8099999999999999E-2</c:v>
                </c:pt>
                <c:pt idx="8">
                  <c:v>5.96E-2</c:v>
                </c:pt>
                <c:pt idx="9">
                  <c:v>5.9900000000000002E-2</c:v>
                </c:pt>
                <c:pt idx="10">
                  <c:v>0.06</c:v>
                </c:pt>
                <c:pt idx="11">
                  <c:v>5.7500000000000002E-2</c:v>
                </c:pt>
                <c:pt idx="12">
                  <c:v>5.8600000000000006E-2</c:v>
                </c:pt>
                <c:pt idx="13">
                  <c:v>5.9400000000000001E-2</c:v>
                </c:pt>
                <c:pt idx="14">
                  <c:v>6.0299999999999999E-2</c:v>
                </c:pt>
                <c:pt idx="15">
                  <c:v>6.0199999999999997E-2</c:v>
                </c:pt>
                <c:pt idx="16">
                  <c:v>5.9299999999999999E-2</c:v>
                </c:pt>
                <c:pt idx="17">
                  <c:v>5.9200000000000003E-2</c:v>
                </c:pt>
                <c:pt idx="18">
                  <c:v>5.8299999999999998E-2</c:v>
                </c:pt>
                <c:pt idx="19">
                  <c:v>5.9000000000000004E-2</c:v>
                </c:pt>
                <c:pt idx="20">
                  <c:v>5.9800000000000006E-2</c:v>
                </c:pt>
                <c:pt idx="21">
                  <c:v>5.9000000000000004E-2</c:v>
                </c:pt>
                <c:pt idx="22">
                  <c:v>5.6900000000000006E-2</c:v>
                </c:pt>
                <c:pt idx="23">
                  <c:v>5.6299999999999996E-2</c:v>
                </c:pt>
                <c:pt idx="24">
                  <c:v>5.8700000000000002E-2</c:v>
                </c:pt>
                <c:pt idx="25">
                  <c:v>6.0199999999999997E-2</c:v>
                </c:pt>
                <c:pt idx="26">
                  <c:v>5.96E-2</c:v>
                </c:pt>
                <c:pt idx="27">
                  <c:v>5.8499999999999996E-2</c:v>
                </c:pt>
                <c:pt idx="28">
                  <c:v>6.0499999999999998E-2</c:v>
                </c:pt>
                <c:pt idx="29">
                  <c:v>6.1500000000000006E-2</c:v>
                </c:pt>
                <c:pt idx="30">
                  <c:v>6.1600000000000002E-2</c:v>
                </c:pt>
                <c:pt idx="31">
                  <c:v>6.1399999999999996E-2</c:v>
                </c:pt>
                <c:pt idx="32">
                  <c:v>6.4000000000000001E-2</c:v>
                </c:pt>
                <c:pt idx="33">
                  <c:v>6.4600000000000005E-2</c:v>
                </c:pt>
                <c:pt idx="34">
                  <c:v>6.5299999999999997E-2</c:v>
                </c:pt>
                <c:pt idx="35">
                  <c:v>6.7199999999999996E-2</c:v>
                </c:pt>
                <c:pt idx="36">
                  <c:v>6.6299999999999998E-2</c:v>
                </c:pt>
                <c:pt idx="37">
                  <c:v>6.5799999999999997E-2</c:v>
                </c:pt>
                <c:pt idx="38">
                  <c:v>6.5700000000000008E-2</c:v>
                </c:pt>
                <c:pt idx="39">
                  <c:v>6.5099999999999991E-2</c:v>
                </c:pt>
                <c:pt idx="40">
                  <c:v>6.4600000000000005E-2</c:v>
                </c:pt>
                <c:pt idx="41">
                  <c:v>6.54E-2</c:v>
                </c:pt>
                <c:pt idx="42">
                  <c:v>6.6600000000000006E-2</c:v>
                </c:pt>
                <c:pt idx="43">
                  <c:v>6.5500000000000003E-2</c:v>
                </c:pt>
                <c:pt idx="44">
                  <c:v>6.4399999999999999E-2</c:v>
                </c:pt>
                <c:pt idx="45">
                  <c:v>6.4100000000000004E-2</c:v>
                </c:pt>
                <c:pt idx="46">
                  <c:v>6.3099999999999989E-2</c:v>
                </c:pt>
                <c:pt idx="47">
                  <c:v>6.25E-2</c:v>
                </c:pt>
                <c:pt idx="48">
                  <c:v>6.1699999999999998E-2</c:v>
                </c:pt>
                <c:pt idx="49">
                  <c:v>5.9900000000000002E-2</c:v>
                </c:pt>
                <c:pt idx="50">
                  <c:v>6.1699999999999998E-2</c:v>
                </c:pt>
                <c:pt idx="51">
                  <c:v>6.0400000000000002E-2</c:v>
                </c:pt>
                <c:pt idx="52">
                  <c:v>5.9200000000000003E-2</c:v>
                </c:pt>
                <c:pt idx="53">
                  <c:v>5.91E-2</c:v>
                </c:pt>
                <c:pt idx="54">
                  <c:v>5.8499999999999996E-2</c:v>
                </c:pt>
                <c:pt idx="55">
                  <c:v>5.9299999999999999E-2</c:v>
                </c:pt>
                <c:pt idx="56">
                  <c:v>5.9299999999999999E-2</c:v>
                </c:pt>
                <c:pt idx="57">
                  <c:v>5.9200000000000003E-2</c:v>
                </c:pt>
                <c:pt idx="58">
                  <c:v>5.9299999999999999E-2</c:v>
                </c:pt>
                <c:pt idx="59">
                  <c:v>5.9900000000000002E-2</c:v>
                </c:pt>
                <c:pt idx="60">
                  <c:v>6.0499999999999998E-2</c:v>
                </c:pt>
                <c:pt idx="61">
                  <c:v>0.06</c:v>
                </c:pt>
                <c:pt idx="62">
                  <c:v>5.9900000000000002E-2</c:v>
                </c:pt>
                <c:pt idx="63">
                  <c:v>5.9800000000000006E-2</c:v>
                </c:pt>
                <c:pt idx="64">
                  <c:v>0.06</c:v>
                </c:pt>
                <c:pt idx="65">
                  <c:v>6.1200000000000004E-2</c:v>
                </c:pt>
                <c:pt idx="66">
                  <c:v>6.08E-2</c:v>
                </c:pt>
                <c:pt idx="67">
                  <c:v>6.0700000000000004E-2</c:v>
                </c:pt>
                <c:pt idx="68">
                  <c:v>6.0220000000000003E-2</c:v>
                </c:pt>
                <c:pt idx="69">
                  <c:v>6.1200000000000004E-2</c:v>
                </c:pt>
                <c:pt idx="70">
                  <c:v>6.1600000000000002E-2</c:v>
                </c:pt>
                <c:pt idx="71">
                  <c:v>6.1900000000000004E-2</c:v>
                </c:pt>
                <c:pt idx="72">
                  <c:v>6.1799999999999994E-2</c:v>
                </c:pt>
                <c:pt idx="73">
                  <c:v>6.1399999999999996E-2</c:v>
                </c:pt>
                <c:pt idx="74">
                  <c:v>6.1399999999999996E-2</c:v>
                </c:pt>
                <c:pt idx="75">
                  <c:v>6.1699999999999998E-2</c:v>
                </c:pt>
                <c:pt idx="76">
                  <c:v>6.1399999999999996E-2</c:v>
                </c:pt>
                <c:pt idx="77">
                  <c:v>6.0899999999999996E-2</c:v>
                </c:pt>
                <c:pt idx="78">
                  <c:v>6.0299999999999999E-2</c:v>
                </c:pt>
                <c:pt idx="79">
                  <c:v>5.9500000000000004E-2</c:v>
                </c:pt>
                <c:pt idx="80">
                  <c:v>5.9699999999999996E-2</c:v>
                </c:pt>
                <c:pt idx="81">
                  <c:v>5.9800000000000006E-2</c:v>
                </c:pt>
                <c:pt idx="82">
                  <c:v>5.8799999999999998E-2</c:v>
                </c:pt>
                <c:pt idx="83">
                  <c:v>5.8600000000000006E-2</c:v>
                </c:pt>
                <c:pt idx="84">
                  <c:v>5.8299999999999998E-2</c:v>
                </c:pt>
                <c:pt idx="85">
                  <c:v>5.8499999999999996E-2</c:v>
                </c:pt>
                <c:pt idx="86">
                  <c:v>5.7999999999999996E-2</c:v>
                </c:pt>
                <c:pt idx="87">
                  <c:v>5.7500000000000002E-2</c:v>
                </c:pt>
                <c:pt idx="88">
                  <c:v>5.7500000000000002E-2</c:v>
                </c:pt>
                <c:pt idx="89">
                  <c:v>5.7599999999999998E-2</c:v>
                </c:pt>
                <c:pt idx="90">
                  <c:v>5.7200000000000001E-2</c:v>
                </c:pt>
                <c:pt idx="91">
                  <c:v>5.8600000000000006E-2</c:v>
                </c:pt>
                <c:pt idx="92">
                  <c:v>5.9500000000000004E-2</c:v>
                </c:pt>
                <c:pt idx="93">
                  <c:v>5.9200000000000003E-2</c:v>
                </c:pt>
                <c:pt idx="94">
                  <c:v>5.9800000000000006E-2</c:v>
                </c:pt>
                <c:pt idx="95">
                  <c:v>5.9299999999999999E-2</c:v>
                </c:pt>
                <c:pt idx="96">
                  <c:v>6.0100000000000001E-2</c:v>
                </c:pt>
                <c:pt idx="97">
                  <c:v>6.0400000000000002E-2</c:v>
                </c:pt>
                <c:pt idx="98">
                  <c:v>6.0299999999999999E-2</c:v>
                </c:pt>
                <c:pt idx="99">
                  <c:v>6.1399999999999996E-2</c:v>
                </c:pt>
                <c:pt idx="100">
                  <c:v>6.13E-2</c:v>
                </c:pt>
                <c:pt idx="101">
                  <c:v>6.0700000000000004E-2</c:v>
                </c:pt>
                <c:pt idx="102">
                  <c:v>6.0199999999999997E-2</c:v>
                </c:pt>
                <c:pt idx="103">
                  <c:v>5.9200000000000003E-2</c:v>
                </c:pt>
                <c:pt idx="104">
                  <c:v>5.7999999999999996E-2</c:v>
                </c:pt>
                <c:pt idx="105">
                  <c:v>5.8499999999999996E-2</c:v>
                </c:pt>
                <c:pt idx="106">
                  <c:v>5.79E-2</c:v>
                </c:pt>
                <c:pt idx="107">
                  <c:v>5.7800000000000004E-2</c:v>
                </c:pt>
                <c:pt idx="108">
                  <c:v>5.8499999999999996E-2</c:v>
                </c:pt>
                <c:pt idx="109">
                  <c:v>5.7300000000000004E-2</c:v>
                </c:pt>
                <c:pt idx="110">
                  <c:v>5.7800000000000004E-2</c:v>
                </c:pt>
                <c:pt idx="111">
                  <c:v>5.8200000000000002E-2</c:v>
                </c:pt>
                <c:pt idx="112">
                  <c:v>5.8799999999999998E-2</c:v>
                </c:pt>
                <c:pt idx="113">
                  <c:v>5.9299999999999999E-2</c:v>
                </c:pt>
                <c:pt idx="114">
                  <c:v>5.9400000000000001E-2</c:v>
                </c:pt>
                <c:pt idx="115">
                  <c:v>5.9299999999999999E-2</c:v>
                </c:pt>
                <c:pt idx="116">
                  <c:v>5.8700000000000002E-2</c:v>
                </c:pt>
                <c:pt idx="117">
                  <c:v>5.8700000000000002E-2</c:v>
                </c:pt>
                <c:pt idx="118">
                  <c:v>5.8299999999999998E-2</c:v>
                </c:pt>
                <c:pt idx="119">
                  <c:v>5.7200000000000001E-2</c:v>
                </c:pt>
                <c:pt idx="120">
                  <c:v>5.6399999999999999E-2</c:v>
                </c:pt>
                <c:pt idx="121">
                  <c:v>5.6299999999999996E-2</c:v>
                </c:pt>
                <c:pt idx="122">
                  <c:v>5.7300000000000004E-2</c:v>
                </c:pt>
                <c:pt idx="123">
                  <c:v>5.7099999999999998E-2</c:v>
                </c:pt>
                <c:pt idx="124">
                  <c:v>5.6500000000000002E-2</c:v>
                </c:pt>
                <c:pt idx="125">
                  <c:v>5.6100000000000004E-2</c:v>
                </c:pt>
                <c:pt idx="126">
                  <c:v>5.5899999999999998E-2</c:v>
                </c:pt>
                <c:pt idx="127">
                  <c:v>5.5999999999999994E-2</c:v>
                </c:pt>
                <c:pt idx="128">
                  <c:v>5.8299999999999998E-2</c:v>
                </c:pt>
                <c:pt idx="129">
                  <c:v>5.7500000000000002E-2</c:v>
                </c:pt>
                <c:pt idx="130">
                  <c:v>5.5999999999999994E-2</c:v>
                </c:pt>
                <c:pt idx="131">
                  <c:v>5.5899999999999998E-2</c:v>
                </c:pt>
                <c:pt idx="132">
                  <c:v>5.4100000000000002E-2</c:v>
                </c:pt>
                <c:pt idx="133">
                  <c:v>5.2999999999999999E-2</c:v>
                </c:pt>
                <c:pt idx="134">
                  <c:v>5.33E-2</c:v>
                </c:pt>
                <c:pt idx="135">
                  <c:v>5.2400000000000002E-2</c:v>
                </c:pt>
                <c:pt idx="136">
                  <c:v>5.1399999999999994E-2</c:v>
                </c:pt>
                <c:pt idx="137">
                  <c:v>5.2300000000000006E-2</c:v>
                </c:pt>
                <c:pt idx="138">
                  <c:v>5.3499999999999999E-2</c:v>
                </c:pt>
                <c:pt idx="139">
                  <c:v>5.2999999999999999E-2</c:v>
                </c:pt>
                <c:pt idx="140">
                  <c:v>5.2600000000000001E-2</c:v>
                </c:pt>
                <c:pt idx="141">
                  <c:v>5.28E-2</c:v>
                </c:pt>
                <c:pt idx="142">
                  <c:v>5.3499999999999999E-2</c:v>
                </c:pt>
                <c:pt idx="143">
                  <c:v>5.2900000000000003E-2</c:v>
                </c:pt>
                <c:pt idx="144">
                  <c:v>5.3499999999999999E-2</c:v>
                </c:pt>
                <c:pt idx="145">
                  <c:v>5.2999999999999999E-2</c:v>
                </c:pt>
                <c:pt idx="146">
                  <c:v>5.3399999999999996E-2</c:v>
                </c:pt>
                <c:pt idx="147">
                  <c:v>5.3399999999999996E-2</c:v>
                </c:pt>
                <c:pt idx="148">
                  <c:v>5.4600000000000003E-2</c:v>
                </c:pt>
                <c:pt idx="149">
                  <c:v>5.3600000000000002E-2</c:v>
                </c:pt>
                <c:pt idx="150">
                  <c:v>5.3699999999999998E-2</c:v>
                </c:pt>
                <c:pt idx="151">
                  <c:v>5.28E-2</c:v>
                </c:pt>
                <c:pt idx="152">
                  <c:v>5.289E-2</c:v>
                </c:pt>
                <c:pt idx="153">
                  <c:v>5.2600000000000001E-2</c:v>
                </c:pt>
                <c:pt idx="154">
                  <c:v>5.2900000000000003E-2</c:v>
                </c:pt>
                <c:pt idx="155">
                  <c:v>5.3600000000000002E-2</c:v>
                </c:pt>
                <c:pt idx="156">
                  <c:v>5.3399999999999996E-2</c:v>
                </c:pt>
                <c:pt idx="157">
                  <c:v>5.4800000000000001E-2</c:v>
                </c:pt>
                <c:pt idx="158">
                  <c:v>5.5099999999999996E-2</c:v>
                </c:pt>
                <c:pt idx="159">
                  <c:v>5.5599999999999997E-2</c:v>
                </c:pt>
                <c:pt idx="160">
                  <c:v>5.5399999999999998E-2</c:v>
                </c:pt>
                <c:pt idx="161">
                  <c:v>5.45E-2</c:v>
                </c:pt>
                <c:pt idx="162">
                  <c:v>5.4000000000000006E-2</c:v>
                </c:pt>
                <c:pt idx="163">
                  <c:v>5.4600000000000003E-2</c:v>
                </c:pt>
                <c:pt idx="164">
                  <c:v>5.5E-2</c:v>
                </c:pt>
                <c:pt idx="165">
                  <c:v>5.45E-2</c:v>
                </c:pt>
                <c:pt idx="166">
                  <c:v>5.33E-2</c:v>
                </c:pt>
                <c:pt idx="167">
                  <c:v>5.3699999999999998E-2</c:v>
                </c:pt>
                <c:pt idx="168">
                  <c:v>5.3800000000000001E-2</c:v>
                </c:pt>
                <c:pt idx="169">
                  <c:v>5.3899999999999997E-2</c:v>
                </c:pt>
                <c:pt idx="170">
                  <c:v>5.3399999999999996E-2</c:v>
                </c:pt>
                <c:pt idx="171">
                  <c:v>5.357E-2</c:v>
                </c:pt>
                <c:pt idx="172">
                  <c:v>5.3399999999999996E-2</c:v>
                </c:pt>
                <c:pt idx="173">
                  <c:v>5.1200000000000002E-2</c:v>
                </c:pt>
                <c:pt idx="174">
                  <c:v>5.0199999999999995E-2</c:v>
                </c:pt>
                <c:pt idx="175">
                  <c:v>5.1200000000000002E-2</c:v>
                </c:pt>
                <c:pt idx="176">
                  <c:v>5.1699999999999996E-2</c:v>
                </c:pt>
                <c:pt idx="177">
                  <c:v>5.1500000000000004E-2</c:v>
                </c:pt>
                <c:pt idx="178">
                  <c:v>5.1399999999999994E-2</c:v>
                </c:pt>
                <c:pt idx="179">
                  <c:v>5.16E-2</c:v>
                </c:pt>
                <c:pt idx="180">
                  <c:v>5.1699999999999996E-2</c:v>
                </c:pt>
                <c:pt idx="181">
                  <c:v>5.1799999999999999E-2</c:v>
                </c:pt>
                <c:pt idx="182">
                  <c:v>5.2699999999999997E-2</c:v>
                </c:pt>
                <c:pt idx="183">
                  <c:v>5.2600000000000001E-2</c:v>
                </c:pt>
                <c:pt idx="184">
                  <c:v>5.2499999999999998E-2</c:v>
                </c:pt>
                <c:pt idx="185">
                  <c:v>5.2199999999999996E-2</c:v>
                </c:pt>
                <c:pt idx="186">
                  <c:v>5.1900000000000002E-2</c:v>
                </c:pt>
                <c:pt idx="187">
                  <c:v>5.3099999999999994E-2</c:v>
                </c:pt>
                <c:pt idx="188">
                  <c:v>5.2600000000000001E-2</c:v>
                </c:pt>
                <c:pt idx="189">
                  <c:v>5.2300000000000006E-2</c:v>
                </c:pt>
                <c:pt idx="190">
                  <c:v>5.21E-2</c:v>
                </c:pt>
                <c:pt idx="191">
                  <c:v>5.3699999999999998E-2</c:v>
                </c:pt>
                <c:pt idx="192">
                  <c:v>5.4400000000000004E-2</c:v>
                </c:pt>
                <c:pt idx="193">
                  <c:v>5.4800000000000001E-2</c:v>
                </c:pt>
                <c:pt idx="194">
                  <c:v>5.4800000000000001E-2</c:v>
                </c:pt>
                <c:pt idx="195">
                  <c:v>5.4199999999999998E-2</c:v>
                </c:pt>
                <c:pt idx="196">
                  <c:v>5.4000000000000006E-2</c:v>
                </c:pt>
                <c:pt idx="197">
                  <c:v>5.4199999999999998E-2</c:v>
                </c:pt>
                <c:pt idx="198">
                  <c:v>5.4199999999999998E-2</c:v>
                </c:pt>
                <c:pt idx="199">
                  <c:v>5.3800000000000001E-2</c:v>
                </c:pt>
                <c:pt idx="200">
                  <c:v>5.4100000000000002E-2</c:v>
                </c:pt>
                <c:pt idx="201">
                  <c:v>5.4100000000000002E-2</c:v>
                </c:pt>
                <c:pt idx="202">
                  <c:v>5.57E-2</c:v>
                </c:pt>
                <c:pt idx="203">
                  <c:v>5.5999999999999994E-2</c:v>
                </c:pt>
                <c:pt idx="204">
                  <c:v>5.7200000000000001E-2</c:v>
                </c:pt>
                <c:pt idx="205">
                  <c:v>5.6100000000000004E-2</c:v>
                </c:pt>
                <c:pt idx="206">
                  <c:v>5.5599999999999997E-2</c:v>
                </c:pt>
                <c:pt idx="207">
                  <c:v>5.4600000000000003E-2</c:v>
                </c:pt>
                <c:pt idx="208">
                  <c:v>5.4100000000000002E-2</c:v>
                </c:pt>
                <c:pt idx="209">
                  <c:v>5.3800000000000001E-2</c:v>
                </c:pt>
                <c:pt idx="210">
                  <c:v>5.2999999999999999E-2</c:v>
                </c:pt>
                <c:pt idx="211">
                  <c:v>5.2400000000000002E-2</c:v>
                </c:pt>
                <c:pt idx="212">
                  <c:v>5.1900000000000002E-2</c:v>
                </c:pt>
                <c:pt idx="213">
                  <c:v>5.2000000000000005E-2</c:v>
                </c:pt>
                <c:pt idx="214">
                  <c:v>5.21E-2</c:v>
                </c:pt>
                <c:pt idx="215">
                  <c:v>5.2699999999999997E-2</c:v>
                </c:pt>
                <c:pt idx="216">
                  <c:v>5.4100000000000002E-2</c:v>
                </c:pt>
                <c:pt idx="217">
                  <c:v>5.45E-2</c:v>
                </c:pt>
                <c:pt idx="218">
                  <c:v>5.5300000000000002E-2</c:v>
                </c:pt>
                <c:pt idx="219">
                  <c:v>5.4000000000000006E-2</c:v>
                </c:pt>
                <c:pt idx="220">
                  <c:v>5.4299999999999994E-2</c:v>
                </c:pt>
                <c:pt idx="221">
                  <c:v>5.3200000000000004E-2</c:v>
                </c:pt>
                <c:pt idx="222">
                  <c:v>5.3099999999999994E-2</c:v>
                </c:pt>
                <c:pt idx="223">
                  <c:v>5.3099999999999994E-2</c:v>
                </c:pt>
                <c:pt idx="224">
                  <c:v>5.2900000000000003E-2</c:v>
                </c:pt>
                <c:pt idx="225">
                  <c:v>5.3600000000000002E-2</c:v>
                </c:pt>
                <c:pt idx="226">
                  <c:v>5.4299999999999994E-2</c:v>
                </c:pt>
                <c:pt idx="227">
                  <c:v>5.4400000000000004E-2</c:v>
                </c:pt>
                <c:pt idx="228">
                  <c:v>5.4299999999999994E-2</c:v>
                </c:pt>
                <c:pt idx="229">
                  <c:v>5.4000000000000006E-2</c:v>
                </c:pt>
                <c:pt idx="230">
                  <c:v>5.3499999999999999E-2</c:v>
                </c:pt>
                <c:pt idx="231">
                  <c:v>5.3600000000000002E-2</c:v>
                </c:pt>
                <c:pt idx="232">
                  <c:v>5.2900000000000003E-2</c:v>
                </c:pt>
                <c:pt idx="233">
                  <c:v>5.2600000000000001E-2</c:v>
                </c:pt>
                <c:pt idx="234">
                  <c:v>5.1399999999999994E-2</c:v>
                </c:pt>
                <c:pt idx="235">
                  <c:v>5.0599999999999999E-2</c:v>
                </c:pt>
                <c:pt idx="236">
                  <c:v>5.04E-2</c:v>
                </c:pt>
                <c:pt idx="237">
                  <c:v>5.0700000000000002E-2</c:v>
                </c:pt>
                <c:pt idx="238">
                  <c:v>5.0900000000000001E-2</c:v>
                </c:pt>
                <c:pt idx="239">
                  <c:v>5.0700000000000002E-2</c:v>
                </c:pt>
                <c:pt idx="240">
                  <c:v>5.0499999999999996E-2</c:v>
                </c:pt>
                <c:pt idx="241">
                  <c:v>4.8899999999999999E-2</c:v>
                </c:pt>
                <c:pt idx="242">
                  <c:v>4.8000000000000001E-2</c:v>
                </c:pt>
                <c:pt idx="243">
                  <c:v>4.8899999999999999E-2</c:v>
                </c:pt>
                <c:pt idx="244">
                  <c:v>4.8099999999999997E-2</c:v>
                </c:pt>
                <c:pt idx="245">
                  <c:v>4.8000000000000001E-2</c:v>
                </c:pt>
                <c:pt idx="246">
                  <c:v>4.9500000000000002E-2</c:v>
                </c:pt>
                <c:pt idx="247">
                  <c:v>4.99E-2</c:v>
                </c:pt>
                <c:pt idx="248">
                  <c:v>0.05</c:v>
                </c:pt>
                <c:pt idx="249">
                  <c:v>5.0099999999999999E-2</c:v>
                </c:pt>
                <c:pt idx="250">
                  <c:v>5.0199999999999995E-2</c:v>
                </c:pt>
                <c:pt idx="251">
                  <c:v>5.1799999999999999E-2</c:v>
                </c:pt>
                <c:pt idx="252">
                  <c:v>5.16E-2</c:v>
                </c:pt>
                <c:pt idx="253">
                  <c:v>5.1200000000000002E-2</c:v>
                </c:pt>
                <c:pt idx="254">
                  <c:v>5.04E-2</c:v>
                </c:pt>
                <c:pt idx="255">
                  <c:v>4.9699999999999994E-2</c:v>
                </c:pt>
                <c:pt idx="256">
                  <c:v>4.8799999999999996E-2</c:v>
                </c:pt>
                <c:pt idx="257">
                  <c:v>4.9599999999999998E-2</c:v>
                </c:pt>
                <c:pt idx="258">
                  <c:v>4.9100000000000005E-2</c:v>
                </c:pt>
                <c:pt idx="259">
                  <c:v>4.87E-2</c:v>
                </c:pt>
                <c:pt idx="260">
                  <c:v>4.99E-2</c:v>
                </c:pt>
                <c:pt idx="261">
                  <c:v>5.0499999999999996E-2</c:v>
                </c:pt>
                <c:pt idx="262">
                  <c:v>5.0700000000000002E-2</c:v>
                </c:pt>
                <c:pt idx="263">
                  <c:v>5.0599999999999999E-2</c:v>
                </c:pt>
                <c:pt idx="264">
                  <c:v>5.1159999999999997E-2</c:v>
                </c:pt>
                <c:pt idx="265">
                  <c:v>5.04E-2</c:v>
                </c:pt>
                <c:pt idx="266">
                  <c:v>5.0900000000000001E-2</c:v>
                </c:pt>
                <c:pt idx="267">
                  <c:v>5.1799999999999999E-2</c:v>
                </c:pt>
                <c:pt idx="268">
                  <c:v>5.2199999999999996E-2</c:v>
                </c:pt>
                <c:pt idx="269">
                  <c:v>5.2300000000000006E-2</c:v>
                </c:pt>
                <c:pt idx="270">
                  <c:v>5.21E-2</c:v>
                </c:pt>
                <c:pt idx="271">
                  <c:v>5.1500000000000004E-2</c:v>
                </c:pt>
                <c:pt idx="272">
                  <c:v>5.0300000000000004E-2</c:v>
                </c:pt>
                <c:pt idx="273">
                  <c:v>4.99E-2</c:v>
                </c:pt>
                <c:pt idx="274">
                  <c:v>5.0799999999999998E-2</c:v>
                </c:pt>
                <c:pt idx="275">
                  <c:v>5.2199999999999996E-2</c:v>
                </c:pt>
                <c:pt idx="276">
                  <c:v>5.2000000000000005E-2</c:v>
                </c:pt>
                <c:pt idx="277">
                  <c:v>5.2000000000000005E-2</c:v>
                </c:pt>
                <c:pt idx="278">
                  <c:v>5.33E-2</c:v>
                </c:pt>
                <c:pt idx="279">
                  <c:v>5.2400000000000002E-2</c:v>
                </c:pt>
                <c:pt idx="280">
                  <c:v>5.2900000000000003E-2</c:v>
                </c:pt>
                <c:pt idx="281">
                  <c:v>5.2900000000000003E-2</c:v>
                </c:pt>
                <c:pt idx="282">
                  <c:v>5.2600000000000001E-2</c:v>
                </c:pt>
                <c:pt idx="283">
                  <c:v>5.1900000000000002E-2</c:v>
                </c:pt>
                <c:pt idx="284">
                  <c:v>5.2900000000000003E-2</c:v>
                </c:pt>
                <c:pt idx="285">
                  <c:v>5.2900000000000003E-2</c:v>
                </c:pt>
                <c:pt idx="286">
                  <c:v>5.2600000000000001E-2</c:v>
                </c:pt>
                <c:pt idx="287">
                  <c:v>5.2400000000000002E-2</c:v>
                </c:pt>
                <c:pt idx="288">
                  <c:v>5.2000000000000005E-2</c:v>
                </c:pt>
                <c:pt idx="289">
                  <c:v>5.1699999999999996E-2</c:v>
                </c:pt>
                <c:pt idx="290">
                  <c:v>5.16E-2</c:v>
                </c:pt>
                <c:pt idx="291">
                  <c:v>5.21E-2</c:v>
                </c:pt>
                <c:pt idx="292">
                  <c:v>5.2300000000000006E-2</c:v>
                </c:pt>
                <c:pt idx="293">
                  <c:v>5.21E-2</c:v>
                </c:pt>
                <c:pt idx="294">
                  <c:v>5.1900000000000002E-2</c:v>
                </c:pt>
                <c:pt idx="295">
                  <c:v>5.1399999999999994E-2</c:v>
                </c:pt>
                <c:pt idx="296">
                  <c:v>5.1100000000000007E-2</c:v>
                </c:pt>
                <c:pt idx="297">
                  <c:v>5.1200000000000002E-2</c:v>
                </c:pt>
                <c:pt idx="298">
                  <c:v>5.1900000000000002E-2</c:v>
                </c:pt>
                <c:pt idx="299">
                  <c:v>5.1500000000000004E-2</c:v>
                </c:pt>
                <c:pt idx="300">
                  <c:v>5.1699999999999996E-2</c:v>
                </c:pt>
                <c:pt idx="301">
                  <c:v>5.2400000000000002E-2</c:v>
                </c:pt>
                <c:pt idx="302">
                  <c:v>5.2600000000000001E-2</c:v>
                </c:pt>
                <c:pt idx="303">
                  <c:v>5.3200000000000004E-2</c:v>
                </c:pt>
                <c:pt idx="304">
                  <c:v>5.2900000000000003E-2</c:v>
                </c:pt>
                <c:pt idx="305">
                  <c:v>5.3899999999999997E-2</c:v>
                </c:pt>
                <c:pt idx="306">
                  <c:v>5.3600000000000002E-2</c:v>
                </c:pt>
                <c:pt idx="307">
                  <c:v>5.3600000000000002E-2</c:v>
                </c:pt>
                <c:pt idx="308">
                  <c:v>5.3800000000000001E-2</c:v>
                </c:pt>
                <c:pt idx="309">
                  <c:v>5.4299999999999994E-2</c:v>
                </c:pt>
                <c:pt idx="310">
                  <c:v>5.4800000000000001E-2</c:v>
                </c:pt>
                <c:pt idx="311">
                  <c:v>5.4600000000000003E-2</c:v>
                </c:pt>
                <c:pt idx="312">
                  <c:v>5.3899999999999997E-2</c:v>
                </c:pt>
                <c:pt idx="313">
                  <c:v>5.3499999999999999E-2</c:v>
                </c:pt>
                <c:pt idx="314">
                  <c:v>5.3440000000000001E-2</c:v>
                </c:pt>
                <c:pt idx="315">
                  <c:v>5.3899999999999997E-2</c:v>
                </c:pt>
                <c:pt idx="316">
                  <c:v>5.3899999999999997E-2</c:v>
                </c:pt>
                <c:pt idx="317">
                  <c:v>5.33E-2</c:v>
                </c:pt>
                <c:pt idx="318">
                  <c:v>5.3800000000000001E-2</c:v>
                </c:pt>
                <c:pt idx="319">
                  <c:v>5.4600000000000003E-2</c:v>
                </c:pt>
                <c:pt idx="320">
                  <c:v>5.4400000000000004E-2</c:v>
                </c:pt>
                <c:pt idx="321">
                  <c:v>5.5199999999999999E-2</c:v>
                </c:pt>
                <c:pt idx="322">
                  <c:v>5.5800000000000002E-2</c:v>
                </c:pt>
                <c:pt idx="323">
                  <c:v>5.5399999999999998E-2</c:v>
                </c:pt>
                <c:pt idx="324">
                  <c:v>5.6299999999999996E-2</c:v>
                </c:pt>
                <c:pt idx="325">
                  <c:v>5.7000000000000002E-2</c:v>
                </c:pt>
                <c:pt idx="326">
                  <c:v>5.6299999999999996E-2</c:v>
                </c:pt>
                <c:pt idx="327">
                  <c:v>5.57E-2</c:v>
                </c:pt>
                <c:pt idx="328">
                  <c:v>5.6900000000000006E-2</c:v>
                </c:pt>
                <c:pt idx="329">
                  <c:v>5.6100000000000004E-2</c:v>
                </c:pt>
                <c:pt idx="330">
                  <c:v>5.5899999999999998E-2</c:v>
                </c:pt>
                <c:pt idx="331">
                  <c:v>5.5899999999999998E-2</c:v>
                </c:pt>
                <c:pt idx="332">
                  <c:v>5.6799999999999996E-2</c:v>
                </c:pt>
                <c:pt idx="333">
                  <c:v>5.5999999999999994E-2</c:v>
                </c:pt>
                <c:pt idx="334">
                  <c:v>5.5800000000000002E-2</c:v>
                </c:pt>
                <c:pt idx="335">
                  <c:v>5.5800000000000002E-2</c:v>
                </c:pt>
                <c:pt idx="336">
                  <c:v>5.5899999999999998E-2</c:v>
                </c:pt>
                <c:pt idx="337">
                  <c:v>5.4699999999999999E-2</c:v>
                </c:pt>
                <c:pt idx="338">
                  <c:v>5.4400000000000004E-2</c:v>
                </c:pt>
                <c:pt idx="339">
                  <c:v>5.4600000000000003E-2</c:v>
                </c:pt>
                <c:pt idx="340">
                  <c:v>5.4800000000000001E-2</c:v>
                </c:pt>
                <c:pt idx="341">
                  <c:v>5.4870000000000002E-2</c:v>
                </c:pt>
                <c:pt idx="342">
                  <c:v>5.5300000000000002E-2</c:v>
                </c:pt>
                <c:pt idx="343">
                  <c:v>5.5999999999999994E-2</c:v>
                </c:pt>
                <c:pt idx="344">
                  <c:v>5.5099999999999996E-2</c:v>
                </c:pt>
                <c:pt idx="345">
                  <c:v>5.4800000000000001E-2</c:v>
                </c:pt>
                <c:pt idx="346">
                  <c:v>5.5199999999999999E-2</c:v>
                </c:pt>
                <c:pt idx="347">
                  <c:v>5.5E-2</c:v>
                </c:pt>
                <c:pt idx="348">
                  <c:v>5.4900000000000004E-2</c:v>
                </c:pt>
                <c:pt idx="349">
                  <c:v>5.5099999999999996E-2</c:v>
                </c:pt>
                <c:pt idx="350">
                  <c:v>5.6100000000000004E-2</c:v>
                </c:pt>
                <c:pt idx="351">
                  <c:v>5.6900000000000006E-2</c:v>
                </c:pt>
                <c:pt idx="352">
                  <c:v>5.6900000000000006E-2</c:v>
                </c:pt>
                <c:pt idx="353">
                  <c:v>5.7200000000000001E-2</c:v>
                </c:pt>
                <c:pt idx="354">
                  <c:v>5.6600000000000004E-2</c:v>
                </c:pt>
                <c:pt idx="355">
                  <c:v>5.5800000000000002E-2</c:v>
                </c:pt>
                <c:pt idx="356">
                  <c:v>5.5300000000000002E-2</c:v>
                </c:pt>
                <c:pt idx="357">
                  <c:v>5.4800000000000001E-2</c:v>
                </c:pt>
                <c:pt idx="358">
                  <c:v>5.4699999999999999E-2</c:v>
                </c:pt>
                <c:pt idx="359">
                  <c:v>5.5099999999999996E-2</c:v>
                </c:pt>
                <c:pt idx="360">
                  <c:v>5.5500000000000001E-2</c:v>
                </c:pt>
                <c:pt idx="361">
                  <c:v>5.62E-2</c:v>
                </c:pt>
                <c:pt idx="362">
                  <c:v>5.6799999999999996E-2</c:v>
                </c:pt>
                <c:pt idx="363">
                  <c:v>5.5999999999999994E-2</c:v>
                </c:pt>
                <c:pt idx="364">
                  <c:v>5.5999999999999994E-2</c:v>
                </c:pt>
                <c:pt idx="365">
                  <c:v>5.6600000000000004E-2</c:v>
                </c:pt>
                <c:pt idx="366">
                  <c:v>5.6900000000000006E-2</c:v>
                </c:pt>
                <c:pt idx="367">
                  <c:v>5.62E-2</c:v>
                </c:pt>
                <c:pt idx="368">
                  <c:v>5.6299999999999996E-2</c:v>
                </c:pt>
                <c:pt idx="369">
                  <c:v>5.6399999999999999E-2</c:v>
                </c:pt>
                <c:pt idx="370">
                  <c:v>5.5800000000000002E-2</c:v>
                </c:pt>
                <c:pt idx="371">
                  <c:v>5.5599999999999997E-2</c:v>
                </c:pt>
                <c:pt idx="372">
                  <c:v>5.5399999999999998E-2</c:v>
                </c:pt>
                <c:pt idx="373">
                  <c:v>5.57E-2</c:v>
                </c:pt>
                <c:pt idx="374">
                  <c:v>5.5500000000000001E-2</c:v>
                </c:pt>
                <c:pt idx="375">
                  <c:v>5.5500000000000001E-2</c:v>
                </c:pt>
                <c:pt idx="376">
                  <c:v>5.62E-2</c:v>
                </c:pt>
                <c:pt idx="377">
                  <c:v>5.62E-2</c:v>
                </c:pt>
                <c:pt idx="378">
                  <c:v>5.6100000000000004E-2</c:v>
                </c:pt>
                <c:pt idx="379">
                  <c:v>5.6900000000000006E-2</c:v>
                </c:pt>
                <c:pt idx="380">
                  <c:v>5.7300000000000004E-2</c:v>
                </c:pt>
                <c:pt idx="381">
                  <c:v>5.67E-2</c:v>
                </c:pt>
                <c:pt idx="382">
                  <c:v>5.6900000000000006E-2</c:v>
                </c:pt>
                <c:pt idx="383">
                  <c:v>5.6299999999999996E-2</c:v>
                </c:pt>
                <c:pt idx="384">
                  <c:v>5.5399999999999998E-2</c:v>
                </c:pt>
                <c:pt idx="385">
                  <c:v>5.5300000000000002E-2</c:v>
                </c:pt>
                <c:pt idx="386">
                  <c:v>5.5E-2</c:v>
                </c:pt>
                <c:pt idx="387">
                  <c:v>5.4199999999999998E-2</c:v>
                </c:pt>
                <c:pt idx="388">
                  <c:v>5.4000000000000006E-2</c:v>
                </c:pt>
                <c:pt idx="389">
                  <c:v>5.4400000000000004E-2</c:v>
                </c:pt>
                <c:pt idx="390">
                  <c:v>5.5300000000000002E-2</c:v>
                </c:pt>
                <c:pt idx="391">
                  <c:v>5.4900000000000004E-2</c:v>
                </c:pt>
                <c:pt idx="392">
                  <c:v>5.5E-2</c:v>
                </c:pt>
                <c:pt idx="393">
                  <c:v>5.4400000000000004E-2</c:v>
                </c:pt>
                <c:pt idx="394">
                  <c:v>5.4299999999999994E-2</c:v>
                </c:pt>
                <c:pt idx="395">
                  <c:v>5.45E-2</c:v>
                </c:pt>
                <c:pt idx="396">
                  <c:v>5.4199999999999998E-2</c:v>
                </c:pt>
                <c:pt idx="397">
                  <c:v>5.4000000000000006E-2</c:v>
                </c:pt>
                <c:pt idx="398">
                  <c:v>5.2400000000000002E-2</c:v>
                </c:pt>
                <c:pt idx="399">
                  <c:v>5.1799999999999999E-2</c:v>
                </c:pt>
                <c:pt idx="400">
                  <c:v>5.0900000000000001E-2</c:v>
                </c:pt>
                <c:pt idx="401">
                  <c:v>4.9100000000000005E-2</c:v>
                </c:pt>
                <c:pt idx="402">
                  <c:v>4.9400000000000006E-2</c:v>
                </c:pt>
                <c:pt idx="403">
                  <c:v>5.0199999999999995E-2</c:v>
                </c:pt>
                <c:pt idx="404">
                  <c:v>5.0499999999999996E-2</c:v>
                </c:pt>
                <c:pt idx="405">
                  <c:v>0.05</c:v>
                </c:pt>
                <c:pt idx="406">
                  <c:v>5.0300000000000004E-2</c:v>
                </c:pt>
                <c:pt idx="407">
                  <c:v>4.9800000000000004E-2</c:v>
                </c:pt>
                <c:pt idx="408">
                  <c:v>4.9800000000000004E-2</c:v>
                </c:pt>
                <c:pt idx="409">
                  <c:v>5.1500000000000004E-2</c:v>
                </c:pt>
                <c:pt idx="410">
                  <c:v>5.1699999999999996E-2</c:v>
                </c:pt>
                <c:pt idx="411">
                  <c:v>5.1200000000000002E-2</c:v>
                </c:pt>
                <c:pt idx="412">
                  <c:v>5.0799999999999998E-2</c:v>
                </c:pt>
                <c:pt idx="413">
                  <c:v>5.0900000000000001E-2</c:v>
                </c:pt>
                <c:pt idx="414">
                  <c:v>5.0700000000000002E-2</c:v>
                </c:pt>
                <c:pt idx="415">
                  <c:v>5.0700000000000002E-2</c:v>
                </c:pt>
                <c:pt idx="416">
                  <c:v>5.1299999999999998E-2</c:v>
                </c:pt>
                <c:pt idx="417">
                  <c:v>5.2300000000000006E-2</c:v>
                </c:pt>
                <c:pt idx="418">
                  <c:v>5.2499999999999998E-2</c:v>
                </c:pt>
                <c:pt idx="419">
                  <c:v>5.1900000000000002E-2</c:v>
                </c:pt>
                <c:pt idx="420">
                  <c:v>5.2499999999999998E-2</c:v>
                </c:pt>
                <c:pt idx="421">
                  <c:v>5.1900000000000002E-2</c:v>
                </c:pt>
                <c:pt idx="422">
                  <c:v>5.1900000000000002E-2</c:v>
                </c:pt>
                <c:pt idx="423">
                  <c:v>5.1200000000000002E-2</c:v>
                </c:pt>
                <c:pt idx="424">
                  <c:v>5.0799999999999998E-2</c:v>
                </c:pt>
                <c:pt idx="425">
                  <c:v>5.0700000000000002E-2</c:v>
                </c:pt>
                <c:pt idx="426">
                  <c:v>5.04E-2</c:v>
                </c:pt>
                <c:pt idx="427">
                  <c:v>4.9500000000000002E-2</c:v>
                </c:pt>
                <c:pt idx="428">
                  <c:v>4.9599999999999998E-2</c:v>
                </c:pt>
                <c:pt idx="429">
                  <c:v>4.9800000000000004E-2</c:v>
                </c:pt>
                <c:pt idx="430">
                  <c:v>4.9500000000000002E-2</c:v>
                </c:pt>
                <c:pt idx="431">
                  <c:v>4.9699999999999994E-2</c:v>
                </c:pt>
                <c:pt idx="432">
                  <c:v>4.9800000000000004E-2</c:v>
                </c:pt>
                <c:pt idx="433">
                  <c:v>4.9500000000000002E-2</c:v>
                </c:pt>
                <c:pt idx="434">
                  <c:v>5.0300000000000004E-2</c:v>
                </c:pt>
                <c:pt idx="435">
                  <c:v>5.0499999999999996E-2</c:v>
                </c:pt>
                <c:pt idx="436">
                  <c:v>5.0300000000000004E-2</c:v>
                </c:pt>
                <c:pt idx="437">
                  <c:v>5.04E-2</c:v>
                </c:pt>
                <c:pt idx="438">
                  <c:v>4.99E-2</c:v>
                </c:pt>
                <c:pt idx="439">
                  <c:v>4.9200000000000001E-2</c:v>
                </c:pt>
                <c:pt idx="440">
                  <c:v>4.9299999999999997E-2</c:v>
                </c:pt>
                <c:pt idx="441">
                  <c:v>4.9500000000000002E-2</c:v>
                </c:pt>
                <c:pt idx="442">
                  <c:v>5.0300000000000004E-2</c:v>
                </c:pt>
                <c:pt idx="443">
                  <c:v>5.04E-2</c:v>
                </c:pt>
                <c:pt idx="444">
                  <c:v>5.21E-2</c:v>
                </c:pt>
                <c:pt idx="445">
                  <c:v>5.2000000000000005E-2</c:v>
                </c:pt>
                <c:pt idx="446">
                  <c:v>5.1900000000000002E-2</c:v>
                </c:pt>
                <c:pt idx="447">
                  <c:v>5.21E-2</c:v>
                </c:pt>
                <c:pt idx="448">
                  <c:v>5.2199999999999996E-2</c:v>
                </c:pt>
                <c:pt idx="449">
                  <c:v>5.28E-2</c:v>
                </c:pt>
                <c:pt idx="450">
                  <c:v>5.3600000000000002E-2</c:v>
                </c:pt>
                <c:pt idx="451">
                  <c:v>5.2499999999999998E-2</c:v>
                </c:pt>
                <c:pt idx="452">
                  <c:v>5.2900000000000003E-2</c:v>
                </c:pt>
                <c:pt idx="453">
                  <c:v>5.4100000000000002E-2</c:v>
                </c:pt>
                <c:pt idx="454">
                  <c:v>5.3499999999999999E-2</c:v>
                </c:pt>
                <c:pt idx="455">
                  <c:v>5.4199999999999998E-2</c:v>
                </c:pt>
                <c:pt idx="456">
                  <c:v>5.4699999999999999E-2</c:v>
                </c:pt>
                <c:pt idx="457">
                  <c:v>5.5300000000000002E-2</c:v>
                </c:pt>
                <c:pt idx="458">
                  <c:v>5.45E-2</c:v>
                </c:pt>
                <c:pt idx="459">
                  <c:v>5.4400000000000004E-2</c:v>
                </c:pt>
                <c:pt idx="460">
                  <c:v>5.4800000000000001E-2</c:v>
                </c:pt>
                <c:pt idx="461">
                  <c:v>5.5999999999999994E-2</c:v>
                </c:pt>
                <c:pt idx="462">
                  <c:v>5.6299999999999996E-2</c:v>
                </c:pt>
                <c:pt idx="463">
                  <c:v>5.6299999999999996E-2</c:v>
                </c:pt>
                <c:pt idx="464">
                  <c:v>5.4600000000000003E-2</c:v>
                </c:pt>
                <c:pt idx="465">
                  <c:v>5.4100000000000002E-2</c:v>
                </c:pt>
                <c:pt idx="466">
                  <c:v>5.5199999999999999E-2</c:v>
                </c:pt>
                <c:pt idx="467">
                  <c:v>5.3899999999999997E-2</c:v>
                </c:pt>
                <c:pt idx="468">
                  <c:v>5.3499999999999999E-2</c:v>
                </c:pt>
                <c:pt idx="469">
                  <c:v>5.4400000000000004E-2</c:v>
                </c:pt>
                <c:pt idx="470">
                  <c:v>5.4400000000000004E-2</c:v>
                </c:pt>
                <c:pt idx="471">
                  <c:v>5.45E-2</c:v>
                </c:pt>
                <c:pt idx="472">
                  <c:v>5.4400000000000004E-2</c:v>
                </c:pt>
                <c:pt idx="473">
                  <c:v>5.4100000000000002E-2</c:v>
                </c:pt>
                <c:pt idx="474">
                  <c:v>5.3499999999999999E-2</c:v>
                </c:pt>
                <c:pt idx="475">
                  <c:v>5.3099999999999994E-2</c:v>
                </c:pt>
                <c:pt idx="476">
                  <c:v>5.21E-2</c:v>
                </c:pt>
                <c:pt idx="477">
                  <c:v>5.2300000000000006E-2</c:v>
                </c:pt>
                <c:pt idx="478">
                  <c:v>5.21E-2</c:v>
                </c:pt>
                <c:pt idx="479">
                  <c:v>5.2900000000000003E-2</c:v>
                </c:pt>
                <c:pt idx="480">
                  <c:v>5.2600000000000001E-2</c:v>
                </c:pt>
                <c:pt idx="481">
                  <c:v>5.2699999999999997E-2</c:v>
                </c:pt>
                <c:pt idx="482">
                  <c:v>5.16E-2</c:v>
                </c:pt>
                <c:pt idx="483">
                  <c:v>5.2300000000000006E-2</c:v>
                </c:pt>
                <c:pt idx="484">
                  <c:v>5.1900000000000002E-2</c:v>
                </c:pt>
                <c:pt idx="485">
                  <c:v>5.2400000000000002E-2</c:v>
                </c:pt>
                <c:pt idx="486">
                  <c:v>5.3399999999999996E-2</c:v>
                </c:pt>
                <c:pt idx="487">
                  <c:v>5.3200000000000004E-2</c:v>
                </c:pt>
                <c:pt idx="488">
                  <c:v>5.3600000000000002E-2</c:v>
                </c:pt>
                <c:pt idx="489">
                  <c:v>5.33E-2</c:v>
                </c:pt>
                <c:pt idx="490">
                  <c:v>5.3499999999999999E-2</c:v>
                </c:pt>
                <c:pt idx="491">
                  <c:v>5.4299999999999994E-2</c:v>
                </c:pt>
                <c:pt idx="492">
                  <c:v>5.5E-2</c:v>
                </c:pt>
                <c:pt idx="493">
                  <c:v>5.5199999999999999E-2</c:v>
                </c:pt>
                <c:pt idx="494">
                  <c:v>5.5599999999999997E-2</c:v>
                </c:pt>
                <c:pt idx="495">
                  <c:v>5.5599999999999997E-2</c:v>
                </c:pt>
                <c:pt idx="496">
                  <c:v>5.62E-2</c:v>
                </c:pt>
                <c:pt idx="497">
                  <c:v>5.5500000000000001E-2</c:v>
                </c:pt>
                <c:pt idx="498">
                  <c:v>5.5300000000000002E-2</c:v>
                </c:pt>
                <c:pt idx="499">
                  <c:v>5.5300000000000002E-2</c:v>
                </c:pt>
                <c:pt idx="500">
                  <c:v>5.6299999999999996E-2</c:v>
                </c:pt>
                <c:pt idx="501">
                  <c:v>5.6100000000000004E-2</c:v>
                </c:pt>
                <c:pt idx="502">
                  <c:v>5.6100000000000004E-2</c:v>
                </c:pt>
              </c:numCache>
            </c:numRef>
          </c:val>
          <c:smooth val="0"/>
          <c:extLst>
            <c:ext xmlns:c16="http://schemas.microsoft.com/office/drawing/2014/chart" uri="{C3380CC4-5D6E-409C-BE32-E72D297353CC}">
              <c16:uniqueId val="{00000001-EDBB-44B5-8836-0AFE5B638C7B}"/>
            </c:ext>
          </c:extLst>
        </c:ser>
        <c:ser>
          <c:idx val="5"/>
          <c:order val="2"/>
          <c:tx>
            <c:v>10L</c:v>
          </c:tx>
          <c:spPr>
            <a:ln w="25400">
              <a:solidFill>
                <a:srgbClr val="9999FF"/>
              </a:solidFill>
              <a:prstDash val="solid"/>
            </a:ln>
          </c:spPr>
          <c:marker>
            <c:symbol val="none"/>
          </c:marker>
          <c:cat>
            <c:multiLvlStrRef>
              <c:f>dane!$A$218:$B$244</c:f>
              <c:multiLvlStrCache>
                <c:ptCount val="27"/>
                <c:lvl>
                  <c:pt idx="0">
                    <c:v>10m</c:v>
                  </c:pt>
                  <c:pt idx="1">
                    <c:v>11m</c:v>
                  </c:pt>
                  <c:pt idx="2">
                    <c:v>12m</c:v>
                  </c:pt>
                  <c:pt idx="3">
                    <c:v>1m</c:v>
                  </c:pt>
                  <c:pt idx="4">
                    <c:v>2m</c:v>
                  </c:pt>
                  <c:pt idx="5">
                    <c:v>3m</c:v>
                  </c:pt>
                  <c:pt idx="6">
                    <c:v>4m</c:v>
                  </c:pt>
                  <c:pt idx="7">
                    <c:v>5m</c:v>
                  </c:pt>
                  <c:pt idx="8">
                    <c:v>6m</c:v>
                  </c:pt>
                  <c:pt idx="9">
                    <c:v>7m</c:v>
                  </c:pt>
                  <c:pt idx="10">
                    <c:v>8m</c:v>
                  </c:pt>
                  <c:pt idx="11">
                    <c:v>9m</c:v>
                  </c:pt>
                  <c:pt idx="12">
                    <c:v>10m</c:v>
                  </c:pt>
                  <c:pt idx="13">
                    <c:v>11m</c:v>
                  </c:pt>
                  <c:pt idx="14">
                    <c:v>12m</c:v>
                  </c:pt>
                  <c:pt idx="15">
                    <c:v>1m</c:v>
                  </c:pt>
                  <c:pt idx="16">
                    <c:v>2m</c:v>
                  </c:pt>
                  <c:pt idx="17">
                    <c:v>3m</c:v>
                  </c:pt>
                  <c:pt idx="18">
                    <c:v>4m</c:v>
                  </c:pt>
                  <c:pt idx="19">
                    <c:v>5m</c:v>
                  </c:pt>
                  <c:pt idx="20">
                    <c:v>6m</c:v>
                  </c:pt>
                  <c:pt idx="21">
                    <c:v>7m</c:v>
                  </c:pt>
                  <c:pt idx="22">
                    <c:v>8m</c:v>
                  </c:pt>
                  <c:pt idx="23">
                    <c:v>9m</c:v>
                  </c:pt>
                  <c:pt idx="24">
                    <c:v>10m</c:v>
                  </c:pt>
                  <c:pt idx="25">
                    <c:v>11m</c:v>
                  </c:pt>
                  <c:pt idx="26">
                    <c:v>12m</c:v>
                  </c:pt>
                </c:lvl>
                <c:lvl>
                  <c:pt idx="3">
                    <c:v>2023</c:v>
                  </c:pt>
                  <c:pt idx="15">
                    <c:v>2024</c:v>
                  </c:pt>
                </c:lvl>
              </c:multiLvlStrCache>
            </c:multiLvlStrRef>
          </c:cat>
          <c:val>
            <c:numRef>
              <c:f>dzienne!$G$3530:$G$4032</c:f>
              <c:numCache>
                <c:formatCode>0.00%</c:formatCode>
                <c:ptCount val="503"/>
                <c:pt idx="0">
                  <c:v>6.7799999999999999E-2</c:v>
                </c:pt>
                <c:pt idx="1">
                  <c:v>6.6000000000000003E-2</c:v>
                </c:pt>
                <c:pt idx="2">
                  <c:v>6.4199999999999993E-2</c:v>
                </c:pt>
                <c:pt idx="3">
                  <c:v>6.2300000000000001E-2</c:v>
                </c:pt>
                <c:pt idx="4">
                  <c:v>5.8700000000000002E-2</c:v>
                </c:pt>
                <c:pt idx="5">
                  <c:v>6.0599999999999994E-2</c:v>
                </c:pt>
                <c:pt idx="6">
                  <c:v>5.9500000000000004E-2</c:v>
                </c:pt>
                <c:pt idx="7">
                  <c:v>5.9299999999999999E-2</c:v>
                </c:pt>
                <c:pt idx="8">
                  <c:v>0.06</c:v>
                </c:pt>
                <c:pt idx="9">
                  <c:v>6.0400000000000002E-2</c:v>
                </c:pt>
                <c:pt idx="10">
                  <c:v>6.0599999999999994E-2</c:v>
                </c:pt>
                <c:pt idx="11">
                  <c:v>5.8099999999999999E-2</c:v>
                </c:pt>
                <c:pt idx="12">
                  <c:v>5.9500000000000004E-2</c:v>
                </c:pt>
                <c:pt idx="13">
                  <c:v>5.9800000000000006E-2</c:v>
                </c:pt>
                <c:pt idx="14">
                  <c:v>6.0499999999999998E-2</c:v>
                </c:pt>
                <c:pt idx="15">
                  <c:v>6.0400000000000002E-2</c:v>
                </c:pt>
                <c:pt idx="16">
                  <c:v>5.9299999999999999E-2</c:v>
                </c:pt>
                <c:pt idx="17">
                  <c:v>5.8899999999999994E-2</c:v>
                </c:pt>
                <c:pt idx="18">
                  <c:v>5.7800000000000004E-2</c:v>
                </c:pt>
                <c:pt idx="19">
                  <c:v>6.0100000000000001E-2</c:v>
                </c:pt>
                <c:pt idx="20">
                  <c:v>6.0599999999999994E-2</c:v>
                </c:pt>
                <c:pt idx="21">
                  <c:v>0.06</c:v>
                </c:pt>
                <c:pt idx="22">
                  <c:v>5.7999999999999996E-2</c:v>
                </c:pt>
                <c:pt idx="23">
                  <c:v>5.74E-2</c:v>
                </c:pt>
                <c:pt idx="24">
                  <c:v>5.9299999999999999E-2</c:v>
                </c:pt>
                <c:pt idx="25">
                  <c:v>6.1200000000000004E-2</c:v>
                </c:pt>
                <c:pt idx="26">
                  <c:v>6.0299999999999999E-2</c:v>
                </c:pt>
                <c:pt idx="27">
                  <c:v>5.8799999999999998E-2</c:v>
                </c:pt>
                <c:pt idx="28">
                  <c:v>6.08E-2</c:v>
                </c:pt>
                <c:pt idx="29">
                  <c:v>6.1399999999999996E-2</c:v>
                </c:pt>
                <c:pt idx="30">
                  <c:v>6.1500000000000006E-2</c:v>
                </c:pt>
                <c:pt idx="31">
                  <c:v>6.1500000000000006E-2</c:v>
                </c:pt>
                <c:pt idx="32">
                  <c:v>6.3700000000000007E-2</c:v>
                </c:pt>
                <c:pt idx="33">
                  <c:v>6.480000000000001E-2</c:v>
                </c:pt>
                <c:pt idx="34">
                  <c:v>6.5700000000000008E-2</c:v>
                </c:pt>
                <c:pt idx="35">
                  <c:v>6.7299999999999999E-2</c:v>
                </c:pt>
                <c:pt idx="36">
                  <c:v>6.6400000000000001E-2</c:v>
                </c:pt>
                <c:pt idx="37">
                  <c:v>6.6299999999999998E-2</c:v>
                </c:pt>
                <c:pt idx="38">
                  <c:v>6.6000000000000003E-2</c:v>
                </c:pt>
                <c:pt idx="39">
                  <c:v>6.5500000000000003E-2</c:v>
                </c:pt>
                <c:pt idx="40">
                  <c:v>6.5299999999999997E-2</c:v>
                </c:pt>
                <c:pt idx="41">
                  <c:v>6.59E-2</c:v>
                </c:pt>
                <c:pt idx="42">
                  <c:v>6.6799999999999998E-2</c:v>
                </c:pt>
                <c:pt idx="43">
                  <c:v>6.54E-2</c:v>
                </c:pt>
                <c:pt idx="44">
                  <c:v>6.4299999999999996E-2</c:v>
                </c:pt>
                <c:pt idx="45">
                  <c:v>6.3899999999999998E-2</c:v>
                </c:pt>
                <c:pt idx="46">
                  <c:v>6.2899999999999998E-2</c:v>
                </c:pt>
                <c:pt idx="47">
                  <c:v>6.2699999999999992E-2</c:v>
                </c:pt>
                <c:pt idx="48">
                  <c:v>6.1600000000000002E-2</c:v>
                </c:pt>
                <c:pt idx="49">
                  <c:v>6.0100000000000001E-2</c:v>
                </c:pt>
                <c:pt idx="50">
                  <c:v>6.2199999999999998E-2</c:v>
                </c:pt>
                <c:pt idx="51">
                  <c:v>6.1200000000000004E-2</c:v>
                </c:pt>
                <c:pt idx="52">
                  <c:v>6.0299999999999999E-2</c:v>
                </c:pt>
                <c:pt idx="53">
                  <c:v>6.0100000000000001E-2</c:v>
                </c:pt>
                <c:pt idx="54">
                  <c:v>5.9400000000000001E-2</c:v>
                </c:pt>
                <c:pt idx="55">
                  <c:v>6.0100000000000001E-2</c:v>
                </c:pt>
                <c:pt idx="56">
                  <c:v>6.0100000000000001E-2</c:v>
                </c:pt>
                <c:pt idx="57">
                  <c:v>5.96E-2</c:v>
                </c:pt>
                <c:pt idx="58">
                  <c:v>5.9800000000000006E-2</c:v>
                </c:pt>
                <c:pt idx="59">
                  <c:v>6.0499999999999998E-2</c:v>
                </c:pt>
                <c:pt idx="60">
                  <c:v>6.0899999999999996E-2</c:v>
                </c:pt>
                <c:pt idx="61">
                  <c:v>6.0700000000000004E-2</c:v>
                </c:pt>
                <c:pt idx="62">
                  <c:v>6.08E-2</c:v>
                </c:pt>
                <c:pt idx="63">
                  <c:v>6.0299999999999999E-2</c:v>
                </c:pt>
                <c:pt idx="64">
                  <c:v>6.0599999999999994E-2</c:v>
                </c:pt>
                <c:pt idx="65">
                  <c:v>6.1100000000000002E-2</c:v>
                </c:pt>
                <c:pt idx="66">
                  <c:v>6.0899999999999996E-2</c:v>
                </c:pt>
                <c:pt idx="67">
                  <c:v>6.08E-2</c:v>
                </c:pt>
                <c:pt idx="68">
                  <c:v>6.0720000000000003E-2</c:v>
                </c:pt>
                <c:pt idx="69">
                  <c:v>6.1600000000000002E-2</c:v>
                </c:pt>
                <c:pt idx="70">
                  <c:v>6.2100000000000002E-2</c:v>
                </c:pt>
                <c:pt idx="71">
                  <c:v>6.2400000000000004E-2</c:v>
                </c:pt>
                <c:pt idx="72">
                  <c:v>6.2E-2</c:v>
                </c:pt>
                <c:pt idx="73">
                  <c:v>6.1900000000000004E-2</c:v>
                </c:pt>
                <c:pt idx="74">
                  <c:v>6.1600000000000002E-2</c:v>
                </c:pt>
                <c:pt idx="75">
                  <c:v>6.1799999999999994E-2</c:v>
                </c:pt>
                <c:pt idx="76">
                  <c:v>6.1200000000000004E-2</c:v>
                </c:pt>
                <c:pt idx="77">
                  <c:v>6.08E-2</c:v>
                </c:pt>
                <c:pt idx="78">
                  <c:v>6.0199999999999997E-2</c:v>
                </c:pt>
                <c:pt idx="79">
                  <c:v>5.9299999999999999E-2</c:v>
                </c:pt>
                <c:pt idx="80">
                  <c:v>5.9699999999999996E-2</c:v>
                </c:pt>
                <c:pt idx="81">
                  <c:v>5.9800000000000006E-2</c:v>
                </c:pt>
                <c:pt idx="82">
                  <c:v>5.8899999999999994E-2</c:v>
                </c:pt>
                <c:pt idx="83">
                  <c:v>5.8499999999999996E-2</c:v>
                </c:pt>
                <c:pt idx="84">
                  <c:v>5.8099999999999999E-2</c:v>
                </c:pt>
                <c:pt idx="85">
                  <c:v>5.8400000000000001E-2</c:v>
                </c:pt>
                <c:pt idx="86">
                  <c:v>5.8400000000000001E-2</c:v>
                </c:pt>
                <c:pt idx="87">
                  <c:v>5.8200000000000002E-2</c:v>
                </c:pt>
                <c:pt idx="88">
                  <c:v>5.79E-2</c:v>
                </c:pt>
                <c:pt idx="89">
                  <c:v>5.7599999999999998E-2</c:v>
                </c:pt>
                <c:pt idx="90">
                  <c:v>5.7500000000000002E-2</c:v>
                </c:pt>
                <c:pt idx="91">
                  <c:v>5.8600000000000006E-2</c:v>
                </c:pt>
                <c:pt idx="92">
                  <c:v>5.9699999999999996E-2</c:v>
                </c:pt>
                <c:pt idx="93">
                  <c:v>5.9400000000000001E-2</c:v>
                </c:pt>
                <c:pt idx="94">
                  <c:v>6.0100000000000001E-2</c:v>
                </c:pt>
                <c:pt idx="95">
                  <c:v>5.9800000000000006E-2</c:v>
                </c:pt>
                <c:pt idx="96">
                  <c:v>6.0599999999999994E-2</c:v>
                </c:pt>
                <c:pt idx="97">
                  <c:v>6.0999999999999999E-2</c:v>
                </c:pt>
                <c:pt idx="98">
                  <c:v>6.0899999999999996E-2</c:v>
                </c:pt>
                <c:pt idx="99">
                  <c:v>6.1699999999999998E-2</c:v>
                </c:pt>
                <c:pt idx="100">
                  <c:v>6.1900000000000004E-2</c:v>
                </c:pt>
                <c:pt idx="101">
                  <c:v>6.0999999999999999E-2</c:v>
                </c:pt>
                <c:pt idx="102">
                  <c:v>6.0700000000000004E-2</c:v>
                </c:pt>
                <c:pt idx="103">
                  <c:v>6.0499999999999998E-2</c:v>
                </c:pt>
                <c:pt idx="104">
                  <c:v>5.9699999999999996E-2</c:v>
                </c:pt>
                <c:pt idx="105">
                  <c:v>0.06</c:v>
                </c:pt>
                <c:pt idx="106">
                  <c:v>5.9500000000000004E-2</c:v>
                </c:pt>
                <c:pt idx="107">
                  <c:v>5.9400000000000001E-2</c:v>
                </c:pt>
                <c:pt idx="108">
                  <c:v>6.0100000000000001E-2</c:v>
                </c:pt>
                <c:pt idx="109">
                  <c:v>5.91E-2</c:v>
                </c:pt>
                <c:pt idx="110">
                  <c:v>5.9400000000000001E-2</c:v>
                </c:pt>
                <c:pt idx="111">
                  <c:v>5.9800000000000006E-2</c:v>
                </c:pt>
                <c:pt idx="112">
                  <c:v>6.0199999999999997E-2</c:v>
                </c:pt>
                <c:pt idx="113">
                  <c:v>6.0700000000000004E-2</c:v>
                </c:pt>
                <c:pt idx="114">
                  <c:v>6.0700000000000004E-2</c:v>
                </c:pt>
                <c:pt idx="115">
                  <c:v>6.0400000000000002E-2</c:v>
                </c:pt>
                <c:pt idx="116">
                  <c:v>5.9800000000000006E-2</c:v>
                </c:pt>
                <c:pt idx="117">
                  <c:v>5.9900000000000002E-2</c:v>
                </c:pt>
                <c:pt idx="118">
                  <c:v>5.9400000000000001E-2</c:v>
                </c:pt>
                <c:pt idx="119">
                  <c:v>5.8299999999999998E-2</c:v>
                </c:pt>
                <c:pt idx="120">
                  <c:v>5.79E-2</c:v>
                </c:pt>
                <c:pt idx="121">
                  <c:v>5.7800000000000004E-2</c:v>
                </c:pt>
                <c:pt idx="122">
                  <c:v>5.8400000000000001E-2</c:v>
                </c:pt>
                <c:pt idx="123">
                  <c:v>5.8200000000000002E-2</c:v>
                </c:pt>
                <c:pt idx="124">
                  <c:v>5.7699999999999994E-2</c:v>
                </c:pt>
                <c:pt idx="125">
                  <c:v>5.7300000000000004E-2</c:v>
                </c:pt>
                <c:pt idx="126">
                  <c:v>5.7099999999999998E-2</c:v>
                </c:pt>
                <c:pt idx="127">
                  <c:v>5.7200000000000001E-2</c:v>
                </c:pt>
                <c:pt idx="128">
                  <c:v>5.9000000000000004E-2</c:v>
                </c:pt>
                <c:pt idx="129">
                  <c:v>5.8299999999999998E-2</c:v>
                </c:pt>
                <c:pt idx="130">
                  <c:v>5.74E-2</c:v>
                </c:pt>
                <c:pt idx="131">
                  <c:v>5.7300000000000004E-2</c:v>
                </c:pt>
                <c:pt idx="132">
                  <c:v>5.6299999999999996E-2</c:v>
                </c:pt>
                <c:pt idx="133">
                  <c:v>5.5599999999999997E-2</c:v>
                </c:pt>
                <c:pt idx="134">
                  <c:v>5.57E-2</c:v>
                </c:pt>
                <c:pt idx="135">
                  <c:v>5.4699999999999999E-2</c:v>
                </c:pt>
                <c:pt idx="136">
                  <c:v>5.3399999999999996E-2</c:v>
                </c:pt>
                <c:pt idx="137">
                  <c:v>5.4199999999999998E-2</c:v>
                </c:pt>
                <c:pt idx="138">
                  <c:v>5.4900000000000004E-2</c:v>
                </c:pt>
                <c:pt idx="139">
                  <c:v>5.45E-2</c:v>
                </c:pt>
                <c:pt idx="140">
                  <c:v>5.4100000000000002E-2</c:v>
                </c:pt>
                <c:pt idx="141">
                  <c:v>5.4299999999999994E-2</c:v>
                </c:pt>
                <c:pt idx="142">
                  <c:v>5.4699999999999999E-2</c:v>
                </c:pt>
                <c:pt idx="143">
                  <c:v>5.4100000000000002E-2</c:v>
                </c:pt>
                <c:pt idx="144">
                  <c:v>5.5099999999999996E-2</c:v>
                </c:pt>
                <c:pt idx="145">
                  <c:v>5.4400000000000004E-2</c:v>
                </c:pt>
                <c:pt idx="146">
                  <c:v>5.4600000000000003E-2</c:v>
                </c:pt>
                <c:pt idx="147">
                  <c:v>5.4800000000000001E-2</c:v>
                </c:pt>
                <c:pt idx="148">
                  <c:v>5.6299999999999996E-2</c:v>
                </c:pt>
                <c:pt idx="149">
                  <c:v>5.5599999999999997E-2</c:v>
                </c:pt>
                <c:pt idx="150">
                  <c:v>5.5999999999999994E-2</c:v>
                </c:pt>
                <c:pt idx="151">
                  <c:v>5.5300000000000002E-2</c:v>
                </c:pt>
                <c:pt idx="152">
                  <c:v>5.5210000000000002E-2</c:v>
                </c:pt>
                <c:pt idx="153">
                  <c:v>5.5099999999999996E-2</c:v>
                </c:pt>
                <c:pt idx="154">
                  <c:v>5.5399999999999998E-2</c:v>
                </c:pt>
                <c:pt idx="155">
                  <c:v>5.5800000000000002E-2</c:v>
                </c:pt>
                <c:pt idx="156">
                  <c:v>5.5599999999999997E-2</c:v>
                </c:pt>
                <c:pt idx="157">
                  <c:v>5.7000000000000002E-2</c:v>
                </c:pt>
                <c:pt idx="158">
                  <c:v>5.7200000000000001E-2</c:v>
                </c:pt>
                <c:pt idx="159">
                  <c:v>5.8099999999999999E-2</c:v>
                </c:pt>
                <c:pt idx="160">
                  <c:v>5.7599999999999998E-2</c:v>
                </c:pt>
                <c:pt idx="161">
                  <c:v>5.67E-2</c:v>
                </c:pt>
                <c:pt idx="162">
                  <c:v>5.62E-2</c:v>
                </c:pt>
                <c:pt idx="163">
                  <c:v>5.7000000000000002E-2</c:v>
                </c:pt>
                <c:pt idx="164">
                  <c:v>5.7500000000000002E-2</c:v>
                </c:pt>
                <c:pt idx="165">
                  <c:v>5.6500000000000002E-2</c:v>
                </c:pt>
                <c:pt idx="166">
                  <c:v>5.5800000000000002E-2</c:v>
                </c:pt>
                <c:pt idx="167">
                  <c:v>5.6100000000000004E-2</c:v>
                </c:pt>
                <c:pt idx="168">
                  <c:v>5.62E-2</c:v>
                </c:pt>
                <c:pt idx="169">
                  <c:v>5.62E-2</c:v>
                </c:pt>
                <c:pt idx="170">
                  <c:v>5.57E-2</c:v>
                </c:pt>
                <c:pt idx="171">
                  <c:v>5.5739999999999998E-2</c:v>
                </c:pt>
                <c:pt idx="172">
                  <c:v>5.74E-2</c:v>
                </c:pt>
                <c:pt idx="173">
                  <c:v>5.5999999999999994E-2</c:v>
                </c:pt>
                <c:pt idx="174">
                  <c:v>5.5399999999999998E-2</c:v>
                </c:pt>
                <c:pt idx="175">
                  <c:v>5.62E-2</c:v>
                </c:pt>
                <c:pt idx="176">
                  <c:v>5.6399999999999999E-2</c:v>
                </c:pt>
                <c:pt idx="177">
                  <c:v>5.6299999999999996E-2</c:v>
                </c:pt>
                <c:pt idx="178">
                  <c:v>5.6100000000000004E-2</c:v>
                </c:pt>
                <c:pt idx="179">
                  <c:v>5.62E-2</c:v>
                </c:pt>
                <c:pt idx="180">
                  <c:v>5.6900000000000006E-2</c:v>
                </c:pt>
                <c:pt idx="181">
                  <c:v>5.67E-2</c:v>
                </c:pt>
                <c:pt idx="182">
                  <c:v>5.8099999999999999E-2</c:v>
                </c:pt>
                <c:pt idx="183">
                  <c:v>5.79E-2</c:v>
                </c:pt>
                <c:pt idx="184">
                  <c:v>5.8299999999999998E-2</c:v>
                </c:pt>
                <c:pt idx="185">
                  <c:v>5.7999999999999996E-2</c:v>
                </c:pt>
                <c:pt idx="186">
                  <c:v>5.8400000000000001E-2</c:v>
                </c:pt>
                <c:pt idx="187">
                  <c:v>5.96E-2</c:v>
                </c:pt>
                <c:pt idx="188">
                  <c:v>5.9000000000000004E-2</c:v>
                </c:pt>
                <c:pt idx="189">
                  <c:v>5.91E-2</c:v>
                </c:pt>
                <c:pt idx="190">
                  <c:v>5.8700000000000002E-2</c:v>
                </c:pt>
                <c:pt idx="191">
                  <c:v>0.06</c:v>
                </c:pt>
                <c:pt idx="192">
                  <c:v>5.9800000000000006E-2</c:v>
                </c:pt>
                <c:pt idx="193">
                  <c:v>6.0100000000000001E-2</c:v>
                </c:pt>
                <c:pt idx="194">
                  <c:v>0.06</c:v>
                </c:pt>
                <c:pt idx="195">
                  <c:v>5.9299999999999999E-2</c:v>
                </c:pt>
                <c:pt idx="196">
                  <c:v>5.79E-2</c:v>
                </c:pt>
                <c:pt idx="197">
                  <c:v>5.79E-2</c:v>
                </c:pt>
                <c:pt idx="198">
                  <c:v>5.8400000000000001E-2</c:v>
                </c:pt>
                <c:pt idx="199">
                  <c:v>5.6600000000000004E-2</c:v>
                </c:pt>
                <c:pt idx="200">
                  <c:v>5.7699999999999994E-2</c:v>
                </c:pt>
                <c:pt idx="201">
                  <c:v>5.7599999999999998E-2</c:v>
                </c:pt>
                <c:pt idx="202">
                  <c:v>5.9200000000000003E-2</c:v>
                </c:pt>
                <c:pt idx="203">
                  <c:v>5.96E-2</c:v>
                </c:pt>
                <c:pt idx="204">
                  <c:v>6.08E-2</c:v>
                </c:pt>
                <c:pt idx="205">
                  <c:v>5.9400000000000001E-2</c:v>
                </c:pt>
                <c:pt idx="206">
                  <c:v>5.9299999999999999E-2</c:v>
                </c:pt>
                <c:pt idx="207">
                  <c:v>5.8200000000000002E-2</c:v>
                </c:pt>
                <c:pt idx="208">
                  <c:v>5.79E-2</c:v>
                </c:pt>
                <c:pt idx="209">
                  <c:v>5.7599999999999998E-2</c:v>
                </c:pt>
                <c:pt idx="210">
                  <c:v>5.67E-2</c:v>
                </c:pt>
                <c:pt idx="211">
                  <c:v>5.5899999999999998E-2</c:v>
                </c:pt>
                <c:pt idx="212">
                  <c:v>5.5300000000000002E-2</c:v>
                </c:pt>
                <c:pt idx="213">
                  <c:v>5.5500000000000001E-2</c:v>
                </c:pt>
                <c:pt idx="214">
                  <c:v>5.5199999999999999E-2</c:v>
                </c:pt>
                <c:pt idx="215">
                  <c:v>5.5E-2</c:v>
                </c:pt>
                <c:pt idx="216">
                  <c:v>5.5999999999999994E-2</c:v>
                </c:pt>
                <c:pt idx="217">
                  <c:v>5.6399999999999999E-2</c:v>
                </c:pt>
                <c:pt idx="218">
                  <c:v>5.74E-2</c:v>
                </c:pt>
                <c:pt idx="219">
                  <c:v>5.62E-2</c:v>
                </c:pt>
                <c:pt idx="220">
                  <c:v>5.5999999999999994E-2</c:v>
                </c:pt>
                <c:pt idx="221">
                  <c:v>5.4699999999999999E-2</c:v>
                </c:pt>
                <c:pt idx="222">
                  <c:v>5.4900000000000004E-2</c:v>
                </c:pt>
                <c:pt idx="223">
                  <c:v>5.5199999999999999E-2</c:v>
                </c:pt>
                <c:pt idx="224">
                  <c:v>5.4800000000000001E-2</c:v>
                </c:pt>
                <c:pt idx="225">
                  <c:v>5.5399999999999998E-2</c:v>
                </c:pt>
                <c:pt idx="226">
                  <c:v>5.5999999999999994E-2</c:v>
                </c:pt>
                <c:pt idx="227">
                  <c:v>5.6299999999999996E-2</c:v>
                </c:pt>
                <c:pt idx="228">
                  <c:v>5.62E-2</c:v>
                </c:pt>
                <c:pt idx="229">
                  <c:v>5.5599999999999997E-2</c:v>
                </c:pt>
                <c:pt idx="230">
                  <c:v>5.4900000000000004E-2</c:v>
                </c:pt>
                <c:pt idx="231">
                  <c:v>5.5199999999999999E-2</c:v>
                </c:pt>
                <c:pt idx="232">
                  <c:v>5.4699999999999999E-2</c:v>
                </c:pt>
                <c:pt idx="233">
                  <c:v>5.4699999999999999E-2</c:v>
                </c:pt>
                <c:pt idx="234">
                  <c:v>5.45E-2</c:v>
                </c:pt>
                <c:pt idx="235">
                  <c:v>5.3499999999999999E-2</c:v>
                </c:pt>
                <c:pt idx="236">
                  <c:v>5.3499999999999999E-2</c:v>
                </c:pt>
                <c:pt idx="237">
                  <c:v>5.3699999999999998E-2</c:v>
                </c:pt>
                <c:pt idx="238">
                  <c:v>5.4000000000000006E-2</c:v>
                </c:pt>
                <c:pt idx="239">
                  <c:v>5.3200000000000004E-2</c:v>
                </c:pt>
                <c:pt idx="240">
                  <c:v>5.3099999999999994E-2</c:v>
                </c:pt>
                <c:pt idx="241">
                  <c:v>5.1399999999999994E-2</c:v>
                </c:pt>
                <c:pt idx="242">
                  <c:v>5.04E-2</c:v>
                </c:pt>
                <c:pt idx="243">
                  <c:v>5.0999999999999997E-2</c:v>
                </c:pt>
                <c:pt idx="244">
                  <c:v>5.0199999999999995E-2</c:v>
                </c:pt>
                <c:pt idx="245">
                  <c:v>5.0099999999999999E-2</c:v>
                </c:pt>
                <c:pt idx="246">
                  <c:v>5.1299999999999998E-2</c:v>
                </c:pt>
                <c:pt idx="247">
                  <c:v>5.1699999999999996E-2</c:v>
                </c:pt>
                <c:pt idx="248">
                  <c:v>5.2000000000000005E-2</c:v>
                </c:pt>
                <c:pt idx="249">
                  <c:v>5.1900000000000002E-2</c:v>
                </c:pt>
                <c:pt idx="250">
                  <c:v>5.1900000000000002E-2</c:v>
                </c:pt>
                <c:pt idx="251">
                  <c:v>5.3099999999999994E-2</c:v>
                </c:pt>
                <c:pt idx="252">
                  <c:v>5.3099999999999994E-2</c:v>
                </c:pt>
                <c:pt idx="253">
                  <c:v>5.2999999999999999E-2</c:v>
                </c:pt>
                <c:pt idx="254">
                  <c:v>5.2600000000000001E-2</c:v>
                </c:pt>
                <c:pt idx="255">
                  <c:v>5.21E-2</c:v>
                </c:pt>
                <c:pt idx="256">
                  <c:v>5.1399999999999994E-2</c:v>
                </c:pt>
                <c:pt idx="257">
                  <c:v>5.1799999999999999E-2</c:v>
                </c:pt>
                <c:pt idx="258">
                  <c:v>5.1100000000000007E-2</c:v>
                </c:pt>
                <c:pt idx="259">
                  <c:v>5.0499999999999996E-2</c:v>
                </c:pt>
                <c:pt idx="260">
                  <c:v>5.1399999999999994E-2</c:v>
                </c:pt>
                <c:pt idx="261">
                  <c:v>5.21E-2</c:v>
                </c:pt>
                <c:pt idx="262">
                  <c:v>5.2600000000000001E-2</c:v>
                </c:pt>
                <c:pt idx="263">
                  <c:v>5.2499999999999998E-2</c:v>
                </c:pt>
                <c:pt idx="264">
                  <c:v>5.3190000000000001E-2</c:v>
                </c:pt>
                <c:pt idx="265">
                  <c:v>5.2499999999999998E-2</c:v>
                </c:pt>
                <c:pt idx="266">
                  <c:v>5.3099999999999994E-2</c:v>
                </c:pt>
                <c:pt idx="267">
                  <c:v>5.4000000000000006E-2</c:v>
                </c:pt>
                <c:pt idx="268">
                  <c:v>5.4100000000000002E-2</c:v>
                </c:pt>
                <c:pt idx="269">
                  <c:v>5.4199999999999998E-2</c:v>
                </c:pt>
                <c:pt idx="270">
                  <c:v>5.4299999999999994E-2</c:v>
                </c:pt>
                <c:pt idx="271">
                  <c:v>5.3699999999999998E-2</c:v>
                </c:pt>
                <c:pt idx="272">
                  <c:v>5.2199999999999996E-2</c:v>
                </c:pt>
                <c:pt idx="273">
                  <c:v>5.16E-2</c:v>
                </c:pt>
                <c:pt idx="274">
                  <c:v>5.2499999999999998E-2</c:v>
                </c:pt>
                <c:pt idx="275">
                  <c:v>5.3600000000000002E-2</c:v>
                </c:pt>
                <c:pt idx="276">
                  <c:v>5.3099999999999994E-2</c:v>
                </c:pt>
                <c:pt idx="277">
                  <c:v>5.3399999999999996E-2</c:v>
                </c:pt>
                <c:pt idx="278">
                  <c:v>5.4400000000000004E-2</c:v>
                </c:pt>
                <c:pt idx="279">
                  <c:v>5.3600000000000002E-2</c:v>
                </c:pt>
                <c:pt idx="280">
                  <c:v>5.4299999999999994E-2</c:v>
                </c:pt>
                <c:pt idx="281">
                  <c:v>5.4699999999999999E-2</c:v>
                </c:pt>
                <c:pt idx="282">
                  <c:v>5.4400000000000004E-2</c:v>
                </c:pt>
                <c:pt idx="283">
                  <c:v>5.3800000000000001E-2</c:v>
                </c:pt>
                <c:pt idx="284">
                  <c:v>5.4600000000000003E-2</c:v>
                </c:pt>
                <c:pt idx="285">
                  <c:v>5.5099999999999996E-2</c:v>
                </c:pt>
                <c:pt idx="286">
                  <c:v>5.45E-2</c:v>
                </c:pt>
                <c:pt idx="287">
                  <c:v>5.4600000000000003E-2</c:v>
                </c:pt>
                <c:pt idx="288">
                  <c:v>5.4000000000000006E-2</c:v>
                </c:pt>
                <c:pt idx="289">
                  <c:v>5.3499999999999999E-2</c:v>
                </c:pt>
                <c:pt idx="290">
                  <c:v>5.33E-2</c:v>
                </c:pt>
                <c:pt idx="291">
                  <c:v>5.3600000000000002E-2</c:v>
                </c:pt>
                <c:pt idx="292">
                  <c:v>5.3600000000000002E-2</c:v>
                </c:pt>
                <c:pt idx="293">
                  <c:v>5.3399999999999996E-2</c:v>
                </c:pt>
                <c:pt idx="294">
                  <c:v>5.28E-2</c:v>
                </c:pt>
                <c:pt idx="295">
                  <c:v>5.2499999999999998E-2</c:v>
                </c:pt>
                <c:pt idx="296">
                  <c:v>5.2300000000000006E-2</c:v>
                </c:pt>
                <c:pt idx="297">
                  <c:v>5.2600000000000001E-2</c:v>
                </c:pt>
                <c:pt idx="298">
                  <c:v>5.3099999999999994E-2</c:v>
                </c:pt>
                <c:pt idx="299">
                  <c:v>5.2699999999999997E-2</c:v>
                </c:pt>
                <c:pt idx="300">
                  <c:v>5.3200000000000004E-2</c:v>
                </c:pt>
                <c:pt idx="301">
                  <c:v>5.4000000000000006E-2</c:v>
                </c:pt>
                <c:pt idx="302">
                  <c:v>5.4199999999999998E-2</c:v>
                </c:pt>
                <c:pt idx="303">
                  <c:v>5.4699999999999999E-2</c:v>
                </c:pt>
                <c:pt idx="304">
                  <c:v>5.45E-2</c:v>
                </c:pt>
                <c:pt idx="305">
                  <c:v>5.5500000000000001E-2</c:v>
                </c:pt>
                <c:pt idx="306">
                  <c:v>5.5099999999999996E-2</c:v>
                </c:pt>
                <c:pt idx="307">
                  <c:v>5.4900000000000004E-2</c:v>
                </c:pt>
                <c:pt idx="308">
                  <c:v>5.4800000000000001E-2</c:v>
                </c:pt>
                <c:pt idx="309">
                  <c:v>5.5399999999999998E-2</c:v>
                </c:pt>
                <c:pt idx="310">
                  <c:v>5.6100000000000004E-2</c:v>
                </c:pt>
                <c:pt idx="311">
                  <c:v>5.5599999999999997E-2</c:v>
                </c:pt>
                <c:pt idx="312">
                  <c:v>5.4900000000000004E-2</c:v>
                </c:pt>
                <c:pt idx="313">
                  <c:v>5.4299999999999994E-2</c:v>
                </c:pt>
                <c:pt idx="314">
                  <c:v>5.4440000000000002E-2</c:v>
                </c:pt>
                <c:pt idx="315">
                  <c:v>5.5199999999999999E-2</c:v>
                </c:pt>
                <c:pt idx="316">
                  <c:v>5.5199999999999999E-2</c:v>
                </c:pt>
                <c:pt idx="317">
                  <c:v>5.45E-2</c:v>
                </c:pt>
                <c:pt idx="318">
                  <c:v>5.5199999999999999E-2</c:v>
                </c:pt>
                <c:pt idx="319">
                  <c:v>5.5800000000000002E-2</c:v>
                </c:pt>
                <c:pt idx="320">
                  <c:v>5.5500000000000001E-2</c:v>
                </c:pt>
                <c:pt idx="321">
                  <c:v>5.62E-2</c:v>
                </c:pt>
                <c:pt idx="322">
                  <c:v>5.7000000000000002E-2</c:v>
                </c:pt>
                <c:pt idx="323">
                  <c:v>5.6600000000000004E-2</c:v>
                </c:pt>
                <c:pt idx="324">
                  <c:v>5.79E-2</c:v>
                </c:pt>
                <c:pt idx="325">
                  <c:v>5.8799999999999998E-2</c:v>
                </c:pt>
                <c:pt idx="326">
                  <c:v>5.7999999999999996E-2</c:v>
                </c:pt>
                <c:pt idx="327">
                  <c:v>5.74E-2</c:v>
                </c:pt>
                <c:pt idx="328">
                  <c:v>5.8499999999999996E-2</c:v>
                </c:pt>
                <c:pt idx="329">
                  <c:v>5.79E-2</c:v>
                </c:pt>
                <c:pt idx="330">
                  <c:v>5.7500000000000002E-2</c:v>
                </c:pt>
                <c:pt idx="331">
                  <c:v>5.7500000000000002E-2</c:v>
                </c:pt>
                <c:pt idx="332">
                  <c:v>5.8299999999999998E-2</c:v>
                </c:pt>
                <c:pt idx="333">
                  <c:v>5.7699999999999994E-2</c:v>
                </c:pt>
                <c:pt idx="334">
                  <c:v>5.79E-2</c:v>
                </c:pt>
                <c:pt idx="335">
                  <c:v>5.7599999999999998E-2</c:v>
                </c:pt>
                <c:pt idx="336">
                  <c:v>5.7500000000000002E-2</c:v>
                </c:pt>
                <c:pt idx="337">
                  <c:v>5.67E-2</c:v>
                </c:pt>
                <c:pt idx="338">
                  <c:v>5.6100000000000004E-2</c:v>
                </c:pt>
                <c:pt idx="339">
                  <c:v>5.62E-2</c:v>
                </c:pt>
                <c:pt idx="340">
                  <c:v>5.6500000000000002E-2</c:v>
                </c:pt>
                <c:pt idx="341">
                  <c:v>5.6459999999999996E-2</c:v>
                </c:pt>
                <c:pt idx="342">
                  <c:v>5.6900000000000006E-2</c:v>
                </c:pt>
                <c:pt idx="343">
                  <c:v>5.7500000000000002E-2</c:v>
                </c:pt>
                <c:pt idx="344">
                  <c:v>5.6799999999999996E-2</c:v>
                </c:pt>
                <c:pt idx="345">
                  <c:v>5.6900000000000006E-2</c:v>
                </c:pt>
                <c:pt idx="346">
                  <c:v>5.7200000000000001E-2</c:v>
                </c:pt>
                <c:pt idx="347">
                  <c:v>5.7500000000000002E-2</c:v>
                </c:pt>
                <c:pt idx="348">
                  <c:v>5.74E-2</c:v>
                </c:pt>
                <c:pt idx="349">
                  <c:v>5.74E-2</c:v>
                </c:pt>
                <c:pt idx="350">
                  <c:v>5.8099999999999999E-2</c:v>
                </c:pt>
                <c:pt idx="351">
                  <c:v>5.9000000000000004E-2</c:v>
                </c:pt>
                <c:pt idx="352">
                  <c:v>5.8700000000000002E-2</c:v>
                </c:pt>
                <c:pt idx="353">
                  <c:v>5.9000000000000004E-2</c:v>
                </c:pt>
                <c:pt idx="354">
                  <c:v>5.8299999999999998E-2</c:v>
                </c:pt>
                <c:pt idx="355">
                  <c:v>5.7699999999999994E-2</c:v>
                </c:pt>
                <c:pt idx="356">
                  <c:v>5.7000000000000002E-2</c:v>
                </c:pt>
                <c:pt idx="357">
                  <c:v>5.6799999999999996E-2</c:v>
                </c:pt>
                <c:pt idx="358">
                  <c:v>5.6799999999999996E-2</c:v>
                </c:pt>
                <c:pt idx="359">
                  <c:v>5.6900000000000006E-2</c:v>
                </c:pt>
                <c:pt idx="360">
                  <c:v>5.7500000000000002E-2</c:v>
                </c:pt>
                <c:pt idx="361">
                  <c:v>5.8099999999999999E-2</c:v>
                </c:pt>
                <c:pt idx="362">
                  <c:v>5.8200000000000002E-2</c:v>
                </c:pt>
                <c:pt idx="363">
                  <c:v>5.7300000000000004E-2</c:v>
                </c:pt>
                <c:pt idx="364">
                  <c:v>5.7599999999999998E-2</c:v>
                </c:pt>
                <c:pt idx="365">
                  <c:v>5.7999999999999996E-2</c:v>
                </c:pt>
                <c:pt idx="366">
                  <c:v>5.8400000000000001E-2</c:v>
                </c:pt>
                <c:pt idx="367">
                  <c:v>5.7800000000000004E-2</c:v>
                </c:pt>
                <c:pt idx="368">
                  <c:v>5.7800000000000004E-2</c:v>
                </c:pt>
                <c:pt idx="369">
                  <c:v>5.8200000000000002E-2</c:v>
                </c:pt>
                <c:pt idx="370">
                  <c:v>5.7699999999999994E-2</c:v>
                </c:pt>
                <c:pt idx="371">
                  <c:v>5.74E-2</c:v>
                </c:pt>
                <c:pt idx="372">
                  <c:v>5.7200000000000001E-2</c:v>
                </c:pt>
                <c:pt idx="373">
                  <c:v>5.7599999999999998E-2</c:v>
                </c:pt>
                <c:pt idx="374">
                  <c:v>5.74E-2</c:v>
                </c:pt>
                <c:pt idx="375">
                  <c:v>5.7300000000000004E-2</c:v>
                </c:pt>
                <c:pt idx="376">
                  <c:v>5.79E-2</c:v>
                </c:pt>
                <c:pt idx="377">
                  <c:v>5.79E-2</c:v>
                </c:pt>
                <c:pt idx="378">
                  <c:v>5.7599999999999998E-2</c:v>
                </c:pt>
                <c:pt idx="379">
                  <c:v>5.8200000000000002E-2</c:v>
                </c:pt>
                <c:pt idx="380">
                  <c:v>5.8299999999999998E-2</c:v>
                </c:pt>
                <c:pt idx="381">
                  <c:v>5.7800000000000004E-2</c:v>
                </c:pt>
                <c:pt idx="382">
                  <c:v>5.7800000000000004E-2</c:v>
                </c:pt>
                <c:pt idx="383">
                  <c:v>5.7500000000000002E-2</c:v>
                </c:pt>
                <c:pt idx="384">
                  <c:v>5.7000000000000002E-2</c:v>
                </c:pt>
                <c:pt idx="385">
                  <c:v>5.6799999999999996E-2</c:v>
                </c:pt>
                <c:pt idx="386">
                  <c:v>5.62E-2</c:v>
                </c:pt>
                <c:pt idx="387">
                  <c:v>5.5399999999999998E-2</c:v>
                </c:pt>
                <c:pt idx="388">
                  <c:v>5.5599999999999997E-2</c:v>
                </c:pt>
                <c:pt idx="389">
                  <c:v>5.5899999999999998E-2</c:v>
                </c:pt>
                <c:pt idx="390">
                  <c:v>5.6600000000000004E-2</c:v>
                </c:pt>
                <c:pt idx="391">
                  <c:v>5.6399999999999999E-2</c:v>
                </c:pt>
                <c:pt idx="392">
                  <c:v>5.6399999999999999E-2</c:v>
                </c:pt>
                <c:pt idx="393">
                  <c:v>5.5999999999999994E-2</c:v>
                </c:pt>
                <c:pt idx="394">
                  <c:v>5.6100000000000004E-2</c:v>
                </c:pt>
                <c:pt idx="395">
                  <c:v>5.6399999999999999E-2</c:v>
                </c:pt>
                <c:pt idx="396">
                  <c:v>5.5999999999999994E-2</c:v>
                </c:pt>
                <c:pt idx="397">
                  <c:v>5.57E-2</c:v>
                </c:pt>
                <c:pt idx="398">
                  <c:v>5.4100000000000002E-2</c:v>
                </c:pt>
                <c:pt idx="399">
                  <c:v>5.33E-2</c:v>
                </c:pt>
                <c:pt idx="400">
                  <c:v>5.2600000000000001E-2</c:v>
                </c:pt>
                <c:pt idx="401">
                  <c:v>5.0700000000000002E-2</c:v>
                </c:pt>
                <c:pt idx="402">
                  <c:v>5.1200000000000002E-2</c:v>
                </c:pt>
                <c:pt idx="403">
                  <c:v>5.2199999999999996E-2</c:v>
                </c:pt>
                <c:pt idx="404">
                  <c:v>5.28E-2</c:v>
                </c:pt>
                <c:pt idx="405">
                  <c:v>5.2300000000000006E-2</c:v>
                </c:pt>
                <c:pt idx="406">
                  <c:v>5.2300000000000006E-2</c:v>
                </c:pt>
                <c:pt idx="407">
                  <c:v>5.1799999999999999E-2</c:v>
                </c:pt>
                <c:pt idx="408">
                  <c:v>5.1799999999999999E-2</c:v>
                </c:pt>
                <c:pt idx="409">
                  <c:v>5.3399999999999996E-2</c:v>
                </c:pt>
                <c:pt idx="410">
                  <c:v>5.3899999999999997E-2</c:v>
                </c:pt>
                <c:pt idx="411">
                  <c:v>5.3699999999999998E-2</c:v>
                </c:pt>
                <c:pt idx="412">
                  <c:v>5.3399999999999996E-2</c:v>
                </c:pt>
                <c:pt idx="413">
                  <c:v>5.3499999999999999E-2</c:v>
                </c:pt>
                <c:pt idx="414">
                  <c:v>5.3200000000000004E-2</c:v>
                </c:pt>
                <c:pt idx="415">
                  <c:v>5.33E-2</c:v>
                </c:pt>
                <c:pt idx="416">
                  <c:v>5.3899999999999997E-2</c:v>
                </c:pt>
                <c:pt idx="417">
                  <c:v>5.5099999999999996E-2</c:v>
                </c:pt>
                <c:pt idx="418">
                  <c:v>5.5300000000000002E-2</c:v>
                </c:pt>
                <c:pt idx="419">
                  <c:v>5.45E-2</c:v>
                </c:pt>
                <c:pt idx="420">
                  <c:v>5.4900000000000004E-2</c:v>
                </c:pt>
                <c:pt idx="421">
                  <c:v>5.4299999999999994E-2</c:v>
                </c:pt>
                <c:pt idx="422">
                  <c:v>5.4299999999999994E-2</c:v>
                </c:pt>
                <c:pt idx="423">
                  <c:v>5.3399999999999996E-2</c:v>
                </c:pt>
                <c:pt idx="424">
                  <c:v>5.3200000000000004E-2</c:v>
                </c:pt>
                <c:pt idx="425">
                  <c:v>5.2999999999999999E-2</c:v>
                </c:pt>
                <c:pt idx="426">
                  <c:v>5.28E-2</c:v>
                </c:pt>
                <c:pt idx="427">
                  <c:v>5.2400000000000002E-2</c:v>
                </c:pt>
                <c:pt idx="428">
                  <c:v>5.2699999999999997E-2</c:v>
                </c:pt>
                <c:pt idx="429">
                  <c:v>5.28E-2</c:v>
                </c:pt>
                <c:pt idx="430">
                  <c:v>5.28E-2</c:v>
                </c:pt>
                <c:pt idx="431">
                  <c:v>5.2900000000000003E-2</c:v>
                </c:pt>
                <c:pt idx="432">
                  <c:v>5.3200000000000004E-2</c:v>
                </c:pt>
                <c:pt idx="433">
                  <c:v>5.3200000000000004E-2</c:v>
                </c:pt>
                <c:pt idx="434">
                  <c:v>5.3699999999999998E-2</c:v>
                </c:pt>
                <c:pt idx="435">
                  <c:v>5.3800000000000001E-2</c:v>
                </c:pt>
                <c:pt idx="436">
                  <c:v>5.3899999999999997E-2</c:v>
                </c:pt>
                <c:pt idx="437">
                  <c:v>5.3899999999999997E-2</c:v>
                </c:pt>
                <c:pt idx="438">
                  <c:v>5.3200000000000004E-2</c:v>
                </c:pt>
                <c:pt idx="439">
                  <c:v>5.2600000000000001E-2</c:v>
                </c:pt>
                <c:pt idx="440">
                  <c:v>5.2600000000000001E-2</c:v>
                </c:pt>
                <c:pt idx="441">
                  <c:v>5.2699999999999997E-2</c:v>
                </c:pt>
                <c:pt idx="442">
                  <c:v>5.3200000000000004E-2</c:v>
                </c:pt>
                <c:pt idx="443">
                  <c:v>5.3499999999999999E-2</c:v>
                </c:pt>
                <c:pt idx="444">
                  <c:v>5.4900000000000004E-2</c:v>
                </c:pt>
                <c:pt idx="445">
                  <c:v>5.4800000000000001E-2</c:v>
                </c:pt>
                <c:pt idx="446">
                  <c:v>5.4400000000000004E-2</c:v>
                </c:pt>
                <c:pt idx="447">
                  <c:v>5.4600000000000003E-2</c:v>
                </c:pt>
                <c:pt idx="448">
                  <c:v>5.4800000000000001E-2</c:v>
                </c:pt>
                <c:pt idx="449">
                  <c:v>5.5399999999999998E-2</c:v>
                </c:pt>
                <c:pt idx="450">
                  <c:v>5.5999999999999994E-2</c:v>
                </c:pt>
                <c:pt idx="451">
                  <c:v>5.4900000000000004E-2</c:v>
                </c:pt>
                <c:pt idx="452">
                  <c:v>5.5300000000000002E-2</c:v>
                </c:pt>
                <c:pt idx="453">
                  <c:v>5.6399999999999999E-2</c:v>
                </c:pt>
                <c:pt idx="454">
                  <c:v>5.57E-2</c:v>
                </c:pt>
                <c:pt idx="455">
                  <c:v>5.6799999999999996E-2</c:v>
                </c:pt>
                <c:pt idx="456">
                  <c:v>5.7699999999999994E-2</c:v>
                </c:pt>
                <c:pt idx="457">
                  <c:v>5.8700000000000002E-2</c:v>
                </c:pt>
                <c:pt idx="458">
                  <c:v>5.7800000000000004E-2</c:v>
                </c:pt>
                <c:pt idx="459">
                  <c:v>5.7800000000000004E-2</c:v>
                </c:pt>
                <c:pt idx="460">
                  <c:v>5.8299999999999998E-2</c:v>
                </c:pt>
                <c:pt idx="461">
                  <c:v>5.9500000000000004E-2</c:v>
                </c:pt>
                <c:pt idx="462">
                  <c:v>5.96E-2</c:v>
                </c:pt>
                <c:pt idx="463">
                  <c:v>5.9800000000000006E-2</c:v>
                </c:pt>
                <c:pt idx="464">
                  <c:v>5.7999999999999996E-2</c:v>
                </c:pt>
                <c:pt idx="465">
                  <c:v>5.7300000000000004E-2</c:v>
                </c:pt>
                <c:pt idx="466">
                  <c:v>5.8299999999999998E-2</c:v>
                </c:pt>
                <c:pt idx="467">
                  <c:v>5.74E-2</c:v>
                </c:pt>
                <c:pt idx="468">
                  <c:v>5.6900000000000006E-2</c:v>
                </c:pt>
                <c:pt idx="469">
                  <c:v>5.7599999999999998E-2</c:v>
                </c:pt>
                <c:pt idx="470">
                  <c:v>5.79E-2</c:v>
                </c:pt>
                <c:pt idx="471">
                  <c:v>5.7699999999999994E-2</c:v>
                </c:pt>
                <c:pt idx="472">
                  <c:v>5.7500000000000002E-2</c:v>
                </c:pt>
                <c:pt idx="473">
                  <c:v>5.74E-2</c:v>
                </c:pt>
                <c:pt idx="474">
                  <c:v>5.6600000000000004E-2</c:v>
                </c:pt>
                <c:pt idx="475">
                  <c:v>5.6399999999999999E-2</c:v>
                </c:pt>
                <c:pt idx="476">
                  <c:v>5.5899999999999998E-2</c:v>
                </c:pt>
                <c:pt idx="477">
                  <c:v>5.5899999999999998E-2</c:v>
                </c:pt>
                <c:pt idx="478">
                  <c:v>5.5899999999999998E-2</c:v>
                </c:pt>
                <c:pt idx="479">
                  <c:v>5.6600000000000004E-2</c:v>
                </c:pt>
                <c:pt idx="480">
                  <c:v>5.6299999999999996E-2</c:v>
                </c:pt>
                <c:pt idx="481">
                  <c:v>5.6100000000000004E-2</c:v>
                </c:pt>
                <c:pt idx="482">
                  <c:v>5.5199999999999999E-2</c:v>
                </c:pt>
                <c:pt idx="483">
                  <c:v>5.57E-2</c:v>
                </c:pt>
                <c:pt idx="484">
                  <c:v>5.57E-2</c:v>
                </c:pt>
                <c:pt idx="485">
                  <c:v>5.6100000000000004E-2</c:v>
                </c:pt>
                <c:pt idx="486">
                  <c:v>5.67E-2</c:v>
                </c:pt>
                <c:pt idx="487">
                  <c:v>5.6500000000000002E-2</c:v>
                </c:pt>
                <c:pt idx="488">
                  <c:v>5.67E-2</c:v>
                </c:pt>
                <c:pt idx="489">
                  <c:v>5.6600000000000004E-2</c:v>
                </c:pt>
                <c:pt idx="490">
                  <c:v>5.6799999999999996E-2</c:v>
                </c:pt>
                <c:pt idx="491">
                  <c:v>5.7300000000000004E-2</c:v>
                </c:pt>
                <c:pt idx="492">
                  <c:v>5.7999999999999996E-2</c:v>
                </c:pt>
                <c:pt idx="493">
                  <c:v>5.8299999999999998E-2</c:v>
                </c:pt>
                <c:pt idx="494">
                  <c:v>5.8899999999999994E-2</c:v>
                </c:pt>
                <c:pt idx="495">
                  <c:v>5.8499999999999996E-2</c:v>
                </c:pt>
                <c:pt idx="496">
                  <c:v>5.9299999999999999E-2</c:v>
                </c:pt>
                <c:pt idx="497">
                  <c:v>5.8400000000000001E-2</c:v>
                </c:pt>
                <c:pt idx="498">
                  <c:v>5.8700000000000002E-2</c:v>
                </c:pt>
                <c:pt idx="499">
                  <c:v>5.8700000000000002E-2</c:v>
                </c:pt>
                <c:pt idx="500">
                  <c:v>5.9000000000000004E-2</c:v>
                </c:pt>
                <c:pt idx="501">
                  <c:v>5.9000000000000004E-2</c:v>
                </c:pt>
                <c:pt idx="502">
                  <c:v>5.9000000000000004E-2</c:v>
                </c:pt>
              </c:numCache>
            </c:numRef>
          </c:val>
          <c:smooth val="0"/>
          <c:extLst>
            <c:ext xmlns:c16="http://schemas.microsoft.com/office/drawing/2014/chart" uri="{C3380CC4-5D6E-409C-BE32-E72D297353CC}">
              <c16:uniqueId val="{00000002-EDBB-44B5-8836-0AFE5B638C7B}"/>
            </c:ext>
          </c:extLst>
        </c:ser>
        <c:dLbls>
          <c:showLegendKey val="0"/>
          <c:showVal val="0"/>
          <c:showCatName val="0"/>
          <c:showSerName val="0"/>
          <c:showPercent val="0"/>
          <c:showBubbleSize val="0"/>
        </c:dLbls>
        <c:smooth val="0"/>
        <c:axId val="1303059008"/>
        <c:axId val="1303052344"/>
      </c:lineChart>
      <c:catAx>
        <c:axId val="1303059008"/>
        <c:scaling>
          <c:orientation val="minMax"/>
        </c:scaling>
        <c:delete val="1"/>
        <c:axPos val="b"/>
        <c:numFmt formatCode="mm/yy" sourceLinked="0"/>
        <c:majorTickMark val="out"/>
        <c:minorTickMark val="none"/>
        <c:tickLblPos val="low"/>
        <c:crossAx val="1303052344"/>
        <c:crossesAt val="5.000000000000001E-3"/>
        <c:auto val="1"/>
        <c:lblAlgn val="ctr"/>
        <c:lblOffset val="0"/>
        <c:tickLblSkip val="2"/>
        <c:tickMarkSkip val="1"/>
        <c:noMultiLvlLbl val="0"/>
      </c:catAx>
      <c:valAx>
        <c:axId val="1303052344"/>
        <c:scaling>
          <c:orientation val="minMax"/>
          <c:max val="7.0000000000000007E-2"/>
          <c:min val="4.5000000000000012E-2"/>
        </c:scaling>
        <c:delete val="0"/>
        <c:axPos val="l"/>
        <c:numFmt formatCode="0.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Lato" panose="020F0502020204030203" pitchFamily="34" charset="-18"/>
                <a:ea typeface="Arial Narrow"/>
                <a:cs typeface="Arial Narrow"/>
              </a:defRPr>
            </a:pPr>
            <a:endParaRPr lang="pl-PL"/>
          </a:p>
        </c:txPr>
        <c:crossAx val="1303059008"/>
        <c:crosses val="autoZero"/>
        <c:crossBetween val="between"/>
        <c:majorUnit val="5.000000000000001E-3"/>
        <c:minorUnit val="5.000000000000001E-3"/>
      </c:valAx>
      <c:spPr>
        <a:noFill/>
        <a:ln w="25400">
          <a:noFill/>
        </a:ln>
      </c:spPr>
    </c:plotArea>
    <c:legend>
      <c:legendPos val="r"/>
      <c:layout>
        <c:manualLayout>
          <c:xMode val="edge"/>
          <c:yMode val="edge"/>
          <c:x val="8.7968166891723515E-2"/>
          <c:y val="8.3960784068708758E-2"/>
          <c:w val="0.46394017861861225"/>
          <c:h val="6.628640802713387E-2"/>
        </c:manualLayout>
      </c:layout>
      <c:overlay val="0"/>
      <c:spPr>
        <a:noFill/>
        <a:ln w="25400">
          <a:noFill/>
        </a:ln>
      </c:spPr>
      <c:txPr>
        <a:bodyPr/>
        <a:lstStyle/>
        <a:p>
          <a:pPr>
            <a:defRPr sz="1200" b="0" i="0" u="none" strike="noStrike" baseline="0">
              <a:solidFill>
                <a:srgbClr val="000000"/>
              </a:solidFill>
              <a:latin typeface="Lato" panose="020F0502020204030203" pitchFamily="34" charset="-18"/>
              <a:ea typeface="Arial Narrow"/>
              <a:cs typeface="Arial Narrow"/>
            </a:defRPr>
          </a:pPr>
          <a:endParaRPr lang="pl-PL"/>
        </a:p>
      </c:txPr>
    </c:legend>
    <c:plotVisOnly val="1"/>
    <c:dispBlanksAs val="gap"/>
    <c:showDLblsOverMax val="0"/>
  </c:chart>
  <c:spPr>
    <a:noFill/>
    <a:ln w="9525">
      <a:noFill/>
    </a:ln>
  </c:spPr>
  <c:txPr>
    <a:bodyPr/>
    <a:lstStyle/>
    <a:p>
      <a:pPr>
        <a:defRPr sz="700" b="0" i="0" u="none" strike="noStrike" baseline="0">
          <a:solidFill>
            <a:srgbClr val="000000"/>
          </a:solidFill>
          <a:latin typeface="Arial Narrow"/>
          <a:ea typeface="Arial Narrow"/>
          <a:cs typeface="Arial Narrow"/>
        </a:defRPr>
      </a:pPr>
      <a:endParaRPr lang="pl-PL"/>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0.08428</cdr:x>
      <cdr:y>0.86087</cdr:y>
    </cdr:from>
    <cdr:to>
      <cdr:x>0.99716</cdr:x>
      <cdr:y>1</cdr:y>
    </cdr:to>
    <cdr:pic>
      <cdr:nvPicPr>
        <cdr:cNvPr id="5" name="chart">
          <a:extLst xmlns:a="http://schemas.openxmlformats.org/drawingml/2006/main">
            <a:ext uri="{FF2B5EF4-FFF2-40B4-BE49-F238E27FC236}">
              <a16:creationId xmlns:a16="http://schemas.microsoft.com/office/drawing/2014/main" id="{BD765FC3-B561-4C1A-BF21-1977A156BE91}"/>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84931" y="5238750"/>
          <a:ext cx="8501944" cy="846667"/>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C387E-C44A-49B9-AB9C-494CD9FF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Objaśnienia podatkowe - ogólny szablon MF</Template>
  <TotalTime>24</TotalTime>
  <Pages>21</Pages>
  <Words>3637</Words>
  <Characters>21826</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25413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Madziar Anna</dc:creator>
  <cp:keywords/>
  <dc:description/>
  <cp:lastModifiedBy>Izdebska Agnieszka</cp:lastModifiedBy>
  <cp:revision>5</cp:revision>
  <cp:lastPrinted>2025-06-05T07:33:00Z</cp:lastPrinted>
  <dcterms:created xsi:type="dcterms:W3CDTF">2025-06-04T13:32:00Z</dcterms:created>
  <dcterms:modified xsi:type="dcterms:W3CDTF">2025-06-05T07:35:00Z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UxC4dwLulzfINJ8nQH+xvX5LNGipWa4BRSZhPgxsCvkO5bT1TUXA8pFPPNtbR0eX12nutXzRhxCIpsxUm2MQYQ==</vt:lpwstr>
  </property>
  <property fmtid="{D5CDD505-2E9C-101B-9397-08002B2CF9AE}" pid="4" name="MFClassificationDate">
    <vt:lpwstr>2023-06-02T11:51:01.2985657+02:00</vt:lpwstr>
  </property>
  <property fmtid="{D5CDD505-2E9C-101B-9397-08002B2CF9AE}" pid="5" name="MFClassifiedBySID">
    <vt:lpwstr>UxC4dwLulzfINJ8nQH+xvX5LNGipWa4BRSZhPgxsCvm42mrIC/DSDv0ggS+FjUN/2v1BBotkLlY5aAiEhoi6ue54e+U1VL9VW4cbi+DeQ1VebKfiNeh1KW2i8LH7vszL</vt:lpwstr>
  </property>
  <property fmtid="{D5CDD505-2E9C-101B-9397-08002B2CF9AE}" pid="6" name="MFGRNItemId">
    <vt:lpwstr>GRN-1155d689-b555-40c8-a4d1-f3b6f31e69d1</vt:lpwstr>
  </property>
  <property fmtid="{D5CDD505-2E9C-101B-9397-08002B2CF9AE}" pid="7" name="MFHash">
    <vt:lpwstr>KPeG/+tkC1sCYso7vqKymYBVPFFej05QvoWdLVTm3FY=</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