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F2643" w14:textId="6553A297" w:rsidR="000A7F36" w:rsidRPr="00F01236" w:rsidRDefault="000A7F36" w:rsidP="00F609C4">
      <w:pPr>
        <w:spacing w:before="0" w:after="0"/>
        <w:rPr>
          <w:rFonts w:eastAsiaTheme="majorEastAsia" w:cstheme="majorBidi"/>
        </w:rPr>
      </w:pPr>
    </w:p>
    <w:p w14:paraId="779BC0D3" w14:textId="77777777" w:rsidR="000A7F36" w:rsidRDefault="00000000" w:rsidP="00F609C4">
      <w:pPr>
        <w:spacing w:before="0" w:after="360"/>
        <w:rPr>
          <w:rFonts w:eastAsiaTheme="majorEastAsia" w:cstheme="majorBidi"/>
        </w:rPr>
      </w:pPr>
      <w:r>
        <w:rPr>
          <w:rFonts w:eastAsiaTheme="majorEastAsia" w:cstheme="majorBidi"/>
        </w:rPr>
        <w:t>Skierniewice,</w:t>
      </w:r>
      <w:r w:rsidRPr="00F01236">
        <w:rPr>
          <w:rFonts w:eastAsiaTheme="majorEastAsia" w:cstheme="majorBidi"/>
        </w:rPr>
        <w:t xml:space="preserve"> dnia </w:t>
      </w:r>
      <w:bookmarkStart w:id="0" w:name="ezdDataPodpisu"/>
      <w:r w:rsidRPr="00F01236">
        <w:rPr>
          <w:rFonts w:eastAsiaTheme="majorEastAsia" w:cstheme="majorBidi"/>
        </w:rPr>
        <w:t>$</w:t>
      </w:r>
      <w:proofErr w:type="spellStart"/>
      <w:r w:rsidRPr="00F01236">
        <w:rPr>
          <w:rFonts w:eastAsiaTheme="majorEastAsia" w:cstheme="majorBidi"/>
        </w:rPr>
        <w:t>data_podpisu</w:t>
      </w:r>
      <w:bookmarkEnd w:id="0"/>
      <w:proofErr w:type="spellEnd"/>
      <w:r w:rsidRPr="00F01236">
        <w:rPr>
          <w:rFonts w:eastAsiaTheme="majorEastAsia" w:cstheme="majorBidi"/>
        </w:rPr>
        <w:t xml:space="preserve"> r.</w:t>
      </w:r>
    </w:p>
    <w:p w14:paraId="2E7C34FD" w14:textId="77777777" w:rsidR="00E32306" w:rsidRPr="00F01236" w:rsidRDefault="00E32306" w:rsidP="00F609C4">
      <w:pPr>
        <w:spacing w:before="0" w:after="360"/>
        <w:rPr>
          <w:rFonts w:eastAsiaTheme="majorEastAsia" w:cstheme="majorBidi"/>
        </w:rPr>
      </w:pPr>
    </w:p>
    <w:p w14:paraId="7842123C" w14:textId="77777777" w:rsidR="00A32035" w:rsidRPr="00E32306" w:rsidRDefault="00A32035" w:rsidP="00E32306">
      <w:pPr>
        <w:spacing w:before="0" w:after="0" w:line="256" w:lineRule="auto"/>
        <w:jc w:val="center"/>
        <w:rPr>
          <w:rFonts w:eastAsia="Times New Roman" w:cs="Times New Roman"/>
          <w:b/>
          <w:sz w:val="24"/>
          <w:szCs w:val="24"/>
        </w:rPr>
      </w:pPr>
      <w:r w:rsidRPr="00E32306">
        <w:rPr>
          <w:rFonts w:eastAsia="Times New Roman" w:cs="Times New Roman"/>
          <w:b/>
          <w:sz w:val="24"/>
          <w:szCs w:val="24"/>
        </w:rPr>
        <w:t>KOMUNIKAT</w:t>
      </w:r>
    </w:p>
    <w:p w14:paraId="19C274D2" w14:textId="77777777" w:rsidR="00A32035" w:rsidRDefault="00A32035" w:rsidP="00E32306">
      <w:pPr>
        <w:spacing w:after="0" w:line="256" w:lineRule="auto"/>
        <w:jc w:val="center"/>
        <w:rPr>
          <w:rFonts w:eastAsia="Times New Roman" w:cs="Times New Roman"/>
          <w:b/>
        </w:rPr>
      </w:pPr>
    </w:p>
    <w:p w14:paraId="54085ADA" w14:textId="68EFCBD3" w:rsidR="00A32035" w:rsidRPr="00535ABE" w:rsidRDefault="00A32035" w:rsidP="00E32306">
      <w:pPr>
        <w:spacing w:after="0" w:line="256" w:lineRule="auto"/>
        <w:jc w:val="center"/>
        <w:rPr>
          <w:rFonts w:eastAsia="Times New Roman" w:cs="Times New Roman"/>
          <w:b/>
        </w:rPr>
      </w:pPr>
      <w:r w:rsidRPr="00535ABE">
        <w:rPr>
          <w:rFonts w:eastAsia="Times New Roman" w:cs="Times New Roman"/>
          <w:b/>
        </w:rPr>
        <w:t xml:space="preserve">Państwowego Powiatowego Inspektora Sanitarnego </w:t>
      </w:r>
      <w:r w:rsidRPr="00535ABE">
        <w:rPr>
          <w:rFonts w:eastAsia="Times New Roman" w:cs="Times New Roman"/>
          <w:b/>
        </w:rPr>
        <w:br/>
        <w:t xml:space="preserve">w Skierniewicach z dnia </w:t>
      </w:r>
      <w:r w:rsidR="00202278" w:rsidRPr="00202278">
        <w:rPr>
          <w:rFonts w:eastAsia="Times New Roman" w:cs="Times New Roman"/>
          <w:b/>
        </w:rPr>
        <w:t xml:space="preserve">29 września </w:t>
      </w:r>
      <w:r w:rsidRPr="00202278">
        <w:rPr>
          <w:rFonts w:eastAsia="Times New Roman" w:cs="Times New Roman"/>
          <w:b/>
        </w:rPr>
        <w:t>2026 r.</w:t>
      </w:r>
    </w:p>
    <w:p w14:paraId="5F9250BC" w14:textId="5CF8E842" w:rsidR="00A32035" w:rsidRPr="00535ABE" w:rsidRDefault="00A32035" w:rsidP="00A32035">
      <w:pPr>
        <w:spacing w:after="0" w:line="256" w:lineRule="auto"/>
        <w:rPr>
          <w:rFonts w:eastAsia="Times New Roman" w:cs="Times New Roman"/>
          <w:b/>
          <w:bCs/>
        </w:rPr>
      </w:pPr>
      <w:r w:rsidRPr="00535ABE">
        <w:rPr>
          <w:rFonts w:eastAsia="Times New Roman" w:cs="Times New Roman"/>
          <w:b/>
        </w:rPr>
        <w:t xml:space="preserve">skierowany do konsumentów wody z wodociągu publicznego </w:t>
      </w:r>
      <w:r w:rsidR="00A22873" w:rsidRPr="00A22873">
        <w:rPr>
          <w:rFonts w:eastAsia="Times New Roman" w:cs="Times New Roman"/>
          <w:b/>
        </w:rPr>
        <w:t xml:space="preserve">Dębowa Góra zaopatrującego mieszkańców miejscowości: </w:t>
      </w:r>
      <w:r w:rsidR="00202278" w:rsidRPr="00202278">
        <w:rPr>
          <w:b/>
          <w:bCs/>
        </w:rPr>
        <w:t xml:space="preserve">Strobów (odbiorcy przy drodze gminnej Balcerów-Strobów oraz przy drodze powiatowej w kierunku Dębowej Góry od nr porządkowego Strobów 26), Rzymiec (cała wieś), Ludwików (cała wieś), Dębowa Góra (poza odbiorcami przy drodze powiatowej od strony Nowych </w:t>
      </w:r>
      <w:proofErr w:type="spellStart"/>
      <w:r w:rsidR="00202278" w:rsidRPr="00202278">
        <w:rPr>
          <w:b/>
          <w:bCs/>
        </w:rPr>
        <w:t>Rowisk</w:t>
      </w:r>
      <w:proofErr w:type="spellEnd"/>
      <w:r w:rsidR="00202278" w:rsidRPr="00202278">
        <w:rPr>
          <w:b/>
          <w:bCs/>
        </w:rPr>
        <w:t xml:space="preserve"> do numeru Dębowa Góra 49), Balcerów (odbiorcy od nr 17A do końca wsi)</w:t>
      </w:r>
      <w:r w:rsidRPr="00202278">
        <w:rPr>
          <w:rFonts w:eastAsia="Times New Roman" w:cs="Times New Roman"/>
          <w:b/>
          <w:bCs/>
          <w:kern w:val="0"/>
          <w14:ligatures w14:val="none"/>
        </w:rPr>
        <w:t>.</w:t>
      </w:r>
    </w:p>
    <w:p w14:paraId="0B301996" w14:textId="77777777" w:rsidR="00A32035" w:rsidRPr="00535ABE" w:rsidRDefault="00A32035" w:rsidP="00A32035">
      <w:pPr>
        <w:spacing w:before="0" w:after="0" w:line="256" w:lineRule="auto"/>
        <w:rPr>
          <w:rFonts w:eastAsia="Times New Roman" w:cs="Times New Roman"/>
          <w:b/>
        </w:rPr>
      </w:pPr>
    </w:p>
    <w:p w14:paraId="4F524870" w14:textId="01D49526" w:rsidR="00A32035" w:rsidRPr="003319B3" w:rsidRDefault="00A32035" w:rsidP="00A32035">
      <w:pPr>
        <w:spacing w:after="0"/>
        <w:rPr>
          <w:rFonts w:eastAsia="Times New Roman" w:cs="Times New Roman"/>
          <w:color w:val="EE0000"/>
        </w:rPr>
      </w:pPr>
      <w:r w:rsidRPr="00535ABE">
        <w:rPr>
          <w:rFonts w:eastAsia="Times New Roman" w:cs="Times New Roman"/>
        </w:rPr>
        <w:t>Państwowy Powiatowy Inspektor Sanitarny w Skierniewicach informuje,</w:t>
      </w:r>
      <w:r w:rsidRPr="004C561B">
        <w:rPr>
          <w:rFonts w:eastAsiaTheme="majorEastAsia" w:cstheme="majorBidi"/>
        </w:rPr>
        <w:t xml:space="preserve"> </w:t>
      </w:r>
      <w:r w:rsidRPr="00B9621F">
        <w:rPr>
          <w:rFonts w:eastAsiaTheme="majorEastAsia" w:cstheme="majorBidi"/>
        </w:rPr>
        <w:t xml:space="preserve">że </w:t>
      </w:r>
      <w:r w:rsidRPr="00E32306">
        <w:rPr>
          <w:rFonts w:eastAsiaTheme="majorEastAsia" w:cstheme="majorBidi"/>
          <w:u w:val="single"/>
        </w:rPr>
        <w:t xml:space="preserve">woda z wodociągu publicznego </w:t>
      </w:r>
      <w:r w:rsidR="00A22873">
        <w:rPr>
          <w:rFonts w:eastAsiaTheme="majorEastAsia" w:cstheme="majorBidi"/>
          <w:u w:val="single"/>
        </w:rPr>
        <w:t>Dębowa Góra</w:t>
      </w:r>
      <w:r w:rsidRPr="00E32306">
        <w:rPr>
          <w:rFonts w:eastAsiaTheme="majorEastAsia" w:cstheme="majorBidi"/>
          <w:u w:val="single"/>
        </w:rPr>
        <w:t xml:space="preserve"> pod względem </w:t>
      </w:r>
      <w:r w:rsidR="00A22873">
        <w:rPr>
          <w:rFonts w:eastAsiaTheme="majorEastAsia" w:cstheme="majorBidi"/>
          <w:u w:val="single"/>
        </w:rPr>
        <w:t>fizykochemicznym</w:t>
      </w:r>
      <w:r w:rsidRPr="00E32306">
        <w:rPr>
          <w:rFonts w:eastAsiaTheme="majorEastAsia" w:cstheme="majorBidi"/>
          <w:u w:val="single"/>
        </w:rPr>
        <w:t xml:space="preserve"> spełnia wymagania</w:t>
      </w:r>
      <w:r w:rsidRPr="001837E5">
        <w:rPr>
          <w:rFonts w:eastAsiaTheme="majorEastAsia" w:cstheme="majorBidi"/>
        </w:rPr>
        <w:t xml:space="preserve"> rozporządzenia Ministra Zdrowia z dnia 22 maja 2026 r. w sprawie jakości wody przeznaczonej do spożycia przez ludzi (Dz. U.2026 r. poz.784).</w:t>
      </w:r>
    </w:p>
    <w:p w14:paraId="22B1CC54" w14:textId="77777777" w:rsidR="00A32035" w:rsidRPr="00535ABE" w:rsidRDefault="00A32035" w:rsidP="00A32035">
      <w:pPr>
        <w:spacing w:before="0" w:after="0" w:line="256" w:lineRule="auto"/>
        <w:rPr>
          <w:rFonts w:eastAsia="Times New Roman" w:cs="Times New Roman"/>
        </w:rPr>
      </w:pPr>
      <w:r w:rsidRPr="00535ABE">
        <w:rPr>
          <w:rFonts w:eastAsia="Times New Roman" w:cs="Times New Roman"/>
        </w:rPr>
        <w:br/>
      </w:r>
    </w:p>
    <w:p w14:paraId="19F86B9D" w14:textId="77777777" w:rsidR="00A32035" w:rsidRPr="001837E5" w:rsidRDefault="00A32035" w:rsidP="00A32035">
      <w:pPr>
        <w:spacing w:after="0" w:line="256" w:lineRule="auto"/>
        <w:rPr>
          <w:rFonts w:eastAsia="Times New Roman" w:cs="Times New Roman"/>
          <w:b/>
          <w:bCs/>
        </w:rPr>
      </w:pPr>
      <w:r w:rsidRPr="001837E5">
        <w:rPr>
          <w:rStyle w:val="Pogrubienie"/>
          <w:rFonts w:cs="Open Sans"/>
          <w:color w:val="1B1B1B"/>
          <w:shd w:val="clear" w:color="auto" w:fill="FFFFFF"/>
        </w:rPr>
        <w:t>Woda może być wykorzystywana bez ograniczeń do celów spożywczych i gospodarczych.</w:t>
      </w:r>
    </w:p>
    <w:p w14:paraId="6A45293E" w14:textId="77777777" w:rsidR="00A32035" w:rsidRPr="001837E5" w:rsidRDefault="00A32035" w:rsidP="00A32035">
      <w:pPr>
        <w:spacing w:after="0"/>
        <w:rPr>
          <w:rFonts w:eastAsiaTheme="majorEastAsia" w:cstheme="majorBidi"/>
        </w:rPr>
      </w:pPr>
    </w:p>
    <w:p w14:paraId="7A4C2D1A" w14:textId="77777777" w:rsidR="00A32035" w:rsidRPr="00B9621F" w:rsidRDefault="00A32035" w:rsidP="00A32035">
      <w:pPr>
        <w:spacing w:after="0"/>
        <w:rPr>
          <w:rFonts w:eastAsiaTheme="majorEastAsia" w:cstheme="majorBidi"/>
          <w:b/>
          <w:bCs/>
        </w:rPr>
      </w:pPr>
      <w:r w:rsidRPr="00B9621F">
        <w:rPr>
          <w:rFonts w:eastAsiaTheme="majorEastAsia" w:cstheme="majorBidi"/>
          <w:noProof/>
        </w:rPr>
        <w:drawing>
          <wp:anchor distT="0" distB="0" distL="114300" distR="114300" simplePos="0" relativeHeight="251659264" behindDoc="0" locked="0" layoutInCell="1" allowOverlap="1" wp14:anchorId="59D56301" wp14:editId="6A441386">
            <wp:simplePos x="0" y="0"/>
            <wp:positionH relativeFrom="column">
              <wp:posOffset>567690</wp:posOffset>
            </wp:positionH>
            <wp:positionV relativeFrom="paragraph">
              <wp:posOffset>32385</wp:posOffset>
            </wp:positionV>
            <wp:extent cx="4229100" cy="1476375"/>
            <wp:effectExtent l="0" t="0" r="0" b="9525"/>
            <wp:wrapSquare wrapText="bothSides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6B28C4" w14:textId="77777777" w:rsidR="00A32035" w:rsidRPr="00F01236" w:rsidRDefault="00A32035" w:rsidP="00A32035">
      <w:pPr>
        <w:spacing w:after="0"/>
        <w:rPr>
          <w:rFonts w:eastAsiaTheme="majorEastAsia" w:cstheme="majorBidi"/>
        </w:rPr>
      </w:pPr>
      <w:r w:rsidRPr="00B9621F">
        <w:rPr>
          <w:rFonts w:eastAsiaTheme="majorEastAsia" w:cstheme="majorBidi"/>
          <w:b/>
          <w:bCs/>
        </w:rPr>
        <w:br/>
      </w:r>
    </w:p>
    <w:p w14:paraId="4507DDD1" w14:textId="77777777" w:rsidR="00A32035" w:rsidRPr="00F01236" w:rsidRDefault="00A32035" w:rsidP="00A32035">
      <w:pPr>
        <w:spacing w:after="0"/>
        <w:rPr>
          <w:rFonts w:eastAsiaTheme="majorEastAsia" w:cstheme="majorBidi"/>
        </w:rPr>
      </w:pPr>
    </w:p>
    <w:p w14:paraId="373EAE63" w14:textId="11F88FB1" w:rsidR="000A7F36" w:rsidRDefault="000A7F36" w:rsidP="00F609C4">
      <w:pPr>
        <w:spacing w:after="0"/>
        <w:rPr>
          <w:rFonts w:eastAsiaTheme="majorEastAsia" w:cstheme="majorBidi"/>
        </w:rPr>
      </w:pPr>
    </w:p>
    <w:p w14:paraId="4696F9BC" w14:textId="77777777" w:rsidR="00A22873" w:rsidRDefault="00A22873" w:rsidP="00F609C4">
      <w:pPr>
        <w:spacing w:after="0"/>
        <w:rPr>
          <w:rFonts w:eastAsiaTheme="majorEastAsia" w:cstheme="majorBidi"/>
        </w:rPr>
      </w:pPr>
    </w:p>
    <w:p w14:paraId="3C101ECC" w14:textId="77777777" w:rsidR="00A22873" w:rsidRDefault="00A22873" w:rsidP="00F609C4">
      <w:pPr>
        <w:spacing w:after="0"/>
        <w:rPr>
          <w:rFonts w:eastAsiaTheme="majorEastAsia" w:cstheme="majorBidi"/>
        </w:rPr>
      </w:pPr>
    </w:p>
    <w:p w14:paraId="45BAAD26" w14:textId="15929602" w:rsidR="00A22873" w:rsidRPr="00F01236" w:rsidRDefault="00E35B21" w:rsidP="00F609C4">
      <w:pPr>
        <w:spacing w:after="0"/>
        <w:rPr>
          <w:rFonts w:eastAsiaTheme="majorEastAsia" w:cstheme="majorBidi"/>
        </w:rPr>
      </w:pPr>
      <w:r w:rsidRPr="00E35B21">
        <w:rPr>
          <w:rFonts w:eastAsiaTheme="majorEastAsia" w:cstheme="majorBidi"/>
        </w:rPr>
        <w:t>Informacja dotycząca jakości wody obowiązuje do czasu wydania kolejnego komunikatu.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AB171B" w14:paraId="09C3F74B" w14:textId="77777777" w:rsidTr="00A30B7B">
        <w:tc>
          <w:tcPr>
            <w:tcW w:w="4111" w:type="dxa"/>
            <w:vAlign w:val="bottom"/>
            <w:hideMark/>
          </w:tcPr>
          <w:p w14:paraId="7AB4EBB8" w14:textId="77777777" w:rsidR="000A7F36" w:rsidRPr="00F01236" w:rsidRDefault="00000000" w:rsidP="00A30B7B">
            <w:pPr>
              <w:spacing w:before="480" w:after="0" w:line="276" w:lineRule="auto"/>
              <w:ind w:left="-105"/>
              <w:rPr>
                <w:rFonts w:eastAsiaTheme="majorEastAsia" w:cstheme="majorBidi"/>
              </w:rPr>
            </w:pPr>
            <w:bookmarkStart w:id="1" w:name="ezdPracownikNazwa"/>
            <w:r w:rsidRPr="00F01236">
              <w:rPr>
                <w:rFonts w:eastAsiaTheme="majorEastAsia" w:cstheme="majorBidi"/>
              </w:rPr>
              <w:t>$</w:t>
            </w:r>
            <w:proofErr w:type="spellStart"/>
            <w:r w:rsidRPr="00F01236">
              <w:rPr>
                <w:rFonts w:eastAsiaTheme="majorEastAsia" w:cstheme="majorBidi"/>
              </w:rPr>
              <w:t>imie_nazwisko_podpisujacego</w:t>
            </w:r>
            <w:bookmarkEnd w:id="1"/>
            <w:proofErr w:type="spellEnd"/>
          </w:p>
        </w:tc>
      </w:tr>
      <w:tr w:rsidR="00AB171B" w14:paraId="24984884" w14:textId="77777777" w:rsidTr="00A30B7B">
        <w:tc>
          <w:tcPr>
            <w:tcW w:w="4111" w:type="dxa"/>
            <w:hideMark/>
          </w:tcPr>
          <w:p w14:paraId="3DF2BF0E" w14:textId="77777777" w:rsidR="000A7F36" w:rsidRPr="00A21F85" w:rsidRDefault="00000000" w:rsidP="00A30B7B">
            <w:pPr>
              <w:spacing w:before="0" w:after="0" w:line="276" w:lineRule="auto"/>
              <w:ind w:left="-105" w:right="170"/>
              <w:rPr>
                <w:rFonts w:eastAsiaTheme="majorEastAsia" w:cstheme="majorBidi"/>
                <w:sz w:val="19"/>
                <w:szCs w:val="19"/>
              </w:rPr>
            </w:pPr>
            <w:bookmarkStart w:id="2" w:name="ezdPracownikStanowisko"/>
            <w:r w:rsidRPr="00A21F85">
              <w:rPr>
                <w:rFonts w:eastAsiaTheme="majorEastAsia" w:cstheme="majorBidi"/>
                <w:sz w:val="19"/>
                <w:szCs w:val="19"/>
              </w:rPr>
              <w:t>$</w:t>
            </w:r>
            <w:proofErr w:type="spellStart"/>
            <w:r w:rsidRPr="00A21F85">
              <w:rPr>
                <w:rFonts w:eastAsiaTheme="majorEastAsia" w:cstheme="majorBidi"/>
                <w:sz w:val="19"/>
                <w:szCs w:val="19"/>
              </w:rPr>
              <w:t>stanowisko_podpisujacego</w:t>
            </w:r>
            <w:bookmarkEnd w:id="2"/>
            <w:proofErr w:type="spellEnd"/>
          </w:p>
        </w:tc>
      </w:tr>
      <w:tr w:rsidR="00AB171B" w14:paraId="2A76F287" w14:textId="77777777" w:rsidTr="00A30B7B">
        <w:tc>
          <w:tcPr>
            <w:tcW w:w="4111" w:type="dxa"/>
            <w:hideMark/>
          </w:tcPr>
          <w:p w14:paraId="0122ADEC" w14:textId="77777777" w:rsidR="000A7F36" w:rsidRPr="00625537" w:rsidRDefault="00000000" w:rsidP="00A30B7B">
            <w:pPr>
              <w:spacing w:before="0" w:after="360" w:line="276" w:lineRule="auto"/>
              <w:ind w:left="-105"/>
              <w:rPr>
                <w:rFonts w:eastAsiaTheme="majorEastAsia" w:cstheme="majorBidi"/>
                <w:sz w:val="16"/>
                <w:szCs w:val="16"/>
              </w:rPr>
            </w:pPr>
            <w:r w:rsidRPr="00625537">
              <w:rPr>
                <w:rFonts w:eastAsiaTheme="majorEastAsia" w:cstheme="majorBidi"/>
                <w:sz w:val="16"/>
                <w:szCs w:val="16"/>
              </w:rPr>
              <w:t>/podpisano elektronicznie/</w:t>
            </w:r>
          </w:p>
        </w:tc>
      </w:tr>
    </w:tbl>
    <w:p w14:paraId="13CC0150" w14:textId="04708040" w:rsidR="000A7F36" w:rsidRPr="00F609C4" w:rsidRDefault="000A7F36" w:rsidP="00A32035">
      <w:pPr>
        <w:spacing w:before="0" w:after="0" w:line="240" w:lineRule="auto"/>
        <w:rPr>
          <w:rFonts w:eastAsiaTheme="majorEastAsia" w:cstheme="majorBidi"/>
          <w:sz w:val="18"/>
          <w:szCs w:val="18"/>
        </w:rPr>
      </w:pPr>
    </w:p>
    <w:sectPr w:rsidR="000A7F36" w:rsidRPr="00F609C4" w:rsidSect="00D0463B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91B99" w14:textId="77777777" w:rsidR="009E77FF" w:rsidRDefault="009E77FF">
      <w:pPr>
        <w:spacing w:before="0" w:after="0" w:line="240" w:lineRule="auto"/>
      </w:pPr>
      <w:r>
        <w:separator/>
      </w:r>
    </w:p>
  </w:endnote>
  <w:endnote w:type="continuationSeparator" w:id="0">
    <w:p w14:paraId="4595CFB8" w14:textId="77777777" w:rsidR="009E77FF" w:rsidRDefault="009E77F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2C87A00-594B-4748-8C22-36F77FEA87C2}"/>
    <w:embedBold r:id="rId2" w:fontKey="{D52C93F5-6661-4E30-B6B0-7455757356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428929D6-08BE-4B5E-9D13-214457E2FEBB}"/>
    <w:embedBold r:id="rId4" w:fontKey="{E111BBC5-8586-49A5-B9FD-F816C6D72C31}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Bold r:id="rId5" w:fontKey="{680FB46B-D175-4A9B-9C27-8687C588DB4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9646B50D-C086-4EF8-AA73-C6B7803003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79F3" w14:textId="77777777" w:rsidR="000A7F36" w:rsidRPr="00F66716" w:rsidRDefault="00000000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BE21" w14:textId="77777777" w:rsidR="000A7F36" w:rsidRPr="00D50D18" w:rsidRDefault="00000000" w:rsidP="00D0463B">
    <w:pPr>
      <w:pStyle w:val="Stopka"/>
    </w:pPr>
    <w:r w:rsidRPr="00BA3BEA">
      <w:rPr>
        <w:noProof/>
      </w:rPr>
      <w:drawing>
        <wp:anchor distT="0" distB="0" distL="114300" distR="114300" simplePos="0" relativeHeight="251662336" behindDoc="1" locked="0" layoutInCell="1" allowOverlap="1" wp14:anchorId="2C14B3EF" wp14:editId="314797E4">
          <wp:simplePos x="0" y="0"/>
          <wp:positionH relativeFrom="page">
            <wp:posOffset>3734790</wp:posOffset>
          </wp:positionH>
          <wp:positionV relativeFrom="paragraph">
            <wp:posOffset>-768976</wp:posOffset>
          </wp:positionV>
          <wp:extent cx="3201098" cy="74774"/>
          <wp:effectExtent l="0" t="0" r="0" b="1905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589" t="8645" r="7117" b="86043"/>
                  <a:stretch>
                    <a:fillRect/>
                  </a:stretch>
                </pic:blipFill>
                <pic:spPr bwMode="auto">
                  <a:xfrm>
                    <a:off x="0" y="0"/>
                    <a:ext cx="3265709" cy="762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3BEA">
      <w:rPr>
        <w:noProof/>
      </w:rPr>
      <w:drawing>
        <wp:anchor distT="0" distB="0" distL="114300" distR="114300" simplePos="0" relativeHeight="251661312" behindDoc="1" locked="0" layoutInCell="1" allowOverlap="1" wp14:anchorId="229AC4EB" wp14:editId="268142F7">
          <wp:simplePos x="0" y="0"/>
          <wp:positionH relativeFrom="page">
            <wp:posOffset>717550</wp:posOffset>
          </wp:positionH>
          <wp:positionV relativeFrom="paragraph">
            <wp:posOffset>-647700</wp:posOffset>
          </wp:positionV>
          <wp:extent cx="653820" cy="711435"/>
          <wp:effectExtent l="0" t="0" r="0" b="0"/>
          <wp:wrapNone/>
          <wp:docPr id="1520750458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787" t="13247" r="58612" b="49008"/>
                  <a:stretch>
                    <a:fillRect/>
                  </a:stretch>
                </pic:blipFill>
                <pic:spPr bwMode="auto">
                  <a:xfrm>
                    <a:off x="0" y="0"/>
                    <a:ext cx="653820" cy="711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7F2BE2B" wp14:editId="4676598D">
              <wp:simplePos x="0" y="0"/>
              <wp:positionH relativeFrom="column">
                <wp:posOffset>2414270</wp:posOffset>
              </wp:positionH>
              <wp:positionV relativeFrom="paragraph">
                <wp:posOffset>-741045</wp:posOffset>
              </wp:positionV>
              <wp:extent cx="3308985" cy="1556004"/>
              <wp:effectExtent l="0" t="0" r="0" b="6350"/>
              <wp:wrapSquare wrapText="bothSides"/>
              <wp:docPr id="198585400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94D8CE" w14:textId="77777777" w:rsidR="000A7F36" w:rsidRDefault="00000000" w:rsidP="007D0359">
                          <w:pPr>
                            <w:pStyle w:val="Nagwek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Powiatowa Stacja Sanitarno-Epidemiologiczna w Skierniewicach</w:t>
                          </w:r>
                        </w:p>
                        <w:p w14:paraId="074E25E4" w14:textId="77777777" w:rsidR="000A7F36" w:rsidRDefault="00000000" w:rsidP="00F033BF">
                          <w:pPr>
                            <w:pStyle w:val="Nagwek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Piłsudskiego 33 | 96</w:t>
                          </w:r>
                          <w:r w:rsidRPr="00F033BF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sz w:val="16"/>
                              <w:szCs w:val="16"/>
                            </w:rPr>
                            <w:t>100</w:t>
                          </w: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Skierniewice</w:t>
                          </w:r>
                        </w:p>
                        <w:p w14:paraId="5C104124" w14:textId="77777777" w:rsidR="000A7F36" w:rsidRDefault="00000000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>+48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46 833 46 00</w:t>
                          </w:r>
                        </w:p>
                        <w:p w14:paraId="769FED73" w14:textId="77777777" w:rsidR="000A7F36" w:rsidRPr="00227FB5" w:rsidRDefault="00000000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psse.skierniewice@sanepid.gov.pl</w:t>
                          </w:r>
                        </w:p>
                        <w:p w14:paraId="706539C7" w14:textId="77777777" w:rsidR="000A7F36" w:rsidRPr="007D0359" w:rsidRDefault="00000000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Pr="00121655">
                            <w:rPr>
                              <w:sz w:val="16"/>
                              <w:szCs w:val="16"/>
                            </w:rPr>
                            <w:t>AE:PL-77150-25674-VJCCV-15</w:t>
                          </w: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7F2BE2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58.35pt;width:260.55pt;height:122.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" filled="f" stroked="f">
              <v:textbox style="mso-fit-shape-to-text:t">
                <w:txbxContent>
                  <w:p w14:paraId="3694D8CE" w14:textId="77777777" w:rsidR="000A7F36" w:rsidRDefault="00000000" w:rsidP="007D0359">
                    <w:pPr>
                      <w:pStyle w:val="Nagwek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Powiatowa Stacja Sanitarno-Epidemiologiczna w Skierniewicach</w:t>
                    </w:r>
                  </w:p>
                  <w:p w14:paraId="074E25E4" w14:textId="77777777" w:rsidR="000A7F36" w:rsidRDefault="00000000" w:rsidP="00F033BF">
                    <w:pPr>
                      <w:pStyle w:val="Nagwek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>
                      <w:rPr>
                        <w:sz w:val="16"/>
                        <w:szCs w:val="16"/>
                      </w:rPr>
                      <w:t>Piłsudskiego 33 | 96</w:t>
                    </w:r>
                    <w:r w:rsidRPr="00F033BF">
                      <w:rPr>
                        <w:sz w:val="16"/>
                        <w:szCs w:val="16"/>
                      </w:rPr>
                      <w:t>-</w:t>
                    </w:r>
                    <w:r>
                      <w:rPr>
                        <w:sz w:val="16"/>
                        <w:szCs w:val="16"/>
                      </w:rPr>
                      <w:t>100</w:t>
                    </w:r>
                    <w:r w:rsidRPr="00F033BF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Skierniewice</w:t>
                    </w:r>
                  </w:p>
                  <w:p w14:paraId="5C104124" w14:textId="77777777" w:rsidR="000A7F36" w:rsidRDefault="00000000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>+48</w:t>
                    </w:r>
                    <w:r>
                      <w:rPr>
                        <w:sz w:val="16"/>
                        <w:szCs w:val="16"/>
                      </w:rPr>
                      <w:t xml:space="preserve"> 46 833 46 00</w:t>
                    </w:r>
                  </w:p>
                  <w:p w14:paraId="769FED73" w14:textId="77777777" w:rsidR="000A7F36" w:rsidRPr="00227FB5" w:rsidRDefault="00000000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psse.skierniewice@sanepid.gov.pl</w:t>
                    </w:r>
                  </w:p>
                  <w:p w14:paraId="706539C7" w14:textId="77777777" w:rsidR="000A7F36" w:rsidRPr="007D0359" w:rsidRDefault="00000000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Pr="00121655">
                      <w:rPr>
                        <w:sz w:val="16"/>
                        <w:szCs w:val="16"/>
                      </w:rPr>
                      <w:t>AE:PL-77150-25674-VJCCV-15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2784A" w14:textId="77777777" w:rsidR="009E77FF" w:rsidRDefault="009E77FF">
      <w:pPr>
        <w:spacing w:before="0" w:after="0" w:line="240" w:lineRule="auto"/>
      </w:pPr>
      <w:r>
        <w:separator/>
      </w:r>
    </w:p>
  </w:footnote>
  <w:footnote w:type="continuationSeparator" w:id="0">
    <w:p w14:paraId="206B8817" w14:textId="77777777" w:rsidR="009E77FF" w:rsidRDefault="009E77F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263F2" w14:textId="77777777" w:rsidR="000A7F36" w:rsidRDefault="00000000" w:rsidP="000D4B89">
    <w:pPr>
      <w:pStyle w:val="Nagwek"/>
      <w:tabs>
        <w:tab w:val="clear" w:pos="4536"/>
        <w:tab w:val="clear" w:pos="9072"/>
        <w:tab w:val="left" w:pos="635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693BEDF" wp14:editId="7D0E63B9">
          <wp:simplePos x="0" y="0"/>
          <wp:positionH relativeFrom="page">
            <wp:posOffset>3679</wp:posOffset>
          </wp:positionH>
          <wp:positionV relativeFrom="paragraph">
            <wp:posOffset>-440690</wp:posOffset>
          </wp:positionV>
          <wp:extent cx="7542000" cy="1435412"/>
          <wp:effectExtent l="0" t="0" r="1905" b="0"/>
          <wp:wrapNone/>
          <wp:docPr id="18600486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004868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435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E111701" w14:textId="77777777" w:rsidR="000A7F36" w:rsidRPr="00D50D18" w:rsidRDefault="000A7F36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C4716"/>
    <w:multiLevelType w:val="hybridMultilevel"/>
    <w:tmpl w:val="C0983860"/>
    <w:lvl w:ilvl="0" w:tplc="7C900478">
      <w:start w:val="1"/>
      <w:numFmt w:val="decimal"/>
      <w:lvlText w:val="%1."/>
      <w:lvlJc w:val="left"/>
      <w:pPr>
        <w:ind w:left="1070" w:hanging="710"/>
      </w:pPr>
    </w:lvl>
    <w:lvl w:ilvl="1" w:tplc="EB34C43E">
      <w:start w:val="1"/>
      <w:numFmt w:val="lowerLetter"/>
      <w:lvlText w:val="%2."/>
      <w:lvlJc w:val="left"/>
      <w:pPr>
        <w:ind w:left="1440" w:hanging="360"/>
      </w:pPr>
    </w:lvl>
    <w:lvl w:ilvl="2" w:tplc="F22C0C30">
      <w:start w:val="1"/>
      <w:numFmt w:val="lowerRoman"/>
      <w:lvlText w:val="%3."/>
      <w:lvlJc w:val="right"/>
      <w:pPr>
        <w:ind w:left="2160" w:hanging="180"/>
      </w:pPr>
    </w:lvl>
    <w:lvl w:ilvl="3" w:tplc="DCD699DA">
      <w:start w:val="1"/>
      <w:numFmt w:val="decimal"/>
      <w:lvlText w:val="%4."/>
      <w:lvlJc w:val="left"/>
      <w:pPr>
        <w:ind w:left="2880" w:hanging="360"/>
      </w:pPr>
    </w:lvl>
    <w:lvl w:ilvl="4" w:tplc="C67AE83A">
      <w:start w:val="1"/>
      <w:numFmt w:val="lowerLetter"/>
      <w:lvlText w:val="%5."/>
      <w:lvlJc w:val="left"/>
      <w:pPr>
        <w:ind w:left="3600" w:hanging="360"/>
      </w:pPr>
    </w:lvl>
    <w:lvl w:ilvl="5" w:tplc="771E2B32">
      <w:start w:val="1"/>
      <w:numFmt w:val="lowerRoman"/>
      <w:lvlText w:val="%6."/>
      <w:lvlJc w:val="right"/>
      <w:pPr>
        <w:ind w:left="4320" w:hanging="180"/>
      </w:pPr>
    </w:lvl>
    <w:lvl w:ilvl="6" w:tplc="6D64377E">
      <w:start w:val="1"/>
      <w:numFmt w:val="decimal"/>
      <w:lvlText w:val="%7."/>
      <w:lvlJc w:val="left"/>
      <w:pPr>
        <w:ind w:left="5040" w:hanging="360"/>
      </w:pPr>
    </w:lvl>
    <w:lvl w:ilvl="7" w:tplc="2C14841C">
      <w:start w:val="1"/>
      <w:numFmt w:val="lowerLetter"/>
      <w:lvlText w:val="%8."/>
      <w:lvlJc w:val="left"/>
      <w:pPr>
        <w:ind w:left="5760" w:hanging="360"/>
      </w:pPr>
    </w:lvl>
    <w:lvl w:ilvl="8" w:tplc="C13223D2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8713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1B"/>
    <w:rsid w:val="000A7F36"/>
    <w:rsid w:val="000D42F7"/>
    <w:rsid w:val="000E094D"/>
    <w:rsid w:val="00174440"/>
    <w:rsid w:val="00202278"/>
    <w:rsid w:val="00373437"/>
    <w:rsid w:val="003B02CC"/>
    <w:rsid w:val="00580898"/>
    <w:rsid w:val="00632F73"/>
    <w:rsid w:val="007C7A92"/>
    <w:rsid w:val="008434A8"/>
    <w:rsid w:val="00863901"/>
    <w:rsid w:val="009E77FF"/>
    <w:rsid w:val="00A22873"/>
    <w:rsid w:val="00A32035"/>
    <w:rsid w:val="00AB171B"/>
    <w:rsid w:val="00B02C6D"/>
    <w:rsid w:val="00DB7959"/>
    <w:rsid w:val="00DF1162"/>
    <w:rsid w:val="00E32306"/>
    <w:rsid w:val="00E35B21"/>
    <w:rsid w:val="00E50E6C"/>
    <w:rsid w:val="00E60883"/>
    <w:rsid w:val="00F366BF"/>
    <w:rsid w:val="00FA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7936E"/>
  <w15:docId w15:val="{491A3060-D769-4C37-9632-92C938BA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uiPriority w:val="39"/>
    <w:rsid w:val="00F01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320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SSESkierniewice-Pio\Documents\Niestandardowe%20szablony%20pakietu%20Office\wz&#243;r_blankietu_dla_organu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226af-f32c-4fee-b320-ab472ca04233">
      <Terms xmlns="http://schemas.microsoft.com/office/infopath/2007/PartnerControls"/>
    </lcf76f155ced4ddcb4097134ff3c332f>
    <TaxCatchAll xmlns="3a0b2726-6b8b-40b0-976f-fef89c439e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5256DA05BAA948A789F389F7D3A44B" ma:contentTypeVersion="13" ma:contentTypeDescription="Utwórz nowy dokument." ma:contentTypeScope="" ma:versionID="fe3dfeb4c202958faf317c1273ff1881">
  <xsd:schema xmlns:xsd="http://www.w3.org/2001/XMLSchema" xmlns:xs="http://www.w3.org/2001/XMLSchema" xmlns:p="http://schemas.microsoft.com/office/2006/metadata/properties" xmlns:ns2="2a5226af-f32c-4fee-b320-ab472ca04233" xmlns:ns3="3a0b2726-6b8b-40b0-976f-fef89c439ec1" targetNamespace="http://schemas.microsoft.com/office/2006/metadata/properties" ma:root="true" ma:fieldsID="627025abbd778d344c7a7cb3e6ee8f5e" ns2:_="" ns3:_="">
    <xsd:import namespace="2a5226af-f32c-4fee-b320-ab472ca04233"/>
    <xsd:import namespace="3a0b2726-6b8b-40b0-976f-fef89c439e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226af-f32c-4fee-b320-ab472ca042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74a3c766-bf73-47bf-b98b-69adaf2f6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b2726-6b8b-40b0-976f-fef89c439ec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fb0ef1-49ed-4fd3-80f9-0d8208941be1}" ma:internalName="TaxCatchAll" ma:showField="CatchAllData" ma:web="3a0b2726-6b8b-40b0-976f-fef89c439e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a5226af-f32c-4fee-b320-ab472ca04233"/>
    <ds:schemaRef ds:uri="3a0b2726-6b8b-40b0-976f-fef89c439ec1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3BFE2D-F83B-47EF-A302-5E6CFEC9D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226af-f32c-4fee-b320-ab472ca04233"/>
    <ds:schemaRef ds:uri="3a0b2726-6b8b-40b0-976f-fef89c439e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wzór_blankietu_dla_organu.dotx</Template>
  <TotalTime>7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PSSE Skierniewice - Piotr Stefański</dc:creator>
  <cp:lastModifiedBy>PSSE Skierniewice - Dorota Rosińska</cp:lastModifiedBy>
  <cp:revision>7</cp:revision>
  <dcterms:created xsi:type="dcterms:W3CDTF">2026-09-22T09:41:00Z</dcterms:created>
  <dcterms:modified xsi:type="dcterms:W3CDTF">2026-09-29T11:41:00Z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0x010100285256DA05BAA948A789F389F7D3A44B</vt:lpwstr>
  </property>
  <property fmtid="{D5CDD505-2E9C-101B-9397-08002B2CF9AE}" pid="3" name="GrammarlyDocumentId">
    <vt:lpwstr>d5798d531364704339133dfe1a23f48dc731c80ad07095cc8d3e25f79832ebaa</vt:lpwstr>
  </property>
  <property fmtid="{D5CDD505-2E9C-101B-9397-08002B2CF9AE}" pid="4" name="MediaServiceImageTags">
    <vt:lpwstr/>
  </property>
</Properties>
</file>