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7E428" w14:textId="27AF908C" w:rsidR="000E27AF" w:rsidRDefault="000E27AF" w:rsidP="000E27AF">
      <w:pPr>
        <w:pStyle w:val="OZNPROJEKTUwskazaniedatylubwersjiprojektu"/>
      </w:pPr>
      <w:r w:rsidRPr="000E27AF">
        <w:t xml:space="preserve">Projekt z dnia </w:t>
      </w:r>
      <w:r w:rsidR="00236E09">
        <w:t>2</w:t>
      </w:r>
      <w:r w:rsidR="000B6A66">
        <w:t>7</w:t>
      </w:r>
      <w:r w:rsidRPr="000E27AF">
        <w:t>.0</w:t>
      </w:r>
      <w:r w:rsidR="00DF221C">
        <w:t>2</w:t>
      </w:r>
      <w:r w:rsidRPr="000E27AF">
        <w:t>.2025</w:t>
      </w:r>
      <w:r w:rsidR="00A611D5">
        <w:t xml:space="preserve"> </w:t>
      </w:r>
      <w:r w:rsidRPr="000E27AF">
        <w:t>r</w:t>
      </w:r>
      <w:r w:rsidR="00A611D5">
        <w:t>.</w:t>
      </w:r>
    </w:p>
    <w:p w14:paraId="3B82502E" w14:textId="3DF018E5" w:rsidR="000E27AF" w:rsidRPr="000E27AF" w:rsidRDefault="000E27AF" w:rsidP="000E27AF">
      <w:pPr>
        <w:pStyle w:val="OZNRODZAKTUtznustawalubrozporzdzenieiorganwydajcy"/>
      </w:pPr>
      <w:r w:rsidRPr="000E27AF">
        <w:t xml:space="preserve">UCHWAŁA Nr………. </w:t>
      </w:r>
    </w:p>
    <w:p w14:paraId="114ADB4B" w14:textId="77777777" w:rsidR="000E27AF" w:rsidRPr="000E27AF" w:rsidRDefault="000E27AF" w:rsidP="000E27AF">
      <w:pPr>
        <w:pStyle w:val="OZNRODZAKTUtznustawalubrozporzdzenieiorganwydajcy"/>
      </w:pPr>
      <w:r w:rsidRPr="000E27AF">
        <w:t>Rady Ministrów</w:t>
      </w:r>
    </w:p>
    <w:p w14:paraId="7FCB89E9" w14:textId="7A52BAD6" w:rsidR="000E27AF" w:rsidRPr="000E27AF" w:rsidRDefault="000E27AF" w:rsidP="000E27AF">
      <w:pPr>
        <w:pStyle w:val="DATAAKTUdatauchwalenialubwydaniaaktu"/>
      </w:pPr>
      <w:r w:rsidRPr="000E27AF">
        <w:t>z dnia ……………….</w:t>
      </w:r>
      <w:r w:rsidR="00A611D5">
        <w:t xml:space="preserve"> </w:t>
      </w:r>
      <w:r w:rsidRPr="000E27AF">
        <w:t xml:space="preserve">r. </w:t>
      </w:r>
    </w:p>
    <w:p w14:paraId="6756AB68" w14:textId="44DA4F8A" w:rsidR="000E27AF" w:rsidRPr="000E27AF" w:rsidRDefault="000E27AF" w:rsidP="00064FCA">
      <w:pPr>
        <w:pStyle w:val="TYTUAKTUprzedmiotregulacjiustawylubrozporzdzenia"/>
      </w:pPr>
      <w:r w:rsidRPr="000E27AF">
        <w:t>zmieniająca uchwałę w sprawie ustanowienia programu inwestycyjnego  pod nazwą „Utworzenie Zintegrowanego Centrum Pediatrycznego Uniwersyteckiego Szpitala Klinicznego im. Jana Mikulicza-Radeckiego we Wrocławiu”</w:t>
      </w:r>
    </w:p>
    <w:p w14:paraId="02FA9D89" w14:textId="77777777" w:rsidR="000E27AF" w:rsidRPr="000E27AF" w:rsidRDefault="000E27AF" w:rsidP="000E27AF">
      <w:pPr>
        <w:pStyle w:val="NIEARTTEKSTtekstnieartykuowanynppodstprawnarozplubpreambua"/>
      </w:pPr>
      <w:r w:rsidRPr="000E27AF">
        <w:t>Na podstawie art. 5 ust. 1 ustawy z dnia 7 października 2020 r. o Funduszu Medycznym (Dz. U. z 2024 r. poz. 889) Rada Ministrów uchwala, co następuje:</w:t>
      </w:r>
    </w:p>
    <w:p w14:paraId="637A41B2" w14:textId="65F8ACF3" w:rsidR="000E27AF" w:rsidRPr="000E27AF" w:rsidRDefault="000E27AF" w:rsidP="00064FCA">
      <w:pPr>
        <w:pStyle w:val="ARTartustawynprozporzdzenia"/>
      </w:pPr>
      <w:r w:rsidRPr="00917EA3">
        <w:rPr>
          <w:rStyle w:val="Ppogrubienie"/>
        </w:rPr>
        <w:t>§ 1.</w:t>
      </w:r>
      <w:r w:rsidRPr="000E27AF">
        <w:t xml:space="preserve"> W uchwale nr 124 Rady Ministrów z dnia 5 lipca 2023 r. w sprawie ustanowienia programu inwestycyjnego pod nazwą „Utworzenie Zintegrowanego Centrum Pediatrycznego Uniwersyteckiego Szpitala Klinicznego im. Jana Mikulicza-Radeckiego we Wrocławiu” (M.P. poz.769), w załączniku uchwały:</w:t>
      </w:r>
    </w:p>
    <w:p w14:paraId="64373AF5" w14:textId="100FD9F8" w:rsidR="000E27AF" w:rsidRPr="000E27AF" w:rsidRDefault="00064FCA" w:rsidP="00917EA3">
      <w:pPr>
        <w:pStyle w:val="PKTpunkt"/>
      </w:pPr>
      <w:r>
        <w:t>1)</w:t>
      </w:r>
      <w:r w:rsidR="00A611D5">
        <w:tab/>
      </w:r>
      <w:r w:rsidR="000E27AF" w:rsidRPr="000E27AF">
        <w:t>spis treści otrzymuje brzmienie określone w załączniku nr 1 do niniejszej uchwały;</w:t>
      </w:r>
    </w:p>
    <w:p w14:paraId="35DDAC0F" w14:textId="1C4F3EB6" w:rsidR="000E27AF" w:rsidRPr="000E27AF" w:rsidRDefault="00064FCA" w:rsidP="00917EA3">
      <w:pPr>
        <w:pStyle w:val="PKTpunkt"/>
      </w:pPr>
      <w:r>
        <w:t>2)</w:t>
      </w:r>
      <w:r w:rsidR="00A611D5">
        <w:tab/>
      </w:r>
      <w:r w:rsidR="000E27AF" w:rsidRPr="000E27AF">
        <w:t xml:space="preserve">w rozdziale 8 „Opis inwestycji” skreśla się tabelę „Tabela 8 </w:t>
      </w:r>
      <w:r w:rsidR="002E1214">
        <w:sym w:font="Symbol" w:char="F02D"/>
      </w:r>
      <w:r w:rsidR="000E27AF" w:rsidRPr="000E27AF">
        <w:t xml:space="preserve"> Ramowy opis i harmonogram realizacji inwestycji w ujęciu kwartalnym”;</w:t>
      </w:r>
    </w:p>
    <w:p w14:paraId="141E9A3D" w14:textId="64FE777E" w:rsidR="000E27AF" w:rsidRPr="000E27AF" w:rsidRDefault="00064FCA" w:rsidP="00917EA3">
      <w:pPr>
        <w:pStyle w:val="PKTpunkt"/>
      </w:pPr>
      <w:r>
        <w:t>3)</w:t>
      </w:r>
      <w:r w:rsidR="002E1214">
        <w:tab/>
      </w:r>
      <w:r w:rsidR="000E27AF" w:rsidRPr="000E27AF">
        <w:t xml:space="preserve">rozdział 9 „Zakres rzeczowo-finansowy inwestycji” </w:t>
      </w:r>
      <w:r w:rsidR="00826ED6">
        <w:t>i</w:t>
      </w:r>
      <w:r w:rsidR="00826ED6" w:rsidRPr="000E27AF">
        <w:t xml:space="preserve"> </w:t>
      </w:r>
      <w:r w:rsidR="000E27AF" w:rsidRPr="000E27AF">
        <w:t>rozdział 10 „Miernik stopnia realizacji inwestycji” otrzymują brzmienie określone w załączniku nr 2 do niniejszej uchwały;</w:t>
      </w:r>
    </w:p>
    <w:p w14:paraId="750FC104" w14:textId="20022077" w:rsidR="000E27AF" w:rsidRPr="000E27AF" w:rsidRDefault="00064FCA" w:rsidP="00917EA3">
      <w:pPr>
        <w:pStyle w:val="PKTpunkt"/>
      </w:pPr>
      <w:r>
        <w:t>4)</w:t>
      </w:r>
      <w:r w:rsidR="002E1214">
        <w:tab/>
      </w:r>
      <w:r w:rsidR="000E27AF" w:rsidRPr="000E27AF">
        <w:t>w rozdziale 11 „Planowane efekty medyczne i rzeczowe”</w:t>
      </w:r>
      <w:r w:rsidR="000F7BE1">
        <w:t xml:space="preserve"> wyrazy</w:t>
      </w:r>
      <w:r w:rsidR="000E27AF" w:rsidRPr="000E27AF">
        <w:t>:</w:t>
      </w:r>
    </w:p>
    <w:p w14:paraId="786CB2C2" w14:textId="19EBF19D" w:rsidR="000E27AF" w:rsidRPr="00A611D5" w:rsidRDefault="000E27AF" w:rsidP="00A611D5">
      <w:pPr>
        <w:pStyle w:val="LITlitera"/>
      </w:pPr>
      <w:r w:rsidRPr="000E27AF">
        <w:t xml:space="preserve"> </w:t>
      </w:r>
      <w:r w:rsidR="00064FCA">
        <w:t>a)</w:t>
      </w:r>
      <w:r w:rsidR="002E1214">
        <w:tab/>
      </w:r>
      <w:r w:rsidR="000F7BE1" w:rsidRPr="000F7BE1">
        <w:t>„</w:t>
      </w:r>
      <w:r w:rsidR="00437B9B">
        <w:t>Tabela</w:t>
      </w:r>
      <w:r w:rsidR="00F51CA1">
        <w:t xml:space="preserve"> </w:t>
      </w:r>
      <w:r w:rsidRPr="000E27AF">
        <w:t>14</w:t>
      </w:r>
      <w:r w:rsidR="000F7BE1" w:rsidRPr="000F7BE1">
        <w:t>”</w:t>
      </w:r>
      <w:r w:rsidRPr="000E27AF">
        <w:t xml:space="preserve"> </w:t>
      </w:r>
      <w:bookmarkStart w:id="0" w:name="_Hlk188870684"/>
      <w:r w:rsidR="00437B9B">
        <w:t>zastępuje się wyrazami</w:t>
      </w:r>
      <w:bookmarkEnd w:id="0"/>
      <w:r w:rsidRPr="00A611D5">
        <w:t xml:space="preserve"> „Tabela 1</w:t>
      </w:r>
      <w:r w:rsidR="00393868">
        <w:t>2</w:t>
      </w:r>
      <w:r w:rsidRPr="00A611D5">
        <w:t xml:space="preserve">”, </w:t>
      </w:r>
    </w:p>
    <w:p w14:paraId="7D12A380" w14:textId="67F5221A" w:rsidR="000E27AF" w:rsidRPr="000E27AF" w:rsidRDefault="00960478" w:rsidP="00A611D5">
      <w:pPr>
        <w:pStyle w:val="LITlitera"/>
      </w:pPr>
      <w:r w:rsidRPr="00A611D5">
        <w:t>b)</w:t>
      </w:r>
      <w:r w:rsidR="002E1214">
        <w:tab/>
      </w:r>
      <w:r w:rsidR="000F7BE1" w:rsidRPr="000F7BE1">
        <w:t>„</w:t>
      </w:r>
      <w:r w:rsidR="000F7BE1">
        <w:t>Tabela</w:t>
      </w:r>
      <w:r w:rsidR="00F51CA1">
        <w:t xml:space="preserve"> </w:t>
      </w:r>
      <w:r w:rsidR="000E27AF" w:rsidRPr="00A611D5">
        <w:t>15</w:t>
      </w:r>
      <w:r w:rsidR="000F7BE1" w:rsidRPr="000F7BE1">
        <w:t>”</w:t>
      </w:r>
      <w:r w:rsidR="000E27AF" w:rsidRPr="00A611D5">
        <w:t xml:space="preserve"> </w:t>
      </w:r>
      <w:r w:rsidR="000F7BE1" w:rsidRPr="000F7BE1">
        <w:t>zastępuje się wyrazami</w:t>
      </w:r>
      <w:r w:rsidR="000F7BE1" w:rsidRPr="000F7BE1" w:rsidDel="000F7BE1">
        <w:t xml:space="preserve"> </w:t>
      </w:r>
      <w:r w:rsidR="000E27AF" w:rsidRPr="000E27AF">
        <w:t>„Tabela 1</w:t>
      </w:r>
      <w:r w:rsidR="00393868">
        <w:t>3</w:t>
      </w:r>
      <w:bookmarkStart w:id="1" w:name="_Hlk188870667"/>
      <w:r w:rsidR="000E27AF" w:rsidRPr="000E27AF">
        <w:t>”</w:t>
      </w:r>
      <w:bookmarkEnd w:id="1"/>
      <w:r w:rsidR="000E27AF" w:rsidRPr="000E27AF">
        <w:t>;</w:t>
      </w:r>
    </w:p>
    <w:p w14:paraId="6E38FB79" w14:textId="6D2932E0" w:rsidR="0014705E" w:rsidRDefault="00960478" w:rsidP="00A611D5">
      <w:pPr>
        <w:pStyle w:val="PKTpunkt"/>
      </w:pPr>
      <w:r>
        <w:t>5)</w:t>
      </w:r>
      <w:r w:rsidR="000F7BE1">
        <w:tab/>
      </w:r>
      <w:r w:rsidR="000E27AF" w:rsidRPr="000E27AF">
        <w:t xml:space="preserve">w rozdziale 14 „Dane o planowanym okresie zagospodarowania obiektów budowlanych i innych składników majątkowych po zakończeniu realizacji inwestycji” </w:t>
      </w:r>
      <w:r w:rsidR="000F7BE1">
        <w:t>wyrazy</w:t>
      </w:r>
      <w:r w:rsidR="0014705E">
        <w:t>:</w:t>
      </w:r>
    </w:p>
    <w:p w14:paraId="61270032" w14:textId="113A241B" w:rsidR="00780928" w:rsidRDefault="00780928" w:rsidP="00780928">
      <w:pPr>
        <w:pStyle w:val="LITlitera"/>
      </w:pPr>
      <w:r>
        <w:t>a)</w:t>
      </w:r>
      <w:r>
        <w:tab/>
      </w:r>
      <w:r w:rsidR="000F7BE1" w:rsidRPr="000F7BE1">
        <w:t>„</w:t>
      </w:r>
      <w:r w:rsidR="000F7BE1">
        <w:t>T</w:t>
      </w:r>
      <w:r w:rsidR="000E27AF" w:rsidRPr="000E27AF">
        <w:t>abel</w:t>
      </w:r>
      <w:r w:rsidR="000F7BE1">
        <w:t>a</w:t>
      </w:r>
      <w:r w:rsidR="000E27AF" w:rsidRPr="000E27AF">
        <w:t xml:space="preserve"> </w:t>
      </w:r>
      <w:r w:rsidR="00FC7361">
        <w:t>1</w:t>
      </w:r>
      <w:r w:rsidR="000E27AF" w:rsidRPr="000E27AF">
        <w:t>6</w:t>
      </w:r>
      <w:r w:rsidR="000F7BE1" w:rsidRPr="000F7BE1">
        <w:t>”</w:t>
      </w:r>
      <w:r w:rsidR="000E27AF" w:rsidRPr="000E27AF">
        <w:t xml:space="preserve"> </w:t>
      </w:r>
      <w:r w:rsidR="000F7BE1" w:rsidRPr="000F7BE1">
        <w:t>zastępuje się wyrazami</w:t>
      </w:r>
      <w:r w:rsidR="000F7BE1" w:rsidRPr="000F7BE1" w:rsidDel="000F7BE1">
        <w:t xml:space="preserve"> </w:t>
      </w:r>
      <w:r w:rsidR="000E27AF" w:rsidRPr="000E27AF">
        <w:t>„Tabela 1</w:t>
      </w:r>
      <w:r w:rsidR="00A00F58">
        <w:t>4</w:t>
      </w:r>
      <w:r w:rsidR="000E27AF" w:rsidRPr="000E27AF">
        <w:t>”</w:t>
      </w:r>
      <w:r w:rsidR="0078244D">
        <w:t>,</w:t>
      </w:r>
    </w:p>
    <w:p w14:paraId="4F175C69" w14:textId="72BC29E6" w:rsidR="000E27AF" w:rsidRPr="000E27AF" w:rsidRDefault="00780928" w:rsidP="00917EA3">
      <w:pPr>
        <w:pStyle w:val="LITlitera"/>
      </w:pPr>
      <w:r>
        <w:t>b)</w:t>
      </w:r>
      <w:r>
        <w:tab/>
      </w:r>
      <w:r w:rsidR="0078244D" w:rsidRPr="0078244D">
        <w:t xml:space="preserve">„Tabela </w:t>
      </w:r>
      <w:r w:rsidR="0078244D">
        <w:t>17</w:t>
      </w:r>
      <w:r w:rsidR="0078244D" w:rsidRPr="0078244D">
        <w:t>” zastępuje się wyrazami „Tabela 1</w:t>
      </w:r>
      <w:r w:rsidR="0078244D">
        <w:t>5</w:t>
      </w:r>
      <w:r w:rsidR="0078244D" w:rsidRPr="0078244D">
        <w:t>”</w:t>
      </w:r>
      <w:r w:rsidR="000E27AF" w:rsidRPr="000E27AF">
        <w:t>.</w:t>
      </w:r>
    </w:p>
    <w:p w14:paraId="4E410C2C" w14:textId="77777777" w:rsidR="000E27AF" w:rsidRPr="000E27AF" w:rsidRDefault="000E27AF" w:rsidP="00064FCA">
      <w:pPr>
        <w:pStyle w:val="ARTartustawynprozporzdzenia"/>
      </w:pPr>
      <w:r w:rsidRPr="00917EA3">
        <w:rPr>
          <w:rStyle w:val="Ppogrubienie"/>
        </w:rPr>
        <w:t>§ 2.</w:t>
      </w:r>
      <w:r w:rsidRPr="000E27AF">
        <w:t xml:space="preserve"> Uchwała wchodzi w życie z dniem następującym po dniu ogłoszenia.</w:t>
      </w:r>
    </w:p>
    <w:p w14:paraId="307CE0A2" w14:textId="77777777" w:rsidR="000E27AF" w:rsidRPr="000E27AF" w:rsidRDefault="000E27AF" w:rsidP="000E27AF"/>
    <w:p w14:paraId="41C268DD" w14:textId="77777777" w:rsidR="000E27AF" w:rsidRPr="000E27AF" w:rsidRDefault="000E27AF" w:rsidP="00064FCA">
      <w:pPr>
        <w:pStyle w:val="NAZORGWYDnazwaorganuwydajcegoprojektowanyakt"/>
      </w:pPr>
      <w:r w:rsidRPr="000E27AF">
        <w:t>prezes rady ministrów</w:t>
      </w:r>
    </w:p>
    <w:p w14:paraId="0E25BB9E" w14:textId="77777777" w:rsidR="000E27AF" w:rsidRPr="000E27AF" w:rsidRDefault="000E27AF" w:rsidP="000E27AF">
      <w:r w:rsidRPr="000E27AF">
        <w:br w:type="page"/>
      </w:r>
    </w:p>
    <w:p w14:paraId="5CBB0EDC" w14:textId="7E87D83A" w:rsidR="000E27AF" w:rsidRPr="00917EA3" w:rsidRDefault="000E27AF" w:rsidP="00917EA3">
      <w:pPr>
        <w:pStyle w:val="ROZDZODDZOZNoznaczenierozdziauluboddziau"/>
        <w:rPr>
          <w:rStyle w:val="Ppogrubienie"/>
        </w:rPr>
      </w:pPr>
      <w:r w:rsidRPr="00917EA3">
        <w:rPr>
          <w:rStyle w:val="Ppogrubienie"/>
        </w:rPr>
        <w:t>UZASADNIENIE</w:t>
      </w:r>
    </w:p>
    <w:p w14:paraId="0F35F8A0" w14:textId="4F785B4C" w:rsidR="000E27AF" w:rsidRPr="000E27AF" w:rsidRDefault="000E27AF" w:rsidP="00064FCA">
      <w:pPr>
        <w:pStyle w:val="NIEARTTEKSTtekstnieartykuowanynppodstprawnarozplubpreambua"/>
      </w:pPr>
      <w:r w:rsidRPr="000E27AF">
        <w:t>Celem projektowanej uchwały Rady Ministrów jest zmiana programu inwestycyjnego pod nazwą „Utworzenie Zintegrowanego Centrum Pediatrycznego Uniwersyteckiego Szpitala Klinicznego im. Jana Mikulicza-Radeckiego we Wrocławiu”, zwanego dalej „Programem inwestycyjnym”, przyjętego uchwałą nr 124 Rady Ministrów z dnia 5 lipca 2023 r. w sprawie ustanowienia programu inwestycyjnego pod nazwą „Utworzenie Zintegrowanego Centrum Pediatrycznego Uniwersyteckiego Szpitala Klinicznego im. Jana Mikulicza-Radeckiego we</w:t>
      </w:r>
      <w:r w:rsidR="005B6970">
        <w:t> </w:t>
      </w:r>
      <w:r w:rsidRPr="000E27AF">
        <w:t>Wrocławiu” (M.P. poz.</w:t>
      </w:r>
      <w:r w:rsidR="009F74E9">
        <w:t xml:space="preserve"> </w:t>
      </w:r>
      <w:r w:rsidRPr="000E27AF">
        <w:t>769), zwan</w:t>
      </w:r>
      <w:r w:rsidR="005B6970">
        <w:t>ą</w:t>
      </w:r>
      <w:r w:rsidRPr="000E27AF">
        <w:t xml:space="preserve"> dalej „uchwałą Rady Ministrów”, związana z koniecznością:</w:t>
      </w:r>
    </w:p>
    <w:p w14:paraId="248FB86A" w14:textId="0B3B7976" w:rsidR="000E27AF" w:rsidRPr="000E27AF" w:rsidRDefault="00960478" w:rsidP="00917EA3">
      <w:pPr>
        <w:pStyle w:val="PKTpunkt"/>
      </w:pPr>
      <w:r>
        <w:t>1)</w:t>
      </w:r>
      <w:r w:rsidR="005B6970">
        <w:tab/>
      </w:r>
      <w:r w:rsidR="000E27AF" w:rsidRPr="000E27AF">
        <w:t>zmiany harmonogramu finansowania ze środków Funduszu Medycznego w poszczególnych latach (bez zmiany łącznej wysokości dofinansowania zadania 201</w:t>
      </w:r>
      <w:r w:rsidR="00917EA3">
        <w:t> </w:t>
      </w:r>
      <w:r w:rsidR="000E27AF" w:rsidRPr="000E27AF">
        <w:t>319</w:t>
      </w:r>
      <w:r w:rsidR="00917EA3">
        <w:t> </w:t>
      </w:r>
      <w:r w:rsidR="000E27AF" w:rsidRPr="000E27AF">
        <w:t>952 zł) w:</w:t>
      </w:r>
    </w:p>
    <w:p w14:paraId="38A28D61" w14:textId="2E51B2CD" w:rsidR="000E27AF" w:rsidRPr="000E27AF" w:rsidRDefault="00960478" w:rsidP="00917EA3">
      <w:pPr>
        <w:pStyle w:val="LITlitera"/>
      </w:pPr>
      <w:r>
        <w:t xml:space="preserve">a) </w:t>
      </w:r>
      <w:r w:rsidR="000E27AF" w:rsidRPr="000E27AF">
        <w:t>2023 r. – 0 zł (aktualnie 438 141 zł – zmniejszenie o 438 141 zł),</w:t>
      </w:r>
    </w:p>
    <w:p w14:paraId="4F169808" w14:textId="02A1FA5D" w:rsidR="000E27AF" w:rsidRPr="000E27AF" w:rsidRDefault="00960478" w:rsidP="00917EA3">
      <w:pPr>
        <w:pStyle w:val="LITlitera"/>
      </w:pPr>
      <w:r>
        <w:t xml:space="preserve">b) </w:t>
      </w:r>
      <w:r w:rsidR="000E27AF" w:rsidRPr="000E27AF">
        <w:t>2024 r. – 26 817,05 zł (aktualnie 5 299 785 – zmniejszenie o 5 272 967,95 zł),</w:t>
      </w:r>
    </w:p>
    <w:p w14:paraId="30D343EC" w14:textId="3C36429F" w:rsidR="000E27AF" w:rsidRPr="000E27AF" w:rsidRDefault="00960478" w:rsidP="00917EA3">
      <w:pPr>
        <w:pStyle w:val="LITlitera"/>
      </w:pPr>
      <w:r>
        <w:t xml:space="preserve">c) </w:t>
      </w:r>
      <w:r w:rsidR="000E27AF" w:rsidRPr="000E27AF">
        <w:t>2025 r. – 26 850 461,95 zł (aktualnie 21 139 353 zł – zwiększenie o 5 711 108,95 zł),</w:t>
      </w:r>
    </w:p>
    <w:p w14:paraId="33E1867B" w14:textId="4E92E3AA" w:rsidR="000E27AF" w:rsidRPr="000E27AF" w:rsidRDefault="00960478" w:rsidP="00917EA3">
      <w:pPr>
        <w:pStyle w:val="LITlitera"/>
      </w:pPr>
      <w:r>
        <w:t xml:space="preserve">d) </w:t>
      </w:r>
      <w:r w:rsidR="000E27AF" w:rsidRPr="000E27AF">
        <w:t>2026 r. – 730 762,00 zł (bez zmian),</w:t>
      </w:r>
    </w:p>
    <w:p w14:paraId="6DF0FD0A" w14:textId="6C85AB59" w:rsidR="000E27AF" w:rsidRPr="000E27AF" w:rsidRDefault="00960478" w:rsidP="00917EA3">
      <w:pPr>
        <w:pStyle w:val="LITlitera"/>
      </w:pPr>
      <w:r>
        <w:t xml:space="preserve">e) </w:t>
      </w:r>
      <w:r w:rsidR="000E27AF" w:rsidRPr="000E27AF">
        <w:t>2027 r. – 120 874 059,00 zł (bez zmian),</w:t>
      </w:r>
    </w:p>
    <w:p w14:paraId="51285919" w14:textId="2276A8BB" w:rsidR="000E27AF" w:rsidRPr="000E27AF" w:rsidRDefault="00960478" w:rsidP="00917EA3">
      <w:pPr>
        <w:pStyle w:val="LITlitera"/>
      </w:pPr>
      <w:r>
        <w:t xml:space="preserve">f) </w:t>
      </w:r>
      <w:r w:rsidR="000E27AF" w:rsidRPr="000E27AF">
        <w:t>2028 r. – 52 837 852,00 zł (bez zmian);</w:t>
      </w:r>
    </w:p>
    <w:p w14:paraId="13EF06A7" w14:textId="639178FC" w:rsidR="000E27AF" w:rsidRPr="000E27AF" w:rsidRDefault="00960478" w:rsidP="00917EA3">
      <w:pPr>
        <w:pStyle w:val="PKTpunkt"/>
      </w:pPr>
      <w:r>
        <w:t>2)</w:t>
      </w:r>
      <w:r w:rsidR="005B6970">
        <w:tab/>
      </w:r>
      <w:r w:rsidR="009A5C5D" w:rsidRPr="009A5C5D">
        <w:t xml:space="preserve">zmiany harmonogramu finansowania </w:t>
      </w:r>
      <w:r w:rsidR="000E27AF" w:rsidRPr="000E27AF">
        <w:t>ze środków własnych Uniwersyteckiego Szpitala Klinicznego im. Jana Mikulicza Radeckiego we Wrocławiu, zwanego dalej „USK”</w:t>
      </w:r>
      <w:r w:rsidR="009A5C5D">
        <w:t>,</w:t>
      </w:r>
      <w:r w:rsidR="000E27AF" w:rsidRPr="000E27AF">
        <w:t xml:space="preserve"> </w:t>
      </w:r>
      <w:r w:rsidR="00BF29F6">
        <w:t>w poszczególnych latach</w:t>
      </w:r>
      <w:r w:rsidR="00454A2F">
        <w:t xml:space="preserve"> </w:t>
      </w:r>
      <w:r w:rsidR="000E27AF" w:rsidRPr="000E27AF">
        <w:t>(bez</w:t>
      </w:r>
      <w:r w:rsidR="009A5C5D">
        <w:t> </w:t>
      </w:r>
      <w:r w:rsidR="000E27AF" w:rsidRPr="000E27AF">
        <w:t>zmiany łącznej wysokości środków własnych, tj.</w:t>
      </w:r>
      <w:r w:rsidR="00BF29F6">
        <w:t> </w:t>
      </w:r>
      <w:r w:rsidR="000E27AF" w:rsidRPr="000E27AF">
        <w:t>22</w:t>
      </w:r>
      <w:r w:rsidR="00BF29F6">
        <w:t> </w:t>
      </w:r>
      <w:r w:rsidR="000E27AF" w:rsidRPr="000E27AF">
        <w:t>368</w:t>
      </w:r>
      <w:r w:rsidR="00BF29F6">
        <w:t> </w:t>
      </w:r>
      <w:r w:rsidR="000E27AF" w:rsidRPr="000E27AF">
        <w:t>890 zł) w:</w:t>
      </w:r>
    </w:p>
    <w:p w14:paraId="53DEDDBA" w14:textId="6B955859" w:rsidR="000E27AF" w:rsidRPr="000E27AF" w:rsidRDefault="00960478" w:rsidP="00917EA3">
      <w:pPr>
        <w:pStyle w:val="LITlitera"/>
      </w:pPr>
      <w:r>
        <w:t xml:space="preserve">a) </w:t>
      </w:r>
      <w:r w:rsidR="000E27AF" w:rsidRPr="000E27AF">
        <w:t>2023 r. – 0 zł (aktualnie 48 683 zł – zmniejszenie o 48 683 zł),</w:t>
      </w:r>
    </w:p>
    <w:p w14:paraId="27ED1717" w14:textId="2BDB2673" w:rsidR="000E27AF" w:rsidRPr="000E27AF" w:rsidRDefault="00960478" w:rsidP="00917EA3">
      <w:pPr>
        <w:pStyle w:val="LITlitera"/>
      </w:pPr>
      <w:r>
        <w:t xml:space="preserve">b) </w:t>
      </w:r>
      <w:r w:rsidR="000E27AF" w:rsidRPr="000E27AF">
        <w:t>2024 r. – 2 979,70 zł (aktualnie 588 865 zł – zmniejszenie o 585 885,30 zł),</w:t>
      </w:r>
    </w:p>
    <w:p w14:paraId="4D9BA41F" w14:textId="2F8DB21D" w:rsidR="000E27AF" w:rsidRPr="000E27AF" w:rsidRDefault="00960478" w:rsidP="00917EA3">
      <w:pPr>
        <w:pStyle w:val="LITlitera"/>
      </w:pPr>
      <w:r>
        <w:t xml:space="preserve">c) </w:t>
      </w:r>
      <w:r w:rsidR="000E27AF" w:rsidRPr="000E27AF">
        <w:t>2025 r. – 2 983 387,30 zł (aktualnie 2 348 819 zł – zwiększenie o 634 568,30 zł),</w:t>
      </w:r>
    </w:p>
    <w:p w14:paraId="66F42023" w14:textId="07E87205" w:rsidR="000E27AF" w:rsidRPr="000E27AF" w:rsidRDefault="00960478" w:rsidP="00917EA3">
      <w:pPr>
        <w:pStyle w:val="LITlitera"/>
      </w:pPr>
      <w:r>
        <w:t xml:space="preserve">d) </w:t>
      </w:r>
      <w:r w:rsidR="000E27AF" w:rsidRPr="000E27AF">
        <w:t>2026 r. – 81 196,00 zł (bez zmian),</w:t>
      </w:r>
    </w:p>
    <w:p w14:paraId="3E81C79D" w14:textId="6164A3B1" w:rsidR="000E27AF" w:rsidRPr="000E27AF" w:rsidRDefault="00960478" w:rsidP="00917EA3">
      <w:pPr>
        <w:pStyle w:val="LITlitera"/>
      </w:pPr>
      <w:r>
        <w:t xml:space="preserve">e) </w:t>
      </w:r>
      <w:r w:rsidR="000E27AF" w:rsidRPr="000E27AF">
        <w:t>2027 r. – 13 430 453,00 zł (bez zmian),</w:t>
      </w:r>
    </w:p>
    <w:p w14:paraId="13D3B744" w14:textId="4249C64E" w:rsidR="000E27AF" w:rsidRPr="000E27AF" w:rsidRDefault="00960478" w:rsidP="00917EA3">
      <w:pPr>
        <w:pStyle w:val="LITlitera"/>
      </w:pPr>
      <w:r>
        <w:t xml:space="preserve">f) </w:t>
      </w:r>
      <w:r w:rsidR="000E27AF" w:rsidRPr="000E27AF">
        <w:t>2028 r. – 5 870 874,00 zł (bez zmian).</w:t>
      </w:r>
    </w:p>
    <w:p w14:paraId="3C2A6E64" w14:textId="72EA1020" w:rsidR="000E27AF" w:rsidRPr="000E27AF" w:rsidRDefault="000E27AF" w:rsidP="00064FCA">
      <w:pPr>
        <w:pStyle w:val="NIEARTTEKSTtekstnieartykuowanynppodstprawnarozplubpreambua"/>
      </w:pPr>
      <w:r w:rsidRPr="000E27AF">
        <w:t>Zmiana finasowania Programu</w:t>
      </w:r>
      <w:r w:rsidR="003C5EE3" w:rsidRPr="003C5EE3">
        <w:t xml:space="preserve"> inwestycyjn</w:t>
      </w:r>
      <w:r w:rsidR="003C5EE3">
        <w:t>ego</w:t>
      </w:r>
      <w:r w:rsidRPr="000E27AF">
        <w:t xml:space="preserve"> wynika z niewykorzystania w całości</w:t>
      </w:r>
      <w:r w:rsidR="003C5EE3">
        <w:t xml:space="preserve"> środków z </w:t>
      </w:r>
      <w:r w:rsidRPr="000E27AF">
        <w:t>udzielon</w:t>
      </w:r>
      <w:r w:rsidR="003C5EE3">
        <w:t>ej</w:t>
      </w:r>
      <w:r w:rsidRPr="000E27AF">
        <w:t xml:space="preserve"> </w:t>
      </w:r>
      <w:r w:rsidR="003C5EE3">
        <w:t>w</w:t>
      </w:r>
      <w:r w:rsidRPr="000E27AF">
        <w:t xml:space="preserve"> lata</w:t>
      </w:r>
      <w:r w:rsidR="003C5EE3">
        <w:t>ch</w:t>
      </w:r>
      <w:r w:rsidRPr="000E27AF">
        <w:t xml:space="preserve"> 2023 i 2024 dotacji celowej. Przedłużające się postępowania przetargowe oraz opóźnienie względem pierwotnego planu wykonania pierwszych prac, spowodowało konieczność zmiany harmonogramu rzeczowo-finansowego inwestycji.</w:t>
      </w:r>
    </w:p>
    <w:p w14:paraId="42D9BF21" w14:textId="3C522ABB" w:rsidR="000E27AF" w:rsidRPr="000E27AF" w:rsidRDefault="000E27AF" w:rsidP="00064FCA">
      <w:pPr>
        <w:pStyle w:val="NIEARTTEKSTtekstnieartykuowanynppodstprawnarozplubpreambua"/>
      </w:pPr>
      <w:r w:rsidRPr="000E27AF">
        <w:t xml:space="preserve">Konieczne jest przesunięcie środków z lat 2023 i 2024 na </w:t>
      </w:r>
      <w:r w:rsidR="006B3815">
        <w:t>następne</w:t>
      </w:r>
      <w:r w:rsidR="006B3815" w:rsidRPr="000E27AF">
        <w:t xml:space="preserve"> </w:t>
      </w:r>
      <w:r w:rsidRPr="000E27AF">
        <w:t>lata</w:t>
      </w:r>
      <w:r w:rsidR="00D81533">
        <w:t xml:space="preserve"> </w:t>
      </w:r>
      <w:r w:rsidRPr="000E27AF">
        <w:t xml:space="preserve">realizacji przedmiotowej inwestycji. </w:t>
      </w:r>
    </w:p>
    <w:p w14:paraId="368635CC" w14:textId="6D33A368" w:rsidR="000E27AF" w:rsidRPr="000E27AF" w:rsidRDefault="000E27AF" w:rsidP="00064FCA">
      <w:pPr>
        <w:pStyle w:val="NIEARTTEKSTtekstnieartykuowanynppodstprawnarozplubpreambua"/>
      </w:pPr>
      <w:r w:rsidRPr="000E27AF">
        <w:t>Zmiany wymaga rozkład wydatkowania środków z Funduszu Medycznego w latach 2024–2028. Zmiana finansowania oraz opóźnienia w realizacji prac w</w:t>
      </w:r>
      <w:r w:rsidR="003C5EE3">
        <w:t xml:space="preserve"> stosunku do </w:t>
      </w:r>
      <w:r w:rsidRPr="000E27AF">
        <w:t xml:space="preserve">założonego harmonogramu finansowego powodują konieczność zmiany miernika stopnia realizacji inwestycji w poszczególnych latach, </w:t>
      </w:r>
      <w:r w:rsidR="003C5EE3">
        <w:t xml:space="preserve">ale </w:t>
      </w:r>
      <w:r w:rsidRPr="000E27AF">
        <w:t xml:space="preserve">nie wpływają natomiast na zmianę końcowego terminu realizacji Programu inwestycyjnego. </w:t>
      </w:r>
    </w:p>
    <w:p w14:paraId="55CAA0A9" w14:textId="77777777" w:rsidR="000E27AF" w:rsidRPr="000E27AF" w:rsidRDefault="000E27AF" w:rsidP="00064FCA">
      <w:pPr>
        <w:pStyle w:val="NIEARTTEKSTtekstnieartykuowanynppodstprawnarozplubpreambua"/>
      </w:pPr>
      <w:r w:rsidRPr="000E27AF">
        <w:t xml:space="preserve">Wartość Kosztorysowa Inwestycji nie ulegnie zmianie i wynosić będzie 223 688 842 zł. </w:t>
      </w:r>
    </w:p>
    <w:p w14:paraId="76D6E898" w14:textId="2620F33C" w:rsidR="000E27AF" w:rsidRPr="000E27AF" w:rsidRDefault="000E27AF" w:rsidP="003C5EE3">
      <w:pPr>
        <w:pStyle w:val="NIEARTTEKSTtekstnieartykuowanynppodstprawnarozplubpreambua"/>
      </w:pPr>
      <w:r w:rsidRPr="000E27AF">
        <w:t>Ponadto w celu usprawnienia realizacji inwestycji zostaną zmienione tabele dotyczące harmonogramu rzeczowo-finansowego oraz mierników. Zmiany polegają na rezygnacji z wyodrębniania kosztów inwestycji w poszczególnych komórkach organizacyjnych szpitala oraz grup kosztów.</w:t>
      </w:r>
      <w:r w:rsidR="003C5EE3">
        <w:t xml:space="preserve"> </w:t>
      </w:r>
      <w:r w:rsidRPr="000E27AF">
        <w:t xml:space="preserve">Odejście od takiej szczegółowości w Programie inwestycyjnym jest możliwe dzięki dokumentom stanowiącym załączniki do podpisanej umowy </w:t>
      </w:r>
      <w:r w:rsidR="00454CB8" w:rsidRPr="00454CB8">
        <w:t>nr</w:t>
      </w:r>
      <w:r w:rsidR="006E7B32">
        <w:t> </w:t>
      </w:r>
      <w:r w:rsidR="00454CB8" w:rsidRPr="00454CB8">
        <w:t>DOI/FM/SIS/4/123/1158/2023 z dnia 7 września 2</w:t>
      </w:r>
      <w:r w:rsidR="006B3815">
        <w:t>0</w:t>
      </w:r>
      <w:r w:rsidR="00454CB8" w:rsidRPr="00454CB8">
        <w:t>23 r</w:t>
      </w:r>
      <w:r w:rsidR="00454CB8">
        <w:t>.</w:t>
      </w:r>
      <w:r w:rsidR="00454CB8" w:rsidRPr="000E27AF">
        <w:t xml:space="preserve"> </w:t>
      </w:r>
      <w:r w:rsidRPr="000E27AF">
        <w:t>na udzielenie dotacji</w:t>
      </w:r>
      <w:r w:rsidR="00960478" w:rsidRPr="00960478">
        <w:t xml:space="preserve"> celowej na</w:t>
      </w:r>
      <w:r w:rsidR="003B3121" w:rsidRPr="00960478">
        <w:t xml:space="preserve"> </w:t>
      </w:r>
      <w:r w:rsidR="00960478" w:rsidRPr="00960478">
        <w:t>dofinansowanie realizacji programu inwestycyjnego pn. „Utworzenie Zintegrowanego Centrum Pediatrycznego Uniwersyteckiego Szpitala Klinicznego im. Jana Mikulicza-Radeckiego we Wrocławiu”</w:t>
      </w:r>
      <w:r w:rsidR="00960478">
        <w:t xml:space="preserve"> </w:t>
      </w:r>
      <w:r w:rsidRPr="000E27AF">
        <w:t>pomiędzy Ministrem Zdrowia a USK. Załączniki te</w:t>
      </w:r>
      <w:r w:rsidR="00BF29F6">
        <w:t> </w:t>
      </w:r>
      <w:r w:rsidRPr="000E27AF">
        <w:t xml:space="preserve">zawierają dane w podziale na poszczególne zadania i grupy kosztów. </w:t>
      </w:r>
      <w:r w:rsidR="00AF04BA">
        <w:t>USK</w:t>
      </w:r>
      <w:r w:rsidRPr="000E27AF">
        <w:t xml:space="preserve"> jest zobowiązany do aktualizacji informacji okresowych w</w:t>
      </w:r>
      <w:r w:rsidR="001C6D93">
        <w:t> </w:t>
      </w:r>
      <w:r w:rsidRPr="000E27AF">
        <w:t>zakresie zaawansowania inwestycji (raz na kwartał), co umożliwia Ministerstwu Zdrowia szczegółowy i bieżący nadzór nad realizacją Programu inwestycyjnego.</w:t>
      </w:r>
    </w:p>
    <w:p w14:paraId="2DA61318" w14:textId="11A5DF25" w:rsidR="000E27AF" w:rsidRPr="000E27AF" w:rsidRDefault="000E27AF" w:rsidP="00064FCA">
      <w:pPr>
        <w:pStyle w:val="NIEARTTEKSTtekstnieartykuowanynppodstprawnarozplubpreambua"/>
      </w:pPr>
      <w:r w:rsidRPr="000E27AF">
        <w:t xml:space="preserve">Takie rozwiązania umożliwią podpisywanie ewentualnych aneksów do </w:t>
      </w:r>
      <w:r w:rsidR="00454CB8">
        <w:t xml:space="preserve">ww. </w:t>
      </w:r>
      <w:r w:rsidRPr="000E27AF">
        <w:t>umowy o</w:t>
      </w:r>
      <w:r w:rsidR="001C6D93">
        <w:t> </w:t>
      </w:r>
      <w:r w:rsidR="00917EA3">
        <w:t>udzielenie dotacji celowej</w:t>
      </w:r>
      <w:r w:rsidRPr="000E27AF">
        <w:t xml:space="preserve"> w zakresie dotyczących przenoszenia kwot pomiędzy grupami kosztów i pomiędzy zadaniami realizowanymi w Programie inwestycyjnym bez konieczności uruchamiania procesu legislacyjnego zmiany uchwały Rady Ministrów. Przyspieszy to bieżące zarządzanie realizacją inwestycji. W dalszym ciągu wymagane będzie przeprowadzenie procesu legislacyjnego w sytuacji zmiany źródeł finansowania, zmiany zakresu rzeczowego oraz terminu realizacji Programu inwestycyjnego.</w:t>
      </w:r>
    </w:p>
    <w:p w14:paraId="57374D91" w14:textId="669708AF" w:rsidR="000E27AF" w:rsidRPr="000E27AF" w:rsidRDefault="000E27AF" w:rsidP="00064FCA">
      <w:pPr>
        <w:pStyle w:val="NIEARTTEKSTtekstnieartykuowanynppodstprawnarozplubpreambua"/>
      </w:pPr>
      <w:r w:rsidRPr="000E27AF">
        <w:t xml:space="preserve">Projektowane zmiany są niezbędne dla prawidłowej realizacji inwestycji oraz osiągnięcia zamierzonych celów. Realizacja Programu inwestycyjnego pozwoli na zorganizowanie opieki medycznej w sposób zgodny nie tylko z obowiązującymi wymogami prawa, ale także obserwowanymi trendami w pediatrii. Realizacja inwestycji spowoduje podniesienie jakości i zwiększenie dostępności do wysokospecjalistycznych i specjalistycznych świadczeń opieki zdrowotnej </w:t>
      </w:r>
      <w:r w:rsidR="00AF04BA">
        <w:t>dotycząc</w:t>
      </w:r>
      <w:r w:rsidR="001C6D93">
        <w:t>ych</w:t>
      </w:r>
      <w:r w:rsidRPr="000E27AF">
        <w:t xml:space="preserve"> diagnozy, leczenia i opieki nad dzieckiem, zmniejszenie skutków zabiegów operacyjnych przez zastosowanie wysokiej jakości leczenia operacyjnego oraz skrócenie czasu pobytu w szpitalu i rekonwalescencji, a także zapewnienie bezpieczeństwa pacjentów.</w:t>
      </w:r>
    </w:p>
    <w:p w14:paraId="7FA7A94F" w14:textId="4E7AC1EB" w:rsidR="000E27AF" w:rsidRPr="000E27AF" w:rsidRDefault="000E27AF" w:rsidP="00064FCA">
      <w:pPr>
        <w:pStyle w:val="NIEARTTEKSTtekstnieartykuowanynppodstprawnarozplubpreambua"/>
      </w:pPr>
      <w:r w:rsidRPr="000E27AF">
        <w:t xml:space="preserve">Przewiduje się, że uchwała wejdzie w życie z dniem następującym po dniu ogłoszenia. </w:t>
      </w:r>
      <w:r w:rsidR="00635F94" w:rsidRPr="00635F94">
        <w:t>Skrócenie terminu wejścia w życie projektowanej regulacji jest niezbędne dla umożliwienia osiągniecia celów Programu inwestycyjnego oraz zabezpieczenia środków w Funduszu Medycznym, które zostały już zaangażowane w realizację inwestycji. Projektowana regulacja stanowi podstawę do podpisania aneksu do umowy na udzielenie dotacji celowej z USK, co</w:t>
      </w:r>
      <w:r w:rsidR="00917EA3">
        <w:t> </w:t>
      </w:r>
      <w:r w:rsidR="00635F94" w:rsidRPr="00635F94">
        <w:t>musi nastąpić do dnia 20 marca 2025 r. Projektowana uchwała nie nakłada jednocześnie żadnych obowiązków lub ciężarów na obywateli ani na podmioty gospodarcze. Zasady demokratycznego państwa prawnego nie stoją na przeszkodzie takiemu rozwiązaniu.</w:t>
      </w:r>
    </w:p>
    <w:p w14:paraId="5E1742A5" w14:textId="77777777" w:rsidR="000E27AF" w:rsidRPr="000E27AF" w:rsidRDefault="000E27AF" w:rsidP="00064FCA">
      <w:pPr>
        <w:pStyle w:val="NIEARTTEKSTtekstnieartykuowanynppodstprawnarozplubpreambua"/>
      </w:pPr>
      <w:r w:rsidRPr="000E27AF">
        <w:t>Projekt uchwały nie będzie miał wpływu na działalność mikro-, małych i średnich przedsiębiorców.</w:t>
      </w:r>
    </w:p>
    <w:p w14:paraId="3D649307" w14:textId="77777777" w:rsidR="000E27AF" w:rsidRPr="000E27AF" w:rsidRDefault="000E27AF" w:rsidP="00064FCA">
      <w:pPr>
        <w:pStyle w:val="NIEARTTEKSTtekstnieartykuowanynppodstprawnarozplubpreambua"/>
      </w:pPr>
      <w:r w:rsidRPr="000E27AF">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56693A46" w14:textId="77777777" w:rsidR="000E27AF" w:rsidRPr="000E27AF" w:rsidRDefault="000E27AF" w:rsidP="00064FCA">
      <w:pPr>
        <w:pStyle w:val="NIEARTTEKSTtekstnieartykuowanynppodstprawnarozplubpreambua"/>
      </w:pPr>
      <w:r w:rsidRPr="000E27AF">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1DED7B41" w14:textId="502FA309" w:rsidR="000E27AF" w:rsidRPr="000E27AF" w:rsidRDefault="000E27AF" w:rsidP="00064FCA">
      <w:pPr>
        <w:pStyle w:val="NIEARTTEKSTtekstnieartykuowanynppodstprawnarozplubpreambua"/>
      </w:pPr>
      <w:r w:rsidRPr="000E27AF">
        <w:t>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t>
      </w:r>
      <w:r w:rsidR="00635F94">
        <w:t> </w:t>
      </w:r>
      <w:r w:rsidRPr="000E27AF">
        <w:t>późn.</w:t>
      </w:r>
      <w:r w:rsidR="00635F94">
        <w:t> </w:t>
      </w:r>
      <w:r w:rsidRPr="000E27AF">
        <w:t>zm.).</w:t>
      </w:r>
    </w:p>
    <w:p w14:paraId="3A9E2EB3" w14:textId="77777777" w:rsidR="000E27AF" w:rsidRPr="000E27AF" w:rsidRDefault="000E27AF" w:rsidP="00064FCA">
      <w:pPr>
        <w:pStyle w:val="NIEARTTEKSTtekstnieartykuowanynppodstprawnarozplubpreambua"/>
      </w:pPr>
      <w:r w:rsidRPr="000E27AF">
        <w:t xml:space="preserve">Projektowana uchwała nie wymaga przedstawienia właściwym organom i instytucjom Unii Europejskiej, w tym Europejskiemu Bankowi Centralnemu, w celu uzyskania opinii, dokonania powiadomienia, konsultacji albo uzgodnienia. </w:t>
      </w:r>
    </w:p>
    <w:p w14:paraId="61726ACF" w14:textId="77777777" w:rsidR="000E27AF" w:rsidRPr="000E27AF" w:rsidRDefault="000E27AF" w:rsidP="00064FCA">
      <w:pPr>
        <w:pStyle w:val="NIEARTTEKSTtekstnieartykuowanynppodstprawnarozplubpreambua"/>
      </w:pPr>
      <w:r w:rsidRPr="000E27AF">
        <w:t xml:space="preserve">Projekt uchwały nie jest sprzeczny z prawem Unii Europejskiej. </w:t>
      </w:r>
    </w:p>
    <w:p w14:paraId="7D78629C" w14:textId="77777777" w:rsidR="000E27AF" w:rsidRPr="000E27AF" w:rsidRDefault="000E27AF" w:rsidP="00064FCA">
      <w:pPr>
        <w:pStyle w:val="NIEARTTEKSTtekstnieartykuowanynppodstprawnarozplubpreambua"/>
      </w:pPr>
      <w:r w:rsidRPr="000E27AF">
        <w:t>Jednocześnie należy wskazać, że nie ma możliwości podjęcia alternatywnych, w stosunku do projektu uchwały, środków umożliwiających osiągnięcie zamierzonego celu.</w:t>
      </w:r>
    </w:p>
    <w:p w14:paraId="0E6BEB98" w14:textId="77777777" w:rsidR="000E27AF" w:rsidRPr="000E27AF" w:rsidRDefault="000E27AF" w:rsidP="00064FCA">
      <w:pPr>
        <w:pStyle w:val="NIEARTTEKSTtekstnieartykuowanynppodstprawnarozplubpreambua"/>
      </w:pPr>
    </w:p>
    <w:p w14:paraId="239E57CC"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E3B2" w14:textId="77777777" w:rsidR="00066C72" w:rsidRDefault="00066C72">
      <w:r>
        <w:separator/>
      </w:r>
    </w:p>
  </w:endnote>
  <w:endnote w:type="continuationSeparator" w:id="0">
    <w:p w14:paraId="717F8BE9" w14:textId="77777777" w:rsidR="00066C72" w:rsidRDefault="00066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C1516" w14:textId="77777777" w:rsidR="00066C72" w:rsidRDefault="00066C72">
      <w:r>
        <w:separator/>
      </w:r>
    </w:p>
  </w:footnote>
  <w:footnote w:type="continuationSeparator" w:id="0">
    <w:p w14:paraId="5222C0C7" w14:textId="77777777" w:rsidR="00066C72" w:rsidRDefault="00066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AA7B"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5494801"/>
    <w:multiLevelType w:val="hybridMultilevel"/>
    <w:tmpl w:val="AC42E9D2"/>
    <w:lvl w:ilvl="0" w:tplc="78BE73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5652D7F"/>
    <w:multiLevelType w:val="hybridMultilevel"/>
    <w:tmpl w:val="0B7E3FA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907DBB"/>
    <w:multiLevelType w:val="hybridMultilevel"/>
    <w:tmpl w:val="24A660BE"/>
    <w:lvl w:ilvl="0" w:tplc="04150011">
      <w:start w:val="1"/>
      <w:numFmt w:val="decimal"/>
      <w:lvlText w:val="%1)"/>
      <w:lvlJc w:val="left"/>
      <w:pPr>
        <w:ind w:left="360" w:hanging="360"/>
      </w:pPr>
      <w:rPr>
        <w:rFonts w:hint="default"/>
      </w:rPr>
    </w:lvl>
    <w:lvl w:ilvl="1" w:tplc="E6DAEDC0">
      <w:start w:val="1"/>
      <w:numFmt w:val="decimal"/>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30"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3C61F53"/>
    <w:multiLevelType w:val="hybridMultilevel"/>
    <w:tmpl w:val="CC182E3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4"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6"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75CE2C57"/>
    <w:multiLevelType w:val="hybridMultilevel"/>
    <w:tmpl w:val="6D0E4A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3673013">
    <w:abstractNumId w:val="24"/>
  </w:num>
  <w:num w:numId="2" w16cid:durableId="1331105727">
    <w:abstractNumId w:val="24"/>
  </w:num>
  <w:num w:numId="3" w16cid:durableId="168907641">
    <w:abstractNumId w:val="19"/>
  </w:num>
  <w:num w:numId="4" w16cid:durableId="483356861">
    <w:abstractNumId w:val="19"/>
  </w:num>
  <w:num w:numId="5" w16cid:durableId="1850220850">
    <w:abstractNumId w:val="40"/>
  </w:num>
  <w:num w:numId="6" w16cid:durableId="227805224">
    <w:abstractNumId w:val="35"/>
  </w:num>
  <w:num w:numId="7" w16cid:durableId="928580126">
    <w:abstractNumId w:val="40"/>
  </w:num>
  <w:num w:numId="8" w16cid:durableId="718356767">
    <w:abstractNumId w:val="35"/>
  </w:num>
  <w:num w:numId="9" w16cid:durableId="1702978956">
    <w:abstractNumId w:val="40"/>
  </w:num>
  <w:num w:numId="10" w16cid:durableId="2066484871">
    <w:abstractNumId w:val="35"/>
  </w:num>
  <w:num w:numId="11" w16cid:durableId="435638908">
    <w:abstractNumId w:val="15"/>
  </w:num>
  <w:num w:numId="12" w16cid:durableId="815682702">
    <w:abstractNumId w:val="10"/>
  </w:num>
  <w:num w:numId="13" w16cid:durableId="1018697405">
    <w:abstractNumId w:val="16"/>
  </w:num>
  <w:num w:numId="14" w16cid:durableId="100497649">
    <w:abstractNumId w:val="29"/>
  </w:num>
  <w:num w:numId="15" w16cid:durableId="2055544320">
    <w:abstractNumId w:val="15"/>
  </w:num>
  <w:num w:numId="16" w16cid:durableId="1002466897">
    <w:abstractNumId w:val="17"/>
  </w:num>
  <w:num w:numId="17" w16cid:durableId="1815297611">
    <w:abstractNumId w:val="8"/>
  </w:num>
  <w:num w:numId="18" w16cid:durableId="930089672">
    <w:abstractNumId w:val="3"/>
  </w:num>
  <w:num w:numId="19" w16cid:durableId="1164466564">
    <w:abstractNumId w:val="2"/>
  </w:num>
  <w:num w:numId="20" w16cid:durableId="295768370">
    <w:abstractNumId w:val="1"/>
  </w:num>
  <w:num w:numId="21" w16cid:durableId="847135200">
    <w:abstractNumId w:val="0"/>
  </w:num>
  <w:num w:numId="22" w16cid:durableId="752555924">
    <w:abstractNumId w:val="9"/>
  </w:num>
  <w:num w:numId="23" w16cid:durableId="962660168">
    <w:abstractNumId w:val="7"/>
  </w:num>
  <w:num w:numId="24" w16cid:durableId="134952584">
    <w:abstractNumId w:val="6"/>
  </w:num>
  <w:num w:numId="25" w16cid:durableId="993754914">
    <w:abstractNumId w:val="5"/>
  </w:num>
  <w:num w:numId="26" w16cid:durableId="373165975">
    <w:abstractNumId w:val="4"/>
  </w:num>
  <w:num w:numId="27" w16cid:durableId="428476690">
    <w:abstractNumId w:val="37"/>
  </w:num>
  <w:num w:numId="28" w16cid:durableId="1446730669">
    <w:abstractNumId w:val="28"/>
  </w:num>
  <w:num w:numId="29" w16cid:durableId="369498903">
    <w:abstractNumId w:val="41"/>
  </w:num>
  <w:num w:numId="30" w16cid:durableId="633028103">
    <w:abstractNumId w:val="36"/>
  </w:num>
  <w:num w:numId="31" w16cid:durableId="1173495050">
    <w:abstractNumId w:val="20"/>
  </w:num>
  <w:num w:numId="32" w16cid:durableId="2036224998">
    <w:abstractNumId w:val="11"/>
  </w:num>
  <w:num w:numId="33" w16cid:durableId="706838230">
    <w:abstractNumId w:val="34"/>
  </w:num>
  <w:num w:numId="34" w16cid:durableId="1518235435">
    <w:abstractNumId w:val="21"/>
  </w:num>
  <w:num w:numId="35" w16cid:durableId="843981453">
    <w:abstractNumId w:val="18"/>
  </w:num>
  <w:num w:numId="36" w16cid:durableId="1533961237">
    <w:abstractNumId w:val="23"/>
  </w:num>
  <w:num w:numId="37" w16cid:durableId="2077048147">
    <w:abstractNumId w:val="30"/>
  </w:num>
  <w:num w:numId="38" w16cid:durableId="1476727304">
    <w:abstractNumId w:val="27"/>
  </w:num>
  <w:num w:numId="39" w16cid:durableId="2007708330">
    <w:abstractNumId w:val="13"/>
  </w:num>
  <w:num w:numId="40" w16cid:durableId="1029184482">
    <w:abstractNumId w:val="33"/>
  </w:num>
  <w:num w:numId="41" w16cid:durableId="1979727991">
    <w:abstractNumId w:val="31"/>
  </w:num>
  <w:num w:numId="42" w16cid:durableId="1597589759">
    <w:abstractNumId w:val="22"/>
  </w:num>
  <w:num w:numId="43" w16cid:durableId="1338003576">
    <w:abstractNumId w:val="38"/>
  </w:num>
  <w:num w:numId="44" w16cid:durableId="2093622631">
    <w:abstractNumId w:val="12"/>
  </w:num>
  <w:num w:numId="45" w16cid:durableId="1188450924">
    <w:abstractNumId w:val="26"/>
  </w:num>
  <w:num w:numId="46" w16cid:durableId="562375819">
    <w:abstractNumId w:val="25"/>
  </w:num>
  <w:num w:numId="47" w16cid:durableId="2054575218">
    <w:abstractNumId w:val="32"/>
  </w:num>
  <w:num w:numId="48" w16cid:durableId="259800245">
    <w:abstractNumId w:val="14"/>
  </w:num>
  <w:num w:numId="49" w16cid:durableId="128191638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AF"/>
    <w:rsid w:val="000012DA"/>
    <w:rsid w:val="0000246E"/>
    <w:rsid w:val="00003862"/>
    <w:rsid w:val="00012A35"/>
    <w:rsid w:val="00016099"/>
    <w:rsid w:val="00017DC2"/>
    <w:rsid w:val="00020534"/>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4FCA"/>
    <w:rsid w:val="00066901"/>
    <w:rsid w:val="00066C72"/>
    <w:rsid w:val="00071BEE"/>
    <w:rsid w:val="000736CD"/>
    <w:rsid w:val="0007533B"/>
    <w:rsid w:val="0007545D"/>
    <w:rsid w:val="000760BF"/>
    <w:rsid w:val="0007613E"/>
    <w:rsid w:val="00076BFC"/>
    <w:rsid w:val="000814A7"/>
    <w:rsid w:val="00083965"/>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B6A66"/>
    <w:rsid w:val="000C05BA"/>
    <w:rsid w:val="000C0E8F"/>
    <w:rsid w:val="000C4BC4"/>
    <w:rsid w:val="000C7D5A"/>
    <w:rsid w:val="000D0110"/>
    <w:rsid w:val="000D2468"/>
    <w:rsid w:val="000D318A"/>
    <w:rsid w:val="000D6173"/>
    <w:rsid w:val="000D6F83"/>
    <w:rsid w:val="000E25CC"/>
    <w:rsid w:val="000E27AF"/>
    <w:rsid w:val="000E3694"/>
    <w:rsid w:val="000E490F"/>
    <w:rsid w:val="000E6241"/>
    <w:rsid w:val="000F2BE3"/>
    <w:rsid w:val="000F3D0D"/>
    <w:rsid w:val="000F6ED4"/>
    <w:rsid w:val="000F7A6E"/>
    <w:rsid w:val="000F7BE1"/>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35ED9"/>
    <w:rsid w:val="0014026F"/>
    <w:rsid w:val="0014705E"/>
    <w:rsid w:val="00147A47"/>
    <w:rsid w:val="00147AA1"/>
    <w:rsid w:val="001520CF"/>
    <w:rsid w:val="0015667C"/>
    <w:rsid w:val="00157110"/>
    <w:rsid w:val="0015742A"/>
    <w:rsid w:val="00157DA1"/>
    <w:rsid w:val="00161F96"/>
    <w:rsid w:val="00163147"/>
    <w:rsid w:val="00164C57"/>
    <w:rsid w:val="00164C9D"/>
    <w:rsid w:val="00172F7A"/>
    <w:rsid w:val="00173150"/>
    <w:rsid w:val="00173390"/>
    <w:rsid w:val="001736F0"/>
    <w:rsid w:val="00173BB3"/>
    <w:rsid w:val="001740D0"/>
    <w:rsid w:val="00174F2C"/>
    <w:rsid w:val="00175AA9"/>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6D93"/>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1D9C"/>
    <w:rsid w:val="002166AD"/>
    <w:rsid w:val="00217871"/>
    <w:rsid w:val="00221ED8"/>
    <w:rsid w:val="002231EA"/>
    <w:rsid w:val="00223FDF"/>
    <w:rsid w:val="002279C0"/>
    <w:rsid w:val="00233DC8"/>
    <w:rsid w:val="00236E09"/>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8738A"/>
    <w:rsid w:val="0029405D"/>
    <w:rsid w:val="00294FA6"/>
    <w:rsid w:val="00295A6F"/>
    <w:rsid w:val="002A20C4"/>
    <w:rsid w:val="002A570F"/>
    <w:rsid w:val="002A7292"/>
    <w:rsid w:val="002A7358"/>
    <w:rsid w:val="002A7902"/>
    <w:rsid w:val="002B0F6B"/>
    <w:rsid w:val="002B23B8"/>
    <w:rsid w:val="002B4429"/>
    <w:rsid w:val="002B57E8"/>
    <w:rsid w:val="002B68A6"/>
    <w:rsid w:val="002B7FAF"/>
    <w:rsid w:val="002D0C4F"/>
    <w:rsid w:val="002D1364"/>
    <w:rsid w:val="002D4D30"/>
    <w:rsid w:val="002D5000"/>
    <w:rsid w:val="002D598D"/>
    <w:rsid w:val="002D7188"/>
    <w:rsid w:val="002E1214"/>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5795C"/>
    <w:rsid w:val="003602AE"/>
    <w:rsid w:val="00360929"/>
    <w:rsid w:val="003647D5"/>
    <w:rsid w:val="003674B0"/>
    <w:rsid w:val="00375699"/>
    <w:rsid w:val="0037727C"/>
    <w:rsid w:val="003775CB"/>
    <w:rsid w:val="00377E70"/>
    <w:rsid w:val="00380904"/>
    <w:rsid w:val="003823EE"/>
    <w:rsid w:val="00382960"/>
    <w:rsid w:val="003846F7"/>
    <w:rsid w:val="00384AA1"/>
    <w:rsid w:val="003851ED"/>
    <w:rsid w:val="00385B39"/>
    <w:rsid w:val="00386785"/>
    <w:rsid w:val="00390E89"/>
    <w:rsid w:val="00391B1A"/>
    <w:rsid w:val="00393868"/>
    <w:rsid w:val="00394423"/>
    <w:rsid w:val="00396942"/>
    <w:rsid w:val="00396B49"/>
    <w:rsid w:val="00396E3E"/>
    <w:rsid w:val="003A306E"/>
    <w:rsid w:val="003A60DC"/>
    <w:rsid w:val="003A6A46"/>
    <w:rsid w:val="003A7A63"/>
    <w:rsid w:val="003B000C"/>
    <w:rsid w:val="003B0F1D"/>
    <w:rsid w:val="003B3121"/>
    <w:rsid w:val="003B4A57"/>
    <w:rsid w:val="003C0AD9"/>
    <w:rsid w:val="003C0ED0"/>
    <w:rsid w:val="003C1D49"/>
    <w:rsid w:val="003C35C4"/>
    <w:rsid w:val="003C5EE3"/>
    <w:rsid w:val="003D12C2"/>
    <w:rsid w:val="003D31B9"/>
    <w:rsid w:val="003D3867"/>
    <w:rsid w:val="003E0D1A"/>
    <w:rsid w:val="003E2DA3"/>
    <w:rsid w:val="003F020D"/>
    <w:rsid w:val="003F03D9"/>
    <w:rsid w:val="003F0BD7"/>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37B9B"/>
    <w:rsid w:val="00440C99"/>
    <w:rsid w:val="0044175C"/>
    <w:rsid w:val="00445F4D"/>
    <w:rsid w:val="004504C0"/>
    <w:rsid w:val="00454A2F"/>
    <w:rsid w:val="00454CB8"/>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07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6970"/>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1169"/>
    <w:rsid w:val="00603A1A"/>
    <w:rsid w:val="006046D5"/>
    <w:rsid w:val="00607A93"/>
    <w:rsid w:val="00610C08"/>
    <w:rsid w:val="00611F74"/>
    <w:rsid w:val="00615772"/>
    <w:rsid w:val="0061761B"/>
    <w:rsid w:val="00621256"/>
    <w:rsid w:val="00621FCC"/>
    <w:rsid w:val="00622E4B"/>
    <w:rsid w:val="006333DA"/>
    <w:rsid w:val="00635134"/>
    <w:rsid w:val="006356E2"/>
    <w:rsid w:val="00635F94"/>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B3815"/>
    <w:rsid w:val="006C419E"/>
    <w:rsid w:val="006C4A31"/>
    <w:rsid w:val="006C5AC2"/>
    <w:rsid w:val="006C6AFB"/>
    <w:rsid w:val="006D2735"/>
    <w:rsid w:val="006D45B2"/>
    <w:rsid w:val="006E0FCC"/>
    <w:rsid w:val="006E1E96"/>
    <w:rsid w:val="006E546D"/>
    <w:rsid w:val="006E5E21"/>
    <w:rsid w:val="006E7B32"/>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0928"/>
    <w:rsid w:val="0078214B"/>
    <w:rsid w:val="0078244D"/>
    <w:rsid w:val="0078498A"/>
    <w:rsid w:val="007878FE"/>
    <w:rsid w:val="00792207"/>
    <w:rsid w:val="00792B64"/>
    <w:rsid w:val="00792E29"/>
    <w:rsid w:val="0079379A"/>
    <w:rsid w:val="00794953"/>
    <w:rsid w:val="007A1F2F"/>
    <w:rsid w:val="007A2A5C"/>
    <w:rsid w:val="007A5150"/>
    <w:rsid w:val="007A5373"/>
    <w:rsid w:val="007A789F"/>
    <w:rsid w:val="007B3F81"/>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6ED6"/>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77E37"/>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452B"/>
    <w:rsid w:val="00905396"/>
    <w:rsid w:val="0090605D"/>
    <w:rsid w:val="00906419"/>
    <w:rsid w:val="00912889"/>
    <w:rsid w:val="00913A42"/>
    <w:rsid w:val="00914167"/>
    <w:rsid w:val="009143DB"/>
    <w:rsid w:val="00915065"/>
    <w:rsid w:val="00917CE5"/>
    <w:rsid w:val="00917EA3"/>
    <w:rsid w:val="009217C0"/>
    <w:rsid w:val="00925241"/>
    <w:rsid w:val="00925CEC"/>
    <w:rsid w:val="00926A3F"/>
    <w:rsid w:val="0092794E"/>
    <w:rsid w:val="00930D30"/>
    <w:rsid w:val="009332A2"/>
    <w:rsid w:val="00937598"/>
    <w:rsid w:val="009377E9"/>
    <w:rsid w:val="0093790B"/>
    <w:rsid w:val="00943751"/>
    <w:rsid w:val="00946DD0"/>
    <w:rsid w:val="009509E6"/>
    <w:rsid w:val="00952018"/>
    <w:rsid w:val="00952800"/>
    <w:rsid w:val="0095300D"/>
    <w:rsid w:val="00956812"/>
    <w:rsid w:val="0095719A"/>
    <w:rsid w:val="00960478"/>
    <w:rsid w:val="009623E9"/>
    <w:rsid w:val="00963EEB"/>
    <w:rsid w:val="009648BC"/>
    <w:rsid w:val="00964C2F"/>
    <w:rsid w:val="00965F88"/>
    <w:rsid w:val="00984E03"/>
    <w:rsid w:val="00987E85"/>
    <w:rsid w:val="009A0D12"/>
    <w:rsid w:val="009A1987"/>
    <w:rsid w:val="009A2BEE"/>
    <w:rsid w:val="009A5289"/>
    <w:rsid w:val="009A5C5D"/>
    <w:rsid w:val="009A7A53"/>
    <w:rsid w:val="009B0402"/>
    <w:rsid w:val="009B0B75"/>
    <w:rsid w:val="009B16DF"/>
    <w:rsid w:val="009B4CB2"/>
    <w:rsid w:val="009B6701"/>
    <w:rsid w:val="009B6EF7"/>
    <w:rsid w:val="009B7000"/>
    <w:rsid w:val="009B739C"/>
    <w:rsid w:val="009C04EC"/>
    <w:rsid w:val="009C0D21"/>
    <w:rsid w:val="009C328C"/>
    <w:rsid w:val="009C4444"/>
    <w:rsid w:val="009C79AD"/>
    <w:rsid w:val="009C7CA6"/>
    <w:rsid w:val="009D3316"/>
    <w:rsid w:val="009D55AA"/>
    <w:rsid w:val="009E3E77"/>
    <w:rsid w:val="009E3FAB"/>
    <w:rsid w:val="009E5B3F"/>
    <w:rsid w:val="009E7D90"/>
    <w:rsid w:val="009F1AB0"/>
    <w:rsid w:val="009F501D"/>
    <w:rsid w:val="009F74E9"/>
    <w:rsid w:val="00A00F58"/>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4032"/>
    <w:rsid w:val="00A56D62"/>
    <w:rsid w:val="00A56F07"/>
    <w:rsid w:val="00A5762C"/>
    <w:rsid w:val="00A600FC"/>
    <w:rsid w:val="00A60BCA"/>
    <w:rsid w:val="00A611D5"/>
    <w:rsid w:val="00A638DA"/>
    <w:rsid w:val="00A65B41"/>
    <w:rsid w:val="00A65E00"/>
    <w:rsid w:val="00A66A78"/>
    <w:rsid w:val="00A7436E"/>
    <w:rsid w:val="00A74E96"/>
    <w:rsid w:val="00A75A8E"/>
    <w:rsid w:val="00A824DD"/>
    <w:rsid w:val="00A83676"/>
    <w:rsid w:val="00A838F7"/>
    <w:rsid w:val="00A83B7B"/>
    <w:rsid w:val="00A84274"/>
    <w:rsid w:val="00A850F3"/>
    <w:rsid w:val="00A864E3"/>
    <w:rsid w:val="00A94574"/>
    <w:rsid w:val="00A95936"/>
    <w:rsid w:val="00A95B7B"/>
    <w:rsid w:val="00A96265"/>
    <w:rsid w:val="00A97084"/>
    <w:rsid w:val="00AA1C2C"/>
    <w:rsid w:val="00AA35F6"/>
    <w:rsid w:val="00AA667C"/>
    <w:rsid w:val="00AA6E91"/>
    <w:rsid w:val="00AA7439"/>
    <w:rsid w:val="00AB047E"/>
    <w:rsid w:val="00AB0B0A"/>
    <w:rsid w:val="00AB0BB7"/>
    <w:rsid w:val="00AB22C6"/>
    <w:rsid w:val="00AB2AD0"/>
    <w:rsid w:val="00AB67FC"/>
    <w:rsid w:val="00AB7634"/>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04BA"/>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6F15"/>
    <w:rsid w:val="00BB7B38"/>
    <w:rsid w:val="00BC11E5"/>
    <w:rsid w:val="00BC216B"/>
    <w:rsid w:val="00BC4BC6"/>
    <w:rsid w:val="00BC52FD"/>
    <w:rsid w:val="00BC6E62"/>
    <w:rsid w:val="00BC7443"/>
    <w:rsid w:val="00BD0648"/>
    <w:rsid w:val="00BD1040"/>
    <w:rsid w:val="00BD34AA"/>
    <w:rsid w:val="00BE0C44"/>
    <w:rsid w:val="00BE1B8B"/>
    <w:rsid w:val="00BE2A18"/>
    <w:rsid w:val="00BE2C01"/>
    <w:rsid w:val="00BE41EC"/>
    <w:rsid w:val="00BE56FB"/>
    <w:rsid w:val="00BF19B1"/>
    <w:rsid w:val="00BF29F6"/>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5F18"/>
    <w:rsid w:val="00C76417"/>
    <w:rsid w:val="00C7726F"/>
    <w:rsid w:val="00C823DA"/>
    <w:rsid w:val="00C8259F"/>
    <w:rsid w:val="00C82746"/>
    <w:rsid w:val="00C8312F"/>
    <w:rsid w:val="00C84C47"/>
    <w:rsid w:val="00C858A4"/>
    <w:rsid w:val="00C86AFA"/>
    <w:rsid w:val="00CB177E"/>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0E5E"/>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1533"/>
    <w:rsid w:val="00D844D8"/>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8FF"/>
    <w:rsid w:val="00DC1C6B"/>
    <w:rsid w:val="00DC2C2E"/>
    <w:rsid w:val="00DC4AF0"/>
    <w:rsid w:val="00DC7886"/>
    <w:rsid w:val="00DD0CF2"/>
    <w:rsid w:val="00DE1554"/>
    <w:rsid w:val="00DE2901"/>
    <w:rsid w:val="00DE590F"/>
    <w:rsid w:val="00DE7DC1"/>
    <w:rsid w:val="00DF221C"/>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2AE"/>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03F"/>
    <w:rsid w:val="00F17F0A"/>
    <w:rsid w:val="00F2668F"/>
    <w:rsid w:val="00F2742F"/>
    <w:rsid w:val="00F2753B"/>
    <w:rsid w:val="00F33F8B"/>
    <w:rsid w:val="00F340B2"/>
    <w:rsid w:val="00F43390"/>
    <w:rsid w:val="00F443B2"/>
    <w:rsid w:val="00F458D8"/>
    <w:rsid w:val="00F50237"/>
    <w:rsid w:val="00F51CA1"/>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C7361"/>
    <w:rsid w:val="00FD1DBE"/>
    <w:rsid w:val="00FD1E96"/>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09B5A"/>
  <w15:docId w15:val="{E8F51102-D722-4516-A3F6-1DC9D43D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7AF"/>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aliases w:val="Akapit z listą BS,Akapit z listą1,Akapit z listą5,Kolorowa lista — akcent 11,L1,List Paragraph_0,Numerowanie,Wypunktowanie,normalny tekst,sw tekst,List Paragraph"/>
    <w:basedOn w:val="Normalny"/>
    <w:uiPriority w:val="34"/>
    <w:qFormat/>
    <w:rsid w:val="000E27AF"/>
    <w:pPr>
      <w:ind w:left="720"/>
      <w:contextualSpacing/>
    </w:pPr>
  </w:style>
  <w:style w:type="paragraph" w:styleId="Poprawka">
    <w:name w:val="Revision"/>
    <w:hidden/>
    <w:uiPriority w:val="99"/>
    <w:semiHidden/>
    <w:rsid w:val="00A611D5"/>
    <w:pPr>
      <w:spacing w:line="240" w:lineRule="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aczul\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28</TotalTime>
  <Pages>1</Pages>
  <Words>1274</Words>
  <Characters>7649</Characters>
  <Application>Microsoft Office Word</Application>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Radziwonka-Baczul Ilona</dc:creator>
  <cp:lastModifiedBy>Budziszewska-Makulska Alina</cp:lastModifiedBy>
  <cp:revision>8</cp:revision>
  <cp:lastPrinted>2012-04-23T06:39:00Z</cp:lastPrinted>
  <dcterms:created xsi:type="dcterms:W3CDTF">2025-02-27T07:34:00Z</dcterms:created>
  <dcterms:modified xsi:type="dcterms:W3CDTF">2025-02-27T11:56:00Z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