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2268" w:rsidRDefault="00842268" w:rsidP="008102E6">
      <w:pPr>
        <w:spacing w:after="0"/>
        <w:jc w:val="center"/>
        <w:rPr>
          <w:rFonts w:ascii="Times New Roman" w:hAnsi="Times New Roman"/>
        </w:rPr>
      </w:pPr>
    </w:p>
    <w:p w:rsidR="007A1C11" w:rsidRDefault="007A1C11" w:rsidP="008102E6">
      <w:pPr>
        <w:spacing w:after="0"/>
        <w:jc w:val="center"/>
        <w:rPr>
          <w:rFonts w:ascii="Times New Roman" w:hAnsi="Times New Roman"/>
        </w:rPr>
      </w:pPr>
    </w:p>
    <w:p w:rsidR="007A1C11" w:rsidRDefault="007A1C11" w:rsidP="008102E6">
      <w:pPr>
        <w:spacing w:after="0"/>
        <w:jc w:val="center"/>
        <w:rPr>
          <w:rFonts w:ascii="Times New Roman" w:hAnsi="Times New Roman"/>
        </w:rPr>
      </w:pPr>
    </w:p>
    <w:p w:rsidR="00DE16A1" w:rsidRPr="00A26994" w:rsidRDefault="00DE16A1" w:rsidP="00DE16A1">
      <w:pPr>
        <w:tabs>
          <w:tab w:val="center" w:pos="2268"/>
          <w:tab w:val="center" w:pos="6804"/>
        </w:tabs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A26994">
        <w:rPr>
          <w:rFonts w:ascii="Times New Roman" w:hAnsi="Times New Roman"/>
        </w:rPr>
        <w:t>………………….….………..</w:t>
      </w:r>
      <w:r w:rsidRPr="00A26994">
        <w:rPr>
          <w:rFonts w:ascii="Times New Roman" w:hAnsi="Times New Roman"/>
        </w:rPr>
        <w:tab/>
        <w:t>………..……………………….</w:t>
      </w:r>
    </w:p>
    <w:p w:rsidR="00DE16A1" w:rsidRPr="00A26994" w:rsidRDefault="00DE16A1" w:rsidP="00DE16A1">
      <w:pPr>
        <w:tabs>
          <w:tab w:val="center" w:pos="2268"/>
          <w:tab w:val="center" w:pos="6804"/>
        </w:tabs>
        <w:spacing w:after="0"/>
        <w:rPr>
          <w:rFonts w:ascii="Times New Roman" w:hAnsi="Times New Roman"/>
          <w:i/>
          <w:sz w:val="18"/>
          <w:szCs w:val="18"/>
        </w:rPr>
      </w:pPr>
      <w:r w:rsidRPr="00A26994">
        <w:rPr>
          <w:rFonts w:ascii="Times New Roman" w:hAnsi="Times New Roman"/>
          <w:i/>
          <w:sz w:val="18"/>
          <w:szCs w:val="18"/>
        </w:rPr>
        <w:tab/>
        <w:t>(stempel firmowy)</w:t>
      </w:r>
      <w:r w:rsidRPr="00A26994">
        <w:rPr>
          <w:rFonts w:ascii="Times New Roman" w:hAnsi="Times New Roman"/>
          <w:i/>
          <w:sz w:val="18"/>
          <w:szCs w:val="18"/>
        </w:rPr>
        <w:tab/>
        <w:t>(miejscowość i data)</w:t>
      </w:r>
    </w:p>
    <w:p w:rsidR="00DD32F1" w:rsidRPr="00624BE2" w:rsidRDefault="00DD32F1" w:rsidP="00DD32F1">
      <w:pPr>
        <w:rPr>
          <w:rFonts w:ascii="Times New Roman" w:hAnsi="Times New Roman"/>
          <w:sz w:val="16"/>
          <w:szCs w:val="16"/>
        </w:rPr>
      </w:pPr>
    </w:p>
    <w:p w:rsidR="00CD4DEB" w:rsidRDefault="00DD32F1" w:rsidP="00217D58">
      <w:pPr>
        <w:spacing w:before="720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O</w:t>
      </w:r>
      <w:r w:rsidR="00B5742F">
        <w:rPr>
          <w:rFonts w:ascii="Times New Roman" w:hAnsi="Times New Roman"/>
          <w:b/>
          <w:sz w:val="28"/>
          <w:szCs w:val="28"/>
        </w:rPr>
        <w:t>świadczenie</w:t>
      </w:r>
    </w:p>
    <w:p w:rsidR="00484558" w:rsidRDefault="004A0593" w:rsidP="007A1949">
      <w:pPr>
        <w:spacing w:before="240" w:after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O</w:t>
      </w:r>
      <w:r w:rsidR="004746F8" w:rsidRPr="00475CEF">
        <w:rPr>
          <w:rFonts w:ascii="Times New Roman" w:hAnsi="Times New Roman"/>
          <w:b/>
          <w:sz w:val="24"/>
          <w:szCs w:val="24"/>
          <w:u w:val="single"/>
        </w:rPr>
        <w:t>świadczam</w:t>
      </w:r>
      <w:r w:rsidR="00CD4DEB">
        <w:rPr>
          <w:rFonts w:ascii="Times New Roman" w:hAnsi="Times New Roman"/>
          <w:sz w:val="24"/>
          <w:szCs w:val="24"/>
        </w:rPr>
        <w:t>, że</w:t>
      </w:r>
      <w:r w:rsidR="007A194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w ramach zadania realizowanego na podstawie umowy nr…….. z dnia…… </w:t>
      </w:r>
      <w:r w:rsidR="000D2095">
        <w:rPr>
          <w:rFonts w:ascii="Times New Roman" w:hAnsi="Times New Roman"/>
          <w:sz w:val="24"/>
          <w:szCs w:val="24"/>
        </w:rPr>
        <w:br/>
      </w:r>
      <w:r w:rsidR="006F3445">
        <w:rPr>
          <w:rFonts w:ascii="Times New Roman" w:hAnsi="Times New Roman"/>
          <w:sz w:val="24"/>
          <w:szCs w:val="24"/>
        </w:rPr>
        <w:t xml:space="preserve">w ramach </w:t>
      </w:r>
      <w:r w:rsidR="006F3445" w:rsidRPr="006F3445">
        <w:rPr>
          <w:rFonts w:ascii="Times New Roman" w:hAnsi="Times New Roman"/>
          <w:i/>
          <w:sz w:val="24"/>
          <w:szCs w:val="24"/>
        </w:rPr>
        <w:t xml:space="preserve">Programu rozwoju instytucji opieki nad dziećmi w wieku do lat 3 „MALUCH+” </w:t>
      </w:r>
      <w:r w:rsidR="000D2095">
        <w:rPr>
          <w:rFonts w:ascii="Times New Roman" w:hAnsi="Times New Roman"/>
          <w:i/>
          <w:sz w:val="24"/>
          <w:szCs w:val="24"/>
        </w:rPr>
        <w:br/>
      </w:r>
      <w:r w:rsidR="006F3445" w:rsidRPr="006F3445">
        <w:rPr>
          <w:rFonts w:ascii="Times New Roman" w:hAnsi="Times New Roman"/>
          <w:i/>
          <w:sz w:val="24"/>
          <w:szCs w:val="24"/>
        </w:rPr>
        <w:t>2022–2029</w:t>
      </w:r>
      <w:r w:rsidR="006F344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poniesione zostały koszty ze środków programu na dostosowanie obiektu do potrzeb dzieci z niepełnosprawnościami lub wymagających szczególnej opieki w kwocie: …</w:t>
      </w:r>
      <w:r w:rsidR="006F3445">
        <w:rPr>
          <w:rFonts w:ascii="Times New Roman" w:hAnsi="Times New Roman"/>
          <w:sz w:val="24"/>
          <w:szCs w:val="24"/>
        </w:rPr>
        <w:t>…</w:t>
      </w:r>
      <w:r>
        <w:rPr>
          <w:rFonts w:ascii="Times New Roman" w:hAnsi="Times New Roman"/>
          <w:sz w:val="24"/>
          <w:szCs w:val="24"/>
        </w:rPr>
        <w:t xml:space="preserve">….. zł. </w:t>
      </w:r>
    </w:p>
    <w:p w:rsidR="004A0593" w:rsidRDefault="004A0593" w:rsidP="004A0593">
      <w:pPr>
        <w:spacing w:before="240" w:after="120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B8407C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Oświadczam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, że </w:t>
      </w:r>
      <w:r w:rsid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…. obiekt/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obiekt</w:t>
      </w:r>
      <w:r w:rsid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ów</w:t>
      </w:r>
      <w:r w:rsidR="006F3445">
        <w:rPr>
          <w:rFonts w:ascii="Times New Roman" w:eastAsia="Times New Roman" w:hAnsi="Times New Roman"/>
          <w:bCs/>
          <w:sz w:val="24"/>
          <w:szCs w:val="24"/>
          <w:lang w:eastAsia="pl-PL"/>
        </w:rPr>
        <w:t>,</w:t>
      </w:r>
      <w:r w:rsidR="005E3B5C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w którym</w:t>
      </w:r>
      <w:r w:rsid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/w których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było realizowane zadani</w:t>
      </w:r>
      <w:r w:rsidR="006F3445">
        <w:rPr>
          <w:rFonts w:ascii="Times New Roman" w:eastAsia="Times New Roman" w:hAnsi="Times New Roman"/>
          <w:bCs/>
          <w:sz w:val="24"/>
          <w:szCs w:val="24"/>
          <w:lang w:eastAsia="pl-PL"/>
        </w:rPr>
        <w:t>e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na podstawie </w:t>
      </w:r>
      <w:r w:rsidR="006F3445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ww.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umowy nr </w:t>
      </w:r>
      <w:r w:rsidR="006F3445">
        <w:rPr>
          <w:rFonts w:ascii="Times New Roman" w:eastAsia="Times New Roman" w:hAnsi="Times New Roman"/>
          <w:bCs/>
          <w:sz w:val="24"/>
          <w:szCs w:val="24"/>
          <w:lang w:eastAsia="pl-PL"/>
        </w:rPr>
        <w:t>….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….. z dnia …..</w:t>
      </w:r>
      <w:r w:rsidR="006F3445">
        <w:rPr>
          <w:rFonts w:ascii="Times New Roman" w:eastAsia="Times New Roman" w:hAnsi="Times New Roman"/>
          <w:bCs/>
          <w:sz w:val="24"/>
          <w:szCs w:val="24"/>
          <w:lang w:eastAsia="pl-PL"/>
        </w:rPr>
        <w:t>,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został</w:t>
      </w:r>
      <w:r w:rsid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/zostało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7D6EE2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w ramach realizacji zadania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dostosowany</w:t>
      </w:r>
      <w:r w:rsid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/dostosowanych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057B7E" w:rsidRPr="00057B7E">
        <w:rPr>
          <w:rFonts w:ascii="Times New Roman" w:eastAsia="Times New Roman" w:hAnsi="Times New Roman"/>
          <w:bCs/>
          <w:sz w:val="24"/>
          <w:szCs w:val="24"/>
          <w:lang w:eastAsia="pl-PL"/>
        </w:rPr>
        <w:t>do potrzeb dzieci (w tym z niepełnosprawnością</w:t>
      </w:r>
      <w:r w:rsidR="00AB7529" w:rsidRPr="00AB7529">
        <w:t xml:space="preserve"> </w:t>
      </w:r>
      <w:r w:rsidR="00AB7529" w:rsidRP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lub wymagających szczególnej opieki</w:t>
      </w:r>
      <w:r w:rsidR="00057B7E" w:rsidRPr="00057B7E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),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zgodnie ze</w:t>
      </w:r>
      <w:r w:rsidRPr="004A0593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standard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em</w:t>
      </w:r>
      <w:r w:rsidRPr="004A0593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architektoniczn</w:t>
      </w:r>
      <w:r w:rsidR="006F3445">
        <w:rPr>
          <w:rFonts w:ascii="Times New Roman" w:eastAsia="Times New Roman" w:hAnsi="Times New Roman"/>
          <w:bCs/>
          <w:sz w:val="24"/>
          <w:szCs w:val="24"/>
          <w:lang w:eastAsia="pl-PL"/>
        </w:rPr>
        <w:t>ym</w:t>
      </w:r>
      <w:r w:rsidRPr="004A0593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stanowiąc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ym</w:t>
      </w:r>
      <w:r w:rsidRPr="004A0593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część załącznika nr 2 do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Pr="004A0593">
        <w:rPr>
          <w:rFonts w:ascii="Times New Roman" w:eastAsia="Times New Roman" w:hAnsi="Times New Roman"/>
          <w:bCs/>
          <w:i/>
          <w:sz w:val="24"/>
          <w:szCs w:val="24"/>
          <w:lang w:eastAsia="pl-PL"/>
        </w:rPr>
        <w:t>Wytycznych dotyczących realizacji zasad równościowych w ramach funduszy unijnych na lata 2021–2027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. </w:t>
      </w:r>
    </w:p>
    <w:p w:rsidR="00B8407C" w:rsidRPr="004A0593" w:rsidRDefault="00B8407C" w:rsidP="004A0593">
      <w:pPr>
        <w:spacing w:before="240" w:after="120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Informuję, że </w:t>
      </w:r>
      <w:r w:rsidR="00AE2885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na podstawie ww. umowy </w:t>
      </w:r>
      <w:r w:rsid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powstało</w:t>
      </w:r>
      <w:r w:rsidR="004B24C1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…. miejsc opieki </w:t>
      </w:r>
      <w:r w:rsidR="00AB7529">
        <w:rPr>
          <w:rFonts w:ascii="Times New Roman" w:eastAsia="Times New Roman" w:hAnsi="Times New Roman"/>
          <w:bCs/>
          <w:sz w:val="24"/>
          <w:szCs w:val="24"/>
          <w:lang w:eastAsia="pl-PL"/>
        </w:rPr>
        <w:t>dla</w:t>
      </w:r>
      <w:r w:rsidR="004B24C1">
        <w:rPr>
          <w:rFonts w:ascii="Times New Roman" w:hAnsi="Times New Roman"/>
          <w:sz w:val="24"/>
          <w:szCs w:val="24"/>
        </w:rPr>
        <w:t xml:space="preserve"> dzieci </w:t>
      </w:r>
      <w:r w:rsidR="000D2095">
        <w:rPr>
          <w:rFonts w:ascii="Times New Roman" w:hAnsi="Times New Roman"/>
          <w:sz w:val="24"/>
          <w:szCs w:val="24"/>
        </w:rPr>
        <w:br/>
      </w:r>
      <w:r w:rsidR="004B24C1">
        <w:rPr>
          <w:rFonts w:ascii="Times New Roman" w:hAnsi="Times New Roman"/>
          <w:sz w:val="24"/>
          <w:szCs w:val="24"/>
        </w:rPr>
        <w:t>z niepełnosprawnościami lub wymagających szczególnej opieki</w:t>
      </w:r>
      <w:r w:rsidR="00AE2885">
        <w:rPr>
          <w:rFonts w:ascii="Times New Roman" w:hAnsi="Times New Roman"/>
          <w:sz w:val="24"/>
          <w:szCs w:val="24"/>
        </w:rPr>
        <w:t>.</w:t>
      </w:r>
    </w:p>
    <w:p w:rsidR="00B5563C" w:rsidRPr="00A26994" w:rsidRDefault="00D74573" w:rsidP="00093480">
      <w:pPr>
        <w:spacing w:before="960" w:after="0" w:line="240" w:lineRule="auto"/>
        <w:ind w:left="5103"/>
        <w:jc w:val="center"/>
        <w:rPr>
          <w:rFonts w:ascii="Times New Roman" w:hAnsi="Times New Roman"/>
        </w:rPr>
      </w:pPr>
      <w:r w:rsidRPr="00A26994">
        <w:rPr>
          <w:rFonts w:ascii="Times New Roman" w:hAnsi="Times New Roman"/>
        </w:rPr>
        <w:t>………………………………………………….</w:t>
      </w:r>
    </w:p>
    <w:p w:rsidR="006E5098" w:rsidRPr="00CB59B0" w:rsidRDefault="00DE16A1" w:rsidP="00CB59B0">
      <w:pPr>
        <w:ind w:left="5103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(podpis</w:t>
      </w:r>
      <w:r w:rsidR="007A1949">
        <w:rPr>
          <w:rFonts w:ascii="Times New Roman" w:hAnsi="Times New Roman"/>
          <w:i/>
          <w:sz w:val="20"/>
          <w:szCs w:val="20"/>
        </w:rPr>
        <w:t xml:space="preserve"> ostatecznego odbiorcy wsparcia</w:t>
      </w:r>
      <w:r>
        <w:rPr>
          <w:rFonts w:ascii="Times New Roman" w:hAnsi="Times New Roman"/>
          <w:i/>
          <w:sz w:val="20"/>
          <w:szCs w:val="20"/>
        </w:rPr>
        <w:t>)</w:t>
      </w:r>
    </w:p>
    <w:sectPr w:rsidR="006E5098" w:rsidRPr="00CB59B0" w:rsidSect="0080180A">
      <w:headerReference w:type="default" r:id="rId8"/>
      <w:footerReference w:type="default" r:id="rId9"/>
      <w:footnotePr>
        <w:numFmt w:val="chicago"/>
      </w:footnotePr>
      <w:type w:val="continuous"/>
      <w:pgSz w:w="11906" w:h="16838"/>
      <w:pgMar w:top="851" w:right="991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2520" w:rsidRDefault="00BD2520" w:rsidP="00E46609">
      <w:pPr>
        <w:spacing w:after="0" w:line="240" w:lineRule="auto"/>
      </w:pPr>
      <w:r>
        <w:separator/>
      </w:r>
    </w:p>
  </w:endnote>
  <w:endnote w:type="continuationSeparator" w:id="0">
    <w:p w:rsidR="00BD2520" w:rsidRDefault="00BD2520" w:rsidP="00E46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2520" w:rsidRDefault="00BD2520">
    <w:pPr>
      <w:pStyle w:val="Stopka"/>
    </w:pPr>
    <w:r>
      <w:rPr>
        <w:noProof/>
        <w:lang w:eastAsia="pl-PL"/>
      </w:rPr>
      <w:drawing>
        <wp:inline distT="0" distB="0" distL="0" distR="0" wp14:anchorId="49427B87" wp14:editId="1689BBA5">
          <wp:extent cx="6031230" cy="925243"/>
          <wp:effectExtent l="0" t="0" r="7620" b="8255"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2 c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925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2520" w:rsidRDefault="00BD2520" w:rsidP="00E46609">
      <w:pPr>
        <w:spacing w:after="0" w:line="240" w:lineRule="auto"/>
      </w:pPr>
      <w:r>
        <w:separator/>
      </w:r>
    </w:p>
  </w:footnote>
  <w:footnote w:type="continuationSeparator" w:id="0">
    <w:p w:rsidR="00BD2520" w:rsidRDefault="00BD2520" w:rsidP="00E466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4BE2" w:rsidRPr="00BD2520" w:rsidRDefault="00AD7561" w:rsidP="00BD2520">
    <w:pPr>
      <w:pStyle w:val="Nagwek"/>
      <w:tabs>
        <w:tab w:val="clear" w:pos="4536"/>
      </w:tabs>
      <w:ind w:left="4111"/>
      <w:jc w:val="right"/>
      <w:rPr>
        <w:rFonts w:ascii="Times New Roman" w:hAnsi="Times New Roman"/>
        <w:b/>
        <w:i/>
        <w:sz w:val="20"/>
        <w:szCs w:val="24"/>
      </w:rPr>
    </w:pPr>
    <w:r w:rsidRPr="006274DD">
      <w:rPr>
        <w:rFonts w:ascii="Times New Roman" w:hAnsi="Times New Roman"/>
        <w:b/>
        <w:noProof/>
        <w:sz w:val="20"/>
        <w:szCs w:val="24"/>
      </w:rPr>
      <w:t>Zał. nr 9 do umowy</w:t>
    </w:r>
    <w:r w:rsidRPr="006274DD">
      <w:rPr>
        <w:rFonts w:ascii="Times New Roman" w:hAnsi="Times New Roman"/>
        <w:b/>
        <w:i/>
        <w:noProof/>
        <w:sz w:val="20"/>
        <w:szCs w:val="24"/>
      </w:rPr>
      <w:t xml:space="preserve"> </w:t>
    </w:r>
    <w:r w:rsidRPr="006274DD">
      <w:rPr>
        <w:rFonts w:ascii="Times New Roman" w:hAnsi="Times New Roman"/>
        <w:b/>
        <w:i/>
        <w:noProof/>
        <w:sz w:val="20"/>
        <w:szCs w:val="24"/>
      </w:rPr>
      <w:br/>
    </w:r>
    <w:r w:rsidRPr="006274DD">
      <w:rPr>
        <w:rFonts w:ascii="Times New Roman" w:hAnsi="Times New Roman"/>
        <w:b/>
        <w:i/>
        <w:sz w:val="20"/>
        <w:szCs w:val="24"/>
      </w:rPr>
      <w:t xml:space="preserve">Wzór oświadczenia/Oświadczenie o poniesieniu kosztów </w:t>
    </w:r>
    <w:r w:rsidR="006274DD">
      <w:rPr>
        <w:rFonts w:ascii="Times New Roman" w:hAnsi="Times New Roman"/>
        <w:b/>
        <w:i/>
        <w:sz w:val="20"/>
        <w:szCs w:val="24"/>
      </w:rPr>
      <w:br/>
    </w:r>
    <w:r w:rsidRPr="006274DD">
      <w:rPr>
        <w:rFonts w:ascii="Times New Roman" w:hAnsi="Times New Roman"/>
        <w:b/>
        <w:i/>
        <w:sz w:val="20"/>
        <w:szCs w:val="24"/>
      </w:rPr>
      <w:t>ze środków programu na dostosowanie obiektu do potrzeb dzieci z niepełnosprawnościami lub wymagających szczególnej opieki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E56CBD"/>
    <w:multiLevelType w:val="hybridMultilevel"/>
    <w:tmpl w:val="B6EAE14A"/>
    <w:lvl w:ilvl="0" w:tplc="041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removePersonalInformation/>
  <w:removeDateAndTime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ChangesUpdateDate" w:val="2023-05-23"/>
    <w:docVar w:name="LE_Links" w:val="{2AA57634-8E27-4B6D-ABC3-9BC3FF0B8908}"/>
  </w:docVars>
  <w:rsids>
    <w:rsidRoot w:val="00BD2520"/>
    <w:rsid w:val="00002005"/>
    <w:rsid w:val="000046EC"/>
    <w:rsid w:val="00033180"/>
    <w:rsid w:val="00044484"/>
    <w:rsid w:val="000530AA"/>
    <w:rsid w:val="0005361A"/>
    <w:rsid w:val="00054FFF"/>
    <w:rsid w:val="00057B7E"/>
    <w:rsid w:val="00076BDD"/>
    <w:rsid w:val="0007721E"/>
    <w:rsid w:val="00082F4C"/>
    <w:rsid w:val="00084243"/>
    <w:rsid w:val="00084252"/>
    <w:rsid w:val="00086BA1"/>
    <w:rsid w:val="00093480"/>
    <w:rsid w:val="000A6CA8"/>
    <w:rsid w:val="000A70AD"/>
    <w:rsid w:val="000C5928"/>
    <w:rsid w:val="000D2095"/>
    <w:rsid w:val="000D3CBA"/>
    <w:rsid w:val="000D5807"/>
    <w:rsid w:val="000E1C19"/>
    <w:rsid w:val="000E2AAE"/>
    <w:rsid w:val="000E33A8"/>
    <w:rsid w:val="000E4BB3"/>
    <w:rsid w:val="00104DF4"/>
    <w:rsid w:val="001228F6"/>
    <w:rsid w:val="001554E4"/>
    <w:rsid w:val="00162A3E"/>
    <w:rsid w:val="00170029"/>
    <w:rsid w:val="00180750"/>
    <w:rsid w:val="00181975"/>
    <w:rsid w:val="001C1EED"/>
    <w:rsid w:val="001C1F8A"/>
    <w:rsid w:val="001C21FC"/>
    <w:rsid w:val="001E0A53"/>
    <w:rsid w:val="001F313B"/>
    <w:rsid w:val="001F6CD5"/>
    <w:rsid w:val="00203253"/>
    <w:rsid w:val="0021261E"/>
    <w:rsid w:val="00217D58"/>
    <w:rsid w:val="00225DC1"/>
    <w:rsid w:val="00225E3E"/>
    <w:rsid w:val="0025571D"/>
    <w:rsid w:val="0028688E"/>
    <w:rsid w:val="00290EA9"/>
    <w:rsid w:val="002965FD"/>
    <w:rsid w:val="002A0CA8"/>
    <w:rsid w:val="002A74F0"/>
    <w:rsid w:val="002C3D94"/>
    <w:rsid w:val="002C67D2"/>
    <w:rsid w:val="002D3712"/>
    <w:rsid w:val="0031617D"/>
    <w:rsid w:val="0034472E"/>
    <w:rsid w:val="00351AC6"/>
    <w:rsid w:val="00355666"/>
    <w:rsid w:val="00395AC7"/>
    <w:rsid w:val="003A4D2D"/>
    <w:rsid w:val="003B1283"/>
    <w:rsid w:val="003F2572"/>
    <w:rsid w:val="003F56CE"/>
    <w:rsid w:val="00401D2D"/>
    <w:rsid w:val="00404CC2"/>
    <w:rsid w:val="00417866"/>
    <w:rsid w:val="00432CAA"/>
    <w:rsid w:val="00453808"/>
    <w:rsid w:val="00462AE9"/>
    <w:rsid w:val="004658D5"/>
    <w:rsid w:val="004746F8"/>
    <w:rsid w:val="00475CEF"/>
    <w:rsid w:val="00484558"/>
    <w:rsid w:val="004932AE"/>
    <w:rsid w:val="004943DC"/>
    <w:rsid w:val="004A0593"/>
    <w:rsid w:val="004B24C1"/>
    <w:rsid w:val="004B372D"/>
    <w:rsid w:val="004B50A2"/>
    <w:rsid w:val="004E56E1"/>
    <w:rsid w:val="004F2384"/>
    <w:rsid w:val="004F61E1"/>
    <w:rsid w:val="004F783A"/>
    <w:rsid w:val="00500042"/>
    <w:rsid w:val="005417AA"/>
    <w:rsid w:val="005540C7"/>
    <w:rsid w:val="00555242"/>
    <w:rsid w:val="005A2623"/>
    <w:rsid w:val="005A6A74"/>
    <w:rsid w:val="005D6F04"/>
    <w:rsid w:val="005E3406"/>
    <w:rsid w:val="005E3B5C"/>
    <w:rsid w:val="005F3823"/>
    <w:rsid w:val="00605302"/>
    <w:rsid w:val="00624BE2"/>
    <w:rsid w:val="00626671"/>
    <w:rsid w:val="006274DD"/>
    <w:rsid w:val="00632FDC"/>
    <w:rsid w:val="0064663A"/>
    <w:rsid w:val="006558C5"/>
    <w:rsid w:val="00667027"/>
    <w:rsid w:val="006745C1"/>
    <w:rsid w:val="00681D34"/>
    <w:rsid w:val="006A28FC"/>
    <w:rsid w:val="006A7596"/>
    <w:rsid w:val="006B636C"/>
    <w:rsid w:val="006E0899"/>
    <w:rsid w:val="006E5098"/>
    <w:rsid w:val="006F29AD"/>
    <w:rsid w:val="006F3445"/>
    <w:rsid w:val="00723B89"/>
    <w:rsid w:val="00740A95"/>
    <w:rsid w:val="007533FC"/>
    <w:rsid w:val="007641B3"/>
    <w:rsid w:val="00781C54"/>
    <w:rsid w:val="007864A0"/>
    <w:rsid w:val="007A1949"/>
    <w:rsid w:val="007A1C11"/>
    <w:rsid w:val="007B0F0E"/>
    <w:rsid w:val="007B5B3E"/>
    <w:rsid w:val="007C05D2"/>
    <w:rsid w:val="007D30BB"/>
    <w:rsid w:val="007D6B01"/>
    <w:rsid w:val="007D6EE2"/>
    <w:rsid w:val="0080180A"/>
    <w:rsid w:val="008102E6"/>
    <w:rsid w:val="00825D51"/>
    <w:rsid w:val="008312D4"/>
    <w:rsid w:val="0083384D"/>
    <w:rsid w:val="00842268"/>
    <w:rsid w:val="00873CA3"/>
    <w:rsid w:val="0088124E"/>
    <w:rsid w:val="00884A2B"/>
    <w:rsid w:val="008A0A4A"/>
    <w:rsid w:val="008C6BA7"/>
    <w:rsid w:val="008D57F8"/>
    <w:rsid w:val="008E026B"/>
    <w:rsid w:val="00920D97"/>
    <w:rsid w:val="009247A2"/>
    <w:rsid w:val="00932A54"/>
    <w:rsid w:val="00936175"/>
    <w:rsid w:val="00991B34"/>
    <w:rsid w:val="009962DD"/>
    <w:rsid w:val="009A730C"/>
    <w:rsid w:val="009B3C90"/>
    <w:rsid w:val="009B44B8"/>
    <w:rsid w:val="009B57A5"/>
    <w:rsid w:val="009D102C"/>
    <w:rsid w:val="009D6ADB"/>
    <w:rsid w:val="009E154C"/>
    <w:rsid w:val="00A01087"/>
    <w:rsid w:val="00A04E39"/>
    <w:rsid w:val="00A06C50"/>
    <w:rsid w:val="00A144CE"/>
    <w:rsid w:val="00A26994"/>
    <w:rsid w:val="00A35A09"/>
    <w:rsid w:val="00A4287E"/>
    <w:rsid w:val="00A65895"/>
    <w:rsid w:val="00A71305"/>
    <w:rsid w:val="00A743D5"/>
    <w:rsid w:val="00A80815"/>
    <w:rsid w:val="00A96A8D"/>
    <w:rsid w:val="00A974BF"/>
    <w:rsid w:val="00AA4D64"/>
    <w:rsid w:val="00AB7529"/>
    <w:rsid w:val="00AD1DA9"/>
    <w:rsid w:val="00AD1FC4"/>
    <w:rsid w:val="00AD7561"/>
    <w:rsid w:val="00AE2885"/>
    <w:rsid w:val="00AF1709"/>
    <w:rsid w:val="00B16CD3"/>
    <w:rsid w:val="00B230C3"/>
    <w:rsid w:val="00B269D4"/>
    <w:rsid w:val="00B27B67"/>
    <w:rsid w:val="00B360E5"/>
    <w:rsid w:val="00B419FC"/>
    <w:rsid w:val="00B550A6"/>
    <w:rsid w:val="00B5563C"/>
    <w:rsid w:val="00B5742F"/>
    <w:rsid w:val="00B65F31"/>
    <w:rsid w:val="00B70A3C"/>
    <w:rsid w:val="00B8407C"/>
    <w:rsid w:val="00B86D40"/>
    <w:rsid w:val="00B97AD4"/>
    <w:rsid w:val="00BA6843"/>
    <w:rsid w:val="00BB03EA"/>
    <w:rsid w:val="00BB7A22"/>
    <w:rsid w:val="00BD2520"/>
    <w:rsid w:val="00BD2929"/>
    <w:rsid w:val="00BE1FE7"/>
    <w:rsid w:val="00C00F6C"/>
    <w:rsid w:val="00C030CD"/>
    <w:rsid w:val="00C129DE"/>
    <w:rsid w:val="00C25AE2"/>
    <w:rsid w:val="00C464D4"/>
    <w:rsid w:val="00C5327E"/>
    <w:rsid w:val="00C63927"/>
    <w:rsid w:val="00C70E78"/>
    <w:rsid w:val="00C74910"/>
    <w:rsid w:val="00C80654"/>
    <w:rsid w:val="00C93B3C"/>
    <w:rsid w:val="00C957A3"/>
    <w:rsid w:val="00CA374D"/>
    <w:rsid w:val="00CB28FF"/>
    <w:rsid w:val="00CB3E10"/>
    <w:rsid w:val="00CB59B0"/>
    <w:rsid w:val="00CD4DEB"/>
    <w:rsid w:val="00CE104E"/>
    <w:rsid w:val="00CF36FF"/>
    <w:rsid w:val="00CF4333"/>
    <w:rsid w:val="00D30A1B"/>
    <w:rsid w:val="00D3152F"/>
    <w:rsid w:val="00D35550"/>
    <w:rsid w:val="00D47F69"/>
    <w:rsid w:val="00D66E93"/>
    <w:rsid w:val="00D74573"/>
    <w:rsid w:val="00DD32F1"/>
    <w:rsid w:val="00DE16A1"/>
    <w:rsid w:val="00DF22FC"/>
    <w:rsid w:val="00E15A00"/>
    <w:rsid w:val="00E30176"/>
    <w:rsid w:val="00E44009"/>
    <w:rsid w:val="00E46609"/>
    <w:rsid w:val="00E5589E"/>
    <w:rsid w:val="00E85BC7"/>
    <w:rsid w:val="00E86420"/>
    <w:rsid w:val="00E91FBD"/>
    <w:rsid w:val="00EA11E8"/>
    <w:rsid w:val="00EA4707"/>
    <w:rsid w:val="00EB62E5"/>
    <w:rsid w:val="00F00F58"/>
    <w:rsid w:val="00F00FC1"/>
    <w:rsid w:val="00F0570C"/>
    <w:rsid w:val="00F16E1B"/>
    <w:rsid w:val="00F554CB"/>
    <w:rsid w:val="00F576BE"/>
    <w:rsid w:val="00F8446E"/>
    <w:rsid w:val="00FB147B"/>
    <w:rsid w:val="00FD2D04"/>
    <w:rsid w:val="00FF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37CD1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1261E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uiPriority w:val="99"/>
    <w:rsid w:val="00FB147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E46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6609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E46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6609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40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40C7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8065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8065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80654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8065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80654"/>
    <w:rPr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F170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F1709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F170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MALUCH+\MALUCH%202022-2029\UMOWY\PRYWATNI\umowa%20z%20za&#322;&#261;cznikami%20prywatni%20tworzenie%20FERS\Za&#322;.%209%20Wz&#243;r%20o&#347;wiadczenia%20o%20poniesieniu%20koszt&#243;w%20ze%20&#347;rodk&#243;w%20programu%20na%20dostosowanie%20obiektu%20do%20potrzeb%20dzieci%20z%20niepe&#322;_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2AA57634-8E27-4B6D-ABC3-9BC3FF0B8908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Zał. 9 Wzór oświadczenia o poniesieniu kosztów ze środków programu na dostosowanie obiektu do potrzeb dzieci z niepeł_</Template>
  <TotalTime>0</TotalTime>
  <Pages>1</Pages>
  <Words>140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2023-11-06T09:20:00Z</dcterms:created>
  <dcterms:modified xsi:type="dcterms:W3CDTF">2023-11-06T09:29:00Z</dcterms:modified>
</cp:coreProperties>
</file>