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10FD6" w14:textId="5AAF2D03" w:rsidR="003D6D3F" w:rsidRPr="00482FBC" w:rsidRDefault="003D6D3F" w:rsidP="003D6D3F">
      <w:pPr>
        <w:pBdr>
          <w:bottom w:val="single" w:sz="6" w:space="1" w:color="auto"/>
        </w:pBdr>
        <w:tabs>
          <w:tab w:val="center" w:pos="4536"/>
          <w:tab w:val="left" w:pos="7583"/>
        </w:tabs>
        <w:spacing w:after="0" w:line="360" w:lineRule="auto"/>
        <w:jc w:val="right"/>
        <w:rPr>
          <w:rFonts w:ascii="Arial" w:eastAsiaTheme="minorHAnsi" w:hAnsi="Arial" w:cs="Arial"/>
          <w:bCs/>
        </w:rPr>
      </w:pPr>
      <w:r w:rsidRPr="00482FBC">
        <w:rPr>
          <w:rFonts w:ascii="Arial" w:eastAsiaTheme="minorHAnsi" w:hAnsi="Arial" w:cs="Arial"/>
          <w:bCs/>
        </w:rPr>
        <w:t xml:space="preserve">Wrocław, dnia </w:t>
      </w:r>
      <w:r w:rsidR="00755A9B">
        <w:rPr>
          <w:rFonts w:ascii="Arial" w:eastAsiaTheme="minorHAnsi" w:hAnsi="Arial" w:cs="Arial"/>
          <w:bCs/>
        </w:rPr>
        <w:t>2</w:t>
      </w:r>
      <w:r w:rsidRPr="00482FBC">
        <w:rPr>
          <w:rFonts w:ascii="Arial" w:eastAsiaTheme="minorHAnsi" w:hAnsi="Arial" w:cs="Arial"/>
          <w:bCs/>
        </w:rPr>
        <w:t xml:space="preserve"> </w:t>
      </w:r>
      <w:r w:rsidR="00F9593C">
        <w:rPr>
          <w:rFonts w:ascii="Arial" w:eastAsiaTheme="minorHAnsi" w:hAnsi="Arial" w:cs="Arial"/>
          <w:bCs/>
        </w:rPr>
        <w:t>września</w:t>
      </w:r>
      <w:r w:rsidRPr="00482FBC">
        <w:rPr>
          <w:rFonts w:ascii="Arial" w:eastAsiaTheme="minorHAnsi" w:hAnsi="Arial" w:cs="Arial"/>
          <w:bCs/>
        </w:rPr>
        <w:t xml:space="preserve"> 2026 r.</w:t>
      </w:r>
    </w:p>
    <w:p w14:paraId="5700A937" w14:textId="77777777" w:rsidR="003D6D3F" w:rsidRPr="00482FBC" w:rsidRDefault="003D6D3F" w:rsidP="00837BB1">
      <w:pPr>
        <w:pBdr>
          <w:bottom w:val="single" w:sz="6" w:space="1" w:color="auto"/>
        </w:pBdr>
        <w:tabs>
          <w:tab w:val="center" w:pos="4536"/>
          <w:tab w:val="left" w:pos="7583"/>
        </w:tabs>
        <w:spacing w:after="0" w:line="360" w:lineRule="auto"/>
        <w:jc w:val="center"/>
        <w:rPr>
          <w:rFonts w:ascii="Arial" w:eastAsiaTheme="minorHAnsi" w:hAnsi="Arial" w:cs="Arial"/>
          <w:b/>
        </w:rPr>
      </w:pPr>
    </w:p>
    <w:p w14:paraId="503EB3ED" w14:textId="7F8972A9" w:rsidR="00837BB1" w:rsidRPr="00482FBC" w:rsidRDefault="00837BB1" w:rsidP="00837BB1">
      <w:pPr>
        <w:pBdr>
          <w:bottom w:val="single" w:sz="6" w:space="1" w:color="auto"/>
        </w:pBdr>
        <w:tabs>
          <w:tab w:val="center" w:pos="4536"/>
          <w:tab w:val="left" w:pos="7583"/>
        </w:tabs>
        <w:spacing w:after="0" w:line="360" w:lineRule="auto"/>
        <w:jc w:val="center"/>
        <w:rPr>
          <w:rFonts w:ascii="Arial" w:eastAsiaTheme="minorHAnsi" w:hAnsi="Arial" w:cs="Arial"/>
          <w:b/>
        </w:rPr>
      </w:pPr>
      <w:r w:rsidRPr="00482FBC">
        <w:rPr>
          <w:rFonts w:ascii="Arial" w:eastAsiaTheme="minorHAnsi" w:hAnsi="Arial" w:cs="Arial"/>
          <w:b/>
        </w:rPr>
        <w:t>ZAPYTANIE OFERTOWE</w:t>
      </w:r>
    </w:p>
    <w:p w14:paraId="4C5DFA4E" w14:textId="7BFDFC7A" w:rsidR="00837BB1" w:rsidRPr="00482FBC" w:rsidRDefault="00837BB1" w:rsidP="00837B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Arial" w:hAnsi="Arial" w:cs="Arial"/>
        </w:rPr>
      </w:pPr>
      <w:r w:rsidRPr="00482FBC">
        <w:rPr>
          <w:rFonts w:ascii="Arial" w:hAnsi="Arial" w:cs="Arial"/>
        </w:rPr>
        <w:t xml:space="preserve">Zadanie realizowane jest bez stosowania </w:t>
      </w:r>
      <w:r w:rsidRPr="00482FBC">
        <w:rPr>
          <w:rFonts w:ascii="Arial" w:hAnsi="Arial" w:cs="Arial"/>
          <w:i/>
        </w:rPr>
        <w:t xml:space="preserve">ustawy z dnia 11 września 2019  r. Prawo zamówień publicznych (Dz. U. z </w:t>
      </w:r>
      <w:r w:rsidR="003D6D3F" w:rsidRPr="00482FBC">
        <w:rPr>
          <w:rFonts w:ascii="Arial" w:hAnsi="Arial" w:cs="Arial"/>
          <w:i/>
        </w:rPr>
        <w:t>2026</w:t>
      </w:r>
      <w:r w:rsidRPr="00482FBC">
        <w:rPr>
          <w:rFonts w:ascii="Arial" w:hAnsi="Arial" w:cs="Arial"/>
          <w:i/>
        </w:rPr>
        <w:t xml:space="preserve"> r. poz. </w:t>
      </w:r>
      <w:r w:rsidR="003D6D3F" w:rsidRPr="00482FBC">
        <w:rPr>
          <w:rFonts w:ascii="Arial" w:hAnsi="Arial" w:cs="Arial"/>
          <w:i/>
        </w:rPr>
        <w:t>793</w:t>
      </w:r>
      <w:r w:rsidRPr="00482FBC">
        <w:rPr>
          <w:rFonts w:ascii="Arial" w:hAnsi="Arial" w:cs="Arial"/>
          <w:i/>
        </w:rPr>
        <w:t xml:space="preserve"> ze zm.)</w:t>
      </w:r>
      <w:r w:rsidRPr="00482FBC">
        <w:rPr>
          <w:rFonts w:ascii="Arial" w:hAnsi="Arial" w:cs="Arial"/>
        </w:rPr>
        <w:t xml:space="preserve"> – w myśl art. 2 ust. 1 pkt 1: Przepisy ustawy stosuje się do udzielenia zamówień klasycznych, których wartość jest równa lub przekracza kwotę </w:t>
      </w:r>
      <w:r w:rsidR="00637785" w:rsidRPr="00482FBC">
        <w:rPr>
          <w:rFonts w:ascii="Arial" w:hAnsi="Arial" w:cs="Arial"/>
        </w:rPr>
        <w:t>170</w:t>
      </w:r>
      <w:r w:rsidRPr="00482FBC">
        <w:rPr>
          <w:rFonts w:ascii="Arial" w:hAnsi="Arial" w:cs="Arial"/>
        </w:rPr>
        <w:t xml:space="preserve"> 000 zł.</w:t>
      </w:r>
    </w:p>
    <w:p w14:paraId="4C58641E" w14:textId="77777777" w:rsidR="00837BB1" w:rsidRPr="00482FBC" w:rsidRDefault="00837BB1" w:rsidP="00837B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Arial" w:hAnsi="Arial" w:cs="Arial"/>
        </w:rPr>
      </w:pPr>
    </w:p>
    <w:p w14:paraId="1AC72841" w14:textId="77777777" w:rsidR="0098419E" w:rsidRPr="00482FBC" w:rsidRDefault="0098419E" w:rsidP="00837B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Arial" w:hAnsi="Arial" w:cs="Arial"/>
        </w:rPr>
      </w:pPr>
    </w:p>
    <w:p w14:paraId="7605AE4F" w14:textId="77777777" w:rsidR="00837BB1" w:rsidRPr="00482FBC" w:rsidRDefault="00837BB1" w:rsidP="00837BB1">
      <w:pPr>
        <w:numPr>
          <w:ilvl w:val="0"/>
          <w:numId w:val="9"/>
        </w:num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9" w:lineRule="auto"/>
        <w:ind w:left="567" w:hanging="567"/>
        <w:rPr>
          <w:rFonts w:ascii="Arial" w:eastAsia="Times New Roman" w:hAnsi="Arial" w:cs="Arial"/>
          <w:b/>
          <w:lang w:eastAsia="pl-PL"/>
        </w:rPr>
      </w:pPr>
      <w:r w:rsidRPr="00482FBC">
        <w:rPr>
          <w:rFonts w:ascii="Arial" w:eastAsia="Times New Roman" w:hAnsi="Arial" w:cs="Arial"/>
          <w:b/>
          <w:lang w:eastAsia="pl-PL"/>
        </w:rPr>
        <w:t>Zamawiający</w:t>
      </w:r>
    </w:p>
    <w:p w14:paraId="52FCFD9E" w14:textId="77777777" w:rsidR="00837BB1" w:rsidRPr="00482FBC" w:rsidRDefault="00837BB1" w:rsidP="00837B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rPr>
          <w:rFonts w:ascii="Arial" w:eastAsia="Times New Roman" w:hAnsi="Arial" w:cs="Arial"/>
          <w:lang w:eastAsia="pl-PL"/>
        </w:rPr>
      </w:pPr>
      <w:r w:rsidRPr="00482FBC">
        <w:rPr>
          <w:rFonts w:ascii="Arial" w:eastAsia="Times New Roman" w:hAnsi="Arial" w:cs="Arial"/>
          <w:lang w:eastAsia="pl-PL"/>
        </w:rPr>
        <w:t>Regionalna Dyrekcja Ochrony Środowiska we Wrocławiu</w:t>
      </w:r>
    </w:p>
    <w:p w14:paraId="4E9A660C" w14:textId="77777777" w:rsidR="00837BB1" w:rsidRPr="00482FBC" w:rsidRDefault="00837BB1" w:rsidP="00837B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rPr>
          <w:rFonts w:ascii="Arial" w:eastAsia="Times New Roman" w:hAnsi="Arial" w:cs="Arial"/>
          <w:lang w:eastAsia="pl-PL"/>
        </w:rPr>
      </w:pPr>
      <w:r w:rsidRPr="00482FBC">
        <w:rPr>
          <w:rFonts w:ascii="Arial" w:eastAsia="Times New Roman" w:hAnsi="Arial" w:cs="Arial"/>
          <w:lang w:eastAsia="pl-PL"/>
        </w:rPr>
        <w:t xml:space="preserve">ul. Jana Długosza 68, </w:t>
      </w:r>
    </w:p>
    <w:p w14:paraId="1449B76C" w14:textId="77777777" w:rsidR="00837BB1" w:rsidRPr="00482FBC" w:rsidRDefault="00837BB1" w:rsidP="00837B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rPr>
          <w:rFonts w:ascii="Arial" w:eastAsia="Times New Roman" w:hAnsi="Arial" w:cs="Arial"/>
          <w:lang w:eastAsia="pl-PL"/>
        </w:rPr>
      </w:pPr>
      <w:r w:rsidRPr="00482FBC">
        <w:rPr>
          <w:rFonts w:ascii="Arial" w:eastAsia="Times New Roman" w:hAnsi="Arial" w:cs="Arial"/>
          <w:lang w:eastAsia="pl-PL"/>
        </w:rPr>
        <w:t>51-162 Wrocław</w:t>
      </w:r>
    </w:p>
    <w:p w14:paraId="6B0E74A3" w14:textId="77777777" w:rsidR="00837BB1" w:rsidRPr="00482FBC" w:rsidRDefault="00837BB1" w:rsidP="00837B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Arial" w:eastAsia="Times New Roman" w:hAnsi="Arial" w:cs="Arial"/>
          <w:lang w:eastAsia="pl-PL"/>
        </w:rPr>
      </w:pPr>
    </w:p>
    <w:p w14:paraId="5DE78994" w14:textId="77777777" w:rsidR="0098419E" w:rsidRPr="00482FBC" w:rsidRDefault="0098419E" w:rsidP="00837B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Arial" w:eastAsia="Times New Roman" w:hAnsi="Arial" w:cs="Arial"/>
          <w:lang w:eastAsia="pl-PL"/>
        </w:rPr>
      </w:pPr>
    </w:p>
    <w:p w14:paraId="249D7938" w14:textId="77777777" w:rsidR="00837BB1" w:rsidRPr="00482FBC" w:rsidRDefault="00837BB1" w:rsidP="00837BB1">
      <w:pPr>
        <w:numPr>
          <w:ilvl w:val="0"/>
          <w:numId w:val="9"/>
        </w:num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9" w:lineRule="auto"/>
        <w:ind w:left="567" w:hanging="567"/>
        <w:rPr>
          <w:rFonts w:ascii="Arial" w:eastAsia="Times New Roman" w:hAnsi="Arial" w:cs="Arial"/>
          <w:b/>
          <w:lang w:eastAsia="pl-PL"/>
        </w:rPr>
      </w:pPr>
      <w:r w:rsidRPr="00482FBC">
        <w:rPr>
          <w:rFonts w:ascii="Arial" w:eastAsia="Times New Roman" w:hAnsi="Arial" w:cs="Arial"/>
          <w:b/>
          <w:lang w:eastAsia="pl-PL"/>
        </w:rPr>
        <w:t>Przedmiot zamówienia</w:t>
      </w:r>
    </w:p>
    <w:p w14:paraId="48401151" w14:textId="77777777" w:rsidR="00837BB1" w:rsidRPr="00482FBC" w:rsidRDefault="00837BB1" w:rsidP="00837BB1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567"/>
        <w:rPr>
          <w:rFonts w:ascii="Arial" w:eastAsia="Times New Roman" w:hAnsi="Arial" w:cs="Arial"/>
          <w:b/>
          <w:lang w:eastAsia="pl-PL"/>
        </w:rPr>
      </w:pPr>
    </w:p>
    <w:p w14:paraId="5CE51E33" w14:textId="77777777" w:rsidR="00837BB1" w:rsidRPr="00482FBC" w:rsidRDefault="00837BB1" w:rsidP="00837BB1">
      <w:pPr>
        <w:tabs>
          <w:tab w:val="right" w:leader="underscore" w:pos="8683"/>
        </w:tabs>
        <w:suppressAutoHyphens/>
        <w:spacing w:after="0"/>
        <w:ind w:left="357"/>
        <w:jc w:val="both"/>
        <w:rPr>
          <w:rFonts w:ascii="Arial" w:hAnsi="Arial" w:cs="Arial"/>
          <w:color w:val="000000"/>
          <w:lang w:val="x-none" w:eastAsia="ar-SA"/>
        </w:rPr>
      </w:pPr>
      <w:r w:rsidRPr="00482FBC">
        <w:rPr>
          <w:rFonts w:ascii="Arial" w:hAnsi="Arial" w:cs="Arial"/>
          <w:color w:val="000000"/>
          <w:lang w:val="x-none" w:eastAsia="ar-SA"/>
        </w:rPr>
        <w:t>Nazwa i kod według Wspólnego Słownika Zamówień (CPV):</w:t>
      </w:r>
      <w:r w:rsidRPr="00482FBC">
        <w:rPr>
          <w:rFonts w:ascii="Arial" w:hAnsi="Arial" w:cs="Arial"/>
          <w:color w:val="000000"/>
          <w:lang w:eastAsia="ar-SA"/>
        </w:rPr>
        <w:t xml:space="preserve"> </w:t>
      </w:r>
    </w:p>
    <w:p w14:paraId="41D35EAF" w14:textId="1F2F62C0" w:rsidR="00837BB1" w:rsidRPr="00482FBC" w:rsidRDefault="00837BB1" w:rsidP="00837BB1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Arial" w:hAnsi="Arial" w:cs="Arial"/>
          <w:b/>
          <w:lang w:val="x-none" w:eastAsia="ar-SA"/>
        </w:rPr>
      </w:pPr>
      <w:r w:rsidRPr="00482FBC">
        <w:rPr>
          <w:rFonts w:ascii="Arial" w:hAnsi="Arial" w:cs="Arial"/>
          <w:b/>
          <w:lang w:eastAsia="ar-SA"/>
        </w:rPr>
        <w:t xml:space="preserve">      </w:t>
      </w:r>
      <w:r w:rsidRPr="00482FBC">
        <w:rPr>
          <w:rFonts w:ascii="Arial" w:hAnsi="Arial" w:cs="Arial"/>
          <w:b/>
          <w:lang w:val="x-none" w:eastAsia="ar-SA"/>
        </w:rPr>
        <w:t>77610000-9 Usługi zakładania pułapek</w:t>
      </w:r>
    </w:p>
    <w:p w14:paraId="5CC47932" w14:textId="3DDE5017" w:rsidR="00837BB1" w:rsidRPr="00482FBC" w:rsidRDefault="00837BB1" w:rsidP="00837BB1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Arial" w:hAnsi="Arial" w:cs="Arial"/>
          <w:b/>
          <w:lang w:val="x-none" w:eastAsia="ar-SA"/>
        </w:rPr>
      </w:pPr>
      <w:r w:rsidRPr="00482FBC">
        <w:rPr>
          <w:rFonts w:ascii="Arial" w:hAnsi="Arial" w:cs="Arial"/>
          <w:b/>
          <w:lang w:val="x-none" w:eastAsia="ar-SA"/>
        </w:rPr>
        <w:t xml:space="preserve">      77600000-6 Usługi myśliwskie</w:t>
      </w:r>
    </w:p>
    <w:p w14:paraId="786A57DD" w14:textId="77777777" w:rsidR="00837BB1" w:rsidRPr="00482FBC" w:rsidRDefault="00837BB1" w:rsidP="00B567F5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Arial" w:eastAsia="Times New Roman" w:hAnsi="Arial" w:cs="Arial"/>
          <w:b/>
          <w:lang w:eastAsia="pl-PL"/>
        </w:rPr>
      </w:pPr>
    </w:p>
    <w:p w14:paraId="47118945" w14:textId="1DD46682" w:rsidR="00B567F5" w:rsidRPr="00482FBC" w:rsidRDefault="00B567F5" w:rsidP="00482FBC">
      <w:pPr>
        <w:spacing w:after="120"/>
        <w:jc w:val="both"/>
        <w:rPr>
          <w:rFonts w:ascii="Arial" w:eastAsia="Times New Roman" w:hAnsi="Arial" w:cs="Arial"/>
          <w:lang w:eastAsia="pl-PL"/>
        </w:rPr>
      </w:pPr>
      <w:bookmarkStart w:id="0" w:name="_Hlk146793362"/>
      <w:bookmarkStart w:id="1" w:name="_Hlk146543667"/>
      <w:bookmarkStart w:id="2" w:name="_Hlk146793999"/>
      <w:r w:rsidRPr="00482FBC">
        <w:rPr>
          <w:rFonts w:ascii="Arial" w:eastAsia="Times New Roman" w:hAnsi="Arial" w:cs="Arial"/>
          <w:lang w:eastAsia="pl-PL"/>
        </w:rPr>
        <w:t xml:space="preserve">Przedmiotem zamówienia jest </w:t>
      </w:r>
      <w:r w:rsidR="00023EA0">
        <w:rPr>
          <w:rFonts w:ascii="Arial" w:eastAsia="Times New Roman" w:hAnsi="Arial" w:cs="Arial"/>
          <w:lang w:eastAsia="pl-PL"/>
        </w:rPr>
        <w:t>przeprowadzenie</w:t>
      </w:r>
      <w:r w:rsidR="00876EE7">
        <w:rPr>
          <w:rFonts w:ascii="Arial" w:eastAsia="Times New Roman" w:hAnsi="Arial" w:cs="Arial"/>
          <w:lang w:eastAsia="pl-PL"/>
        </w:rPr>
        <w:t xml:space="preserve"> eliminacji</w:t>
      </w:r>
      <w:r w:rsidRPr="00482FBC">
        <w:rPr>
          <w:rFonts w:ascii="Arial" w:eastAsia="Times New Roman" w:hAnsi="Arial" w:cs="Arial"/>
          <w:lang w:eastAsia="pl-PL"/>
        </w:rPr>
        <w:t xml:space="preserve"> około</w:t>
      </w:r>
      <w:r w:rsidR="00204A12" w:rsidRPr="00482FBC">
        <w:rPr>
          <w:rFonts w:ascii="Arial" w:eastAsia="Times New Roman" w:hAnsi="Arial" w:cs="Arial"/>
          <w:lang w:eastAsia="pl-PL"/>
        </w:rPr>
        <w:t xml:space="preserve"> </w:t>
      </w:r>
      <w:r w:rsidR="004C5661">
        <w:rPr>
          <w:rFonts w:ascii="Arial" w:eastAsia="Times New Roman" w:hAnsi="Arial" w:cs="Arial"/>
          <w:lang w:eastAsia="pl-PL"/>
        </w:rPr>
        <w:t>1</w:t>
      </w:r>
      <w:r w:rsidR="00204A12" w:rsidRPr="00482FBC">
        <w:rPr>
          <w:rFonts w:ascii="Arial" w:eastAsia="Times New Roman" w:hAnsi="Arial" w:cs="Arial"/>
          <w:lang w:eastAsia="pl-PL"/>
        </w:rPr>
        <w:t>0</w:t>
      </w:r>
      <w:r w:rsidRPr="00482FBC">
        <w:rPr>
          <w:rFonts w:ascii="Arial" w:eastAsia="Times New Roman" w:hAnsi="Arial" w:cs="Arial"/>
          <w:lang w:eastAsia="pl-PL"/>
        </w:rPr>
        <w:t xml:space="preserve"> osobników nutrii (</w:t>
      </w:r>
      <w:proofErr w:type="spellStart"/>
      <w:r w:rsidRPr="004C5661">
        <w:rPr>
          <w:rFonts w:ascii="Arial" w:eastAsia="Times New Roman" w:hAnsi="Arial" w:cs="Arial"/>
          <w:i/>
          <w:iCs/>
          <w:lang w:eastAsia="pl-PL"/>
        </w:rPr>
        <w:t>Myocastor</w:t>
      </w:r>
      <w:proofErr w:type="spellEnd"/>
      <w:r w:rsidRPr="004C5661">
        <w:rPr>
          <w:rFonts w:ascii="Arial" w:eastAsia="Times New Roman" w:hAnsi="Arial" w:cs="Arial"/>
          <w:i/>
          <w:iCs/>
          <w:lang w:eastAsia="pl-PL"/>
        </w:rPr>
        <w:t xml:space="preserve"> </w:t>
      </w:r>
      <w:proofErr w:type="spellStart"/>
      <w:r w:rsidRPr="004C5661">
        <w:rPr>
          <w:rFonts w:ascii="Arial" w:eastAsia="Times New Roman" w:hAnsi="Arial" w:cs="Arial"/>
          <w:i/>
          <w:iCs/>
          <w:lang w:eastAsia="pl-PL"/>
        </w:rPr>
        <w:t>coypus</w:t>
      </w:r>
      <w:proofErr w:type="spellEnd"/>
      <w:r w:rsidRPr="00482FBC">
        <w:rPr>
          <w:rFonts w:ascii="Arial" w:eastAsia="Times New Roman" w:hAnsi="Arial" w:cs="Arial"/>
          <w:lang w:eastAsia="pl-PL"/>
        </w:rPr>
        <w:t xml:space="preserve">) – inwazyjnego gatunku obcego (IGO) stwarzającego zagrożenie dla Unii podlegającego szybkiej eliminacji zgodnie z art. 20 ust. </w:t>
      </w:r>
      <w:r w:rsidRPr="00482FBC">
        <w:rPr>
          <w:rFonts w:ascii="Arial" w:eastAsia="Times New Roman" w:hAnsi="Arial" w:cs="Arial"/>
          <w:i/>
          <w:iCs/>
          <w:lang w:eastAsia="pl-PL"/>
        </w:rPr>
        <w:t>1 ustawy z dnia 11 sierpnia 2021 r. o gatunkach obcych (Dz. U. z 2023 r. poz. 1589).</w:t>
      </w:r>
    </w:p>
    <w:p w14:paraId="05E6F390" w14:textId="02514A2F" w:rsidR="00B567F5" w:rsidRPr="00482FBC" w:rsidRDefault="00204A12" w:rsidP="00B567F5">
      <w:pPr>
        <w:jc w:val="both"/>
        <w:rPr>
          <w:rFonts w:ascii="Arial" w:eastAsia="Times New Roman" w:hAnsi="Arial" w:cs="Arial"/>
          <w:lang w:eastAsia="pl-PL"/>
        </w:rPr>
      </w:pPr>
      <w:r w:rsidRPr="00482FBC">
        <w:rPr>
          <w:rFonts w:ascii="Arial" w:eastAsia="Times New Roman" w:hAnsi="Arial" w:cs="Arial"/>
          <w:lang w:eastAsia="pl-PL"/>
        </w:rPr>
        <w:t xml:space="preserve">Miejscem realizacji działań jest teren gminy </w:t>
      </w:r>
      <w:r w:rsidR="00771E1F" w:rsidRPr="00482FBC">
        <w:rPr>
          <w:rFonts w:ascii="Arial" w:eastAsia="Times New Roman" w:hAnsi="Arial" w:cs="Arial"/>
          <w:lang w:eastAsia="pl-PL"/>
        </w:rPr>
        <w:t xml:space="preserve">Kowary, gdzie </w:t>
      </w:r>
      <w:r w:rsidRPr="00482FBC">
        <w:rPr>
          <w:rFonts w:ascii="Arial" w:eastAsia="Times New Roman" w:hAnsi="Arial" w:cs="Arial"/>
          <w:lang w:eastAsia="pl-PL"/>
        </w:rPr>
        <w:t xml:space="preserve">stwierdzono występowanie około </w:t>
      </w:r>
      <w:r w:rsidR="00771E1F" w:rsidRPr="00482FBC">
        <w:rPr>
          <w:rFonts w:ascii="Arial" w:eastAsia="Times New Roman" w:hAnsi="Arial" w:cs="Arial"/>
          <w:lang w:eastAsia="pl-PL"/>
        </w:rPr>
        <w:t>1</w:t>
      </w:r>
      <w:r w:rsidRPr="00482FBC">
        <w:rPr>
          <w:rFonts w:ascii="Arial" w:eastAsia="Times New Roman" w:hAnsi="Arial" w:cs="Arial"/>
          <w:lang w:eastAsia="pl-PL"/>
        </w:rPr>
        <w:t>0 osobników nutrii.</w:t>
      </w:r>
    </w:p>
    <w:p w14:paraId="1E2213EF" w14:textId="7E1FFDC5" w:rsidR="00837BB1" w:rsidRPr="00482FBC" w:rsidRDefault="00837BB1" w:rsidP="00837BB1">
      <w:pPr>
        <w:tabs>
          <w:tab w:val="left" w:pos="993"/>
        </w:tabs>
        <w:suppressAutoHyphens/>
        <w:spacing w:after="0"/>
        <w:jc w:val="both"/>
        <w:rPr>
          <w:rFonts w:ascii="Arial" w:eastAsia="Times New Roman" w:hAnsi="Arial" w:cs="Arial"/>
          <w:lang w:val="x-none" w:eastAsia="ar-SA"/>
        </w:rPr>
      </w:pPr>
      <w:r w:rsidRPr="00482FBC">
        <w:rPr>
          <w:rFonts w:ascii="Arial" w:eastAsia="Times New Roman" w:hAnsi="Arial" w:cs="Arial"/>
          <w:lang w:val="x-none" w:eastAsia="ar-SA"/>
        </w:rPr>
        <w:t>Szczegółowy opis znajduje się w załączniku nr 1 do zapytania ofertowego – opisie przedmiotu zamówienia.</w:t>
      </w:r>
    </w:p>
    <w:p w14:paraId="2700CD61" w14:textId="77777777" w:rsidR="0098419E" w:rsidRPr="00482FBC" w:rsidRDefault="0098419E" w:rsidP="00482FBC">
      <w:pPr>
        <w:spacing w:after="0"/>
        <w:jc w:val="both"/>
        <w:rPr>
          <w:rFonts w:ascii="Arial" w:eastAsia="Times New Roman" w:hAnsi="Arial" w:cs="Arial"/>
          <w:lang w:eastAsia="pl-PL"/>
        </w:rPr>
      </w:pPr>
    </w:p>
    <w:bookmarkEnd w:id="0"/>
    <w:bookmarkEnd w:id="1"/>
    <w:bookmarkEnd w:id="2"/>
    <w:p w14:paraId="636202CE" w14:textId="77777777" w:rsidR="00837BB1" w:rsidRPr="00482FBC" w:rsidRDefault="00837BB1" w:rsidP="00837BB1">
      <w:pPr>
        <w:numPr>
          <w:ilvl w:val="0"/>
          <w:numId w:val="9"/>
        </w:numPr>
        <w:spacing w:after="0" w:line="259" w:lineRule="auto"/>
        <w:ind w:left="567" w:hanging="567"/>
        <w:jc w:val="both"/>
        <w:rPr>
          <w:rFonts w:ascii="Arial" w:hAnsi="Arial" w:cs="Arial"/>
          <w:b/>
          <w:u w:val="single"/>
        </w:rPr>
      </w:pPr>
      <w:r w:rsidRPr="00482FBC">
        <w:rPr>
          <w:rFonts w:ascii="Arial" w:hAnsi="Arial" w:cs="Arial"/>
          <w:b/>
        </w:rPr>
        <w:t>Termin realizacji zamówienia</w:t>
      </w:r>
    </w:p>
    <w:p w14:paraId="570F6059" w14:textId="77777777" w:rsidR="003067FB" w:rsidRPr="00482FBC" w:rsidRDefault="003067FB" w:rsidP="003067FB">
      <w:pPr>
        <w:spacing w:after="0" w:line="259" w:lineRule="auto"/>
        <w:ind w:left="567"/>
        <w:jc w:val="both"/>
        <w:rPr>
          <w:rFonts w:ascii="Arial" w:hAnsi="Arial" w:cs="Arial"/>
          <w:b/>
          <w:u w:val="single"/>
        </w:rPr>
      </w:pPr>
    </w:p>
    <w:p w14:paraId="6FB6C004" w14:textId="0ECEAA4C" w:rsidR="00837BB1" w:rsidRPr="00482FBC" w:rsidRDefault="00837BB1" w:rsidP="00204A12">
      <w:pPr>
        <w:spacing w:after="0"/>
        <w:contextualSpacing/>
        <w:jc w:val="both"/>
        <w:rPr>
          <w:rFonts w:ascii="Arial" w:eastAsia="Times New Roman" w:hAnsi="Arial" w:cs="Arial"/>
          <w:lang w:eastAsia="pl-PL"/>
        </w:rPr>
      </w:pPr>
      <w:r w:rsidRPr="00482FBC">
        <w:rPr>
          <w:rFonts w:ascii="Arial" w:eastAsia="Times New Roman" w:hAnsi="Arial" w:cs="Arial"/>
          <w:lang w:eastAsia="pl-PL"/>
        </w:rPr>
        <w:t xml:space="preserve">Zamówienie należy zrealizować </w:t>
      </w:r>
      <w:r w:rsidR="008453FB" w:rsidRPr="00482FBC">
        <w:rPr>
          <w:rFonts w:ascii="Arial" w:eastAsia="Times New Roman" w:hAnsi="Arial" w:cs="Arial"/>
          <w:lang w:eastAsia="pl-PL"/>
        </w:rPr>
        <w:t xml:space="preserve">od daty podpisania umowy </w:t>
      </w:r>
      <w:r w:rsidR="007B6DFF" w:rsidRPr="00482FBC">
        <w:rPr>
          <w:rFonts w:ascii="Arial" w:eastAsia="Times New Roman" w:hAnsi="Arial" w:cs="Arial"/>
          <w:lang w:eastAsia="pl-PL"/>
        </w:rPr>
        <w:t xml:space="preserve">do </w:t>
      </w:r>
      <w:r w:rsidR="005C57B2" w:rsidRPr="00482FBC">
        <w:rPr>
          <w:rFonts w:ascii="Arial" w:eastAsia="Times New Roman" w:hAnsi="Arial" w:cs="Arial"/>
          <w:lang w:eastAsia="pl-PL"/>
        </w:rPr>
        <w:t>30</w:t>
      </w:r>
      <w:r w:rsidR="007B6DFF" w:rsidRPr="00482FBC">
        <w:rPr>
          <w:rFonts w:ascii="Arial" w:eastAsia="Times New Roman" w:hAnsi="Arial" w:cs="Arial"/>
          <w:lang w:eastAsia="pl-PL"/>
        </w:rPr>
        <w:t xml:space="preserve"> </w:t>
      </w:r>
      <w:r w:rsidR="005C57B2" w:rsidRPr="00482FBC">
        <w:rPr>
          <w:rFonts w:ascii="Arial" w:eastAsia="Times New Roman" w:hAnsi="Arial" w:cs="Arial"/>
          <w:lang w:eastAsia="pl-PL"/>
        </w:rPr>
        <w:t>listopada</w:t>
      </w:r>
      <w:r w:rsidR="007B6DFF" w:rsidRPr="00482FBC">
        <w:rPr>
          <w:rFonts w:ascii="Arial" w:eastAsia="Times New Roman" w:hAnsi="Arial" w:cs="Arial"/>
          <w:lang w:eastAsia="pl-PL"/>
        </w:rPr>
        <w:t xml:space="preserve"> 2026 roku</w:t>
      </w:r>
      <w:r w:rsidRPr="00482FBC">
        <w:rPr>
          <w:rFonts w:ascii="Arial" w:eastAsia="Times New Roman" w:hAnsi="Arial" w:cs="Arial"/>
          <w:lang w:eastAsia="pl-PL"/>
        </w:rPr>
        <w:t>.</w:t>
      </w:r>
      <w:r w:rsidR="00204A12" w:rsidRPr="00482FBC">
        <w:t xml:space="preserve"> </w:t>
      </w:r>
    </w:p>
    <w:p w14:paraId="5AA90E4C" w14:textId="77777777" w:rsidR="00837BB1" w:rsidRPr="00482FBC" w:rsidRDefault="00837BB1" w:rsidP="00837BB1">
      <w:pPr>
        <w:spacing w:after="0"/>
        <w:contextualSpacing/>
        <w:jc w:val="both"/>
        <w:rPr>
          <w:rFonts w:ascii="Arial" w:eastAsia="Times New Roman" w:hAnsi="Arial" w:cs="Arial"/>
          <w:lang w:eastAsia="pl-PL"/>
        </w:rPr>
      </w:pPr>
    </w:p>
    <w:p w14:paraId="347B5B49" w14:textId="77777777" w:rsidR="0098419E" w:rsidRPr="00482FBC" w:rsidRDefault="0098419E" w:rsidP="00837BB1">
      <w:pPr>
        <w:spacing w:after="0"/>
        <w:contextualSpacing/>
        <w:jc w:val="both"/>
        <w:rPr>
          <w:rFonts w:ascii="Arial" w:eastAsia="Times New Roman" w:hAnsi="Arial" w:cs="Arial"/>
          <w:lang w:eastAsia="pl-PL"/>
        </w:rPr>
      </w:pPr>
    </w:p>
    <w:p w14:paraId="50F14007" w14:textId="3634C957" w:rsidR="00837BB1" w:rsidRPr="00482FBC" w:rsidRDefault="00DD2340" w:rsidP="00A11902">
      <w:pPr>
        <w:numPr>
          <w:ilvl w:val="0"/>
          <w:numId w:val="9"/>
        </w:numPr>
        <w:spacing w:after="0" w:line="259" w:lineRule="auto"/>
        <w:ind w:left="567" w:hanging="567"/>
        <w:jc w:val="both"/>
        <w:rPr>
          <w:rFonts w:ascii="Arial" w:hAnsi="Arial" w:cs="Arial"/>
          <w:b/>
          <w:u w:val="single"/>
        </w:rPr>
      </w:pPr>
      <w:r w:rsidRPr="00482FBC">
        <w:rPr>
          <w:rFonts w:ascii="Arial" w:hAnsi="Arial" w:cs="Arial"/>
          <w:b/>
        </w:rPr>
        <w:t>Warunki udziału w postepowaniu</w:t>
      </w:r>
      <w:r w:rsidR="00837BB1" w:rsidRPr="00482FBC">
        <w:rPr>
          <w:rFonts w:ascii="Arial" w:hAnsi="Arial" w:cs="Arial"/>
          <w:b/>
        </w:rPr>
        <w:t xml:space="preserve"> </w:t>
      </w:r>
    </w:p>
    <w:p w14:paraId="45F21E6B" w14:textId="11D88787" w:rsidR="00DD2340" w:rsidRPr="00482FBC" w:rsidRDefault="00DD2340" w:rsidP="0053010F">
      <w:pPr>
        <w:numPr>
          <w:ilvl w:val="0"/>
          <w:numId w:val="19"/>
        </w:numPr>
        <w:spacing w:after="0"/>
        <w:ind w:left="924" w:hanging="357"/>
        <w:contextualSpacing/>
        <w:jc w:val="both"/>
        <w:rPr>
          <w:rFonts w:ascii="Arial" w:hAnsi="Arial" w:cs="Arial"/>
          <w:bCs/>
        </w:rPr>
      </w:pPr>
      <w:bookmarkStart w:id="3" w:name="_Hlk147228419"/>
      <w:r w:rsidRPr="00482FBC">
        <w:rPr>
          <w:rFonts w:ascii="Arial" w:hAnsi="Arial" w:cs="Arial"/>
          <w:bCs/>
        </w:rPr>
        <w:t>Wykonawca musi spełnić następujące warunki:</w:t>
      </w:r>
    </w:p>
    <w:p w14:paraId="52324002" w14:textId="189DE18F" w:rsidR="00837BB1" w:rsidRPr="00482FBC" w:rsidRDefault="00837BB1" w:rsidP="00DD2340">
      <w:pPr>
        <w:pStyle w:val="Akapitzlist"/>
        <w:numPr>
          <w:ilvl w:val="0"/>
          <w:numId w:val="34"/>
        </w:numPr>
        <w:spacing w:after="0"/>
        <w:ind w:hanging="357"/>
        <w:jc w:val="both"/>
        <w:rPr>
          <w:rFonts w:ascii="Arial" w:hAnsi="Arial" w:cs="Arial"/>
          <w:bCs/>
        </w:rPr>
      </w:pPr>
      <w:r w:rsidRPr="00482FBC">
        <w:rPr>
          <w:rFonts w:ascii="Arial" w:hAnsi="Arial" w:cs="Arial"/>
          <w:bCs/>
        </w:rPr>
        <w:t>prowadzi</w:t>
      </w:r>
      <w:r w:rsidR="00204A12" w:rsidRPr="00482FBC">
        <w:rPr>
          <w:rFonts w:ascii="Arial" w:hAnsi="Arial" w:cs="Arial"/>
          <w:bCs/>
        </w:rPr>
        <w:t>ć</w:t>
      </w:r>
      <w:r w:rsidRPr="00482FBC">
        <w:rPr>
          <w:rFonts w:ascii="Arial" w:hAnsi="Arial" w:cs="Arial"/>
          <w:bCs/>
        </w:rPr>
        <w:t xml:space="preserve"> działalność gospodarczą związaną</w:t>
      </w:r>
      <w:r w:rsidR="00796E7A" w:rsidRPr="00482FBC">
        <w:rPr>
          <w:rFonts w:ascii="Arial" w:hAnsi="Arial" w:cs="Arial"/>
          <w:bCs/>
        </w:rPr>
        <w:t xml:space="preserve"> </w:t>
      </w:r>
      <w:r w:rsidRPr="00482FBC">
        <w:rPr>
          <w:rFonts w:ascii="Arial" w:hAnsi="Arial" w:cs="Arial"/>
          <w:bCs/>
        </w:rPr>
        <w:t>z</w:t>
      </w:r>
      <w:r w:rsidR="00D2543C" w:rsidRPr="00482FBC">
        <w:rPr>
          <w:rFonts w:ascii="Arial" w:hAnsi="Arial" w:cs="Arial"/>
          <w:bCs/>
        </w:rPr>
        <w:t xml:space="preserve"> </w:t>
      </w:r>
      <w:r w:rsidR="00796E7A" w:rsidRPr="00482FBC">
        <w:rPr>
          <w:rFonts w:ascii="Arial" w:hAnsi="Arial" w:cs="Arial"/>
          <w:bCs/>
        </w:rPr>
        <w:t>łowiectwem lub odłowem zwierząt</w:t>
      </w:r>
      <w:r w:rsidR="00655755" w:rsidRPr="00482FBC">
        <w:rPr>
          <w:rFonts w:ascii="Arial" w:hAnsi="Arial" w:cs="Arial"/>
          <w:bCs/>
        </w:rPr>
        <w:t>,</w:t>
      </w:r>
    </w:p>
    <w:p w14:paraId="4C4C4502" w14:textId="77777777" w:rsidR="00C01A66" w:rsidRPr="00482FBC" w:rsidRDefault="00837BB1" w:rsidP="0098419E">
      <w:pPr>
        <w:keepLines/>
        <w:numPr>
          <w:ilvl w:val="0"/>
          <w:numId w:val="34"/>
        </w:numPr>
        <w:spacing w:after="0"/>
        <w:ind w:left="1145" w:hanging="357"/>
        <w:contextualSpacing/>
        <w:jc w:val="both"/>
        <w:rPr>
          <w:rFonts w:ascii="Arial" w:hAnsi="Arial" w:cs="Arial"/>
          <w:bCs/>
        </w:rPr>
      </w:pPr>
      <w:bookmarkStart w:id="4" w:name="_Hlk147224566"/>
      <w:r w:rsidRPr="00482FBC">
        <w:rPr>
          <w:rFonts w:ascii="Arial" w:hAnsi="Arial" w:cs="Arial"/>
          <w:bCs/>
        </w:rPr>
        <w:lastRenderedPageBreak/>
        <w:t xml:space="preserve">nie podlega wykluczeniu na podstawie przesłanek określonych w art. 7 ust. 1 pkt 1-3 </w:t>
      </w:r>
      <w:r w:rsidRPr="00482FBC">
        <w:rPr>
          <w:rFonts w:ascii="Arial" w:hAnsi="Arial" w:cs="Arial"/>
          <w:bCs/>
          <w:i/>
          <w:iCs/>
        </w:rPr>
        <w:t>ustawy z dnia 13 kwietnia 2022 r. o szczególnych rozwiązaniach w</w:t>
      </w:r>
      <w:r w:rsidR="00D2543C" w:rsidRPr="00482FBC">
        <w:rPr>
          <w:rFonts w:ascii="Arial" w:hAnsi="Arial" w:cs="Arial"/>
          <w:bCs/>
          <w:i/>
          <w:iCs/>
        </w:rPr>
        <w:t xml:space="preserve"> </w:t>
      </w:r>
      <w:r w:rsidRPr="00482FBC">
        <w:rPr>
          <w:rFonts w:ascii="Arial" w:hAnsi="Arial" w:cs="Arial"/>
          <w:bCs/>
          <w:i/>
          <w:iCs/>
        </w:rPr>
        <w:t xml:space="preserve">zakresie przeciwdziałania wspieraniu agresji na Ukrainę oraz służących ochronie bezpieczeństwa narodowego (Dz. U. z </w:t>
      </w:r>
      <w:r w:rsidR="00D2543C" w:rsidRPr="00482FBC">
        <w:rPr>
          <w:rFonts w:ascii="Arial" w:hAnsi="Arial" w:cs="Arial"/>
          <w:bCs/>
          <w:i/>
          <w:iCs/>
        </w:rPr>
        <w:t xml:space="preserve">2025 </w:t>
      </w:r>
      <w:r w:rsidRPr="00482FBC">
        <w:rPr>
          <w:rFonts w:ascii="Arial" w:hAnsi="Arial" w:cs="Arial"/>
          <w:bCs/>
          <w:i/>
          <w:iCs/>
        </w:rPr>
        <w:t xml:space="preserve">r. poz. </w:t>
      </w:r>
      <w:r w:rsidR="00D2543C" w:rsidRPr="00482FBC">
        <w:rPr>
          <w:rFonts w:ascii="Arial" w:hAnsi="Arial" w:cs="Arial"/>
          <w:bCs/>
          <w:i/>
          <w:iCs/>
        </w:rPr>
        <w:t>514</w:t>
      </w:r>
      <w:r w:rsidRPr="00482FBC">
        <w:rPr>
          <w:rFonts w:ascii="Arial" w:hAnsi="Arial" w:cs="Arial"/>
          <w:bCs/>
          <w:i/>
          <w:iCs/>
        </w:rPr>
        <w:t>)</w:t>
      </w:r>
      <w:r w:rsidRPr="00482FBC">
        <w:rPr>
          <w:rFonts w:ascii="Arial" w:hAnsi="Arial" w:cs="Arial"/>
          <w:bCs/>
        </w:rPr>
        <w:t xml:space="preserve">. </w:t>
      </w:r>
      <w:bookmarkEnd w:id="3"/>
      <w:bookmarkEnd w:id="4"/>
    </w:p>
    <w:p w14:paraId="4947DFBB" w14:textId="3B14C991" w:rsidR="00C01A66" w:rsidRPr="00482FBC" w:rsidRDefault="00655755" w:rsidP="00C01A66">
      <w:pPr>
        <w:numPr>
          <w:ilvl w:val="0"/>
          <w:numId w:val="34"/>
        </w:numPr>
        <w:spacing w:after="0"/>
        <w:ind w:hanging="357"/>
        <w:contextualSpacing/>
        <w:jc w:val="both"/>
        <w:rPr>
          <w:rFonts w:ascii="Arial" w:hAnsi="Arial" w:cs="Arial"/>
          <w:bCs/>
        </w:rPr>
      </w:pPr>
      <w:r w:rsidRPr="00482FBC">
        <w:rPr>
          <w:rFonts w:ascii="Arial" w:hAnsi="Arial" w:cs="Arial"/>
          <w:bCs/>
        </w:rPr>
        <w:t>w ramach wykonywanych usług</w:t>
      </w:r>
      <w:r w:rsidR="0063607B" w:rsidRPr="00482FBC">
        <w:rPr>
          <w:rFonts w:ascii="Arial" w:hAnsi="Arial" w:cs="Arial"/>
          <w:bCs/>
        </w:rPr>
        <w:t xml:space="preserve"> </w:t>
      </w:r>
      <w:r w:rsidR="0063607B" w:rsidRPr="00482FBC">
        <w:rPr>
          <w:rFonts w:ascii="Arial" w:hAnsi="Arial" w:cs="Arial"/>
          <w:b/>
        </w:rPr>
        <w:t xml:space="preserve">w okresie ostatnich </w:t>
      </w:r>
      <w:r w:rsidR="00AC7EE3" w:rsidRPr="00482FBC">
        <w:rPr>
          <w:rFonts w:ascii="Arial" w:hAnsi="Arial" w:cs="Arial"/>
          <w:b/>
        </w:rPr>
        <w:t>pięciu</w:t>
      </w:r>
      <w:r w:rsidR="0063607B" w:rsidRPr="00482FBC">
        <w:rPr>
          <w:rFonts w:ascii="Arial" w:hAnsi="Arial" w:cs="Arial"/>
          <w:b/>
        </w:rPr>
        <w:t xml:space="preserve"> lat</w:t>
      </w:r>
      <w:r w:rsidR="0063607B" w:rsidRPr="00482FBC">
        <w:rPr>
          <w:rFonts w:ascii="Arial" w:hAnsi="Arial" w:cs="Arial"/>
          <w:bCs/>
        </w:rPr>
        <w:t xml:space="preserve"> przed upływem terminu składania ofert, a jeżeli okres prowadzenia działalności jest krótszy – </w:t>
      </w:r>
      <w:r w:rsidR="0059428A" w:rsidRPr="00482FBC">
        <w:rPr>
          <w:rFonts w:ascii="Arial" w:hAnsi="Arial" w:cs="Arial"/>
          <w:bCs/>
        </w:rPr>
        <w:br/>
      </w:r>
      <w:r w:rsidR="0063607B" w:rsidRPr="00482FBC">
        <w:rPr>
          <w:rFonts w:ascii="Arial" w:hAnsi="Arial" w:cs="Arial"/>
          <w:bCs/>
        </w:rPr>
        <w:t xml:space="preserve">w tym okresie, należycie zrealizował co najmniej </w:t>
      </w:r>
      <w:r w:rsidR="0063607B" w:rsidRPr="00482FBC">
        <w:rPr>
          <w:rFonts w:ascii="Arial" w:hAnsi="Arial" w:cs="Arial"/>
          <w:b/>
        </w:rPr>
        <w:t>dwie usługi</w:t>
      </w:r>
      <w:r w:rsidR="0063607B" w:rsidRPr="00482FBC">
        <w:rPr>
          <w:rFonts w:ascii="Arial" w:hAnsi="Arial" w:cs="Arial"/>
          <w:bCs/>
        </w:rPr>
        <w:t xml:space="preserve"> odpowiadające swoim rodzajem przedmiotowi zamówienia, tj. usługi polegające na eliminacji inwazyjnych gatunków obcych </w:t>
      </w:r>
      <w:r w:rsidR="00AC7EE3" w:rsidRPr="00482FBC">
        <w:rPr>
          <w:rFonts w:ascii="Arial" w:hAnsi="Arial" w:cs="Arial"/>
          <w:bCs/>
        </w:rPr>
        <w:t>zwierząt</w:t>
      </w:r>
      <w:r w:rsidR="0063607B" w:rsidRPr="00482FBC">
        <w:rPr>
          <w:rFonts w:ascii="Arial" w:hAnsi="Arial" w:cs="Arial"/>
          <w:bCs/>
        </w:rPr>
        <w:t>. Na potwierdzenie spełniania powyższego wymogu Wykonawca zobowiązany jest do przedłożenia dokumentów (referencji lub rekomendacji), wystawionych przez podmioty, na rzecz których usługi zostały wykonane, potwierdzających ich należyte wykonanie.</w:t>
      </w:r>
    </w:p>
    <w:p w14:paraId="175F90AD" w14:textId="6506BF35" w:rsidR="002D1B41" w:rsidRPr="00482FBC" w:rsidRDefault="002D1B41" w:rsidP="002D1B41">
      <w:pPr>
        <w:numPr>
          <w:ilvl w:val="0"/>
          <w:numId w:val="34"/>
        </w:numPr>
        <w:spacing w:after="0"/>
        <w:ind w:hanging="357"/>
        <w:contextualSpacing/>
        <w:jc w:val="both"/>
        <w:rPr>
          <w:rFonts w:ascii="Arial" w:hAnsi="Arial" w:cs="Arial"/>
          <w:bCs/>
        </w:rPr>
      </w:pPr>
      <w:r w:rsidRPr="00482FBC">
        <w:rPr>
          <w:rFonts w:ascii="Arial" w:hAnsi="Arial" w:cs="Arial"/>
          <w:bCs/>
          <w:iCs/>
        </w:rPr>
        <w:t>dysponuje lub są osobami zdolnymi do wykonania zamówienia lub jest taką osobą.</w:t>
      </w:r>
      <w:r w:rsidRPr="00482FBC">
        <w:rPr>
          <w:rFonts w:ascii="Arial" w:hAnsi="Arial" w:cs="Arial"/>
          <w:bCs/>
          <w:iCs/>
        </w:rPr>
        <w:br/>
        <w:t xml:space="preserve">Zamawiający uzna, iż warunek został spełniony, w przypadku wykazania się dysponowaniem co najmniej jedną osobą posiadającą odpowiednie doświadczenie zawodowe, która wykaże się udziałem </w:t>
      </w:r>
      <w:r w:rsidRPr="00482FBC">
        <w:rPr>
          <w:rFonts w:ascii="Arial" w:hAnsi="Arial" w:cs="Arial"/>
          <w:b/>
          <w:iCs/>
        </w:rPr>
        <w:t>w co najmniej dwóch</w:t>
      </w:r>
      <w:r w:rsidRPr="00482FBC">
        <w:rPr>
          <w:rFonts w:ascii="Arial" w:hAnsi="Arial" w:cs="Arial"/>
          <w:bCs/>
          <w:iCs/>
        </w:rPr>
        <w:t xml:space="preserve"> usługach polegających na eliminacji inwazyjnych gatunków obcych zwierząt</w:t>
      </w:r>
      <w:r w:rsidR="00FC6EC4" w:rsidRPr="00482FBC">
        <w:rPr>
          <w:rFonts w:ascii="Arial" w:hAnsi="Arial" w:cs="Arial"/>
          <w:bCs/>
          <w:iCs/>
        </w:rPr>
        <w:t>,</w:t>
      </w:r>
    </w:p>
    <w:p w14:paraId="70D9AAC5" w14:textId="5FF5BFD6" w:rsidR="00837BB1" w:rsidRPr="00482FBC" w:rsidRDefault="00837BB1" w:rsidP="0053010F">
      <w:pPr>
        <w:pStyle w:val="Akapitzlist"/>
        <w:numPr>
          <w:ilvl w:val="0"/>
          <w:numId w:val="19"/>
        </w:numPr>
        <w:spacing w:after="0"/>
        <w:ind w:left="924" w:hanging="357"/>
        <w:jc w:val="both"/>
        <w:rPr>
          <w:rFonts w:ascii="Arial" w:hAnsi="Arial" w:cs="Arial"/>
          <w:bCs/>
        </w:rPr>
      </w:pPr>
      <w:r w:rsidRPr="00482FBC">
        <w:rPr>
          <w:rFonts w:ascii="Arial" w:eastAsia="Times New Roman" w:hAnsi="Arial" w:cs="Arial"/>
          <w:u w:val="single"/>
          <w:lang w:eastAsia="pl-PL"/>
        </w:rPr>
        <w:t xml:space="preserve">Zamawiający może żądać przedłożenia </w:t>
      </w:r>
      <w:r w:rsidR="00B922BF" w:rsidRPr="00482FBC">
        <w:rPr>
          <w:rFonts w:ascii="Arial" w:eastAsia="Times New Roman" w:hAnsi="Arial" w:cs="Arial"/>
          <w:u w:val="single"/>
          <w:lang w:eastAsia="pl-PL"/>
        </w:rPr>
        <w:t xml:space="preserve">dodatkowych </w:t>
      </w:r>
      <w:r w:rsidRPr="00482FBC">
        <w:rPr>
          <w:rFonts w:ascii="Arial" w:eastAsia="Times New Roman" w:hAnsi="Arial" w:cs="Arial"/>
          <w:u w:val="single"/>
          <w:lang w:eastAsia="pl-PL"/>
        </w:rPr>
        <w:t xml:space="preserve">dokumentów potwierdzających posiadane doświadczenie i kwalifikacje. </w:t>
      </w:r>
    </w:p>
    <w:p w14:paraId="42FF00F8" w14:textId="77777777" w:rsidR="009E0FF2" w:rsidRPr="00482FBC" w:rsidRDefault="009E0FF2" w:rsidP="00837BB1">
      <w:pPr>
        <w:spacing w:after="0"/>
        <w:ind w:left="426"/>
        <w:jc w:val="both"/>
        <w:rPr>
          <w:rFonts w:ascii="Arial" w:hAnsi="Arial" w:cs="Arial"/>
          <w:b/>
        </w:rPr>
      </w:pPr>
    </w:p>
    <w:p w14:paraId="5D3B9CEA" w14:textId="77777777" w:rsidR="0098419E" w:rsidRPr="00482FBC" w:rsidRDefault="0098419E" w:rsidP="00837BB1">
      <w:pPr>
        <w:spacing w:after="0"/>
        <w:ind w:left="426"/>
        <w:jc w:val="both"/>
        <w:rPr>
          <w:rFonts w:ascii="Arial" w:hAnsi="Arial" w:cs="Arial"/>
          <w:b/>
        </w:rPr>
      </w:pPr>
    </w:p>
    <w:p w14:paraId="6BD76CEA" w14:textId="77777777" w:rsidR="00837BB1" w:rsidRPr="00482FBC" w:rsidRDefault="00837BB1" w:rsidP="00463C99">
      <w:pPr>
        <w:numPr>
          <w:ilvl w:val="0"/>
          <w:numId w:val="9"/>
        </w:numPr>
        <w:spacing w:after="0" w:line="259" w:lineRule="auto"/>
        <w:ind w:left="567" w:hanging="567"/>
        <w:contextualSpacing/>
        <w:jc w:val="both"/>
        <w:rPr>
          <w:rFonts w:ascii="Arial" w:hAnsi="Arial" w:cs="Arial"/>
          <w:b/>
        </w:rPr>
      </w:pPr>
      <w:r w:rsidRPr="00482FBC">
        <w:rPr>
          <w:rFonts w:ascii="Arial" w:hAnsi="Arial" w:cs="Arial"/>
          <w:b/>
        </w:rPr>
        <w:t>Kryteria i sposób oceny ofert:</w:t>
      </w:r>
    </w:p>
    <w:p w14:paraId="4FB71770" w14:textId="77777777" w:rsidR="003067FB" w:rsidRPr="00482FBC" w:rsidRDefault="003067FB" w:rsidP="003067FB">
      <w:pPr>
        <w:spacing w:after="0" w:line="259" w:lineRule="auto"/>
        <w:ind w:left="720"/>
        <w:contextualSpacing/>
        <w:jc w:val="both"/>
        <w:rPr>
          <w:rFonts w:ascii="Arial" w:hAnsi="Arial" w:cs="Arial"/>
          <w:b/>
        </w:rPr>
      </w:pPr>
    </w:p>
    <w:p w14:paraId="5159DB10" w14:textId="77777777" w:rsidR="001A14C0" w:rsidRPr="00482FBC" w:rsidRDefault="00837BB1" w:rsidP="001A14C0">
      <w:pPr>
        <w:numPr>
          <w:ilvl w:val="1"/>
          <w:numId w:val="9"/>
        </w:numPr>
        <w:autoSpaceDE w:val="0"/>
        <w:autoSpaceDN w:val="0"/>
        <w:adjustRightInd w:val="0"/>
        <w:spacing w:after="0" w:line="259" w:lineRule="auto"/>
        <w:ind w:left="782" w:hanging="357"/>
        <w:contextualSpacing/>
        <w:jc w:val="both"/>
        <w:rPr>
          <w:rFonts w:ascii="Arial" w:hAnsi="Arial" w:cs="Arial"/>
        </w:rPr>
      </w:pPr>
      <w:r w:rsidRPr="00482FBC">
        <w:rPr>
          <w:rFonts w:ascii="Arial" w:hAnsi="Arial" w:cs="Arial"/>
        </w:rPr>
        <w:t xml:space="preserve">Podczas oceny ofert, wszystkim nieodrzuconym ofertom, zostanie przyznana wartość punktowa. </w:t>
      </w:r>
    </w:p>
    <w:p w14:paraId="68D143B6" w14:textId="742F3038" w:rsidR="00837BB1" w:rsidRPr="00482FBC" w:rsidRDefault="00837BB1" w:rsidP="001A14C0">
      <w:pPr>
        <w:numPr>
          <w:ilvl w:val="1"/>
          <w:numId w:val="9"/>
        </w:numPr>
        <w:autoSpaceDE w:val="0"/>
        <w:autoSpaceDN w:val="0"/>
        <w:adjustRightInd w:val="0"/>
        <w:spacing w:after="0" w:line="259" w:lineRule="auto"/>
        <w:ind w:left="782" w:hanging="357"/>
        <w:contextualSpacing/>
        <w:jc w:val="both"/>
        <w:rPr>
          <w:rFonts w:ascii="Arial" w:hAnsi="Arial" w:cs="Arial"/>
        </w:rPr>
      </w:pPr>
      <w:r w:rsidRPr="00482FBC">
        <w:rPr>
          <w:rFonts w:ascii="Arial" w:hAnsi="Arial" w:cs="Arial"/>
        </w:rPr>
        <w:t xml:space="preserve">Za najkorzystniejszą zostanie uznana oferta, która uzyska największą liczbę punktów, </w:t>
      </w:r>
      <w:r w:rsidRPr="00482FBC">
        <w:rPr>
          <w:rFonts w:ascii="Arial" w:hAnsi="Arial" w:cs="Arial"/>
        </w:rPr>
        <w:br/>
        <w:t xml:space="preserve">z uwzględnieniem dwóch kryteriów oceny: </w:t>
      </w:r>
    </w:p>
    <w:p w14:paraId="3F1F7D7A" w14:textId="5D8E7D45" w:rsidR="00837BB1" w:rsidRPr="00482FBC" w:rsidRDefault="00837BB1" w:rsidP="00165011">
      <w:pPr>
        <w:numPr>
          <w:ilvl w:val="0"/>
          <w:numId w:val="17"/>
        </w:numPr>
        <w:autoSpaceDE w:val="0"/>
        <w:autoSpaceDN w:val="0"/>
        <w:adjustRightInd w:val="0"/>
        <w:spacing w:after="0" w:line="259" w:lineRule="auto"/>
        <w:ind w:left="1276"/>
        <w:rPr>
          <w:rFonts w:ascii="Arial" w:hAnsi="Arial" w:cs="Arial"/>
        </w:rPr>
      </w:pPr>
      <w:r w:rsidRPr="00482FBC">
        <w:rPr>
          <w:rFonts w:ascii="Arial" w:hAnsi="Arial" w:cs="Arial"/>
        </w:rPr>
        <w:t xml:space="preserve">cena – </w:t>
      </w:r>
      <w:r w:rsidR="00AC7EE3" w:rsidRPr="00482FBC">
        <w:rPr>
          <w:rFonts w:ascii="Arial" w:hAnsi="Arial" w:cs="Arial"/>
        </w:rPr>
        <w:t>8</w:t>
      </w:r>
      <w:r w:rsidRPr="00482FBC">
        <w:rPr>
          <w:rFonts w:ascii="Arial" w:hAnsi="Arial" w:cs="Arial"/>
        </w:rPr>
        <w:t xml:space="preserve">0 % (C) </w:t>
      </w:r>
    </w:p>
    <w:p w14:paraId="361D7B6D" w14:textId="0C87E04F" w:rsidR="00837BB1" w:rsidRPr="00482FBC" w:rsidRDefault="00837BB1" w:rsidP="00165011">
      <w:pPr>
        <w:numPr>
          <w:ilvl w:val="0"/>
          <w:numId w:val="17"/>
        </w:numPr>
        <w:autoSpaceDE w:val="0"/>
        <w:autoSpaceDN w:val="0"/>
        <w:adjustRightInd w:val="0"/>
        <w:spacing w:after="0" w:line="259" w:lineRule="auto"/>
        <w:ind w:left="1276"/>
        <w:rPr>
          <w:rFonts w:ascii="Arial" w:hAnsi="Arial" w:cs="Arial"/>
        </w:rPr>
      </w:pPr>
      <w:r w:rsidRPr="00482FBC">
        <w:rPr>
          <w:rFonts w:ascii="Arial" w:hAnsi="Arial" w:cs="Arial"/>
        </w:rPr>
        <w:t xml:space="preserve">doświadczenie – </w:t>
      </w:r>
      <w:r w:rsidR="00AC7EE3" w:rsidRPr="00482FBC">
        <w:rPr>
          <w:rFonts w:ascii="Arial" w:hAnsi="Arial" w:cs="Arial"/>
        </w:rPr>
        <w:t>2</w:t>
      </w:r>
      <w:r w:rsidRPr="00482FBC">
        <w:rPr>
          <w:rFonts w:ascii="Arial" w:hAnsi="Arial" w:cs="Arial"/>
        </w:rPr>
        <w:t xml:space="preserve">0 % (D), </w:t>
      </w:r>
      <w:r w:rsidRPr="00482FBC">
        <w:rPr>
          <w:rFonts w:ascii="Arial" w:hAnsi="Arial" w:cs="Arial"/>
        </w:rPr>
        <w:br/>
        <w:t>wg następującego wzoru:</w:t>
      </w:r>
    </w:p>
    <w:p w14:paraId="2414D0BA" w14:textId="77777777" w:rsidR="00837BB1" w:rsidRPr="00482FBC" w:rsidRDefault="00837BB1" w:rsidP="00837BB1">
      <w:pPr>
        <w:autoSpaceDE w:val="0"/>
        <w:autoSpaceDN w:val="0"/>
        <w:adjustRightInd w:val="0"/>
        <w:spacing w:after="0"/>
        <w:ind w:left="850"/>
        <w:rPr>
          <w:rFonts w:ascii="Arial" w:hAnsi="Arial" w:cs="Arial"/>
        </w:rPr>
      </w:pPr>
      <w:r w:rsidRPr="00482FBC">
        <w:rPr>
          <w:rFonts w:ascii="Arial" w:hAnsi="Arial" w:cs="Arial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3F0A07A" wp14:editId="7AE146F3">
                <wp:simplePos x="0" y="0"/>
                <wp:positionH relativeFrom="column">
                  <wp:posOffset>1814082</wp:posOffset>
                </wp:positionH>
                <wp:positionV relativeFrom="paragraph">
                  <wp:posOffset>96520</wp:posOffset>
                </wp:positionV>
                <wp:extent cx="971550" cy="333375"/>
                <wp:effectExtent l="5715" t="12065" r="13335" b="6985"/>
                <wp:wrapNone/>
                <wp:docPr id="772909827" name="Prostokąt: zaokrąglone rogi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1550" cy="3333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oundrect w14:anchorId="0D868713" id="Prostokąt: zaokrąglone rogi 2" o:spid="_x0000_s1026" style="position:absolute;margin-left:142.85pt;margin-top:7.6pt;width:76.5pt;height:26.2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"/>
            </w:pict>
          </mc:Fallback>
        </mc:AlternateContent>
      </w:r>
    </w:p>
    <w:p w14:paraId="4D983807" w14:textId="03979DB5" w:rsidR="00837BB1" w:rsidRPr="00482FBC" w:rsidRDefault="00837BB1" w:rsidP="00837BB1">
      <w:pPr>
        <w:autoSpaceDE w:val="0"/>
        <w:autoSpaceDN w:val="0"/>
        <w:adjustRightInd w:val="0"/>
        <w:spacing w:after="0"/>
        <w:ind w:left="850"/>
        <w:rPr>
          <w:rFonts w:ascii="Arial" w:hAnsi="Arial" w:cs="Arial"/>
        </w:rPr>
      </w:pPr>
      <w:r w:rsidRPr="00482FBC">
        <w:rPr>
          <w:rFonts w:ascii="Arial" w:hAnsi="Arial" w:cs="Arial"/>
        </w:rPr>
        <w:t xml:space="preserve">             </w:t>
      </w:r>
      <w:r w:rsidR="00165011" w:rsidRPr="00482FBC">
        <w:rPr>
          <w:rFonts w:ascii="Arial" w:hAnsi="Arial" w:cs="Arial"/>
        </w:rPr>
        <w:t xml:space="preserve">                       </w:t>
      </w:r>
      <w:r w:rsidRPr="00482FBC">
        <w:rPr>
          <w:rFonts w:ascii="Arial" w:hAnsi="Arial" w:cs="Arial"/>
        </w:rPr>
        <w:t>Pi= Ci + Di</w:t>
      </w:r>
    </w:p>
    <w:p w14:paraId="63AA30D1" w14:textId="77777777" w:rsidR="00837BB1" w:rsidRPr="00482FBC" w:rsidRDefault="00837BB1" w:rsidP="00165011">
      <w:pPr>
        <w:spacing w:after="0"/>
        <w:ind w:left="1276"/>
        <w:rPr>
          <w:rFonts w:ascii="Arial" w:hAnsi="Arial" w:cs="Arial"/>
          <w:color w:val="000000"/>
        </w:rPr>
      </w:pPr>
      <w:r w:rsidRPr="00482FBC">
        <w:rPr>
          <w:rFonts w:ascii="Arial" w:hAnsi="Arial" w:cs="Arial"/>
        </w:rPr>
        <w:br/>
      </w:r>
      <w:r w:rsidRPr="00482FBC">
        <w:rPr>
          <w:rFonts w:ascii="Arial" w:hAnsi="Arial" w:cs="Arial"/>
          <w:color w:val="000000"/>
        </w:rPr>
        <w:t xml:space="preserve">gdzie: </w:t>
      </w:r>
      <w:r w:rsidRPr="00482FBC">
        <w:rPr>
          <w:rFonts w:ascii="Arial" w:hAnsi="Arial" w:cs="Arial"/>
        </w:rPr>
        <w:br/>
      </w:r>
      <w:r w:rsidRPr="00482FBC">
        <w:rPr>
          <w:rFonts w:ascii="Arial" w:hAnsi="Arial" w:cs="Arial"/>
          <w:color w:val="000000"/>
        </w:rPr>
        <w:t xml:space="preserve">Pi – oznacza liczbę punktów przyznanych badanej ofercie „i” </w:t>
      </w:r>
      <w:r w:rsidRPr="00482FBC">
        <w:rPr>
          <w:rFonts w:ascii="Arial" w:hAnsi="Arial" w:cs="Arial"/>
        </w:rPr>
        <w:br/>
      </w:r>
      <w:r w:rsidRPr="00482FBC">
        <w:rPr>
          <w:rFonts w:ascii="Arial" w:hAnsi="Arial" w:cs="Arial"/>
          <w:color w:val="000000"/>
        </w:rPr>
        <w:t xml:space="preserve">Ci – oznacza liczbę punków przyznanych ofercie „i” za kryterium cena </w:t>
      </w:r>
      <w:r w:rsidRPr="00482FBC">
        <w:rPr>
          <w:rFonts w:ascii="Arial" w:hAnsi="Arial" w:cs="Arial"/>
        </w:rPr>
        <w:br/>
      </w:r>
      <w:r w:rsidRPr="00482FBC">
        <w:rPr>
          <w:rFonts w:ascii="Arial" w:hAnsi="Arial" w:cs="Arial"/>
          <w:color w:val="000000"/>
        </w:rPr>
        <w:t>Di – oznacza liczbę punków przyznanych ofercie „i” za kryterium doświadczenie</w:t>
      </w:r>
    </w:p>
    <w:p w14:paraId="131FBEAF" w14:textId="152191C0" w:rsidR="00837BB1" w:rsidRPr="00482FBC" w:rsidRDefault="00837BB1" w:rsidP="001A14C0">
      <w:pPr>
        <w:numPr>
          <w:ilvl w:val="1"/>
          <w:numId w:val="9"/>
        </w:numPr>
        <w:spacing w:after="0" w:line="259" w:lineRule="auto"/>
        <w:ind w:left="782" w:hanging="357"/>
        <w:contextualSpacing/>
        <w:jc w:val="both"/>
        <w:rPr>
          <w:rFonts w:ascii="Arial" w:eastAsia="Times New Roman" w:hAnsi="Arial" w:cs="Arial"/>
          <w:lang w:eastAsia="pl-PL"/>
        </w:rPr>
      </w:pPr>
      <w:r w:rsidRPr="00482FBC">
        <w:rPr>
          <w:rFonts w:ascii="Arial" w:eastAsia="Times New Roman" w:hAnsi="Arial" w:cs="Arial"/>
          <w:lang w:eastAsia="pl-PL"/>
        </w:rPr>
        <w:t xml:space="preserve">Ocena według kryterium cena (C) będzie dokonywana na podstawie złożonej oferty przez Wykonawcę (maksymalnie </w:t>
      </w:r>
      <w:r w:rsidR="005435FF" w:rsidRPr="00482FBC">
        <w:rPr>
          <w:rFonts w:ascii="Arial" w:eastAsia="Times New Roman" w:hAnsi="Arial" w:cs="Arial"/>
          <w:lang w:eastAsia="pl-PL"/>
        </w:rPr>
        <w:t>8</w:t>
      </w:r>
      <w:r w:rsidRPr="00482FBC">
        <w:rPr>
          <w:rFonts w:ascii="Arial" w:eastAsia="Times New Roman" w:hAnsi="Arial" w:cs="Arial"/>
          <w:lang w:eastAsia="pl-PL"/>
        </w:rPr>
        <w:t>0 pkt.), wg wzoru:</w:t>
      </w:r>
    </w:p>
    <w:bookmarkStart w:id="5" w:name="_Hlk128053913"/>
    <w:p w14:paraId="12509376" w14:textId="7C0E4366" w:rsidR="000A605F" w:rsidRPr="00482FBC" w:rsidRDefault="00000000" w:rsidP="000A605F">
      <w:pPr>
        <w:pStyle w:val="Akapitzlist"/>
        <w:spacing w:before="120" w:after="120"/>
        <w:ind w:left="0"/>
        <w:rPr>
          <w:rFonts w:ascii="Arial" w:eastAsiaTheme="minorEastAsia" w:hAnsi="Arial" w:cs="Arial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Arial"/>
                  <w:i/>
                </w:rPr>
              </m:ctrlPr>
            </m:sSubPr>
            <m:e>
              <m:r>
                <w:rPr>
                  <w:rFonts w:ascii="Cambria Math" w:hAnsi="Cambria Math" w:cs="Arial"/>
                </w:rPr>
                <m:t>C</m:t>
              </m:r>
            </m:e>
            <m:sub>
              <m:r>
                <w:rPr>
                  <w:rFonts w:ascii="Cambria Math" w:hAnsi="Cambria Math" w:cs="Arial"/>
                </w:rPr>
                <m:t>i</m:t>
              </m:r>
            </m:sub>
          </m:sSub>
          <w:bookmarkEnd w:id="5"/>
          <m:r>
            <w:rPr>
              <w:rFonts w:ascii="Cambria Math" w:hAnsi="Cambria Math" w:cs="Arial"/>
            </w:rPr>
            <m:t>=</m:t>
          </m:r>
          <m:f>
            <m:fPr>
              <m:ctrlPr>
                <w:rPr>
                  <w:rFonts w:ascii="Cambria Math" w:hAnsi="Cambria Math" w:cs="Arial"/>
                  <w:i/>
                </w:rPr>
              </m:ctrlPr>
            </m:fPr>
            <m:num>
              <w:bookmarkStart w:id="6" w:name="_Hlk128053943"/>
              <m:sSub>
                <m:sSubPr>
                  <m:ctrlPr>
                    <w:rPr>
                      <w:rFonts w:ascii="Cambria Math" w:hAnsi="Cambria Math" w:cs="Arial"/>
                      <w:i/>
                    </w:rPr>
                  </m:ctrlPr>
                </m:sSubPr>
                <m:e>
                  <m:r>
                    <w:rPr>
                      <w:rFonts w:ascii="Cambria Math" w:hAnsi="Cambria Math" w:cs="Arial"/>
                    </w:rPr>
                    <m:t>C</m:t>
                  </m:r>
                </m:e>
                <m:sub>
                  <m:r>
                    <w:rPr>
                      <w:rFonts w:ascii="Cambria Math" w:hAnsi="Cambria Math" w:cs="Arial"/>
                    </w:rPr>
                    <m:t>minimalna</m:t>
                  </m:r>
                </m:sub>
              </m:sSub>
              <w:bookmarkEnd w:id="6"/>
            </m:num>
            <m:den>
              <m:sSub>
                <m:sSubPr>
                  <m:ctrlPr>
                    <w:rPr>
                      <w:rFonts w:ascii="Cambria Math" w:hAnsi="Cambria Math" w:cs="Arial"/>
                      <w:i/>
                    </w:rPr>
                  </m:ctrlPr>
                </m:sSubPr>
                <m:e>
                  <m:r>
                    <w:rPr>
                      <w:rFonts w:ascii="Cambria Math" w:hAnsi="Cambria Math" w:cs="Arial"/>
                    </w:rPr>
                    <m:t>C</m:t>
                  </m:r>
                </m:e>
                <m:sub>
                  <m:r>
                    <w:rPr>
                      <w:rFonts w:ascii="Cambria Math" w:hAnsi="Cambria Math" w:cs="Arial"/>
                    </w:rPr>
                    <m:t>oferowana</m:t>
                  </m:r>
                </m:sub>
              </m:sSub>
            </m:den>
          </m:f>
          <m:r>
            <w:rPr>
              <w:rFonts w:ascii="Cambria Math" w:hAnsi="Cambria Math" w:cs="Arial"/>
            </w:rPr>
            <m:t xml:space="preserve"> x 80</m:t>
          </m:r>
        </m:oMath>
      </m:oMathPara>
    </w:p>
    <w:p w14:paraId="40D889FC" w14:textId="77777777" w:rsidR="0053010F" w:rsidRPr="00482FBC" w:rsidRDefault="0053010F" w:rsidP="000A605F">
      <w:pPr>
        <w:spacing w:after="0"/>
        <w:ind w:left="850" w:firstLine="1"/>
        <w:rPr>
          <w:rFonts w:ascii="Arial" w:eastAsia="Times New Roman" w:hAnsi="Arial" w:cs="Arial"/>
          <w:lang w:eastAsia="pl-PL"/>
        </w:rPr>
      </w:pPr>
    </w:p>
    <w:p w14:paraId="40165FD1" w14:textId="67C30D0D" w:rsidR="00837BB1" w:rsidRPr="00482FBC" w:rsidRDefault="00837BB1" w:rsidP="000A605F">
      <w:pPr>
        <w:spacing w:after="0"/>
        <w:ind w:left="850" w:firstLine="1"/>
        <w:rPr>
          <w:rFonts w:ascii="Arial" w:eastAsia="Times New Roman" w:hAnsi="Arial" w:cs="Arial"/>
          <w:lang w:eastAsia="pl-PL"/>
        </w:rPr>
      </w:pPr>
      <w:r w:rsidRPr="00482FBC">
        <w:rPr>
          <w:rFonts w:ascii="Arial" w:eastAsia="Times New Roman" w:hAnsi="Arial" w:cs="Arial"/>
          <w:lang w:eastAsia="pl-PL"/>
        </w:rPr>
        <w:t>gdzie:</w:t>
      </w:r>
    </w:p>
    <w:p w14:paraId="3566A3AD" w14:textId="77777777" w:rsidR="00837BB1" w:rsidRPr="00482FBC" w:rsidRDefault="00837BB1" w:rsidP="003B3505">
      <w:pPr>
        <w:spacing w:after="0"/>
        <w:ind w:left="850" w:firstLine="1"/>
        <w:jc w:val="both"/>
        <w:rPr>
          <w:rFonts w:ascii="Arial" w:eastAsia="Times New Roman" w:hAnsi="Arial" w:cs="Arial"/>
          <w:lang w:eastAsia="pl-PL"/>
        </w:rPr>
      </w:pPr>
      <w:r w:rsidRPr="00482FBC">
        <w:rPr>
          <w:rFonts w:ascii="Arial" w:eastAsia="Times New Roman" w:hAnsi="Arial" w:cs="Arial"/>
          <w:lang w:eastAsia="pl-PL"/>
        </w:rPr>
        <w:t>C</w:t>
      </w:r>
      <w:r w:rsidRPr="00482FBC">
        <w:rPr>
          <w:rFonts w:ascii="Arial" w:eastAsia="Times New Roman" w:hAnsi="Arial" w:cs="Arial"/>
          <w:vertAlign w:val="subscript"/>
          <w:lang w:eastAsia="pl-PL"/>
        </w:rPr>
        <w:t>i</w:t>
      </w:r>
      <w:r w:rsidRPr="00482FBC">
        <w:rPr>
          <w:rFonts w:ascii="Arial" w:eastAsia="Times New Roman" w:hAnsi="Arial" w:cs="Arial"/>
          <w:lang w:eastAsia="pl-PL"/>
        </w:rPr>
        <w:t xml:space="preserve"> – oznacza ilość punktów przyznana ocenianej ofercie „i” za kryterium cena</w:t>
      </w:r>
    </w:p>
    <w:p w14:paraId="3DA1FA04" w14:textId="77777777" w:rsidR="00837BB1" w:rsidRPr="00482FBC" w:rsidRDefault="00837BB1" w:rsidP="003B3505">
      <w:pPr>
        <w:spacing w:after="0"/>
        <w:ind w:left="850"/>
        <w:jc w:val="both"/>
        <w:rPr>
          <w:rFonts w:ascii="Arial" w:eastAsia="Times New Roman" w:hAnsi="Arial" w:cs="Arial"/>
          <w:lang w:eastAsia="pl-PL"/>
        </w:rPr>
      </w:pPr>
      <w:proofErr w:type="spellStart"/>
      <w:r w:rsidRPr="00482FBC">
        <w:rPr>
          <w:rFonts w:ascii="Arial" w:eastAsia="Times New Roman" w:hAnsi="Arial" w:cs="Arial"/>
          <w:lang w:eastAsia="pl-PL"/>
        </w:rPr>
        <w:t>C</w:t>
      </w:r>
      <w:r w:rsidRPr="00482FBC">
        <w:rPr>
          <w:rFonts w:ascii="Arial" w:eastAsia="Times New Roman" w:hAnsi="Arial" w:cs="Arial"/>
          <w:vertAlign w:val="subscript"/>
          <w:lang w:eastAsia="pl-PL"/>
        </w:rPr>
        <w:t>minimalna</w:t>
      </w:r>
      <w:proofErr w:type="spellEnd"/>
      <w:r w:rsidRPr="00482FBC">
        <w:rPr>
          <w:rFonts w:ascii="Arial" w:eastAsia="Times New Roman" w:hAnsi="Arial" w:cs="Arial"/>
          <w:lang w:eastAsia="pl-PL"/>
        </w:rPr>
        <w:t xml:space="preserve"> – oznacza najniższą oferowaną cenę brutto wykonania przedmiotu zamówienia spośród ważnych oraz nie odrzuconych ofert </w:t>
      </w:r>
    </w:p>
    <w:p w14:paraId="0A0140F3" w14:textId="77777777" w:rsidR="00837BB1" w:rsidRPr="00482FBC" w:rsidRDefault="00837BB1" w:rsidP="003B3505">
      <w:pPr>
        <w:spacing w:after="0"/>
        <w:ind w:left="850" w:firstLine="1"/>
        <w:jc w:val="both"/>
        <w:rPr>
          <w:rFonts w:ascii="Arial" w:eastAsia="Times New Roman" w:hAnsi="Arial" w:cs="Arial"/>
          <w:lang w:eastAsia="pl-PL"/>
        </w:rPr>
      </w:pPr>
      <w:proofErr w:type="spellStart"/>
      <w:r w:rsidRPr="00482FBC">
        <w:rPr>
          <w:rFonts w:ascii="Arial" w:eastAsia="Times New Roman" w:hAnsi="Arial" w:cs="Arial"/>
          <w:lang w:eastAsia="pl-PL"/>
        </w:rPr>
        <w:t>C</w:t>
      </w:r>
      <w:r w:rsidRPr="00482FBC">
        <w:rPr>
          <w:rFonts w:ascii="Arial" w:eastAsia="Times New Roman" w:hAnsi="Arial" w:cs="Arial"/>
          <w:vertAlign w:val="subscript"/>
          <w:lang w:eastAsia="pl-PL"/>
        </w:rPr>
        <w:t>oferowana</w:t>
      </w:r>
      <w:proofErr w:type="spellEnd"/>
      <w:r w:rsidRPr="00482FBC">
        <w:rPr>
          <w:rFonts w:ascii="Arial" w:eastAsia="Times New Roman" w:hAnsi="Arial" w:cs="Arial"/>
          <w:lang w:eastAsia="pl-PL"/>
        </w:rPr>
        <w:t xml:space="preserve"> – oznacza cenę brutto badanej oferty „i”</w:t>
      </w:r>
    </w:p>
    <w:p w14:paraId="4EFD561A" w14:textId="40F6F0FD" w:rsidR="00837BB1" w:rsidRPr="00482FBC" w:rsidRDefault="00837BB1" w:rsidP="001A14C0">
      <w:pPr>
        <w:numPr>
          <w:ilvl w:val="1"/>
          <w:numId w:val="9"/>
        </w:numPr>
        <w:spacing w:after="0" w:line="259" w:lineRule="auto"/>
        <w:ind w:left="782" w:hanging="357"/>
        <w:contextualSpacing/>
        <w:jc w:val="both"/>
        <w:rPr>
          <w:rFonts w:ascii="Arial" w:eastAsia="Times New Roman" w:hAnsi="Arial" w:cs="Arial"/>
          <w:lang w:eastAsia="pl-PL"/>
        </w:rPr>
      </w:pPr>
      <w:r w:rsidRPr="00482FBC">
        <w:rPr>
          <w:rFonts w:ascii="Arial" w:eastAsia="Times New Roman" w:hAnsi="Arial" w:cs="Arial"/>
          <w:lang w:eastAsia="pl-PL"/>
        </w:rPr>
        <w:lastRenderedPageBreak/>
        <w:t xml:space="preserve">Ocena według kryterium doświadczenie (D) będzie dokonywana na podstawie złożonej oferty przez Wykonawcę w zakresie liczby wykonanych usług (maksymalnie </w:t>
      </w:r>
      <w:r w:rsidR="005435FF" w:rsidRPr="00482FBC">
        <w:rPr>
          <w:rFonts w:ascii="Arial" w:eastAsia="Times New Roman" w:hAnsi="Arial" w:cs="Arial"/>
          <w:lang w:eastAsia="pl-PL"/>
        </w:rPr>
        <w:t>2</w:t>
      </w:r>
      <w:r w:rsidRPr="00482FBC">
        <w:rPr>
          <w:rFonts w:ascii="Arial" w:eastAsia="Times New Roman" w:hAnsi="Arial" w:cs="Arial"/>
          <w:lang w:eastAsia="pl-PL"/>
        </w:rPr>
        <w:t>0 pkt.), zgodnie z poniższą tabelą:</w:t>
      </w:r>
    </w:p>
    <w:p w14:paraId="54FD622B" w14:textId="77777777" w:rsidR="00463C99" w:rsidRPr="00482FBC" w:rsidRDefault="00463C99" w:rsidP="00463C99">
      <w:pPr>
        <w:spacing w:after="0" w:line="259" w:lineRule="auto"/>
        <w:ind w:left="850"/>
        <w:contextualSpacing/>
        <w:jc w:val="both"/>
        <w:rPr>
          <w:rFonts w:ascii="Arial" w:eastAsia="Times New Roman" w:hAnsi="Arial" w:cs="Arial"/>
          <w:lang w:eastAsia="pl-PL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6"/>
        <w:gridCol w:w="4114"/>
      </w:tblGrid>
      <w:tr w:rsidR="00837BB1" w:rsidRPr="00482FBC" w14:paraId="3A8170C2" w14:textId="77777777" w:rsidTr="0098419E">
        <w:trPr>
          <w:cantSplit/>
        </w:trPr>
        <w:tc>
          <w:tcPr>
            <w:tcW w:w="4227" w:type="dxa"/>
          </w:tcPr>
          <w:p w14:paraId="67DD0261" w14:textId="77777777" w:rsidR="00837BB1" w:rsidRPr="00482FBC" w:rsidRDefault="00837BB1" w:rsidP="00837BB1">
            <w:pPr>
              <w:spacing w:after="0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482FBC">
              <w:rPr>
                <w:rFonts w:ascii="Arial" w:eastAsia="Times New Roman" w:hAnsi="Arial" w:cs="Arial"/>
                <w:lang w:eastAsia="pl-PL"/>
              </w:rPr>
              <w:t>Liczba realizowanych usług</w:t>
            </w:r>
          </w:p>
        </w:tc>
        <w:tc>
          <w:tcPr>
            <w:tcW w:w="4115" w:type="dxa"/>
          </w:tcPr>
          <w:p w14:paraId="24B12266" w14:textId="77777777" w:rsidR="00837BB1" w:rsidRPr="00482FBC" w:rsidRDefault="00837BB1" w:rsidP="00837BB1">
            <w:pPr>
              <w:spacing w:after="0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482FBC">
              <w:rPr>
                <w:rFonts w:ascii="Arial" w:eastAsia="Times New Roman" w:hAnsi="Arial" w:cs="Arial"/>
                <w:lang w:eastAsia="pl-PL"/>
              </w:rPr>
              <w:t>Ilość punktów</w:t>
            </w:r>
          </w:p>
        </w:tc>
      </w:tr>
      <w:tr w:rsidR="00837BB1" w:rsidRPr="00482FBC" w14:paraId="3ABBD33A" w14:textId="77777777" w:rsidTr="0098419E">
        <w:trPr>
          <w:cantSplit/>
        </w:trPr>
        <w:tc>
          <w:tcPr>
            <w:tcW w:w="4227" w:type="dxa"/>
          </w:tcPr>
          <w:p w14:paraId="12CF83D1" w14:textId="77777777" w:rsidR="00837BB1" w:rsidRPr="00482FBC" w:rsidRDefault="00837BB1" w:rsidP="00837BB1">
            <w:pPr>
              <w:spacing w:after="0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482FBC">
              <w:rPr>
                <w:rFonts w:ascii="Arial" w:eastAsia="Times New Roman" w:hAnsi="Arial" w:cs="Arial"/>
                <w:lang w:eastAsia="pl-PL"/>
              </w:rPr>
              <w:t>do 2</w:t>
            </w:r>
          </w:p>
        </w:tc>
        <w:tc>
          <w:tcPr>
            <w:tcW w:w="4115" w:type="dxa"/>
          </w:tcPr>
          <w:p w14:paraId="3E00AB63" w14:textId="77777777" w:rsidR="00837BB1" w:rsidRPr="00482FBC" w:rsidRDefault="00837BB1" w:rsidP="00837BB1">
            <w:pPr>
              <w:spacing w:after="0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482FBC">
              <w:rPr>
                <w:rFonts w:ascii="Arial" w:eastAsia="Times New Roman" w:hAnsi="Arial" w:cs="Arial"/>
                <w:lang w:eastAsia="pl-PL"/>
              </w:rPr>
              <w:t>0</w:t>
            </w:r>
          </w:p>
        </w:tc>
      </w:tr>
      <w:tr w:rsidR="00837BB1" w:rsidRPr="00482FBC" w14:paraId="13C9B197" w14:textId="77777777" w:rsidTr="0098419E">
        <w:trPr>
          <w:cantSplit/>
        </w:trPr>
        <w:tc>
          <w:tcPr>
            <w:tcW w:w="4227" w:type="dxa"/>
          </w:tcPr>
          <w:p w14:paraId="52A31EE0" w14:textId="77777777" w:rsidR="00837BB1" w:rsidRPr="00482FBC" w:rsidRDefault="00837BB1" w:rsidP="00837BB1">
            <w:pPr>
              <w:spacing w:after="0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482FBC">
              <w:rPr>
                <w:rFonts w:ascii="Arial" w:eastAsia="Times New Roman" w:hAnsi="Arial" w:cs="Arial"/>
                <w:lang w:eastAsia="pl-PL"/>
              </w:rPr>
              <w:t>3 – 5</w:t>
            </w:r>
          </w:p>
        </w:tc>
        <w:tc>
          <w:tcPr>
            <w:tcW w:w="4115" w:type="dxa"/>
          </w:tcPr>
          <w:p w14:paraId="56E46A2A" w14:textId="25AAD45A" w:rsidR="00837BB1" w:rsidRPr="00482FBC" w:rsidRDefault="00071F1A" w:rsidP="00837BB1">
            <w:pPr>
              <w:spacing w:after="0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482FBC">
              <w:rPr>
                <w:rFonts w:ascii="Arial" w:eastAsia="Times New Roman" w:hAnsi="Arial" w:cs="Arial"/>
                <w:lang w:eastAsia="pl-PL"/>
              </w:rPr>
              <w:t>1</w:t>
            </w:r>
            <w:r w:rsidR="00E83652" w:rsidRPr="00482FBC">
              <w:rPr>
                <w:rFonts w:ascii="Arial" w:eastAsia="Times New Roman" w:hAnsi="Arial" w:cs="Arial"/>
                <w:lang w:eastAsia="pl-PL"/>
              </w:rPr>
              <w:t>0</w:t>
            </w:r>
          </w:p>
        </w:tc>
      </w:tr>
      <w:tr w:rsidR="00837BB1" w:rsidRPr="00482FBC" w14:paraId="76FFE379" w14:textId="77777777" w:rsidTr="0098419E">
        <w:trPr>
          <w:cantSplit/>
          <w:trHeight w:val="163"/>
        </w:trPr>
        <w:tc>
          <w:tcPr>
            <w:tcW w:w="4227" w:type="dxa"/>
          </w:tcPr>
          <w:p w14:paraId="3BAEA9A6" w14:textId="0A7072A6" w:rsidR="00837BB1" w:rsidRPr="00482FBC" w:rsidRDefault="00837BB1" w:rsidP="007B51FF">
            <w:pPr>
              <w:pStyle w:val="Akapitzlist"/>
              <w:numPr>
                <w:ilvl w:val="0"/>
                <w:numId w:val="33"/>
              </w:numPr>
              <w:spacing w:after="0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482FBC">
              <w:rPr>
                <w:rFonts w:ascii="Arial" w:eastAsia="Times New Roman" w:hAnsi="Arial" w:cs="Arial"/>
                <w:lang w:eastAsia="pl-PL"/>
              </w:rPr>
              <w:t>i powyżej</w:t>
            </w:r>
          </w:p>
        </w:tc>
        <w:tc>
          <w:tcPr>
            <w:tcW w:w="4115" w:type="dxa"/>
          </w:tcPr>
          <w:p w14:paraId="36AF1D32" w14:textId="34DCA7D6" w:rsidR="00837BB1" w:rsidRPr="00482FBC" w:rsidRDefault="00071F1A" w:rsidP="00837BB1">
            <w:pPr>
              <w:spacing w:after="0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482FBC">
              <w:rPr>
                <w:rFonts w:ascii="Arial" w:eastAsia="Times New Roman" w:hAnsi="Arial" w:cs="Arial"/>
                <w:lang w:eastAsia="pl-PL"/>
              </w:rPr>
              <w:t>2</w:t>
            </w:r>
            <w:r w:rsidR="00CB270D" w:rsidRPr="00482FBC">
              <w:rPr>
                <w:rFonts w:ascii="Arial" w:eastAsia="Times New Roman" w:hAnsi="Arial" w:cs="Arial"/>
                <w:lang w:eastAsia="pl-PL"/>
              </w:rPr>
              <w:t>0</w:t>
            </w:r>
          </w:p>
        </w:tc>
      </w:tr>
    </w:tbl>
    <w:p w14:paraId="08090AC8" w14:textId="77777777" w:rsidR="001A14C0" w:rsidRPr="00482FBC" w:rsidRDefault="007B51FF" w:rsidP="009E0FF2">
      <w:pPr>
        <w:pStyle w:val="Akapitzlist"/>
        <w:keepLines/>
        <w:widowControl w:val="0"/>
        <w:numPr>
          <w:ilvl w:val="1"/>
          <w:numId w:val="9"/>
        </w:numPr>
        <w:suppressAutoHyphens/>
        <w:autoSpaceDE w:val="0"/>
        <w:autoSpaceDN w:val="0"/>
        <w:spacing w:after="0"/>
        <w:ind w:left="782" w:hanging="357"/>
        <w:jc w:val="both"/>
        <w:rPr>
          <w:rFonts w:ascii="Arial" w:hAnsi="Arial" w:cs="Arial"/>
          <w:bCs/>
        </w:rPr>
      </w:pPr>
      <w:r w:rsidRPr="00482FBC">
        <w:rPr>
          <w:rFonts w:ascii="Arial" w:hAnsi="Arial" w:cs="Arial"/>
          <w:bCs/>
        </w:rPr>
        <w:t>Punkty będą zaokrąglane do dwóch miejsc po przecinku lub z większą dokładnością, jeżeli przy zastosowaniu wymienionego zaokrąglenia nie występuje różnica w ilości przyznanych punktów wynikająca z małej różnicy zaoferowanych cen.</w:t>
      </w:r>
    </w:p>
    <w:p w14:paraId="194595A5" w14:textId="50167B83" w:rsidR="001A14C0" w:rsidRPr="00482FBC" w:rsidRDefault="007B51FF" w:rsidP="001A14C0">
      <w:pPr>
        <w:pStyle w:val="Akapitzlist"/>
        <w:widowControl w:val="0"/>
        <w:numPr>
          <w:ilvl w:val="1"/>
          <w:numId w:val="9"/>
        </w:numPr>
        <w:suppressAutoHyphens/>
        <w:autoSpaceDE w:val="0"/>
        <w:autoSpaceDN w:val="0"/>
        <w:spacing w:after="0"/>
        <w:jc w:val="both"/>
        <w:rPr>
          <w:rFonts w:ascii="Arial" w:hAnsi="Arial" w:cs="Arial"/>
          <w:bCs/>
        </w:rPr>
      </w:pPr>
      <w:r w:rsidRPr="00482FBC">
        <w:rPr>
          <w:rFonts w:ascii="Arial" w:hAnsi="Arial" w:cs="Arial"/>
          <w:bCs/>
        </w:rPr>
        <w:t xml:space="preserve">Jeżeli nie będzie można wybrać najkorzystniejszej oferty z uwagi na to, że dwie lub więcej ofert przedstawia taki sam bilans ceny lub kosztu i innych kryteriów oceny ofert, Zamawiający wybierze spośród tych ofert ofertę, która otrzymała najwyższą ocenę </w:t>
      </w:r>
      <w:r w:rsidR="001A14C0" w:rsidRPr="00482FBC">
        <w:rPr>
          <w:rFonts w:ascii="Arial" w:hAnsi="Arial" w:cs="Arial"/>
          <w:bCs/>
        </w:rPr>
        <w:br/>
      </w:r>
      <w:r w:rsidRPr="00482FBC">
        <w:rPr>
          <w:rFonts w:ascii="Arial" w:hAnsi="Arial" w:cs="Arial"/>
          <w:bCs/>
        </w:rPr>
        <w:t xml:space="preserve">w kryterium o najwyższej wadze, w tym przypadku kryterium ceny. </w:t>
      </w:r>
    </w:p>
    <w:p w14:paraId="168AD01C" w14:textId="77777777" w:rsidR="001A14C0" w:rsidRPr="00482FBC" w:rsidRDefault="007B51FF" w:rsidP="001A14C0">
      <w:pPr>
        <w:pStyle w:val="Akapitzlist"/>
        <w:widowControl w:val="0"/>
        <w:numPr>
          <w:ilvl w:val="1"/>
          <w:numId w:val="9"/>
        </w:numPr>
        <w:suppressAutoHyphens/>
        <w:autoSpaceDE w:val="0"/>
        <w:autoSpaceDN w:val="0"/>
        <w:spacing w:after="0"/>
        <w:jc w:val="both"/>
        <w:rPr>
          <w:rFonts w:ascii="Arial" w:hAnsi="Arial" w:cs="Arial"/>
          <w:bCs/>
        </w:rPr>
      </w:pPr>
      <w:r w:rsidRPr="00482FBC">
        <w:rPr>
          <w:rFonts w:ascii="Arial" w:hAnsi="Arial" w:cs="Arial"/>
          <w:bCs/>
        </w:rPr>
        <w:t>Jeżeli nie można dokonać wyboru oferty w sposób, o którym mowa w pkt. 7, Zamawiający wezwie Wykonawców, którzy złożyli te oferty, do złożenia w terminie określonym przez Zamawiającego ofert dodatkowych zawierających nową cenę lub koszt.</w:t>
      </w:r>
    </w:p>
    <w:p w14:paraId="55B789BE" w14:textId="665E70B3" w:rsidR="007B51FF" w:rsidRPr="00482FBC" w:rsidRDefault="007B51FF" w:rsidP="001A14C0">
      <w:pPr>
        <w:pStyle w:val="Akapitzlist"/>
        <w:widowControl w:val="0"/>
        <w:numPr>
          <w:ilvl w:val="1"/>
          <w:numId w:val="9"/>
        </w:numPr>
        <w:suppressAutoHyphens/>
        <w:autoSpaceDE w:val="0"/>
        <w:autoSpaceDN w:val="0"/>
        <w:spacing w:after="0"/>
        <w:jc w:val="both"/>
        <w:rPr>
          <w:rFonts w:ascii="Arial" w:hAnsi="Arial" w:cs="Arial"/>
          <w:bCs/>
        </w:rPr>
      </w:pPr>
      <w:r w:rsidRPr="00482FBC">
        <w:rPr>
          <w:rFonts w:ascii="Arial" w:hAnsi="Arial" w:cs="Arial"/>
        </w:rPr>
        <w:t>Wykonawcy, składając oferty dodatkowe, nie mogą oferować cen wyższych niż zaoferowane w uprzednio złożonych przez nich ofertach.</w:t>
      </w:r>
    </w:p>
    <w:p w14:paraId="6469C6F2" w14:textId="77777777" w:rsidR="007B51FF" w:rsidRPr="00482FBC" w:rsidRDefault="007B51FF" w:rsidP="007B51FF">
      <w:pPr>
        <w:spacing w:after="0" w:line="259" w:lineRule="auto"/>
        <w:jc w:val="both"/>
        <w:rPr>
          <w:rFonts w:ascii="Arial" w:hAnsi="Arial" w:cs="Arial"/>
          <w:bCs/>
        </w:rPr>
      </w:pPr>
    </w:p>
    <w:p w14:paraId="106CCF61" w14:textId="77777777" w:rsidR="00B86BE6" w:rsidRPr="00482FBC" w:rsidRDefault="00B86BE6" w:rsidP="007B51FF">
      <w:pPr>
        <w:spacing w:after="0" w:line="259" w:lineRule="auto"/>
        <w:jc w:val="both"/>
        <w:rPr>
          <w:rFonts w:ascii="Arial" w:hAnsi="Arial" w:cs="Arial"/>
          <w:bCs/>
        </w:rPr>
      </w:pPr>
    </w:p>
    <w:p w14:paraId="49AC9A20" w14:textId="46829B27" w:rsidR="00837BB1" w:rsidRPr="00482FBC" w:rsidRDefault="00837BB1" w:rsidP="00463C99">
      <w:pPr>
        <w:numPr>
          <w:ilvl w:val="0"/>
          <w:numId w:val="9"/>
        </w:numPr>
        <w:spacing w:after="0" w:line="259" w:lineRule="auto"/>
        <w:ind w:left="567" w:hanging="567"/>
        <w:jc w:val="both"/>
        <w:rPr>
          <w:rFonts w:ascii="Arial" w:hAnsi="Arial" w:cs="Arial"/>
          <w:b/>
        </w:rPr>
      </w:pPr>
      <w:r w:rsidRPr="00482FBC">
        <w:rPr>
          <w:rFonts w:ascii="Arial" w:hAnsi="Arial" w:cs="Arial"/>
          <w:b/>
        </w:rPr>
        <w:t xml:space="preserve">Miejsce, termin i forma składania ofert </w:t>
      </w:r>
    </w:p>
    <w:p w14:paraId="7DA19F2E" w14:textId="66514B1B" w:rsidR="00837BB1" w:rsidRPr="00482FBC" w:rsidRDefault="00837BB1" w:rsidP="00837BB1">
      <w:pPr>
        <w:numPr>
          <w:ilvl w:val="0"/>
          <w:numId w:val="10"/>
        </w:numPr>
        <w:spacing w:after="0" w:line="259" w:lineRule="auto"/>
        <w:ind w:left="993" w:hanging="426"/>
        <w:jc w:val="both"/>
        <w:rPr>
          <w:rFonts w:ascii="Arial" w:hAnsi="Arial" w:cs="Arial"/>
          <w:u w:val="single"/>
        </w:rPr>
      </w:pPr>
      <w:r w:rsidRPr="00482FBC">
        <w:rPr>
          <w:rFonts w:ascii="Arial" w:hAnsi="Arial" w:cs="Arial"/>
        </w:rPr>
        <w:t xml:space="preserve">Termin składania ofert: </w:t>
      </w:r>
      <w:r w:rsidR="00F9593C">
        <w:rPr>
          <w:rFonts w:ascii="Arial" w:hAnsi="Arial" w:cs="Arial"/>
          <w:u w:val="single"/>
        </w:rPr>
        <w:t>1</w:t>
      </w:r>
      <w:r w:rsidR="006703BD">
        <w:rPr>
          <w:rFonts w:ascii="Arial" w:hAnsi="Arial" w:cs="Arial"/>
          <w:u w:val="single"/>
        </w:rPr>
        <w:t>1</w:t>
      </w:r>
      <w:r w:rsidR="00C83815" w:rsidRPr="00482FBC">
        <w:rPr>
          <w:rFonts w:ascii="Arial" w:hAnsi="Arial" w:cs="Arial"/>
          <w:u w:val="single"/>
        </w:rPr>
        <w:t>.0</w:t>
      </w:r>
      <w:r w:rsidR="00F9593C">
        <w:rPr>
          <w:rFonts w:ascii="Arial" w:hAnsi="Arial" w:cs="Arial"/>
          <w:u w:val="single"/>
        </w:rPr>
        <w:t>9</w:t>
      </w:r>
      <w:r w:rsidR="00C83815" w:rsidRPr="00482FBC">
        <w:rPr>
          <w:rFonts w:ascii="Arial" w:hAnsi="Arial" w:cs="Arial"/>
          <w:u w:val="single"/>
        </w:rPr>
        <w:t>. 202</w:t>
      </w:r>
      <w:r w:rsidR="0014090E" w:rsidRPr="00482FBC">
        <w:rPr>
          <w:rFonts w:ascii="Arial" w:hAnsi="Arial" w:cs="Arial"/>
          <w:u w:val="single"/>
        </w:rPr>
        <w:t>6</w:t>
      </w:r>
      <w:r w:rsidRPr="00482FBC">
        <w:rPr>
          <w:rFonts w:ascii="Arial" w:hAnsi="Arial" w:cs="Arial"/>
          <w:u w:val="single"/>
        </w:rPr>
        <w:t xml:space="preserve"> r.</w:t>
      </w:r>
      <w:r w:rsidR="00282E47" w:rsidRPr="00482FBC">
        <w:rPr>
          <w:rFonts w:ascii="Arial" w:hAnsi="Arial" w:cs="Arial"/>
          <w:u w:val="single"/>
        </w:rPr>
        <w:t xml:space="preserve"> do godz. </w:t>
      </w:r>
      <w:r w:rsidR="002B375A" w:rsidRPr="00482FBC">
        <w:rPr>
          <w:rFonts w:ascii="Arial" w:hAnsi="Arial" w:cs="Arial"/>
          <w:u w:val="single"/>
        </w:rPr>
        <w:t>15</w:t>
      </w:r>
      <w:r w:rsidR="00282E47" w:rsidRPr="00482FBC">
        <w:rPr>
          <w:rFonts w:ascii="Arial" w:hAnsi="Arial" w:cs="Arial"/>
          <w:u w:val="single"/>
        </w:rPr>
        <w:t>:00.</w:t>
      </w:r>
    </w:p>
    <w:p w14:paraId="3419010B" w14:textId="6BE9825D" w:rsidR="000D4520" w:rsidRPr="00482FBC" w:rsidRDefault="000D4520" w:rsidP="000D4520">
      <w:pPr>
        <w:numPr>
          <w:ilvl w:val="0"/>
          <w:numId w:val="10"/>
        </w:numPr>
        <w:spacing w:after="0" w:line="259" w:lineRule="auto"/>
        <w:ind w:left="993" w:hanging="426"/>
        <w:jc w:val="both"/>
        <w:rPr>
          <w:rFonts w:ascii="Arial" w:hAnsi="Arial" w:cs="Arial"/>
        </w:rPr>
      </w:pPr>
      <w:r w:rsidRPr="00482FBC">
        <w:rPr>
          <w:rFonts w:ascii="Arial" w:hAnsi="Arial" w:cs="Arial"/>
        </w:rPr>
        <w:t xml:space="preserve">Oferty mogą być składane wyłącznie na podpisanym przez Wykonawcę druku oferty </w:t>
      </w:r>
      <w:r w:rsidRPr="00482FBC">
        <w:rPr>
          <w:rFonts w:ascii="Arial" w:hAnsi="Arial" w:cs="Arial"/>
        </w:rPr>
        <w:br/>
        <w:t>w następujących formach:</w:t>
      </w:r>
    </w:p>
    <w:p w14:paraId="6E9AC647" w14:textId="77777777" w:rsidR="00D71E59" w:rsidRPr="00482FBC" w:rsidRDefault="00D71E59" w:rsidP="00D71E59">
      <w:pPr>
        <w:pStyle w:val="Akapitzlist"/>
        <w:numPr>
          <w:ilvl w:val="0"/>
          <w:numId w:val="27"/>
        </w:numPr>
        <w:spacing w:after="0"/>
        <w:ind w:left="1418"/>
        <w:jc w:val="both"/>
        <w:rPr>
          <w:rFonts w:ascii="Arial" w:hAnsi="Arial" w:cs="Arial"/>
          <w:bCs/>
        </w:rPr>
      </w:pPr>
      <w:r w:rsidRPr="00482FBC">
        <w:rPr>
          <w:rFonts w:ascii="Arial" w:hAnsi="Arial" w:cs="Arial"/>
          <w:bCs/>
        </w:rPr>
        <w:t>pisemnej – druk oferty podpisany odręcznie przez Wykonawcę i dostarczony do siedziby RDOŚ za pośrednictwem poczty, kuriera, osobiście na adres:</w:t>
      </w:r>
    </w:p>
    <w:p w14:paraId="42B575BF" w14:textId="77777777" w:rsidR="00D71E59" w:rsidRPr="00482FBC" w:rsidRDefault="00D71E59" w:rsidP="00D71E59">
      <w:pPr>
        <w:pStyle w:val="Akapitzlist"/>
        <w:ind w:left="567"/>
        <w:jc w:val="center"/>
        <w:rPr>
          <w:rFonts w:ascii="Arial" w:hAnsi="Arial" w:cs="Arial"/>
          <w:b/>
        </w:rPr>
      </w:pPr>
      <w:r w:rsidRPr="00482FBC">
        <w:rPr>
          <w:rFonts w:ascii="Arial" w:hAnsi="Arial" w:cs="Arial"/>
          <w:b/>
        </w:rPr>
        <w:t>Regionalna Dyrekcja Ochrony Środowiska we Wrocławiu,</w:t>
      </w:r>
    </w:p>
    <w:p w14:paraId="46730637" w14:textId="77777777" w:rsidR="00D71E59" w:rsidRPr="00482FBC" w:rsidRDefault="00D71E59" w:rsidP="00D71E59">
      <w:pPr>
        <w:pStyle w:val="Akapitzlist"/>
        <w:ind w:left="567"/>
        <w:jc w:val="center"/>
        <w:rPr>
          <w:rFonts w:ascii="Arial" w:hAnsi="Arial" w:cs="Arial"/>
          <w:b/>
        </w:rPr>
      </w:pPr>
      <w:r w:rsidRPr="00482FBC">
        <w:rPr>
          <w:rFonts w:ascii="Arial" w:hAnsi="Arial" w:cs="Arial"/>
          <w:b/>
        </w:rPr>
        <w:t>ul. Jana Długosza 68</w:t>
      </w:r>
    </w:p>
    <w:p w14:paraId="45C2400D" w14:textId="77777777" w:rsidR="00D71E59" w:rsidRPr="00482FBC" w:rsidRDefault="00D71E59" w:rsidP="00D71E59">
      <w:pPr>
        <w:pStyle w:val="Akapitzlist"/>
        <w:ind w:left="567"/>
        <w:jc w:val="center"/>
        <w:rPr>
          <w:rFonts w:ascii="Arial" w:hAnsi="Arial" w:cs="Arial"/>
          <w:bCs/>
        </w:rPr>
      </w:pPr>
      <w:r w:rsidRPr="00482FBC">
        <w:rPr>
          <w:rFonts w:ascii="Arial" w:hAnsi="Arial" w:cs="Arial"/>
          <w:b/>
        </w:rPr>
        <w:t>51-162 Wrocław</w:t>
      </w:r>
    </w:p>
    <w:p w14:paraId="482004EB" w14:textId="77777777" w:rsidR="00D71E59" w:rsidRPr="00482FBC" w:rsidRDefault="00D71E59" w:rsidP="00D71E59">
      <w:pPr>
        <w:pStyle w:val="Akapitzlist"/>
        <w:numPr>
          <w:ilvl w:val="0"/>
          <w:numId w:val="27"/>
        </w:numPr>
        <w:spacing w:after="0"/>
        <w:ind w:left="1418"/>
        <w:jc w:val="both"/>
        <w:rPr>
          <w:rFonts w:ascii="Arial" w:hAnsi="Arial" w:cs="Arial"/>
          <w:bCs/>
        </w:rPr>
      </w:pPr>
      <w:r w:rsidRPr="00482FBC">
        <w:rPr>
          <w:rFonts w:ascii="Arial" w:hAnsi="Arial" w:cs="Arial"/>
          <w:bCs/>
        </w:rPr>
        <w:t>elektronicznej – plik (np. pdf) opatrzony podpisem kwalifikowanym lub w postaci elektronicznej – plik (np. pdf) opatrzony podpisem zaufanym lub podpisem osobistym i dostarczony Zamawiającemu za pośrednictwem:</w:t>
      </w:r>
    </w:p>
    <w:p w14:paraId="0F698F2E" w14:textId="77777777" w:rsidR="00D71E59" w:rsidRPr="00482FBC" w:rsidRDefault="00D71E59" w:rsidP="00B70888">
      <w:pPr>
        <w:pStyle w:val="Akapitzlist"/>
        <w:numPr>
          <w:ilvl w:val="1"/>
          <w:numId w:val="26"/>
        </w:numPr>
        <w:spacing w:after="0"/>
        <w:ind w:left="1985"/>
        <w:jc w:val="both"/>
        <w:rPr>
          <w:rFonts w:ascii="Arial" w:hAnsi="Arial" w:cs="Arial"/>
          <w:bCs/>
        </w:rPr>
      </w:pPr>
      <w:r w:rsidRPr="00482FBC">
        <w:rPr>
          <w:rFonts w:ascii="Arial" w:hAnsi="Arial" w:cs="Arial"/>
          <w:bCs/>
        </w:rPr>
        <w:t>usługi rejestrowanego doręczenia elektronicznego e-Doręczenia, i/lub</w:t>
      </w:r>
    </w:p>
    <w:p w14:paraId="5FA68916" w14:textId="73408747" w:rsidR="00D71E59" w:rsidRPr="00482FBC" w:rsidRDefault="00D71E59" w:rsidP="00B70888">
      <w:pPr>
        <w:pStyle w:val="Akapitzlist"/>
        <w:numPr>
          <w:ilvl w:val="1"/>
          <w:numId w:val="26"/>
        </w:numPr>
        <w:spacing w:after="0"/>
        <w:ind w:left="1985"/>
        <w:jc w:val="both"/>
        <w:rPr>
          <w:rFonts w:ascii="Arial" w:hAnsi="Arial" w:cs="Arial"/>
          <w:bCs/>
        </w:rPr>
      </w:pPr>
      <w:r w:rsidRPr="00482FBC">
        <w:rPr>
          <w:rFonts w:ascii="Arial" w:hAnsi="Arial" w:cs="Arial"/>
          <w:bCs/>
        </w:rPr>
        <w:t xml:space="preserve">na wskazany adres email: </w:t>
      </w:r>
      <w:hyperlink r:id="rId8" w:history="1">
        <w:r w:rsidR="001C4DC5" w:rsidRPr="00482FBC">
          <w:rPr>
            <w:rStyle w:val="Hipercze"/>
            <w:rFonts w:ascii="Arial" w:eastAsia="Arial Unicode MS" w:hAnsi="Arial" w:cs="Arial"/>
            <w:bCs/>
          </w:rPr>
          <w:t>mikolaj.brandt@wroclaw.rdos.gov.pl</w:t>
        </w:r>
      </w:hyperlink>
      <w:r w:rsidRPr="00482FBC">
        <w:rPr>
          <w:rFonts w:ascii="Arial" w:hAnsi="Arial" w:cs="Arial"/>
          <w:bCs/>
        </w:rPr>
        <w:t>;</w:t>
      </w:r>
    </w:p>
    <w:p w14:paraId="12E605BC" w14:textId="0C53706C" w:rsidR="00D71E59" w:rsidRPr="00482FBC" w:rsidRDefault="00D71E59" w:rsidP="00D71E59">
      <w:pPr>
        <w:pStyle w:val="Akapitzlist"/>
        <w:numPr>
          <w:ilvl w:val="0"/>
          <w:numId w:val="27"/>
        </w:numPr>
        <w:spacing w:after="0"/>
        <w:ind w:left="1418"/>
        <w:jc w:val="both"/>
        <w:rPr>
          <w:rFonts w:ascii="Arial" w:hAnsi="Arial" w:cs="Arial"/>
          <w:bCs/>
        </w:rPr>
      </w:pPr>
      <w:r w:rsidRPr="00482FBC">
        <w:rPr>
          <w:rFonts w:ascii="Arial" w:hAnsi="Arial" w:cs="Arial"/>
          <w:bCs/>
        </w:rPr>
        <w:t>wiadomości email – podpisany odręcznie przez Wykonawcę druk oferty wysłany jako załącznik do wiadomości na wskazany adres e-mail Zamawiającego:</w:t>
      </w:r>
      <w:bookmarkStart w:id="7" w:name="_Hlk85793859"/>
      <w:r w:rsidRPr="00482FBC">
        <w:rPr>
          <w:rFonts w:ascii="Arial" w:hAnsi="Arial" w:cs="Arial"/>
          <w:bCs/>
        </w:rPr>
        <w:t xml:space="preserve"> </w:t>
      </w:r>
      <w:r w:rsidRPr="00482FBC">
        <w:rPr>
          <w:rFonts w:ascii="Arial" w:hAnsi="Arial" w:cs="Arial"/>
          <w:bCs/>
        </w:rPr>
        <w:br/>
      </w:r>
      <w:hyperlink r:id="rId9" w:history="1">
        <w:r w:rsidR="00211DB2" w:rsidRPr="00482FBC">
          <w:rPr>
            <w:rStyle w:val="Hipercze"/>
            <w:rFonts w:ascii="Arial" w:eastAsia="Arial Unicode MS" w:hAnsi="Arial" w:cs="Arial"/>
            <w:bCs/>
          </w:rPr>
          <w:t>mikolaj.brandt@wroclaw.rdos.gov.pl</w:t>
        </w:r>
      </w:hyperlink>
      <w:bookmarkEnd w:id="7"/>
      <w:r w:rsidRPr="00482FBC">
        <w:rPr>
          <w:rFonts w:ascii="Arial" w:hAnsi="Arial" w:cs="Arial"/>
          <w:bCs/>
        </w:rPr>
        <w:t xml:space="preserve">  </w:t>
      </w:r>
    </w:p>
    <w:p w14:paraId="523DBD14" w14:textId="47B2EA79" w:rsidR="00211DB2" w:rsidRPr="00482FBC" w:rsidRDefault="00211DB2" w:rsidP="00BF008E">
      <w:pPr>
        <w:pStyle w:val="Akapitzlist"/>
        <w:numPr>
          <w:ilvl w:val="0"/>
          <w:numId w:val="10"/>
        </w:numPr>
        <w:spacing w:after="0"/>
        <w:ind w:left="992" w:hanging="425"/>
        <w:jc w:val="both"/>
        <w:rPr>
          <w:rFonts w:ascii="Arial" w:hAnsi="Arial" w:cs="Arial"/>
        </w:rPr>
      </w:pPr>
      <w:r w:rsidRPr="00482FBC">
        <w:rPr>
          <w:rFonts w:ascii="Arial" w:hAnsi="Arial" w:cs="Arial"/>
        </w:rPr>
        <w:t>Osob</w:t>
      </w:r>
      <w:r w:rsidR="00BF008E" w:rsidRPr="00482FBC">
        <w:rPr>
          <w:rFonts w:ascii="Arial" w:hAnsi="Arial" w:cs="Arial"/>
        </w:rPr>
        <w:t>a</w:t>
      </w:r>
      <w:r w:rsidRPr="00482FBC">
        <w:rPr>
          <w:rFonts w:ascii="Arial" w:hAnsi="Arial" w:cs="Arial"/>
        </w:rPr>
        <w:t xml:space="preserve"> upoważnion</w:t>
      </w:r>
      <w:r w:rsidR="00BF008E" w:rsidRPr="00482FBC">
        <w:rPr>
          <w:rFonts w:ascii="Arial" w:hAnsi="Arial" w:cs="Arial"/>
        </w:rPr>
        <w:t>a</w:t>
      </w:r>
      <w:r w:rsidRPr="00482FBC">
        <w:rPr>
          <w:rFonts w:ascii="Arial" w:hAnsi="Arial" w:cs="Arial"/>
        </w:rPr>
        <w:t xml:space="preserve"> do kontaktu z Wykonawcami:</w:t>
      </w:r>
    </w:p>
    <w:p w14:paraId="5C578544" w14:textId="4ADD6006" w:rsidR="00FA6873" w:rsidRPr="00482FBC" w:rsidRDefault="00BF008E" w:rsidP="009013C6">
      <w:pPr>
        <w:pStyle w:val="Akapitzlist"/>
        <w:suppressAutoHyphens/>
        <w:overflowPunct w:val="0"/>
        <w:autoSpaceDE w:val="0"/>
        <w:spacing w:after="0"/>
        <w:ind w:left="993"/>
        <w:jc w:val="both"/>
        <w:textAlignment w:val="baseline"/>
        <w:rPr>
          <w:rFonts w:ascii="Arial" w:hAnsi="Arial" w:cs="Arial"/>
        </w:rPr>
      </w:pPr>
      <w:r w:rsidRPr="00482FBC">
        <w:rPr>
          <w:rFonts w:ascii="Arial" w:hAnsi="Arial" w:cs="Arial"/>
        </w:rPr>
        <w:t>Mikołaj</w:t>
      </w:r>
      <w:r w:rsidR="00211DB2" w:rsidRPr="00482FBC">
        <w:rPr>
          <w:rFonts w:ascii="Arial" w:hAnsi="Arial" w:cs="Arial"/>
        </w:rPr>
        <w:t xml:space="preserve"> </w:t>
      </w:r>
      <w:r w:rsidRPr="00482FBC">
        <w:rPr>
          <w:rFonts w:ascii="Arial" w:hAnsi="Arial" w:cs="Arial"/>
        </w:rPr>
        <w:t>Brandt</w:t>
      </w:r>
      <w:r w:rsidR="00211DB2" w:rsidRPr="00482FBC">
        <w:rPr>
          <w:rFonts w:ascii="Arial" w:hAnsi="Arial" w:cs="Arial"/>
        </w:rPr>
        <w:t xml:space="preserve">, mail: </w:t>
      </w:r>
      <w:bookmarkStart w:id="8" w:name="_Hlk135296274"/>
      <w:r w:rsidRPr="00482FBC">
        <w:rPr>
          <w:rFonts w:ascii="Arial" w:hAnsi="Arial" w:cs="Arial"/>
        </w:rPr>
        <w:t>mikolaj</w:t>
      </w:r>
      <w:r w:rsidR="00211DB2" w:rsidRPr="00482FBC">
        <w:rPr>
          <w:rFonts w:ascii="Arial" w:hAnsi="Arial" w:cs="Arial"/>
        </w:rPr>
        <w:t>.</w:t>
      </w:r>
      <w:r w:rsidRPr="00482FBC">
        <w:rPr>
          <w:rFonts w:ascii="Arial" w:hAnsi="Arial" w:cs="Arial"/>
        </w:rPr>
        <w:t>brandt</w:t>
      </w:r>
      <w:r w:rsidR="00211DB2" w:rsidRPr="00482FBC">
        <w:rPr>
          <w:rFonts w:ascii="Arial" w:hAnsi="Arial" w:cs="Arial"/>
        </w:rPr>
        <w:t>@wroclaw.rdos.gov.pl</w:t>
      </w:r>
      <w:bookmarkEnd w:id="8"/>
      <w:r w:rsidR="00211DB2" w:rsidRPr="00482FBC">
        <w:rPr>
          <w:rFonts w:ascii="Arial" w:hAnsi="Arial" w:cs="Arial"/>
        </w:rPr>
        <w:t>, tel. 71 747-93-</w:t>
      </w:r>
      <w:r w:rsidR="00F55EBA" w:rsidRPr="00482FBC">
        <w:rPr>
          <w:rFonts w:ascii="Arial" w:hAnsi="Arial" w:cs="Arial"/>
        </w:rPr>
        <w:t>16.</w:t>
      </w:r>
    </w:p>
    <w:p w14:paraId="0C01F69C" w14:textId="77777777" w:rsidR="001A7525" w:rsidRPr="00482FBC" w:rsidRDefault="001A7525" w:rsidP="009013C6">
      <w:pPr>
        <w:pStyle w:val="Akapitzlist"/>
        <w:suppressAutoHyphens/>
        <w:overflowPunct w:val="0"/>
        <w:autoSpaceDE w:val="0"/>
        <w:spacing w:after="0"/>
        <w:ind w:left="993"/>
        <w:jc w:val="both"/>
        <w:textAlignment w:val="baseline"/>
        <w:rPr>
          <w:rFonts w:ascii="Arial" w:hAnsi="Arial" w:cs="Arial"/>
        </w:rPr>
      </w:pPr>
    </w:p>
    <w:p w14:paraId="3B879667" w14:textId="77777777" w:rsidR="001A7525" w:rsidRPr="00482FBC" w:rsidRDefault="001A7525" w:rsidP="009013C6">
      <w:pPr>
        <w:pStyle w:val="Akapitzlist"/>
        <w:suppressAutoHyphens/>
        <w:overflowPunct w:val="0"/>
        <w:autoSpaceDE w:val="0"/>
        <w:spacing w:after="0"/>
        <w:ind w:left="993"/>
        <w:jc w:val="both"/>
        <w:textAlignment w:val="baseline"/>
        <w:rPr>
          <w:rFonts w:ascii="Arial" w:hAnsi="Arial" w:cs="Arial"/>
        </w:rPr>
      </w:pPr>
    </w:p>
    <w:p w14:paraId="485B60B4" w14:textId="0A5FF60D" w:rsidR="00837BB1" w:rsidRPr="00482FBC" w:rsidRDefault="00837BB1" w:rsidP="00FA6873">
      <w:pPr>
        <w:pStyle w:val="Akapitzlist"/>
        <w:numPr>
          <w:ilvl w:val="0"/>
          <w:numId w:val="9"/>
        </w:numPr>
        <w:suppressAutoHyphens/>
        <w:overflowPunct w:val="0"/>
        <w:autoSpaceDE w:val="0"/>
        <w:spacing w:after="0"/>
        <w:ind w:left="567" w:hanging="567"/>
        <w:jc w:val="both"/>
        <w:textAlignment w:val="baseline"/>
        <w:rPr>
          <w:rFonts w:ascii="Arial" w:hAnsi="Arial" w:cs="Arial"/>
          <w:b/>
          <w:bCs/>
        </w:rPr>
      </w:pPr>
      <w:r w:rsidRPr="00482FBC">
        <w:rPr>
          <w:rFonts w:ascii="Arial" w:hAnsi="Arial" w:cs="Arial"/>
          <w:b/>
          <w:bCs/>
        </w:rPr>
        <w:t>Sposób przygotowania oferty:</w:t>
      </w:r>
    </w:p>
    <w:p w14:paraId="21879AFA" w14:textId="6D7142DB" w:rsidR="008E6D4F" w:rsidRPr="00482FBC" w:rsidRDefault="008E6D4F" w:rsidP="00C85A73">
      <w:pPr>
        <w:pStyle w:val="Akapitzlist"/>
        <w:numPr>
          <w:ilvl w:val="0"/>
          <w:numId w:val="11"/>
        </w:numPr>
        <w:spacing w:after="0" w:line="259" w:lineRule="auto"/>
        <w:ind w:left="992" w:hanging="425"/>
        <w:jc w:val="both"/>
        <w:rPr>
          <w:rFonts w:ascii="Arial" w:hAnsi="Arial" w:cs="Arial"/>
        </w:rPr>
      </w:pPr>
      <w:r w:rsidRPr="00482FBC">
        <w:rPr>
          <w:rFonts w:ascii="Arial" w:hAnsi="Arial" w:cs="Arial"/>
        </w:rPr>
        <w:t xml:space="preserve">Oferta </w:t>
      </w:r>
      <w:r w:rsidR="00837BB1" w:rsidRPr="00482FBC">
        <w:rPr>
          <w:rFonts w:ascii="Arial" w:hAnsi="Arial" w:cs="Arial"/>
        </w:rPr>
        <w:t>wraz z załącznikami powinna być napisana w języku polskim i podpisana</w:t>
      </w:r>
      <w:r w:rsidR="007B1926" w:rsidRPr="00482FBC">
        <w:rPr>
          <w:rFonts w:ascii="Arial" w:hAnsi="Arial" w:cs="Arial"/>
        </w:rPr>
        <w:t>.</w:t>
      </w:r>
    </w:p>
    <w:p w14:paraId="41772C57" w14:textId="77777777" w:rsidR="00C85A73" w:rsidRPr="00482FBC" w:rsidRDefault="00C85A73" w:rsidP="00C85A73">
      <w:pPr>
        <w:numPr>
          <w:ilvl w:val="0"/>
          <w:numId w:val="11"/>
        </w:numPr>
        <w:spacing w:after="0" w:line="259" w:lineRule="auto"/>
        <w:ind w:left="992" w:hanging="425"/>
        <w:jc w:val="both"/>
        <w:rPr>
          <w:rFonts w:ascii="Arial" w:hAnsi="Arial" w:cs="Arial"/>
        </w:rPr>
      </w:pPr>
      <w:r w:rsidRPr="00482FBC">
        <w:rPr>
          <w:rFonts w:ascii="Arial" w:hAnsi="Arial" w:cs="Arial"/>
        </w:rPr>
        <w:t>Oferty złożone po terminie lub oferty niepełne, bez wymaganych załączników, nie będą rozpatrywane.</w:t>
      </w:r>
    </w:p>
    <w:p w14:paraId="1039D813" w14:textId="4955761C" w:rsidR="007B1926" w:rsidRPr="00482FBC" w:rsidRDefault="007B1926" w:rsidP="00C85A73">
      <w:pPr>
        <w:pStyle w:val="Akapitzlist"/>
        <w:numPr>
          <w:ilvl w:val="0"/>
          <w:numId w:val="11"/>
        </w:numPr>
        <w:suppressAutoHyphens/>
        <w:overflowPunct w:val="0"/>
        <w:autoSpaceDE w:val="0"/>
        <w:spacing w:after="0"/>
        <w:ind w:left="992" w:hanging="425"/>
        <w:jc w:val="both"/>
        <w:textAlignment w:val="baseline"/>
        <w:rPr>
          <w:rFonts w:ascii="Arial" w:hAnsi="Arial" w:cs="Arial"/>
        </w:rPr>
      </w:pPr>
      <w:r w:rsidRPr="00482FBC">
        <w:rPr>
          <w:rFonts w:ascii="Arial" w:hAnsi="Arial" w:cs="Arial"/>
        </w:rPr>
        <w:lastRenderedPageBreak/>
        <w:t xml:space="preserve">Ofertę należy złożyć na druku stanowiącym załącznik nr </w:t>
      </w:r>
      <w:r w:rsidR="00FD617A" w:rsidRPr="00482FBC">
        <w:rPr>
          <w:rFonts w:ascii="Arial" w:hAnsi="Arial" w:cs="Arial"/>
        </w:rPr>
        <w:t>2</w:t>
      </w:r>
      <w:r w:rsidRPr="00482FBC">
        <w:rPr>
          <w:rFonts w:ascii="Arial" w:hAnsi="Arial" w:cs="Arial"/>
        </w:rPr>
        <w:t xml:space="preserve"> do zapytania, należy wypełnić wszystkie wymagane pola, brak przekazania wskazanych danych będzie traktowane jako niespełnienie warunku udziału w postępowaniu i spowoduje odrzucenie oferty.</w:t>
      </w:r>
    </w:p>
    <w:p w14:paraId="48B42223" w14:textId="5E92D8D2" w:rsidR="00837BB1" w:rsidRPr="00482FBC" w:rsidRDefault="008E6D4F" w:rsidP="009E0FF2">
      <w:pPr>
        <w:pStyle w:val="Akapitzlist"/>
        <w:keepLines/>
        <w:numPr>
          <w:ilvl w:val="0"/>
          <w:numId w:val="11"/>
        </w:numPr>
        <w:spacing w:after="0" w:line="259" w:lineRule="auto"/>
        <w:ind w:left="992" w:hanging="425"/>
        <w:jc w:val="both"/>
        <w:rPr>
          <w:rFonts w:ascii="Arial" w:hAnsi="Arial" w:cs="Arial"/>
        </w:rPr>
      </w:pPr>
      <w:r w:rsidRPr="00482FBC">
        <w:rPr>
          <w:rFonts w:ascii="Arial" w:hAnsi="Arial" w:cs="Arial"/>
        </w:rPr>
        <w:t xml:space="preserve">Wartość </w:t>
      </w:r>
      <w:r w:rsidR="00837BB1" w:rsidRPr="00482FBC">
        <w:rPr>
          <w:rFonts w:ascii="Arial" w:hAnsi="Arial" w:cs="Arial"/>
        </w:rPr>
        <w:t xml:space="preserve">wykonania zamówienia jest kwotą ryczałtową i należy ją traktować jako stałą i wiążącą do zakończenia umowy, dopuszcza się możliwość jej zmian tylko </w:t>
      </w:r>
      <w:r w:rsidR="005C4EA4" w:rsidRPr="00482FBC">
        <w:rPr>
          <w:rFonts w:ascii="Arial" w:hAnsi="Arial" w:cs="Arial"/>
        </w:rPr>
        <w:br/>
      </w:r>
      <w:r w:rsidR="00837BB1" w:rsidRPr="00482FBC">
        <w:rPr>
          <w:rFonts w:ascii="Arial" w:hAnsi="Arial" w:cs="Arial"/>
        </w:rPr>
        <w:t>w sytuacji zmiany stawki VAT dla prowadzonej działalności wynikającej ze zmian obowiązujących przepisów,</w:t>
      </w:r>
    </w:p>
    <w:p w14:paraId="5CEA1E6B" w14:textId="77777777" w:rsidR="00F55EBA" w:rsidRPr="00482FBC" w:rsidRDefault="00F55EBA" w:rsidP="00F55EBA">
      <w:pPr>
        <w:pStyle w:val="Akapitzlist"/>
        <w:numPr>
          <w:ilvl w:val="0"/>
          <w:numId w:val="11"/>
        </w:numPr>
        <w:suppressAutoHyphens/>
        <w:overflowPunct w:val="0"/>
        <w:autoSpaceDE w:val="0"/>
        <w:spacing w:after="0"/>
        <w:ind w:left="992" w:hanging="425"/>
        <w:jc w:val="both"/>
        <w:textAlignment w:val="baseline"/>
        <w:rPr>
          <w:rFonts w:ascii="Arial" w:hAnsi="Arial" w:cs="Arial"/>
          <w:u w:val="single"/>
        </w:rPr>
      </w:pPr>
      <w:r w:rsidRPr="00482FBC">
        <w:rPr>
          <w:rFonts w:ascii="Arial" w:hAnsi="Arial" w:cs="Arial"/>
        </w:rPr>
        <w:t>Złożenie oferty jest równoznaczne z akceptacją treści wzoru umowy.</w:t>
      </w:r>
    </w:p>
    <w:p w14:paraId="62125A89" w14:textId="77777777" w:rsidR="005C4EA4" w:rsidRPr="00482FBC" w:rsidRDefault="005C4EA4" w:rsidP="00C85A73">
      <w:pPr>
        <w:pStyle w:val="Akapitzlist"/>
        <w:numPr>
          <w:ilvl w:val="0"/>
          <w:numId w:val="11"/>
        </w:numPr>
        <w:suppressAutoHyphens/>
        <w:overflowPunct w:val="0"/>
        <w:autoSpaceDE w:val="0"/>
        <w:spacing w:after="0"/>
        <w:ind w:left="992" w:hanging="425"/>
        <w:jc w:val="both"/>
        <w:textAlignment w:val="baseline"/>
        <w:rPr>
          <w:rFonts w:ascii="Arial" w:hAnsi="Arial" w:cs="Arial"/>
          <w:u w:val="single"/>
        </w:rPr>
      </w:pPr>
      <w:r w:rsidRPr="00482FBC">
        <w:rPr>
          <w:rFonts w:ascii="Arial" w:hAnsi="Arial" w:cs="Arial"/>
          <w:bCs/>
        </w:rPr>
        <w:t>Każdy Wykonawca może złożyć tylko jedną ofertę.</w:t>
      </w:r>
    </w:p>
    <w:p w14:paraId="1B43C12C" w14:textId="77777777" w:rsidR="00CF10AC" w:rsidRPr="00482FBC" w:rsidRDefault="00CF10AC" w:rsidP="0059322A">
      <w:pPr>
        <w:pStyle w:val="Akapitzlist"/>
        <w:numPr>
          <w:ilvl w:val="0"/>
          <w:numId w:val="11"/>
        </w:numPr>
        <w:suppressAutoHyphens/>
        <w:overflowPunct w:val="0"/>
        <w:autoSpaceDE w:val="0"/>
        <w:spacing w:after="0"/>
        <w:ind w:left="992" w:hanging="425"/>
        <w:jc w:val="both"/>
        <w:textAlignment w:val="baseline"/>
        <w:rPr>
          <w:rFonts w:ascii="Arial" w:hAnsi="Arial" w:cs="Arial"/>
        </w:rPr>
      </w:pPr>
      <w:r w:rsidRPr="00482FBC">
        <w:rPr>
          <w:rFonts w:ascii="Arial" w:hAnsi="Arial" w:cs="Arial"/>
        </w:rPr>
        <w:t>Do oferty należy obligatoryjnie dołączyć:</w:t>
      </w:r>
    </w:p>
    <w:p w14:paraId="11567B0C" w14:textId="58F129CA" w:rsidR="00CF10AC" w:rsidRPr="00482FBC" w:rsidRDefault="00CF10AC" w:rsidP="0058092D">
      <w:pPr>
        <w:pStyle w:val="Akapitzlist"/>
        <w:numPr>
          <w:ilvl w:val="2"/>
          <w:numId w:val="26"/>
        </w:numPr>
        <w:suppressAutoHyphens/>
        <w:overflowPunct w:val="0"/>
        <w:autoSpaceDE w:val="0"/>
        <w:spacing w:after="0"/>
        <w:ind w:left="1418"/>
        <w:jc w:val="both"/>
        <w:textAlignment w:val="baseline"/>
        <w:rPr>
          <w:rFonts w:ascii="Arial" w:hAnsi="Arial" w:cs="Arial"/>
        </w:rPr>
      </w:pPr>
      <w:r w:rsidRPr="00482FBC">
        <w:rPr>
          <w:rFonts w:ascii="Arial" w:hAnsi="Arial" w:cs="Arial"/>
        </w:rPr>
        <w:t>referencje lub rekomendacje wystawione przez podmioty, na rzecz których usługi eliminacji inwazyjnych gatunków obcych ssaków i ptaków zostały wykonane,</w:t>
      </w:r>
    </w:p>
    <w:p w14:paraId="69CE9FC8" w14:textId="562AB884" w:rsidR="00CF10AC" w:rsidRPr="00482FBC" w:rsidRDefault="0058092D" w:rsidP="0058092D">
      <w:pPr>
        <w:pStyle w:val="Akapitzlist"/>
        <w:numPr>
          <w:ilvl w:val="2"/>
          <w:numId w:val="26"/>
        </w:numPr>
        <w:suppressAutoHyphens/>
        <w:overflowPunct w:val="0"/>
        <w:autoSpaceDE w:val="0"/>
        <w:spacing w:after="0"/>
        <w:ind w:left="1418"/>
        <w:jc w:val="both"/>
        <w:textAlignment w:val="baseline"/>
        <w:rPr>
          <w:rFonts w:ascii="Arial" w:hAnsi="Arial" w:cs="Arial"/>
        </w:rPr>
      </w:pPr>
      <w:r w:rsidRPr="00482FBC">
        <w:rPr>
          <w:rFonts w:ascii="Arial" w:hAnsi="Arial" w:cs="Arial"/>
        </w:rPr>
        <w:t>pełnomocnictwo (oryginał lub kopia poświadczona za zgodność z oryginałem) - jeżeli oferta została podpisana przez osobę upoważnioną do reprezentowania Wykonawcy.</w:t>
      </w:r>
    </w:p>
    <w:p w14:paraId="418E818A" w14:textId="7A588334" w:rsidR="00837BB1" w:rsidRPr="00482FBC" w:rsidRDefault="00837BB1" w:rsidP="00C85A73">
      <w:pPr>
        <w:pStyle w:val="Akapitzlist"/>
        <w:numPr>
          <w:ilvl w:val="0"/>
          <w:numId w:val="11"/>
        </w:numPr>
        <w:spacing w:after="0" w:line="259" w:lineRule="auto"/>
        <w:ind w:left="992" w:hanging="425"/>
        <w:jc w:val="both"/>
        <w:rPr>
          <w:rFonts w:ascii="Arial" w:hAnsi="Arial" w:cs="Arial"/>
        </w:rPr>
      </w:pPr>
      <w:r w:rsidRPr="00482FBC">
        <w:rPr>
          <w:rFonts w:ascii="Arial" w:hAnsi="Arial" w:cs="Arial"/>
        </w:rPr>
        <w:t xml:space="preserve">Wszelkie zmiany treści zapytania ofertowego zostaną zamieszczone w serwisie internetowym Zamawiającego https://www.gov.pl/web/rdos-wroclaw oraz </w:t>
      </w:r>
      <w:r w:rsidR="008E6D4F" w:rsidRPr="00482FBC">
        <w:rPr>
          <w:rFonts w:ascii="Arial" w:hAnsi="Arial" w:cs="Arial"/>
        </w:rPr>
        <w:t>p</w:t>
      </w:r>
      <w:r w:rsidRPr="00482FBC">
        <w:rPr>
          <w:rFonts w:ascii="Arial" w:hAnsi="Arial" w:cs="Arial"/>
        </w:rPr>
        <w:t>rzekazane wszystkim Wykonawcom, którzy złożyli oferty oraz do których przesłano zapytanie ofertowe.</w:t>
      </w:r>
    </w:p>
    <w:p w14:paraId="130C6965" w14:textId="77777777" w:rsidR="00837BB1" w:rsidRPr="00482FBC" w:rsidRDefault="00837BB1" w:rsidP="00C85A73">
      <w:pPr>
        <w:numPr>
          <w:ilvl w:val="0"/>
          <w:numId w:val="11"/>
        </w:numPr>
        <w:spacing w:after="0" w:line="259" w:lineRule="auto"/>
        <w:ind w:left="992" w:hanging="425"/>
        <w:jc w:val="both"/>
        <w:rPr>
          <w:rFonts w:ascii="Arial" w:hAnsi="Arial" w:cs="Arial"/>
        </w:rPr>
      </w:pPr>
      <w:r w:rsidRPr="00482FBC">
        <w:rPr>
          <w:rFonts w:ascii="Arial" w:hAnsi="Arial" w:cs="Arial"/>
        </w:rPr>
        <w:t>Zapytanie ofertowe może być przez Zamawiającego zmienione lub odwołane. Informacja o tym fakcie zostanie zamieszczona w serwisie internetowym Zamawiającego oraz przekazana wszystkim Wykonawcom, którzy złożyli oferty oraz do których przesłano zapytanie ofertowe.</w:t>
      </w:r>
    </w:p>
    <w:p w14:paraId="5E340E7F" w14:textId="77777777" w:rsidR="00837BB1" w:rsidRPr="00482FBC" w:rsidRDefault="00837BB1" w:rsidP="00C85A73">
      <w:pPr>
        <w:numPr>
          <w:ilvl w:val="0"/>
          <w:numId w:val="11"/>
        </w:numPr>
        <w:spacing w:after="0" w:line="259" w:lineRule="auto"/>
        <w:ind w:left="992" w:hanging="425"/>
        <w:jc w:val="both"/>
        <w:rPr>
          <w:rFonts w:ascii="Arial" w:hAnsi="Arial" w:cs="Arial"/>
        </w:rPr>
      </w:pPr>
      <w:r w:rsidRPr="00482FBC">
        <w:rPr>
          <w:rFonts w:ascii="Arial" w:hAnsi="Arial" w:cs="Arial"/>
        </w:rPr>
        <w:t>Informacja o wyborze Wykonawcy zostanie zamieszczona w serwisie internetowym Zamawiającego oraz przekazana wszystkim Wykonawcom, którzy złożyli oferty.</w:t>
      </w:r>
    </w:p>
    <w:p w14:paraId="0E1D10EE" w14:textId="77777777" w:rsidR="00837BB1" w:rsidRPr="00482FBC" w:rsidRDefault="00837BB1" w:rsidP="00837BB1">
      <w:pPr>
        <w:spacing w:after="0"/>
        <w:ind w:left="993"/>
        <w:jc w:val="both"/>
        <w:rPr>
          <w:rFonts w:ascii="Arial" w:hAnsi="Arial" w:cs="Arial"/>
        </w:rPr>
      </w:pPr>
    </w:p>
    <w:p w14:paraId="64F38859" w14:textId="77777777" w:rsidR="001A7525" w:rsidRPr="00482FBC" w:rsidRDefault="001A7525" w:rsidP="00837BB1">
      <w:pPr>
        <w:spacing w:after="0"/>
        <w:ind w:left="993"/>
        <w:jc w:val="both"/>
        <w:rPr>
          <w:rFonts w:ascii="Arial" w:hAnsi="Arial" w:cs="Arial"/>
        </w:rPr>
      </w:pPr>
    </w:p>
    <w:p w14:paraId="0C1F386E" w14:textId="77777777" w:rsidR="00837BB1" w:rsidRPr="00482FBC" w:rsidRDefault="00837BB1" w:rsidP="00FA6873">
      <w:pPr>
        <w:numPr>
          <w:ilvl w:val="0"/>
          <w:numId w:val="9"/>
        </w:numPr>
        <w:spacing w:after="0" w:line="259" w:lineRule="auto"/>
        <w:ind w:left="567" w:hanging="567"/>
        <w:jc w:val="both"/>
        <w:rPr>
          <w:rFonts w:ascii="Arial" w:hAnsi="Arial" w:cs="Arial"/>
          <w:b/>
        </w:rPr>
      </w:pPr>
      <w:r w:rsidRPr="00482FBC">
        <w:rPr>
          <w:rFonts w:ascii="Arial" w:hAnsi="Arial" w:cs="Arial"/>
          <w:b/>
        </w:rPr>
        <w:t>Informacja dotycząca przetwarzania danych osobowych przez Regionalną Dyrekcję Ochrony Środowiska we Wrocławiu:</w:t>
      </w:r>
    </w:p>
    <w:p w14:paraId="24C48FC1" w14:textId="4C10F625" w:rsidR="00837BB1" w:rsidRPr="00482FBC" w:rsidRDefault="00837BB1" w:rsidP="0059322A">
      <w:pPr>
        <w:numPr>
          <w:ilvl w:val="0"/>
          <w:numId w:val="13"/>
        </w:numPr>
        <w:spacing w:after="0" w:line="259" w:lineRule="auto"/>
        <w:ind w:left="924" w:hanging="357"/>
        <w:contextualSpacing/>
        <w:jc w:val="both"/>
        <w:rPr>
          <w:rFonts w:ascii="Arial" w:eastAsia="Times New Roman" w:hAnsi="Arial" w:cs="Arial"/>
          <w:lang w:eastAsia="pl-PL"/>
        </w:rPr>
      </w:pPr>
      <w:r w:rsidRPr="00482FBC">
        <w:rPr>
          <w:rFonts w:ascii="Arial" w:eastAsia="Times New Roman" w:hAnsi="Arial" w:cs="Arial"/>
          <w:lang w:eastAsia="pl-PL"/>
        </w:rPr>
        <w:t>Administratorem danych osobowych jest Regionalny Dyrektor Ochrony Środowiska we Wrocławiu</w:t>
      </w:r>
      <w:r w:rsidRPr="00482FBC">
        <w:rPr>
          <w:rFonts w:ascii="Arial" w:hAnsi="Arial" w:cs="Arial"/>
        </w:rPr>
        <w:t xml:space="preserve"> z siedzibą we Wrocławiu przy</w:t>
      </w:r>
      <w:r w:rsidRPr="00482FBC">
        <w:rPr>
          <w:rFonts w:ascii="Arial" w:hAnsi="Arial" w:cs="Arial"/>
          <w:b/>
        </w:rPr>
        <w:t xml:space="preserve"> </w:t>
      </w:r>
      <w:r w:rsidRPr="00482FBC">
        <w:rPr>
          <w:rFonts w:ascii="Arial" w:hAnsi="Arial" w:cs="Arial"/>
          <w:bCs/>
        </w:rPr>
        <w:t>ul. Jana Długosza 68, 51-162</w:t>
      </w:r>
      <w:r w:rsidRPr="00482FBC">
        <w:rPr>
          <w:rFonts w:ascii="Arial" w:hAnsi="Arial" w:cs="Arial"/>
          <w:b/>
        </w:rPr>
        <w:t xml:space="preserve"> </w:t>
      </w:r>
      <w:r w:rsidRPr="00482FBC">
        <w:rPr>
          <w:rFonts w:ascii="Arial" w:eastAsia="Times New Roman" w:hAnsi="Arial" w:cs="Arial"/>
          <w:lang w:eastAsia="pl-PL"/>
        </w:rPr>
        <w:t>Wrocław</w:t>
      </w:r>
      <w:r w:rsidRPr="00482FBC">
        <w:rPr>
          <w:rFonts w:ascii="Arial" w:hAnsi="Arial" w:cs="Arial"/>
        </w:rPr>
        <w:t>, e-mail: sekretariat@wroclaw.rdos.gov.pl.</w:t>
      </w:r>
    </w:p>
    <w:p w14:paraId="23CBB702" w14:textId="77777777" w:rsidR="00837BB1" w:rsidRPr="00482FBC" w:rsidRDefault="00837BB1" w:rsidP="0059322A">
      <w:pPr>
        <w:numPr>
          <w:ilvl w:val="0"/>
          <w:numId w:val="13"/>
        </w:numPr>
        <w:spacing w:after="0" w:line="259" w:lineRule="auto"/>
        <w:ind w:left="924" w:hanging="357"/>
        <w:contextualSpacing/>
        <w:jc w:val="both"/>
        <w:rPr>
          <w:rFonts w:ascii="Arial" w:hAnsi="Arial" w:cs="Arial"/>
        </w:rPr>
      </w:pPr>
      <w:r w:rsidRPr="00482FBC">
        <w:rPr>
          <w:rFonts w:ascii="Arial" w:hAnsi="Arial" w:cs="Arial"/>
        </w:rPr>
        <w:t xml:space="preserve">Kontakt z inspektorem ochrony danych Zamawiającego następuje za pomocą adresu e-mail: iod@wroclaw.rdos.gov.pl. </w:t>
      </w:r>
    </w:p>
    <w:p w14:paraId="59387DAC" w14:textId="77777777" w:rsidR="00837BB1" w:rsidRPr="00482FBC" w:rsidRDefault="00837BB1" w:rsidP="0059322A">
      <w:pPr>
        <w:numPr>
          <w:ilvl w:val="0"/>
          <w:numId w:val="13"/>
        </w:numPr>
        <w:spacing w:after="0" w:line="259" w:lineRule="auto"/>
        <w:ind w:left="924" w:hanging="357"/>
        <w:contextualSpacing/>
        <w:jc w:val="both"/>
        <w:rPr>
          <w:rFonts w:ascii="Arial" w:hAnsi="Arial" w:cs="Arial"/>
        </w:rPr>
      </w:pPr>
      <w:r w:rsidRPr="00482FBC">
        <w:rPr>
          <w:rFonts w:ascii="Arial" w:eastAsia="Times New Roman" w:hAnsi="Arial" w:cs="Arial"/>
          <w:lang w:eastAsia="pl-PL"/>
        </w:rPr>
        <w:t xml:space="preserve">Dane osobowe będą przetwarzane w celu wykonania umowy na podstawie art. 6 ust. 1 lit. b </w:t>
      </w:r>
      <w:r w:rsidRPr="00482FBC">
        <w:rPr>
          <w:rFonts w:ascii="Arial" w:hAnsi="Arial" w:cs="Arial"/>
          <w:color w:val="000000"/>
        </w:rPr>
        <w:t xml:space="preserve">oraz w celu wypełnienia obowiązku prawnego ciążącego na administratorze na podstawie art. 6 ust. 1 lit. c </w:t>
      </w:r>
      <w:r w:rsidRPr="00482FBC">
        <w:rPr>
          <w:rFonts w:ascii="Arial" w:eastAsia="Times New Roman" w:hAnsi="Arial" w:cs="Arial"/>
          <w:lang w:eastAsia="pl-PL"/>
        </w:rPr>
        <w:t xml:space="preserve">rozporządzenia Parlamentu Europejskiego i Rady (UE) 2016/679 z dnia 27 kwietnia 2016 roku w sprawie ochrony osób fizycznych w związku z przetwarzaniem danych osobowych i w sprawie swobodnego przepływu takich danych oraz uchylenia dyrektywy 95/46/WE (RODO). </w:t>
      </w:r>
    </w:p>
    <w:p w14:paraId="673A274B" w14:textId="4B0740DD" w:rsidR="00837BB1" w:rsidRPr="00482FBC" w:rsidRDefault="00837BB1" w:rsidP="0059322A">
      <w:pPr>
        <w:numPr>
          <w:ilvl w:val="0"/>
          <w:numId w:val="13"/>
        </w:numPr>
        <w:tabs>
          <w:tab w:val="left" w:pos="426"/>
        </w:tabs>
        <w:spacing w:after="0" w:line="259" w:lineRule="auto"/>
        <w:ind w:left="924" w:hanging="357"/>
        <w:contextualSpacing/>
        <w:jc w:val="both"/>
        <w:rPr>
          <w:rFonts w:ascii="Arial" w:eastAsia="Times New Roman" w:hAnsi="Arial" w:cs="Arial"/>
          <w:lang w:eastAsia="pl-PL"/>
        </w:rPr>
      </w:pPr>
      <w:r w:rsidRPr="00482FBC">
        <w:rPr>
          <w:rFonts w:ascii="Arial" w:eastAsia="Times New Roman" w:hAnsi="Arial" w:cs="Arial"/>
          <w:lang w:eastAsia="pl-PL"/>
        </w:rPr>
        <w:t>Podanie danych osobowych jest niezbędne do realizacji zamówienia i wykonania umowy, a</w:t>
      </w:r>
      <w:r w:rsidR="00246D36">
        <w:rPr>
          <w:rFonts w:ascii="Arial" w:eastAsia="Times New Roman" w:hAnsi="Arial" w:cs="Arial"/>
          <w:lang w:eastAsia="pl-PL"/>
        </w:rPr>
        <w:t xml:space="preserve"> </w:t>
      </w:r>
      <w:r w:rsidRPr="00482FBC">
        <w:rPr>
          <w:rFonts w:ascii="Arial" w:eastAsia="Times New Roman" w:hAnsi="Arial" w:cs="Arial"/>
          <w:lang w:eastAsia="pl-PL"/>
        </w:rPr>
        <w:t>brak zgody na podanie danych osobowych uniemożliwi udzielenie zamówienia publicznego.</w:t>
      </w:r>
    </w:p>
    <w:p w14:paraId="3D025318" w14:textId="77777777" w:rsidR="00837BB1" w:rsidRPr="00482FBC" w:rsidRDefault="00837BB1" w:rsidP="0059322A">
      <w:pPr>
        <w:numPr>
          <w:ilvl w:val="0"/>
          <w:numId w:val="13"/>
        </w:numPr>
        <w:spacing w:after="0" w:line="259" w:lineRule="auto"/>
        <w:ind w:left="924" w:hanging="357"/>
        <w:contextualSpacing/>
        <w:jc w:val="both"/>
        <w:rPr>
          <w:rFonts w:ascii="Arial" w:eastAsia="Times New Roman" w:hAnsi="Arial" w:cs="Arial"/>
          <w:lang w:eastAsia="pl-PL"/>
        </w:rPr>
      </w:pPr>
      <w:r w:rsidRPr="00482FBC">
        <w:rPr>
          <w:rFonts w:ascii="Arial" w:eastAsia="Times New Roman" w:hAnsi="Arial" w:cs="Arial"/>
          <w:lang w:eastAsia="pl-PL"/>
        </w:rPr>
        <w:t xml:space="preserve">W związku z przetwarzaniem danych osobowych osobom, których one dotyczą, przysługują następujące uprawnienia: </w:t>
      </w:r>
    </w:p>
    <w:p w14:paraId="1D3A9A4F" w14:textId="77777777" w:rsidR="00837BB1" w:rsidRPr="00482FBC" w:rsidRDefault="00837BB1" w:rsidP="0048679B">
      <w:pPr>
        <w:numPr>
          <w:ilvl w:val="0"/>
          <w:numId w:val="14"/>
        </w:numPr>
        <w:spacing w:after="0" w:line="259" w:lineRule="auto"/>
        <w:ind w:left="1418" w:hanging="357"/>
        <w:contextualSpacing/>
        <w:jc w:val="both"/>
        <w:rPr>
          <w:rFonts w:ascii="Arial" w:eastAsia="Times New Roman" w:hAnsi="Arial" w:cs="Arial"/>
          <w:lang w:eastAsia="pl-PL"/>
        </w:rPr>
      </w:pPr>
      <w:r w:rsidRPr="00482FBC">
        <w:rPr>
          <w:rFonts w:ascii="Arial" w:hAnsi="Arial" w:cs="Arial"/>
        </w:rPr>
        <w:t>żądanie od administratora dostępu do danych osobowych,</w:t>
      </w:r>
    </w:p>
    <w:p w14:paraId="6C3E9353" w14:textId="77777777" w:rsidR="00837BB1" w:rsidRPr="00482FBC" w:rsidRDefault="00837BB1" w:rsidP="0048679B">
      <w:pPr>
        <w:numPr>
          <w:ilvl w:val="0"/>
          <w:numId w:val="14"/>
        </w:numPr>
        <w:spacing w:after="0" w:line="259" w:lineRule="auto"/>
        <w:ind w:left="1418" w:hanging="357"/>
        <w:contextualSpacing/>
        <w:jc w:val="both"/>
        <w:rPr>
          <w:rFonts w:ascii="Arial" w:eastAsia="Times New Roman" w:hAnsi="Arial" w:cs="Arial"/>
          <w:lang w:eastAsia="pl-PL"/>
        </w:rPr>
      </w:pPr>
      <w:r w:rsidRPr="00482FBC">
        <w:rPr>
          <w:rFonts w:ascii="Arial" w:hAnsi="Arial" w:cs="Arial"/>
        </w:rPr>
        <w:t>żądanie od administratora sprostowania danych osobowych,</w:t>
      </w:r>
    </w:p>
    <w:p w14:paraId="37A6D40F" w14:textId="77777777" w:rsidR="00837BB1" w:rsidRPr="00482FBC" w:rsidRDefault="00837BB1" w:rsidP="0048679B">
      <w:pPr>
        <w:numPr>
          <w:ilvl w:val="0"/>
          <w:numId w:val="14"/>
        </w:numPr>
        <w:spacing w:after="0" w:line="259" w:lineRule="auto"/>
        <w:ind w:left="1418" w:hanging="357"/>
        <w:contextualSpacing/>
        <w:jc w:val="both"/>
        <w:rPr>
          <w:rFonts w:ascii="Arial" w:eastAsia="Times New Roman" w:hAnsi="Arial" w:cs="Arial"/>
          <w:lang w:eastAsia="pl-PL"/>
        </w:rPr>
      </w:pPr>
      <w:r w:rsidRPr="00482FBC">
        <w:rPr>
          <w:rFonts w:ascii="Arial" w:hAnsi="Arial" w:cs="Arial"/>
        </w:rPr>
        <w:t>żądanie od administratora usunięcia danych osobowych,</w:t>
      </w:r>
    </w:p>
    <w:p w14:paraId="16221580" w14:textId="77777777" w:rsidR="00837BB1" w:rsidRPr="00482FBC" w:rsidRDefault="00837BB1" w:rsidP="0048679B">
      <w:pPr>
        <w:numPr>
          <w:ilvl w:val="0"/>
          <w:numId w:val="14"/>
        </w:numPr>
        <w:spacing w:after="0" w:line="259" w:lineRule="auto"/>
        <w:ind w:left="1418" w:hanging="357"/>
        <w:contextualSpacing/>
        <w:jc w:val="both"/>
        <w:rPr>
          <w:rFonts w:ascii="Arial" w:eastAsia="Times New Roman" w:hAnsi="Arial" w:cs="Arial"/>
          <w:lang w:eastAsia="pl-PL"/>
        </w:rPr>
      </w:pPr>
      <w:r w:rsidRPr="00482FBC">
        <w:rPr>
          <w:rFonts w:ascii="Arial" w:hAnsi="Arial" w:cs="Arial"/>
        </w:rPr>
        <w:lastRenderedPageBreak/>
        <w:t>żądanie od administratora ograniczenia przetwarzania danych osobowych,</w:t>
      </w:r>
    </w:p>
    <w:p w14:paraId="59ED01D9" w14:textId="77777777" w:rsidR="009E0FF2" w:rsidRPr="00482FBC" w:rsidRDefault="00837BB1" w:rsidP="009E0FF2">
      <w:pPr>
        <w:numPr>
          <w:ilvl w:val="0"/>
          <w:numId w:val="14"/>
        </w:numPr>
        <w:spacing w:after="0" w:line="259" w:lineRule="auto"/>
        <w:ind w:left="1418" w:hanging="357"/>
        <w:contextualSpacing/>
        <w:jc w:val="both"/>
        <w:rPr>
          <w:rFonts w:ascii="Arial" w:eastAsia="Times New Roman" w:hAnsi="Arial" w:cs="Arial"/>
          <w:lang w:eastAsia="pl-PL"/>
        </w:rPr>
      </w:pPr>
      <w:r w:rsidRPr="00482FBC">
        <w:rPr>
          <w:rFonts w:ascii="Arial" w:hAnsi="Arial" w:cs="Arial"/>
        </w:rPr>
        <w:t>wniesienie sprzeciwu wobec przetwarzania danych osobowych,</w:t>
      </w:r>
    </w:p>
    <w:p w14:paraId="65D82958" w14:textId="1DA4E4DF" w:rsidR="00837BB1" w:rsidRPr="00482FBC" w:rsidRDefault="00837BB1" w:rsidP="009E0FF2">
      <w:pPr>
        <w:numPr>
          <w:ilvl w:val="0"/>
          <w:numId w:val="14"/>
        </w:numPr>
        <w:spacing w:after="0" w:line="259" w:lineRule="auto"/>
        <w:ind w:left="1418" w:hanging="357"/>
        <w:contextualSpacing/>
        <w:jc w:val="both"/>
        <w:rPr>
          <w:rFonts w:ascii="Arial" w:eastAsia="Times New Roman" w:hAnsi="Arial" w:cs="Arial"/>
          <w:lang w:eastAsia="pl-PL"/>
        </w:rPr>
      </w:pPr>
      <w:r w:rsidRPr="00482FBC">
        <w:rPr>
          <w:rFonts w:ascii="Arial" w:hAnsi="Arial" w:cs="Arial"/>
        </w:rPr>
        <w:t xml:space="preserve">wniesienie skargi do organu nadzorczego </w:t>
      </w:r>
      <w:r w:rsidRPr="00482FBC">
        <w:rPr>
          <w:rFonts w:ascii="Arial" w:eastAsia="Times New Roman" w:hAnsi="Arial" w:cs="Arial"/>
          <w:lang w:eastAsia="pl-PL"/>
        </w:rPr>
        <w:t xml:space="preserve">– do Prezesa Urzędu Ochrony Danych Osobowych. </w:t>
      </w:r>
    </w:p>
    <w:p w14:paraId="30B708F6" w14:textId="77777777" w:rsidR="00837BB1" w:rsidRPr="00482FBC" w:rsidRDefault="00837BB1" w:rsidP="0059322A">
      <w:pPr>
        <w:numPr>
          <w:ilvl w:val="0"/>
          <w:numId w:val="13"/>
        </w:numPr>
        <w:spacing w:after="0" w:line="259" w:lineRule="auto"/>
        <w:ind w:left="924" w:hanging="357"/>
        <w:contextualSpacing/>
        <w:jc w:val="both"/>
        <w:rPr>
          <w:rFonts w:ascii="Arial" w:eastAsia="Times New Roman" w:hAnsi="Arial" w:cs="Arial"/>
          <w:lang w:eastAsia="pl-PL"/>
        </w:rPr>
      </w:pPr>
      <w:r w:rsidRPr="00482FBC">
        <w:rPr>
          <w:rFonts w:ascii="Arial" w:eastAsia="Times New Roman" w:hAnsi="Arial" w:cs="Arial"/>
          <w:lang w:eastAsia="pl-PL"/>
        </w:rPr>
        <w:t xml:space="preserve">Przekazane dane osobowe </w:t>
      </w:r>
      <w:r w:rsidRPr="00482FBC">
        <w:rPr>
          <w:rFonts w:ascii="Arial" w:hAnsi="Arial" w:cs="Arial"/>
        </w:rPr>
        <w:t xml:space="preserve">nie będą wykorzystywane, ujawniane ani udostępniane </w:t>
      </w:r>
      <w:r w:rsidRPr="00482FBC">
        <w:rPr>
          <w:rFonts w:ascii="Arial" w:hAnsi="Arial" w:cs="Arial"/>
        </w:rPr>
        <w:br/>
        <w:t xml:space="preserve">w innym celu niż </w:t>
      </w:r>
      <w:r w:rsidRPr="00482FBC">
        <w:rPr>
          <w:rFonts w:ascii="Arial" w:eastAsia="Times New Roman" w:hAnsi="Arial" w:cs="Arial"/>
          <w:lang w:eastAsia="pl-PL"/>
        </w:rPr>
        <w:t>realizacja zamówienia i wykonanie umowy</w:t>
      </w:r>
      <w:r w:rsidRPr="00482FBC">
        <w:rPr>
          <w:rFonts w:ascii="Arial" w:hAnsi="Arial" w:cs="Arial"/>
        </w:rPr>
        <w:t>, chyba że konieczność ujawnienia posiadanych danych wynika z obowiązujących przepisów prawa.</w:t>
      </w:r>
      <w:r w:rsidRPr="00482FBC">
        <w:rPr>
          <w:rFonts w:ascii="Arial" w:eastAsia="Times New Roman" w:hAnsi="Arial" w:cs="Arial"/>
          <w:lang w:eastAsia="pl-PL"/>
        </w:rPr>
        <w:t xml:space="preserve"> Dane mogą zostać przekazane innym organom publicznym, o ile:</w:t>
      </w:r>
    </w:p>
    <w:p w14:paraId="78DF7FBC" w14:textId="77777777" w:rsidR="00837BB1" w:rsidRPr="00482FBC" w:rsidRDefault="00837BB1" w:rsidP="0048679B">
      <w:pPr>
        <w:numPr>
          <w:ilvl w:val="0"/>
          <w:numId w:val="15"/>
        </w:numPr>
        <w:spacing w:after="0" w:line="259" w:lineRule="auto"/>
        <w:ind w:left="1349" w:hanging="357"/>
        <w:contextualSpacing/>
        <w:jc w:val="both"/>
        <w:rPr>
          <w:rFonts w:ascii="Arial" w:eastAsia="Times New Roman" w:hAnsi="Arial" w:cs="Arial"/>
          <w:lang w:eastAsia="pl-PL"/>
        </w:rPr>
      </w:pPr>
      <w:r w:rsidRPr="00482FBC">
        <w:rPr>
          <w:rFonts w:ascii="Arial" w:eastAsia="Times New Roman" w:hAnsi="Arial" w:cs="Arial"/>
          <w:lang w:eastAsia="pl-PL"/>
        </w:rPr>
        <w:t xml:space="preserve">są one upoważnione do tego obowiązującymi przepisami, </w:t>
      </w:r>
    </w:p>
    <w:p w14:paraId="31343C3E" w14:textId="77777777" w:rsidR="00837BB1" w:rsidRPr="00482FBC" w:rsidRDefault="00837BB1" w:rsidP="0048679B">
      <w:pPr>
        <w:numPr>
          <w:ilvl w:val="0"/>
          <w:numId w:val="15"/>
        </w:numPr>
        <w:spacing w:after="0" w:line="259" w:lineRule="auto"/>
        <w:ind w:left="1349" w:hanging="357"/>
        <w:contextualSpacing/>
        <w:jc w:val="both"/>
        <w:rPr>
          <w:rFonts w:ascii="Arial" w:eastAsia="Times New Roman" w:hAnsi="Arial" w:cs="Arial"/>
          <w:lang w:eastAsia="pl-PL"/>
        </w:rPr>
      </w:pPr>
      <w:r w:rsidRPr="00482FBC">
        <w:rPr>
          <w:rFonts w:ascii="Arial" w:eastAsia="Times New Roman" w:hAnsi="Arial" w:cs="Arial"/>
          <w:lang w:eastAsia="pl-PL"/>
        </w:rPr>
        <w:t xml:space="preserve">realizują obowiązek prawny ciążący na administratorze danych osobowych, </w:t>
      </w:r>
    </w:p>
    <w:p w14:paraId="3BF7F48F" w14:textId="77777777" w:rsidR="00837BB1" w:rsidRPr="00482FBC" w:rsidRDefault="00837BB1" w:rsidP="0048679B">
      <w:pPr>
        <w:numPr>
          <w:ilvl w:val="0"/>
          <w:numId w:val="15"/>
        </w:numPr>
        <w:spacing w:after="0" w:line="259" w:lineRule="auto"/>
        <w:ind w:left="1349" w:hanging="357"/>
        <w:contextualSpacing/>
        <w:jc w:val="both"/>
        <w:rPr>
          <w:rFonts w:ascii="Arial" w:eastAsia="Times New Roman" w:hAnsi="Arial" w:cs="Arial"/>
          <w:lang w:eastAsia="pl-PL"/>
        </w:rPr>
      </w:pPr>
      <w:r w:rsidRPr="00482FBC">
        <w:rPr>
          <w:rFonts w:ascii="Arial" w:eastAsia="Times New Roman" w:hAnsi="Arial" w:cs="Arial"/>
          <w:lang w:eastAsia="pl-PL"/>
        </w:rPr>
        <w:t>przetwarzanie jest niezbędne do wykonania zadania realizowanego w interesie publicznym,</w:t>
      </w:r>
    </w:p>
    <w:p w14:paraId="326DEA37" w14:textId="77777777" w:rsidR="00837BB1" w:rsidRPr="00482FBC" w:rsidRDefault="00837BB1" w:rsidP="0048679B">
      <w:pPr>
        <w:numPr>
          <w:ilvl w:val="0"/>
          <w:numId w:val="15"/>
        </w:numPr>
        <w:spacing w:after="0" w:line="259" w:lineRule="auto"/>
        <w:ind w:left="1349" w:hanging="357"/>
        <w:contextualSpacing/>
        <w:jc w:val="both"/>
        <w:rPr>
          <w:rFonts w:ascii="Arial" w:eastAsia="Times New Roman" w:hAnsi="Arial" w:cs="Arial"/>
          <w:lang w:eastAsia="pl-PL"/>
        </w:rPr>
      </w:pPr>
      <w:r w:rsidRPr="00482FBC">
        <w:rPr>
          <w:rFonts w:ascii="Arial" w:eastAsia="Times New Roman" w:hAnsi="Arial" w:cs="Arial"/>
          <w:lang w:eastAsia="pl-PL"/>
        </w:rPr>
        <w:t xml:space="preserve">w ramach sprawowania władzy publicznej powierzonej administratorowi danych osobowych. </w:t>
      </w:r>
    </w:p>
    <w:p w14:paraId="3DBF18C5" w14:textId="77777777" w:rsidR="00837BB1" w:rsidRPr="00482FBC" w:rsidRDefault="00837BB1" w:rsidP="00FC2743">
      <w:pPr>
        <w:numPr>
          <w:ilvl w:val="0"/>
          <w:numId w:val="13"/>
        </w:numPr>
        <w:spacing w:after="0" w:line="259" w:lineRule="auto"/>
        <w:ind w:left="924" w:hanging="357"/>
        <w:contextualSpacing/>
        <w:jc w:val="both"/>
        <w:rPr>
          <w:rFonts w:ascii="Arial" w:eastAsia="Times New Roman" w:hAnsi="Arial" w:cs="Arial"/>
          <w:lang w:eastAsia="pl-PL"/>
        </w:rPr>
      </w:pPr>
      <w:r w:rsidRPr="00482FBC">
        <w:rPr>
          <w:rFonts w:ascii="Arial" w:eastAsia="Times New Roman" w:hAnsi="Arial" w:cs="Arial"/>
          <w:lang w:eastAsia="pl-PL"/>
        </w:rPr>
        <w:t>Dane nie będą przekazywane do państw trzecich. Dane zbierane przez Administratora Danych nie będą poddawane profilowaniu.</w:t>
      </w:r>
    </w:p>
    <w:p w14:paraId="183B3E16" w14:textId="77777777" w:rsidR="00FC2743" w:rsidRPr="00482FBC" w:rsidRDefault="00837BB1" w:rsidP="006173F7">
      <w:pPr>
        <w:numPr>
          <w:ilvl w:val="0"/>
          <w:numId w:val="13"/>
        </w:numPr>
        <w:spacing w:after="0" w:line="259" w:lineRule="auto"/>
        <w:ind w:left="924" w:hanging="357"/>
        <w:contextualSpacing/>
        <w:jc w:val="both"/>
        <w:rPr>
          <w:rFonts w:ascii="Arial" w:eastAsia="Times New Roman" w:hAnsi="Arial" w:cs="Arial"/>
          <w:lang w:eastAsia="pl-PL"/>
        </w:rPr>
      </w:pPr>
      <w:r w:rsidRPr="00482FBC">
        <w:rPr>
          <w:rFonts w:ascii="Arial" w:eastAsia="Times New Roman" w:hAnsi="Arial" w:cs="Arial"/>
          <w:lang w:eastAsia="pl-PL"/>
        </w:rPr>
        <w:t xml:space="preserve">Dane przetwarzane będą przez okres niezbędny do realizacji zamówienia i wykonania umowy oraz obowiązku archiwizacyjnego wynikającego z przepisów prawa. </w:t>
      </w:r>
    </w:p>
    <w:p w14:paraId="3CC4124A" w14:textId="544C8FF3" w:rsidR="00837BB1" w:rsidRPr="00482FBC" w:rsidRDefault="00837BB1" w:rsidP="006173F7">
      <w:pPr>
        <w:numPr>
          <w:ilvl w:val="0"/>
          <w:numId w:val="13"/>
        </w:numPr>
        <w:spacing w:after="0" w:line="259" w:lineRule="auto"/>
        <w:ind w:left="924" w:hanging="357"/>
        <w:contextualSpacing/>
        <w:jc w:val="both"/>
        <w:rPr>
          <w:rFonts w:ascii="Arial" w:eastAsia="Times New Roman" w:hAnsi="Arial" w:cs="Arial"/>
          <w:lang w:eastAsia="pl-PL"/>
        </w:rPr>
      </w:pPr>
      <w:r w:rsidRPr="00482FBC">
        <w:rPr>
          <w:rFonts w:ascii="Arial" w:eastAsia="Times New Roman" w:hAnsi="Arial" w:cs="Arial"/>
          <w:lang w:eastAsia="pl-PL"/>
        </w:rPr>
        <w:t>Polityka prywatności dostępna jest pod adresem:</w:t>
      </w:r>
      <w:r w:rsidRPr="00482FBC">
        <w:rPr>
          <w:rFonts w:ascii="Arial" w:hAnsi="Arial" w:cs="Arial"/>
          <w:color w:val="000000"/>
        </w:rPr>
        <w:t xml:space="preserve"> </w:t>
      </w:r>
      <w:r w:rsidRPr="00482FBC">
        <w:rPr>
          <w:rFonts w:ascii="Arial" w:eastAsia="Times New Roman" w:hAnsi="Arial" w:cs="Arial"/>
          <w:lang w:eastAsia="pl-PL"/>
        </w:rPr>
        <w:t>https://www.gov.pl/web/rdos-wroclaw/polityka-prywatnosci</w:t>
      </w:r>
    </w:p>
    <w:p w14:paraId="48FE69DD" w14:textId="77777777" w:rsidR="00837BB1" w:rsidRPr="00482FBC" w:rsidRDefault="00837BB1" w:rsidP="00837BB1">
      <w:pPr>
        <w:spacing w:after="0"/>
        <w:jc w:val="both"/>
        <w:rPr>
          <w:rFonts w:ascii="Arial" w:hAnsi="Arial" w:cs="Arial"/>
        </w:rPr>
      </w:pPr>
    </w:p>
    <w:p w14:paraId="633019FA" w14:textId="77777777" w:rsidR="00837BB1" w:rsidRPr="00482FBC" w:rsidRDefault="00837BB1" w:rsidP="00FC2743">
      <w:pPr>
        <w:numPr>
          <w:ilvl w:val="0"/>
          <w:numId w:val="9"/>
        </w:numPr>
        <w:spacing w:after="0" w:line="259" w:lineRule="auto"/>
        <w:ind w:left="567" w:hanging="567"/>
        <w:jc w:val="both"/>
        <w:rPr>
          <w:rFonts w:ascii="Arial" w:hAnsi="Arial" w:cs="Arial"/>
          <w:b/>
        </w:rPr>
      </w:pPr>
      <w:r w:rsidRPr="00482FBC">
        <w:rPr>
          <w:rFonts w:ascii="Arial" w:hAnsi="Arial" w:cs="Arial"/>
          <w:b/>
        </w:rPr>
        <w:t>Załączniki do zapytania ofertowego:</w:t>
      </w:r>
    </w:p>
    <w:p w14:paraId="47616BBA" w14:textId="77777777" w:rsidR="00837BB1" w:rsidRPr="00482FBC" w:rsidRDefault="00837BB1" w:rsidP="00837BB1">
      <w:pPr>
        <w:numPr>
          <w:ilvl w:val="0"/>
          <w:numId w:val="12"/>
        </w:numPr>
        <w:spacing w:after="0" w:line="259" w:lineRule="auto"/>
        <w:ind w:left="993" w:hanging="426"/>
        <w:jc w:val="both"/>
        <w:rPr>
          <w:rFonts w:ascii="Arial" w:hAnsi="Arial" w:cs="Arial"/>
        </w:rPr>
      </w:pPr>
      <w:r w:rsidRPr="00482FBC">
        <w:rPr>
          <w:rFonts w:ascii="Arial" w:hAnsi="Arial" w:cs="Arial"/>
        </w:rPr>
        <w:t xml:space="preserve">Załącznik nr 1 Opis zamówienia </w:t>
      </w:r>
    </w:p>
    <w:p w14:paraId="7F6EAB96" w14:textId="77777777" w:rsidR="00837BB1" w:rsidRPr="00482FBC" w:rsidRDefault="00837BB1" w:rsidP="00837BB1">
      <w:pPr>
        <w:numPr>
          <w:ilvl w:val="0"/>
          <w:numId w:val="12"/>
        </w:numPr>
        <w:spacing w:after="0" w:line="259" w:lineRule="auto"/>
        <w:ind w:left="993" w:hanging="426"/>
        <w:jc w:val="both"/>
        <w:rPr>
          <w:rFonts w:ascii="Arial" w:hAnsi="Arial" w:cs="Arial"/>
        </w:rPr>
      </w:pPr>
      <w:r w:rsidRPr="00482FBC">
        <w:rPr>
          <w:rFonts w:ascii="Arial" w:hAnsi="Arial" w:cs="Arial"/>
        </w:rPr>
        <w:t>Załącznik nr 2 Wzór oferty</w:t>
      </w:r>
    </w:p>
    <w:p w14:paraId="53B9A4B5" w14:textId="77777777" w:rsidR="00837BB1" w:rsidRPr="00482FBC" w:rsidRDefault="00837BB1" w:rsidP="00837BB1">
      <w:pPr>
        <w:numPr>
          <w:ilvl w:val="0"/>
          <w:numId w:val="12"/>
        </w:numPr>
        <w:spacing w:after="0" w:line="259" w:lineRule="auto"/>
        <w:ind w:left="993" w:hanging="426"/>
        <w:jc w:val="both"/>
        <w:rPr>
          <w:rFonts w:ascii="Arial" w:hAnsi="Arial" w:cs="Arial"/>
        </w:rPr>
      </w:pPr>
      <w:r w:rsidRPr="00482FBC">
        <w:rPr>
          <w:rFonts w:ascii="Arial" w:hAnsi="Arial" w:cs="Arial"/>
        </w:rPr>
        <w:t xml:space="preserve">Załącznik nr 3 Projekt umowy </w:t>
      </w:r>
    </w:p>
    <w:p w14:paraId="3CE74559" w14:textId="6635D3B4" w:rsidR="009A42A6" w:rsidRPr="002F4307" w:rsidRDefault="009A42A6" w:rsidP="00837BB1">
      <w:pPr>
        <w:rPr>
          <w:rFonts w:ascii="Arial" w:hAnsi="Arial" w:cs="Arial"/>
        </w:rPr>
      </w:pPr>
    </w:p>
    <w:sectPr w:rsidR="009A42A6" w:rsidRPr="002F4307" w:rsidSect="0053010F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1418" w:left="1418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8B35AE" w14:textId="77777777" w:rsidR="000C63E2" w:rsidRDefault="000C63E2" w:rsidP="000F38F9">
      <w:pPr>
        <w:spacing w:after="0" w:line="240" w:lineRule="auto"/>
      </w:pPr>
      <w:r>
        <w:separator/>
      </w:r>
    </w:p>
  </w:endnote>
  <w:endnote w:type="continuationSeparator" w:id="0">
    <w:p w14:paraId="3E8A828F" w14:textId="77777777" w:rsidR="000C63E2" w:rsidRDefault="000C63E2" w:rsidP="000F38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0851C" w14:textId="7C4A0998" w:rsidR="009A42A6" w:rsidRDefault="009A42A6">
    <w:pPr>
      <w:pStyle w:val="Stopka"/>
      <w:jc w:val="center"/>
    </w:pPr>
  </w:p>
  <w:p w14:paraId="3E2BCD60" w14:textId="77777777" w:rsidR="001F489F" w:rsidRDefault="001F489F" w:rsidP="007A7EBB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CBBF5" w14:textId="59634435" w:rsidR="007A1058" w:rsidRPr="007A1058" w:rsidRDefault="0014048B" w:rsidP="007A1058">
    <w:pPr>
      <w:pStyle w:val="Stopka"/>
    </w:pPr>
    <w:r>
      <w:rPr>
        <w:noProof/>
      </w:rPr>
      <w:drawing>
        <wp:inline distT="0" distB="0" distL="0" distR="0" wp14:anchorId="4B7A1931" wp14:editId="12FEF0A9">
          <wp:extent cx="5760720" cy="1259452"/>
          <wp:effectExtent l="0" t="0" r="0" b="0"/>
          <wp:docPr id="1603169646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065" r="7888"/>
                  <a:stretch/>
                </pic:blipFill>
                <pic:spPr bwMode="auto">
                  <a:xfrm>
                    <a:off x="0" y="0"/>
                    <a:ext cx="5760720" cy="125945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E828EF" w14:textId="77777777" w:rsidR="000C63E2" w:rsidRDefault="000C63E2" w:rsidP="000F38F9">
      <w:pPr>
        <w:spacing w:after="0" w:line="240" w:lineRule="auto"/>
      </w:pPr>
      <w:r>
        <w:separator/>
      </w:r>
    </w:p>
  </w:footnote>
  <w:footnote w:type="continuationSeparator" w:id="0">
    <w:p w14:paraId="0D28003D" w14:textId="77777777" w:rsidR="000C63E2" w:rsidRDefault="000C63E2" w:rsidP="000F38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7EB72" w14:textId="77777777" w:rsidR="000F38F9" w:rsidRDefault="000F38F9" w:rsidP="000F38F9">
    <w:pPr>
      <w:pStyle w:val="Nagwek"/>
      <w:ind w:hanging="113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B6C04" w14:textId="1196C1E4" w:rsidR="00FF1ACA" w:rsidRDefault="007035B1" w:rsidP="00425F85">
    <w:pPr>
      <w:pStyle w:val="Nagwek"/>
      <w:tabs>
        <w:tab w:val="clear" w:pos="4536"/>
        <w:tab w:val="clear" w:pos="9072"/>
      </w:tabs>
      <w:ind w:hanging="851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BD54E98" wp14:editId="23F545FF">
          <wp:simplePos x="0" y="0"/>
          <wp:positionH relativeFrom="margin">
            <wp:posOffset>-635</wp:posOffset>
          </wp:positionH>
          <wp:positionV relativeFrom="paragraph">
            <wp:posOffset>233680</wp:posOffset>
          </wp:positionV>
          <wp:extent cx="4905375" cy="942975"/>
          <wp:effectExtent l="0" t="0" r="0" b="9525"/>
          <wp:wrapTopAndBottom/>
          <wp:docPr id="784250622" name="Obraz 7842506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05375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23300"/>
    <w:multiLevelType w:val="hybridMultilevel"/>
    <w:tmpl w:val="1F2C484A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3910A6E"/>
    <w:multiLevelType w:val="hybridMultilevel"/>
    <w:tmpl w:val="DD1068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3C2085"/>
    <w:multiLevelType w:val="hybridMultilevel"/>
    <w:tmpl w:val="99189708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0458472A"/>
    <w:multiLevelType w:val="hybridMultilevel"/>
    <w:tmpl w:val="AB8CA7F2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52A4815"/>
    <w:multiLevelType w:val="hybridMultilevel"/>
    <w:tmpl w:val="FE70A880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05820449"/>
    <w:multiLevelType w:val="hybridMultilevel"/>
    <w:tmpl w:val="44FA9E00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09890405"/>
    <w:multiLevelType w:val="hybridMultilevel"/>
    <w:tmpl w:val="2578CBC0"/>
    <w:lvl w:ilvl="0" w:tplc="69B82F68">
      <w:start w:val="1"/>
      <w:numFmt w:val="decimal"/>
      <w:lvlText w:val="%1."/>
      <w:lvlJc w:val="left"/>
      <w:pPr>
        <w:ind w:left="56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87" w:hanging="360"/>
      </w:pPr>
    </w:lvl>
    <w:lvl w:ilvl="2" w:tplc="0415001B" w:tentative="1">
      <w:start w:val="1"/>
      <w:numFmt w:val="lowerRoman"/>
      <w:lvlText w:val="%3."/>
      <w:lvlJc w:val="right"/>
      <w:pPr>
        <w:ind w:left="2007" w:hanging="180"/>
      </w:pPr>
    </w:lvl>
    <w:lvl w:ilvl="3" w:tplc="0415000F" w:tentative="1">
      <w:start w:val="1"/>
      <w:numFmt w:val="decimal"/>
      <w:lvlText w:val="%4."/>
      <w:lvlJc w:val="left"/>
      <w:pPr>
        <w:ind w:left="2727" w:hanging="360"/>
      </w:pPr>
    </w:lvl>
    <w:lvl w:ilvl="4" w:tplc="04150019" w:tentative="1">
      <w:start w:val="1"/>
      <w:numFmt w:val="lowerLetter"/>
      <w:lvlText w:val="%5."/>
      <w:lvlJc w:val="left"/>
      <w:pPr>
        <w:ind w:left="3447" w:hanging="360"/>
      </w:pPr>
    </w:lvl>
    <w:lvl w:ilvl="5" w:tplc="0415001B" w:tentative="1">
      <w:start w:val="1"/>
      <w:numFmt w:val="lowerRoman"/>
      <w:lvlText w:val="%6."/>
      <w:lvlJc w:val="right"/>
      <w:pPr>
        <w:ind w:left="4167" w:hanging="180"/>
      </w:pPr>
    </w:lvl>
    <w:lvl w:ilvl="6" w:tplc="0415000F" w:tentative="1">
      <w:start w:val="1"/>
      <w:numFmt w:val="decimal"/>
      <w:lvlText w:val="%7."/>
      <w:lvlJc w:val="left"/>
      <w:pPr>
        <w:ind w:left="4887" w:hanging="360"/>
      </w:pPr>
    </w:lvl>
    <w:lvl w:ilvl="7" w:tplc="04150019" w:tentative="1">
      <w:start w:val="1"/>
      <w:numFmt w:val="lowerLetter"/>
      <w:lvlText w:val="%8."/>
      <w:lvlJc w:val="left"/>
      <w:pPr>
        <w:ind w:left="5607" w:hanging="360"/>
      </w:pPr>
    </w:lvl>
    <w:lvl w:ilvl="8" w:tplc="0415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7" w15:restartNumberingAfterBreak="0">
    <w:nsid w:val="0A283F15"/>
    <w:multiLevelType w:val="hybridMultilevel"/>
    <w:tmpl w:val="AF18CE2C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0BAE4C3E"/>
    <w:multiLevelType w:val="hybridMultilevel"/>
    <w:tmpl w:val="824C18A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0F8272D"/>
    <w:multiLevelType w:val="hybridMultilevel"/>
    <w:tmpl w:val="35F0BD26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16783081"/>
    <w:multiLevelType w:val="hybridMultilevel"/>
    <w:tmpl w:val="206AE9D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7874140"/>
    <w:multiLevelType w:val="hybridMultilevel"/>
    <w:tmpl w:val="0D1890D4"/>
    <w:lvl w:ilvl="0" w:tplc="B3FEA7F8">
      <w:start w:val="1"/>
      <w:numFmt w:val="decimal"/>
      <w:lvlText w:val="%1."/>
      <w:lvlJc w:val="left"/>
      <w:pPr>
        <w:ind w:left="927" w:hanging="360"/>
      </w:pPr>
      <w:rPr>
        <w:rFonts w:ascii="Arial" w:eastAsia="Calibri" w:hAnsi="Arial" w:cs="Arial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180E7B21"/>
    <w:multiLevelType w:val="hybridMultilevel"/>
    <w:tmpl w:val="FD123C0C"/>
    <w:lvl w:ilvl="0" w:tplc="EF8C8F02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  <w:strike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1A1E2BE1"/>
    <w:multiLevelType w:val="hybridMultilevel"/>
    <w:tmpl w:val="0F6CE8E4"/>
    <w:lvl w:ilvl="0" w:tplc="785A848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165609"/>
    <w:multiLevelType w:val="hybridMultilevel"/>
    <w:tmpl w:val="4F586C60"/>
    <w:lvl w:ilvl="0" w:tplc="1188DD4C">
      <w:start w:val="1"/>
      <w:numFmt w:val="decimal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1E5254A9"/>
    <w:multiLevelType w:val="hybridMultilevel"/>
    <w:tmpl w:val="8E9EDB22"/>
    <w:lvl w:ilvl="0" w:tplc="0A46A38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46D6FF66">
      <w:start w:val="1"/>
      <w:numFmt w:val="decimal"/>
      <w:lvlText w:val="%2."/>
      <w:lvlJc w:val="left"/>
      <w:pPr>
        <w:ind w:left="786" w:hanging="360"/>
      </w:pPr>
      <w:rPr>
        <w:b w:val="0"/>
      </w:rPr>
    </w:lvl>
    <w:lvl w:ilvl="2" w:tplc="4C0CFD50">
      <w:start w:val="1"/>
      <w:numFmt w:val="lowerLetter"/>
      <w:lvlText w:val="%3)"/>
      <w:lvlJc w:val="left"/>
      <w:pPr>
        <w:ind w:left="2160" w:hanging="180"/>
      </w:pPr>
      <w:rPr>
        <w:b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217DF9"/>
    <w:multiLevelType w:val="hybridMultilevel"/>
    <w:tmpl w:val="077A46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41C7937"/>
    <w:multiLevelType w:val="hybridMultilevel"/>
    <w:tmpl w:val="7BE47B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CF3D85"/>
    <w:multiLevelType w:val="hybridMultilevel"/>
    <w:tmpl w:val="CE94AEA4"/>
    <w:lvl w:ilvl="0" w:tplc="6E402EE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2FD24FF9"/>
    <w:multiLevelType w:val="hybridMultilevel"/>
    <w:tmpl w:val="A5B24D9A"/>
    <w:lvl w:ilvl="0" w:tplc="73609034">
      <w:start w:val="6"/>
      <w:numFmt w:val="decimal"/>
      <w:lvlText w:val="%1."/>
      <w:lvlJc w:val="left"/>
      <w:pPr>
        <w:ind w:left="1211" w:hanging="360"/>
      </w:pPr>
      <w:rPr>
        <w:rFonts w:ascii="Arial" w:eastAsia="Arial Unicode MS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AD2ADF"/>
    <w:multiLevelType w:val="hybridMultilevel"/>
    <w:tmpl w:val="44D8727A"/>
    <w:lvl w:ilvl="0" w:tplc="7026CE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C16667"/>
    <w:multiLevelType w:val="hybridMultilevel"/>
    <w:tmpl w:val="6444FBAA"/>
    <w:lvl w:ilvl="0" w:tplc="88B6280A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C61ECC"/>
    <w:multiLevelType w:val="hybridMultilevel"/>
    <w:tmpl w:val="D5269C94"/>
    <w:lvl w:ilvl="0" w:tplc="47B0A01E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40B82494"/>
    <w:multiLevelType w:val="hybridMultilevel"/>
    <w:tmpl w:val="018CA3F2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4" w15:restartNumberingAfterBreak="0">
    <w:nsid w:val="428C3D8E"/>
    <w:multiLevelType w:val="hybridMultilevel"/>
    <w:tmpl w:val="3E2EBC38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42AD229A"/>
    <w:multiLevelType w:val="hybridMultilevel"/>
    <w:tmpl w:val="6BCE2876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47E84905"/>
    <w:multiLevelType w:val="hybridMultilevel"/>
    <w:tmpl w:val="C29A148C"/>
    <w:lvl w:ilvl="0" w:tplc="4588E0EE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7" w15:restartNumberingAfterBreak="0">
    <w:nsid w:val="4DA738C2"/>
    <w:multiLevelType w:val="hybridMultilevel"/>
    <w:tmpl w:val="AAECA892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501E5201"/>
    <w:multiLevelType w:val="hybridMultilevel"/>
    <w:tmpl w:val="C43A96DA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5277CFD"/>
    <w:multiLevelType w:val="hybridMultilevel"/>
    <w:tmpl w:val="B1B4C998"/>
    <w:lvl w:ilvl="0" w:tplc="5688052C">
      <w:start w:val="1"/>
      <w:numFmt w:val="decimal"/>
      <w:lvlText w:val="%1.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F25B4F"/>
    <w:multiLevelType w:val="hybridMultilevel"/>
    <w:tmpl w:val="3B86E67A"/>
    <w:lvl w:ilvl="0" w:tplc="2FFEAA6A">
      <w:start w:val="6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7F71A6"/>
    <w:multiLevelType w:val="hybridMultilevel"/>
    <w:tmpl w:val="E17C0AA2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6CB0FB82">
      <w:start w:val="1"/>
      <w:numFmt w:val="decimal"/>
      <w:lvlText w:val="%3)"/>
      <w:lvlJc w:val="left"/>
      <w:pPr>
        <w:ind w:left="2624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2" w15:restartNumberingAfterBreak="0">
    <w:nsid w:val="78162809"/>
    <w:multiLevelType w:val="hybridMultilevel"/>
    <w:tmpl w:val="5BC62D80"/>
    <w:lvl w:ilvl="0" w:tplc="04150011">
      <w:start w:val="1"/>
      <w:numFmt w:val="decimal"/>
      <w:lvlText w:val="%1)"/>
      <w:lvlJc w:val="left"/>
      <w:pPr>
        <w:ind w:left="1203" w:hanging="360"/>
      </w:pPr>
    </w:lvl>
    <w:lvl w:ilvl="1" w:tplc="04150019" w:tentative="1">
      <w:start w:val="1"/>
      <w:numFmt w:val="lowerLetter"/>
      <w:lvlText w:val="%2."/>
      <w:lvlJc w:val="left"/>
      <w:pPr>
        <w:ind w:left="1923" w:hanging="360"/>
      </w:pPr>
    </w:lvl>
    <w:lvl w:ilvl="2" w:tplc="0415001B" w:tentative="1">
      <w:start w:val="1"/>
      <w:numFmt w:val="lowerRoman"/>
      <w:lvlText w:val="%3."/>
      <w:lvlJc w:val="right"/>
      <w:pPr>
        <w:ind w:left="2643" w:hanging="180"/>
      </w:pPr>
    </w:lvl>
    <w:lvl w:ilvl="3" w:tplc="0415000F" w:tentative="1">
      <w:start w:val="1"/>
      <w:numFmt w:val="decimal"/>
      <w:lvlText w:val="%4."/>
      <w:lvlJc w:val="left"/>
      <w:pPr>
        <w:ind w:left="3363" w:hanging="360"/>
      </w:pPr>
    </w:lvl>
    <w:lvl w:ilvl="4" w:tplc="04150019" w:tentative="1">
      <w:start w:val="1"/>
      <w:numFmt w:val="lowerLetter"/>
      <w:lvlText w:val="%5."/>
      <w:lvlJc w:val="left"/>
      <w:pPr>
        <w:ind w:left="4083" w:hanging="360"/>
      </w:pPr>
    </w:lvl>
    <w:lvl w:ilvl="5" w:tplc="0415001B" w:tentative="1">
      <w:start w:val="1"/>
      <w:numFmt w:val="lowerRoman"/>
      <w:lvlText w:val="%6."/>
      <w:lvlJc w:val="right"/>
      <w:pPr>
        <w:ind w:left="4803" w:hanging="180"/>
      </w:pPr>
    </w:lvl>
    <w:lvl w:ilvl="6" w:tplc="0415000F" w:tentative="1">
      <w:start w:val="1"/>
      <w:numFmt w:val="decimal"/>
      <w:lvlText w:val="%7."/>
      <w:lvlJc w:val="left"/>
      <w:pPr>
        <w:ind w:left="5523" w:hanging="360"/>
      </w:pPr>
    </w:lvl>
    <w:lvl w:ilvl="7" w:tplc="04150019" w:tentative="1">
      <w:start w:val="1"/>
      <w:numFmt w:val="lowerLetter"/>
      <w:lvlText w:val="%8."/>
      <w:lvlJc w:val="left"/>
      <w:pPr>
        <w:ind w:left="6243" w:hanging="360"/>
      </w:pPr>
    </w:lvl>
    <w:lvl w:ilvl="8" w:tplc="0415001B" w:tentative="1">
      <w:start w:val="1"/>
      <w:numFmt w:val="lowerRoman"/>
      <w:lvlText w:val="%9."/>
      <w:lvlJc w:val="right"/>
      <w:pPr>
        <w:ind w:left="6963" w:hanging="180"/>
      </w:pPr>
    </w:lvl>
  </w:abstractNum>
  <w:abstractNum w:abstractNumId="33" w15:restartNumberingAfterBreak="0">
    <w:nsid w:val="7A764B29"/>
    <w:multiLevelType w:val="hybridMultilevel"/>
    <w:tmpl w:val="5DB09A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301406"/>
    <w:multiLevelType w:val="hybridMultilevel"/>
    <w:tmpl w:val="C29A148C"/>
    <w:lvl w:ilvl="0" w:tplc="FFFFFFFF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1120487829">
    <w:abstractNumId w:val="10"/>
  </w:num>
  <w:num w:numId="2" w16cid:durableId="171452023">
    <w:abstractNumId w:val="28"/>
  </w:num>
  <w:num w:numId="3" w16cid:durableId="1619487250">
    <w:abstractNumId w:val="23"/>
  </w:num>
  <w:num w:numId="4" w16cid:durableId="800341292">
    <w:abstractNumId w:val="3"/>
  </w:num>
  <w:num w:numId="5" w16cid:durableId="855388734">
    <w:abstractNumId w:val="25"/>
  </w:num>
  <w:num w:numId="6" w16cid:durableId="1751850437">
    <w:abstractNumId w:val="24"/>
  </w:num>
  <w:num w:numId="7" w16cid:durableId="1221480537">
    <w:abstractNumId w:val="17"/>
  </w:num>
  <w:num w:numId="8" w16cid:durableId="1072965945">
    <w:abstractNumId w:val="16"/>
  </w:num>
  <w:num w:numId="9" w16cid:durableId="547448329">
    <w:abstractNumId w:val="15"/>
  </w:num>
  <w:num w:numId="10" w16cid:durableId="560218880">
    <w:abstractNumId w:val="27"/>
  </w:num>
  <w:num w:numId="11" w16cid:durableId="572204569">
    <w:abstractNumId w:val="11"/>
  </w:num>
  <w:num w:numId="12" w16cid:durableId="717048538">
    <w:abstractNumId w:val="6"/>
  </w:num>
  <w:num w:numId="13" w16cid:durableId="92788660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823736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98207629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05574830">
    <w:abstractNumId w:val="0"/>
  </w:num>
  <w:num w:numId="17" w16cid:durableId="873543275">
    <w:abstractNumId w:val="18"/>
  </w:num>
  <w:num w:numId="18" w16cid:durableId="1989900958">
    <w:abstractNumId w:val="12"/>
  </w:num>
  <w:num w:numId="19" w16cid:durableId="1483815006">
    <w:abstractNumId w:val="22"/>
  </w:num>
  <w:num w:numId="20" w16cid:durableId="1037661508">
    <w:abstractNumId w:val="8"/>
  </w:num>
  <w:num w:numId="21" w16cid:durableId="864058986">
    <w:abstractNumId w:val="33"/>
  </w:num>
  <w:num w:numId="22" w16cid:durableId="1250967756">
    <w:abstractNumId w:val="5"/>
  </w:num>
  <w:num w:numId="23" w16cid:durableId="1508666074">
    <w:abstractNumId w:val="19"/>
  </w:num>
  <w:num w:numId="24" w16cid:durableId="2010255520">
    <w:abstractNumId w:val="13"/>
  </w:num>
  <w:num w:numId="25" w16cid:durableId="1570262185">
    <w:abstractNumId w:val="7"/>
  </w:num>
  <w:num w:numId="26" w16cid:durableId="1663511416">
    <w:abstractNumId w:val="31"/>
  </w:num>
  <w:num w:numId="27" w16cid:durableId="2041976805">
    <w:abstractNumId w:val="14"/>
  </w:num>
  <w:num w:numId="28" w16cid:durableId="2083020679">
    <w:abstractNumId w:val="32"/>
  </w:num>
  <w:num w:numId="29" w16cid:durableId="767771012">
    <w:abstractNumId w:val="20"/>
  </w:num>
  <w:num w:numId="30" w16cid:durableId="489445186">
    <w:abstractNumId w:val="30"/>
  </w:num>
  <w:num w:numId="31" w16cid:durableId="1359770431">
    <w:abstractNumId w:val="2"/>
  </w:num>
  <w:num w:numId="32" w16cid:durableId="2089691944">
    <w:abstractNumId w:val="1"/>
  </w:num>
  <w:num w:numId="33" w16cid:durableId="863175314">
    <w:abstractNumId w:val="21"/>
  </w:num>
  <w:num w:numId="34" w16cid:durableId="1148862115">
    <w:abstractNumId w:val="26"/>
  </w:num>
  <w:num w:numId="35" w16cid:durableId="1800566441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5B1"/>
    <w:rsid w:val="000007FF"/>
    <w:rsid w:val="00000E84"/>
    <w:rsid w:val="00001E4E"/>
    <w:rsid w:val="000072BF"/>
    <w:rsid w:val="00010782"/>
    <w:rsid w:val="00010A42"/>
    <w:rsid w:val="00012235"/>
    <w:rsid w:val="0001255C"/>
    <w:rsid w:val="00020105"/>
    <w:rsid w:val="0002101D"/>
    <w:rsid w:val="00021107"/>
    <w:rsid w:val="0002195D"/>
    <w:rsid w:val="00022616"/>
    <w:rsid w:val="00023EA0"/>
    <w:rsid w:val="00025F0A"/>
    <w:rsid w:val="00030005"/>
    <w:rsid w:val="00034D48"/>
    <w:rsid w:val="000371DB"/>
    <w:rsid w:val="00037C21"/>
    <w:rsid w:val="000414A5"/>
    <w:rsid w:val="00044396"/>
    <w:rsid w:val="00046171"/>
    <w:rsid w:val="00047022"/>
    <w:rsid w:val="00047C1F"/>
    <w:rsid w:val="00047EF8"/>
    <w:rsid w:val="000518BA"/>
    <w:rsid w:val="000524F3"/>
    <w:rsid w:val="00053263"/>
    <w:rsid w:val="00053F08"/>
    <w:rsid w:val="00055997"/>
    <w:rsid w:val="00056CEC"/>
    <w:rsid w:val="00066439"/>
    <w:rsid w:val="0007113C"/>
    <w:rsid w:val="00071F1A"/>
    <w:rsid w:val="000739D8"/>
    <w:rsid w:val="000770E8"/>
    <w:rsid w:val="00080D8C"/>
    <w:rsid w:val="00082314"/>
    <w:rsid w:val="00083C0F"/>
    <w:rsid w:val="000845E4"/>
    <w:rsid w:val="00084B8F"/>
    <w:rsid w:val="0008525A"/>
    <w:rsid w:val="00092105"/>
    <w:rsid w:val="00097D46"/>
    <w:rsid w:val="000A1000"/>
    <w:rsid w:val="000A1CA8"/>
    <w:rsid w:val="000A26F0"/>
    <w:rsid w:val="000A605F"/>
    <w:rsid w:val="000B7CC3"/>
    <w:rsid w:val="000C23B8"/>
    <w:rsid w:val="000C3CC4"/>
    <w:rsid w:val="000C5C53"/>
    <w:rsid w:val="000C63E2"/>
    <w:rsid w:val="000C76DC"/>
    <w:rsid w:val="000D05C1"/>
    <w:rsid w:val="000D4520"/>
    <w:rsid w:val="000D4E9B"/>
    <w:rsid w:val="000D72D3"/>
    <w:rsid w:val="000E438F"/>
    <w:rsid w:val="000E5B1E"/>
    <w:rsid w:val="000E5B42"/>
    <w:rsid w:val="000E624C"/>
    <w:rsid w:val="000F2050"/>
    <w:rsid w:val="000F3813"/>
    <w:rsid w:val="000F38F9"/>
    <w:rsid w:val="00101610"/>
    <w:rsid w:val="00105D6F"/>
    <w:rsid w:val="00105EBD"/>
    <w:rsid w:val="001060D3"/>
    <w:rsid w:val="001065C9"/>
    <w:rsid w:val="00117352"/>
    <w:rsid w:val="00125606"/>
    <w:rsid w:val="00126210"/>
    <w:rsid w:val="00130839"/>
    <w:rsid w:val="00131469"/>
    <w:rsid w:val="0013436C"/>
    <w:rsid w:val="0014048B"/>
    <w:rsid w:val="0014090E"/>
    <w:rsid w:val="00140D06"/>
    <w:rsid w:val="00141F4D"/>
    <w:rsid w:val="00142C49"/>
    <w:rsid w:val="00144D5D"/>
    <w:rsid w:val="0014649F"/>
    <w:rsid w:val="00147693"/>
    <w:rsid w:val="00151A99"/>
    <w:rsid w:val="00152CA5"/>
    <w:rsid w:val="0015522F"/>
    <w:rsid w:val="00155541"/>
    <w:rsid w:val="00156B9E"/>
    <w:rsid w:val="00156E9D"/>
    <w:rsid w:val="00160192"/>
    <w:rsid w:val="001608F5"/>
    <w:rsid w:val="00161CB9"/>
    <w:rsid w:val="001631A3"/>
    <w:rsid w:val="00164ABC"/>
    <w:rsid w:val="00165011"/>
    <w:rsid w:val="001723AB"/>
    <w:rsid w:val="00173A9B"/>
    <w:rsid w:val="00174D5F"/>
    <w:rsid w:val="001753E8"/>
    <w:rsid w:val="00175D69"/>
    <w:rsid w:val="001766D0"/>
    <w:rsid w:val="001769C7"/>
    <w:rsid w:val="00176E99"/>
    <w:rsid w:val="001805C7"/>
    <w:rsid w:val="00180F3A"/>
    <w:rsid w:val="00191E09"/>
    <w:rsid w:val="00195C82"/>
    <w:rsid w:val="0019620A"/>
    <w:rsid w:val="0019677D"/>
    <w:rsid w:val="001A12FD"/>
    <w:rsid w:val="001A14C0"/>
    <w:rsid w:val="001A1D21"/>
    <w:rsid w:val="001A3A76"/>
    <w:rsid w:val="001A3D40"/>
    <w:rsid w:val="001A4FBF"/>
    <w:rsid w:val="001A6DB0"/>
    <w:rsid w:val="001A74E0"/>
    <w:rsid w:val="001A7525"/>
    <w:rsid w:val="001B1F1C"/>
    <w:rsid w:val="001B3879"/>
    <w:rsid w:val="001B5469"/>
    <w:rsid w:val="001B5B5D"/>
    <w:rsid w:val="001C137F"/>
    <w:rsid w:val="001C32CF"/>
    <w:rsid w:val="001C4DC5"/>
    <w:rsid w:val="001C590E"/>
    <w:rsid w:val="001C7A79"/>
    <w:rsid w:val="001D052F"/>
    <w:rsid w:val="001D0624"/>
    <w:rsid w:val="001D51C6"/>
    <w:rsid w:val="001D74DB"/>
    <w:rsid w:val="001E080D"/>
    <w:rsid w:val="001E0CAC"/>
    <w:rsid w:val="001E11BB"/>
    <w:rsid w:val="001E5D3D"/>
    <w:rsid w:val="001E7B59"/>
    <w:rsid w:val="001F489F"/>
    <w:rsid w:val="001F7D00"/>
    <w:rsid w:val="00200AB1"/>
    <w:rsid w:val="00202811"/>
    <w:rsid w:val="002032BD"/>
    <w:rsid w:val="00204718"/>
    <w:rsid w:val="00204A12"/>
    <w:rsid w:val="0020554E"/>
    <w:rsid w:val="00206F2F"/>
    <w:rsid w:val="002078CB"/>
    <w:rsid w:val="0021040C"/>
    <w:rsid w:val="00210850"/>
    <w:rsid w:val="00210BF8"/>
    <w:rsid w:val="00211DB2"/>
    <w:rsid w:val="00212F6F"/>
    <w:rsid w:val="0021533E"/>
    <w:rsid w:val="00216385"/>
    <w:rsid w:val="00221F98"/>
    <w:rsid w:val="00223E21"/>
    <w:rsid w:val="00225414"/>
    <w:rsid w:val="00233306"/>
    <w:rsid w:val="0023453E"/>
    <w:rsid w:val="00240DD1"/>
    <w:rsid w:val="00241379"/>
    <w:rsid w:val="00244172"/>
    <w:rsid w:val="0024534D"/>
    <w:rsid w:val="00245ED5"/>
    <w:rsid w:val="00246D36"/>
    <w:rsid w:val="00252EE2"/>
    <w:rsid w:val="00257AEC"/>
    <w:rsid w:val="00262013"/>
    <w:rsid w:val="00262C53"/>
    <w:rsid w:val="00271B33"/>
    <w:rsid w:val="0027565B"/>
    <w:rsid w:val="00276A64"/>
    <w:rsid w:val="00282E47"/>
    <w:rsid w:val="0028318E"/>
    <w:rsid w:val="002843E9"/>
    <w:rsid w:val="0028732A"/>
    <w:rsid w:val="00287DBC"/>
    <w:rsid w:val="00292837"/>
    <w:rsid w:val="00293AE8"/>
    <w:rsid w:val="00294F6E"/>
    <w:rsid w:val="00295FE6"/>
    <w:rsid w:val="00296339"/>
    <w:rsid w:val="002A2117"/>
    <w:rsid w:val="002A533F"/>
    <w:rsid w:val="002A617A"/>
    <w:rsid w:val="002A6B88"/>
    <w:rsid w:val="002A7B6F"/>
    <w:rsid w:val="002B2B71"/>
    <w:rsid w:val="002B343D"/>
    <w:rsid w:val="002B375A"/>
    <w:rsid w:val="002C018D"/>
    <w:rsid w:val="002C2096"/>
    <w:rsid w:val="002C2386"/>
    <w:rsid w:val="002C25EC"/>
    <w:rsid w:val="002C28AF"/>
    <w:rsid w:val="002C4377"/>
    <w:rsid w:val="002C4870"/>
    <w:rsid w:val="002C6469"/>
    <w:rsid w:val="002C69B1"/>
    <w:rsid w:val="002C7737"/>
    <w:rsid w:val="002C7A71"/>
    <w:rsid w:val="002D1B41"/>
    <w:rsid w:val="002D3EFE"/>
    <w:rsid w:val="002D5CDC"/>
    <w:rsid w:val="002E195E"/>
    <w:rsid w:val="002E3A39"/>
    <w:rsid w:val="002E54A9"/>
    <w:rsid w:val="002F12F9"/>
    <w:rsid w:val="002F1B66"/>
    <w:rsid w:val="002F2AE0"/>
    <w:rsid w:val="002F2E10"/>
    <w:rsid w:val="002F2ED3"/>
    <w:rsid w:val="002F3587"/>
    <w:rsid w:val="002F4307"/>
    <w:rsid w:val="002F67F0"/>
    <w:rsid w:val="003017CB"/>
    <w:rsid w:val="00302FD1"/>
    <w:rsid w:val="00306437"/>
    <w:rsid w:val="003067FB"/>
    <w:rsid w:val="00307A9B"/>
    <w:rsid w:val="00311062"/>
    <w:rsid w:val="00311BAA"/>
    <w:rsid w:val="003149CE"/>
    <w:rsid w:val="00315C07"/>
    <w:rsid w:val="00316E40"/>
    <w:rsid w:val="00320C20"/>
    <w:rsid w:val="0032698D"/>
    <w:rsid w:val="003336ED"/>
    <w:rsid w:val="00334DA8"/>
    <w:rsid w:val="00342586"/>
    <w:rsid w:val="0034315A"/>
    <w:rsid w:val="00345F0E"/>
    <w:rsid w:val="00346539"/>
    <w:rsid w:val="00346BC7"/>
    <w:rsid w:val="00347082"/>
    <w:rsid w:val="003503DD"/>
    <w:rsid w:val="00350DC0"/>
    <w:rsid w:val="0035615F"/>
    <w:rsid w:val="00360092"/>
    <w:rsid w:val="003616C3"/>
    <w:rsid w:val="00361BA6"/>
    <w:rsid w:val="0036229F"/>
    <w:rsid w:val="00370692"/>
    <w:rsid w:val="003714E9"/>
    <w:rsid w:val="00374C55"/>
    <w:rsid w:val="00375F4E"/>
    <w:rsid w:val="003825BD"/>
    <w:rsid w:val="00383A01"/>
    <w:rsid w:val="00383FDD"/>
    <w:rsid w:val="00387917"/>
    <w:rsid w:val="00387AC3"/>
    <w:rsid w:val="00390E4A"/>
    <w:rsid w:val="00393829"/>
    <w:rsid w:val="00394056"/>
    <w:rsid w:val="00394215"/>
    <w:rsid w:val="00394FB5"/>
    <w:rsid w:val="003968C0"/>
    <w:rsid w:val="00396A64"/>
    <w:rsid w:val="00397154"/>
    <w:rsid w:val="003A083B"/>
    <w:rsid w:val="003A2189"/>
    <w:rsid w:val="003A2635"/>
    <w:rsid w:val="003A565C"/>
    <w:rsid w:val="003A571A"/>
    <w:rsid w:val="003B1795"/>
    <w:rsid w:val="003B2175"/>
    <w:rsid w:val="003B28F4"/>
    <w:rsid w:val="003B29F3"/>
    <w:rsid w:val="003B2F53"/>
    <w:rsid w:val="003B3505"/>
    <w:rsid w:val="003B433C"/>
    <w:rsid w:val="003B4429"/>
    <w:rsid w:val="003B53EB"/>
    <w:rsid w:val="003C45A0"/>
    <w:rsid w:val="003C464E"/>
    <w:rsid w:val="003D0AD6"/>
    <w:rsid w:val="003D5DFC"/>
    <w:rsid w:val="003D6D3F"/>
    <w:rsid w:val="003D7839"/>
    <w:rsid w:val="003E27E2"/>
    <w:rsid w:val="003E57FA"/>
    <w:rsid w:val="003E7243"/>
    <w:rsid w:val="003E7D40"/>
    <w:rsid w:val="003F0E54"/>
    <w:rsid w:val="003F14C8"/>
    <w:rsid w:val="003F1C82"/>
    <w:rsid w:val="003F2DCC"/>
    <w:rsid w:val="003F30C7"/>
    <w:rsid w:val="003F32F7"/>
    <w:rsid w:val="003F580C"/>
    <w:rsid w:val="00405329"/>
    <w:rsid w:val="004069FA"/>
    <w:rsid w:val="00410323"/>
    <w:rsid w:val="00411362"/>
    <w:rsid w:val="00411424"/>
    <w:rsid w:val="0041793F"/>
    <w:rsid w:val="004200CE"/>
    <w:rsid w:val="004209F9"/>
    <w:rsid w:val="00425F85"/>
    <w:rsid w:val="004270F0"/>
    <w:rsid w:val="00427749"/>
    <w:rsid w:val="004361E4"/>
    <w:rsid w:val="00442BE3"/>
    <w:rsid w:val="00442D0B"/>
    <w:rsid w:val="00443289"/>
    <w:rsid w:val="00444C2B"/>
    <w:rsid w:val="004460C8"/>
    <w:rsid w:val="00455269"/>
    <w:rsid w:val="00455D55"/>
    <w:rsid w:val="004603C3"/>
    <w:rsid w:val="004608EF"/>
    <w:rsid w:val="00463C99"/>
    <w:rsid w:val="00463D85"/>
    <w:rsid w:val="00465644"/>
    <w:rsid w:val="00465699"/>
    <w:rsid w:val="00471819"/>
    <w:rsid w:val="00474670"/>
    <w:rsid w:val="00476720"/>
    <w:rsid w:val="00476774"/>
    <w:rsid w:val="00476E20"/>
    <w:rsid w:val="00477A61"/>
    <w:rsid w:val="0048156F"/>
    <w:rsid w:val="00482FBC"/>
    <w:rsid w:val="004835D8"/>
    <w:rsid w:val="00485CE2"/>
    <w:rsid w:val="0048679B"/>
    <w:rsid w:val="004904D5"/>
    <w:rsid w:val="004930DC"/>
    <w:rsid w:val="00494ECE"/>
    <w:rsid w:val="004959AC"/>
    <w:rsid w:val="004A2F36"/>
    <w:rsid w:val="004A7471"/>
    <w:rsid w:val="004A7B26"/>
    <w:rsid w:val="004B02B3"/>
    <w:rsid w:val="004B0F35"/>
    <w:rsid w:val="004B6034"/>
    <w:rsid w:val="004B730E"/>
    <w:rsid w:val="004C0A9D"/>
    <w:rsid w:val="004C5661"/>
    <w:rsid w:val="004C5B25"/>
    <w:rsid w:val="004C6FDD"/>
    <w:rsid w:val="004C7712"/>
    <w:rsid w:val="004D057E"/>
    <w:rsid w:val="004D104B"/>
    <w:rsid w:val="004D2802"/>
    <w:rsid w:val="004D2922"/>
    <w:rsid w:val="004D4817"/>
    <w:rsid w:val="004D6FF9"/>
    <w:rsid w:val="004D7686"/>
    <w:rsid w:val="004D7908"/>
    <w:rsid w:val="004E664E"/>
    <w:rsid w:val="004F09A4"/>
    <w:rsid w:val="004F0FE1"/>
    <w:rsid w:val="004F368A"/>
    <w:rsid w:val="004F390C"/>
    <w:rsid w:val="004F7A08"/>
    <w:rsid w:val="005037A0"/>
    <w:rsid w:val="0050541F"/>
    <w:rsid w:val="0050759B"/>
    <w:rsid w:val="00511C27"/>
    <w:rsid w:val="005122A4"/>
    <w:rsid w:val="00516B3B"/>
    <w:rsid w:val="0052024B"/>
    <w:rsid w:val="00522C1A"/>
    <w:rsid w:val="00523542"/>
    <w:rsid w:val="00525283"/>
    <w:rsid w:val="00525AD4"/>
    <w:rsid w:val="0052642A"/>
    <w:rsid w:val="0053010F"/>
    <w:rsid w:val="005311D3"/>
    <w:rsid w:val="0053393E"/>
    <w:rsid w:val="005366BE"/>
    <w:rsid w:val="005377BA"/>
    <w:rsid w:val="005421CC"/>
    <w:rsid w:val="005435FF"/>
    <w:rsid w:val="0054781B"/>
    <w:rsid w:val="00547DB4"/>
    <w:rsid w:val="0055061B"/>
    <w:rsid w:val="005518B3"/>
    <w:rsid w:val="00552582"/>
    <w:rsid w:val="00560B45"/>
    <w:rsid w:val="005615EF"/>
    <w:rsid w:val="0056760C"/>
    <w:rsid w:val="00567FE1"/>
    <w:rsid w:val="0057108B"/>
    <w:rsid w:val="00571BA2"/>
    <w:rsid w:val="0057247F"/>
    <w:rsid w:val="00572DD7"/>
    <w:rsid w:val="00573B15"/>
    <w:rsid w:val="0058092D"/>
    <w:rsid w:val="00581C6B"/>
    <w:rsid w:val="00581D95"/>
    <w:rsid w:val="00582E43"/>
    <w:rsid w:val="00582EAD"/>
    <w:rsid w:val="00584A9D"/>
    <w:rsid w:val="00586CC9"/>
    <w:rsid w:val="0059177C"/>
    <w:rsid w:val="00592B8F"/>
    <w:rsid w:val="0059322A"/>
    <w:rsid w:val="00594100"/>
    <w:rsid w:val="0059428A"/>
    <w:rsid w:val="005A0856"/>
    <w:rsid w:val="005A0B23"/>
    <w:rsid w:val="005A1925"/>
    <w:rsid w:val="005A2933"/>
    <w:rsid w:val="005A7EE9"/>
    <w:rsid w:val="005B0DCF"/>
    <w:rsid w:val="005B7A10"/>
    <w:rsid w:val="005C4EA4"/>
    <w:rsid w:val="005C57B2"/>
    <w:rsid w:val="005C57D7"/>
    <w:rsid w:val="005C7609"/>
    <w:rsid w:val="005D2497"/>
    <w:rsid w:val="005D6BEF"/>
    <w:rsid w:val="005D74CE"/>
    <w:rsid w:val="005D7E4E"/>
    <w:rsid w:val="005E1CC4"/>
    <w:rsid w:val="005E282E"/>
    <w:rsid w:val="005E35C8"/>
    <w:rsid w:val="005E5694"/>
    <w:rsid w:val="005E6AAC"/>
    <w:rsid w:val="005E7C9F"/>
    <w:rsid w:val="005F4F3B"/>
    <w:rsid w:val="005F5099"/>
    <w:rsid w:val="005F6979"/>
    <w:rsid w:val="005F6E22"/>
    <w:rsid w:val="005F7379"/>
    <w:rsid w:val="00602DFC"/>
    <w:rsid w:val="0060652A"/>
    <w:rsid w:val="00611C1E"/>
    <w:rsid w:val="006132E8"/>
    <w:rsid w:val="006173F7"/>
    <w:rsid w:val="0062060B"/>
    <w:rsid w:val="0062316B"/>
    <w:rsid w:val="00626F39"/>
    <w:rsid w:val="00631EC9"/>
    <w:rsid w:val="00633557"/>
    <w:rsid w:val="00633F2F"/>
    <w:rsid w:val="006356A3"/>
    <w:rsid w:val="0063607B"/>
    <w:rsid w:val="00637334"/>
    <w:rsid w:val="00637785"/>
    <w:rsid w:val="00637D0B"/>
    <w:rsid w:val="006428ED"/>
    <w:rsid w:val="00643015"/>
    <w:rsid w:val="006447C7"/>
    <w:rsid w:val="00646AB9"/>
    <w:rsid w:val="00646B42"/>
    <w:rsid w:val="00647A0F"/>
    <w:rsid w:val="00653DC5"/>
    <w:rsid w:val="00654DC9"/>
    <w:rsid w:val="00655755"/>
    <w:rsid w:val="006565BA"/>
    <w:rsid w:val="006630C9"/>
    <w:rsid w:val="006658CD"/>
    <w:rsid w:val="00665978"/>
    <w:rsid w:val="00665B48"/>
    <w:rsid w:val="0066752E"/>
    <w:rsid w:val="006703BD"/>
    <w:rsid w:val="006706AA"/>
    <w:rsid w:val="00673EE9"/>
    <w:rsid w:val="00676FAC"/>
    <w:rsid w:val="00677929"/>
    <w:rsid w:val="0068029F"/>
    <w:rsid w:val="00685182"/>
    <w:rsid w:val="0068586E"/>
    <w:rsid w:val="00690EA1"/>
    <w:rsid w:val="00691C8A"/>
    <w:rsid w:val="00694269"/>
    <w:rsid w:val="006971CC"/>
    <w:rsid w:val="006A0A44"/>
    <w:rsid w:val="006A22F2"/>
    <w:rsid w:val="006A49B8"/>
    <w:rsid w:val="006A6568"/>
    <w:rsid w:val="006A7482"/>
    <w:rsid w:val="006B0BB4"/>
    <w:rsid w:val="006B4486"/>
    <w:rsid w:val="006B6C17"/>
    <w:rsid w:val="006B74ED"/>
    <w:rsid w:val="006C052C"/>
    <w:rsid w:val="006C19FA"/>
    <w:rsid w:val="006C5CB1"/>
    <w:rsid w:val="006C69D7"/>
    <w:rsid w:val="006D1AF8"/>
    <w:rsid w:val="006D1FC8"/>
    <w:rsid w:val="006D20BB"/>
    <w:rsid w:val="006D38CD"/>
    <w:rsid w:val="006D3DBD"/>
    <w:rsid w:val="006D5658"/>
    <w:rsid w:val="006E0693"/>
    <w:rsid w:val="006E160B"/>
    <w:rsid w:val="006E7F61"/>
    <w:rsid w:val="00700C6B"/>
    <w:rsid w:val="00702D8A"/>
    <w:rsid w:val="007035B1"/>
    <w:rsid w:val="007050A4"/>
    <w:rsid w:val="00705E77"/>
    <w:rsid w:val="007116D4"/>
    <w:rsid w:val="00711A0B"/>
    <w:rsid w:val="00712E39"/>
    <w:rsid w:val="00713AF5"/>
    <w:rsid w:val="00714059"/>
    <w:rsid w:val="0071505D"/>
    <w:rsid w:val="00721052"/>
    <w:rsid w:val="00721AE7"/>
    <w:rsid w:val="00722345"/>
    <w:rsid w:val="00722BD1"/>
    <w:rsid w:val="00724208"/>
    <w:rsid w:val="00724CA5"/>
    <w:rsid w:val="00730D9C"/>
    <w:rsid w:val="00730FEB"/>
    <w:rsid w:val="00735BFC"/>
    <w:rsid w:val="00737505"/>
    <w:rsid w:val="00742BDA"/>
    <w:rsid w:val="00743E67"/>
    <w:rsid w:val="00744327"/>
    <w:rsid w:val="00744605"/>
    <w:rsid w:val="007449C3"/>
    <w:rsid w:val="0075095D"/>
    <w:rsid w:val="00750F73"/>
    <w:rsid w:val="00751985"/>
    <w:rsid w:val="00753F40"/>
    <w:rsid w:val="00755A9B"/>
    <w:rsid w:val="00755EE7"/>
    <w:rsid w:val="007563B2"/>
    <w:rsid w:val="00762B48"/>
    <w:rsid w:val="00762D7D"/>
    <w:rsid w:val="00771E1F"/>
    <w:rsid w:val="007907AB"/>
    <w:rsid w:val="00791A90"/>
    <w:rsid w:val="00794058"/>
    <w:rsid w:val="00794C60"/>
    <w:rsid w:val="007957C1"/>
    <w:rsid w:val="00796E7A"/>
    <w:rsid w:val="007A1058"/>
    <w:rsid w:val="007A13C6"/>
    <w:rsid w:val="007A147B"/>
    <w:rsid w:val="007A18A8"/>
    <w:rsid w:val="007A195F"/>
    <w:rsid w:val="007A200D"/>
    <w:rsid w:val="007A23F9"/>
    <w:rsid w:val="007A385A"/>
    <w:rsid w:val="007A3862"/>
    <w:rsid w:val="007A4108"/>
    <w:rsid w:val="007A6296"/>
    <w:rsid w:val="007A6C4F"/>
    <w:rsid w:val="007A799F"/>
    <w:rsid w:val="007A7EBB"/>
    <w:rsid w:val="007B0D4E"/>
    <w:rsid w:val="007B1926"/>
    <w:rsid w:val="007B3CD4"/>
    <w:rsid w:val="007B51FF"/>
    <w:rsid w:val="007B525E"/>
    <w:rsid w:val="007B5595"/>
    <w:rsid w:val="007B58ED"/>
    <w:rsid w:val="007B5ABF"/>
    <w:rsid w:val="007B62E6"/>
    <w:rsid w:val="007B6AD9"/>
    <w:rsid w:val="007B6DFF"/>
    <w:rsid w:val="007B7752"/>
    <w:rsid w:val="007C3196"/>
    <w:rsid w:val="007C4ECF"/>
    <w:rsid w:val="007D0F79"/>
    <w:rsid w:val="007D419D"/>
    <w:rsid w:val="007D5CC9"/>
    <w:rsid w:val="007D7C22"/>
    <w:rsid w:val="007E046B"/>
    <w:rsid w:val="007E09E1"/>
    <w:rsid w:val="007E0C93"/>
    <w:rsid w:val="007E11B3"/>
    <w:rsid w:val="007E28EB"/>
    <w:rsid w:val="007E29D5"/>
    <w:rsid w:val="007E62FE"/>
    <w:rsid w:val="007E7CD9"/>
    <w:rsid w:val="007F086E"/>
    <w:rsid w:val="007F092D"/>
    <w:rsid w:val="007F37E2"/>
    <w:rsid w:val="007F4A9A"/>
    <w:rsid w:val="007F51DA"/>
    <w:rsid w:val="007F5D4B"/>
    <w:rsid w:val="008010AE"/>
    <w:rsid w:val="008020CA"/>
    <w:rsid w:val="0080319A"/>
    <w:rsid w:val="00803735"/>
    <w:rsid w:val="00804E9E"/>
    <w:rsid w:val="008052B5"/>
    <w:rsid w:val="008053E2"/>
    <w:rsid w:val="0080708D"/>
    <w:rsid w:val="00807135"/>
    <w:rsid w:val="00810680"/>
    <w:rsid w:val="00811E53"/>
    <w:rsid w:val="00812CEA"/>
    <w:rsid w:val="0081426D"/>
    <w:rsid w:val="008146D4"/>
    <w:rsid w:val="00815AE2"/>
    <w:rsid w:val="008203D7"/>
    <w:rsid w:val="00821FD1"/>
    <w:rsid w:val="00822DA8"/>
    <w:rsid w:val="00830A05"/>
    <w:rsid w:val="00831985"/>
    <w:rsid w:val="00833235"/>
    <w:rsid w:val="0083492E"/>
    <w:rsid w:val="00837BB1"/>
    <w:rsid w:val="008410F0"/>
    <w:rsid w:val="008453FB"/>
    <w:rsid w:val="00850D28"/>
    <w:rsid w:val="00851678"/>
    <w:rsid w:val="0085274A"/>
    <w:rsid w:val="008533D9"/>
    <w:rsid w:val="00853506"/>
    <w:rsid w:val="008566E7"/>
    <w:rsid w:val="00861BD7"/>
    <w:rsid w:val="00861D4D"/>
    <w:rsid w:val="0086338D"/>
    <w:rsid w:val="00865EF7"/>
    <w:rsid w:val="0086791E"/>
    <w:rsid w:val="008704CA"/>
    <w:rsid w:val="0087124B"/>
    <w:rsid w:val="00872252"/>
    <w:rsid w:val="00873484"/>
    <w:rsid w:val="008734F1"/>
    <w:rsid w:val="008738E0"/>
    <w:rsid w:val="00876EE7"/>
    <w:rsid w:val="00884457"/>
    <w:rsid w:val="00884BA0"/>
    <w:rsid w:val="008878CA"/>
    <w:rsid w:val="00891B0F"/>
    <w:rsid w:val="00895185"/>
    <w:rsid w:val="0089717B"/>
    <w:rsid w:val="008A119B"/>
    <w:rsid w:val="008A466F"/>
    <w:rsid w:val="008A5578"/>
    <w:rsid w:val="008A5651"/>
    <w:rsid w:val="008A6779"/>
    <w:rsid w:val="008B6E97"/>
    <w:rsid w:val="008C01F0"/>
    <w:rsid w:val="008C6843"/>
    <w:rsid w:val="008D0358"/>
    <w:rsid w:val="008D0AAD"/>
    <w:rsid w:val="008D0C42"/>
    <w:rsid w:val="008D1B5E"/>
    <w:rsid w:val="008D2684"/>
    <w:rsid w:val="008D77DE"/>
    <w:rsid w:val="008D7D29"/>
    <w:rsid w:val="008E6D4F"/>
    <w:rsid w:val="008F3DD4"/>
    <w:rsid w:val="008F51EC"/>
    <w:rsid w:val="008F54E6"/>
    <w:rsid w:val="008F5E18"/>
    <w:rsid w:val="009013C6"/>
    <w:rsid w:val="00902301"/>
    <w:rsid w:val="00902845"/>
    <w:rsid w:val="00903B39"/>
    <w:rsid w:val="009057A6"/>
    <w:rsid w:val="00907536"/>
    <w:rsid w:val="00911438"/>
    <w:rsid w:val="00914030"/>
    <w:rsid w:val="00914643"/>
    <w:rsid w:val="00914836"/>
    <w:rsid w:val="00914CAA"/>
    <w:rsid w:val="0091737A"/>
    <w:rsid w:val="00923178"/>
    <w:rsid w:val="0092685F"/>
    <w:rsid w:val="00927E7D"/>
    <w:rsid w:val="009301BF"/>
    <w:rsid w:val="00931F9E"/>
    <w:rsid w:val="0093291A"/>
    <w:rsid w:val="00936471"/>
    <w:rsid w:val="00941102"/>
    <w:rsid w:val="009471CD"/>
    <w:rsid w:val="00951C0C"/>
    <w:rsid w:val="00951FFE"/>
    <w:rsid w:val="009605B9"/>
    <w:rsid w:val="00961420"/>
    <w:rsid w:val="00962551"/>
    <w:rsid w:val="0096370D"/>
    <w:rsid w:val="009642FF"/>
    <w:rsid w:val="009670E3"/>
    <w:rsid w:val="00974546"/>
    <w:rsid w:val="009750BD"/>
    <w:rsid w:val="00977D4B"/>
    <w:rsid w:val="00980764"/>
    <w:rsid w:val="0098419E"/>
    <w:rsid w:val="0098491A"/>
    <w:rsid w:val="00984E84"/>
    <w:rsid w:val="00986B05"/>
    <w:rsid w:val="00993D10"/>
    <w:rsid w:val="0099495D"/>
    <w:rsid w:val="00994994"/>
    <w:rsid w:val="009949ED"/>
    <w:rsid w:val="009A10E0"/>
    <w:rsid w:val="009A42A6"/>
    <w:rsid w:val="009A440B"/>
    <w:rsid w:val="009A4B0D"/>
    <w:rsid w:val="009A4E94"/>
    <w:rsid w:val="009A59C1"/>
    <w:rsid w:val="009B1673"/>
    <w:rsid w:val="009B27FB"/>
    <w:rsid w:val="009B30AA"/>
    <w:rsid w:val="009B33BF"/>
    <w:rsid w:val="009C139E"/>
    <w:rsid w:val="009C22A5"/>
    <w:rsid w:val="009C53D8"/>
    <w:rsid w:val="009D098A"/>
    <w:rsid w:val="009D59F8"/>
    <w:rsid w:val="009D6665"/>
    <w:rsid w:val="009D6FE8"/>
    <w:rsid w:val="009E0FF2"/>
    <w:rsid w:val="009E1212"/>
    <w:rsid w:val="009E4774"/>
    <w:rsid w:val="009E47C7"/>
    <w:rsid w:val="009E4824"/>
    <w:rsid w:val="009E5CA9"/>
    <w:rsid w:val="009E64DC"/>
    <w:rsid w:val="009F02B4"/>
    <w:rsid w:val="009F15FD"/>
    <w:rsid w:val="009F16F4"/>
    <w:rsid w:val="009F276E"/>
    <w:rsid w:val="009F2DA9"/>
    <w:rsid w:val="009F3070"/>
    <w:rsid w:val="009F7301"/>
    <w:rsid w:val="00A000C6"/>
    <w:rsid w:val="00A026D8"/>
    <w:rsid w:val="00A03449"/>
    <w:rsid w:val="00A066F1"/>
    <w:rsid w:val="00A11902"/>
    <w:rsid w:val="00A11AA6"/>
    <w:rsid w:val="00A11FC8"/>
    <w:rsid w:val="00A133DD"/>
    <w:rsid w:val="00A1381C"/>
    <w:rsid w:val="00A20FE6"/>
    <w:rsid w:val="00A210FD"/>
    <w:rsid w:val="00A243B1"/>
    <w:rsid w:val="00A24C74"/>
    <w:rsid w:val="00A26E84"/>
    <w:rsid w:val="00A27E64"/>
    <w:rsid w:val="00A27FF9"/>
    <w:rsid w:val="00A3121C"/>
    <w:rsid w:val="00A3253A"/>
    <w:rsid w:val="00A36E9C"/>
    <w:rsid w:val="00A4077C"/>
    <w:rsid w:val="00A4095A"/>
    <w:rsid w:val="00A42080"/>
    <w:rsid w:val="00A474C4"/>
    <w:rsid w:val="00A47E56"/>
    <w:rsid w:val="00A50673"/>
    <w:rsid w:val="00A52949"/>
    <w:rsid w:val="00A539AA"/>
    <w:rsid w:val="00A561AD"/>
    <w:rsid w:val="00A61476"/>
    <w:rsid w:val="00A633AD"/>
    <w:rsid w:val="00A651CB"/>
    <w:rsid w:val="00A65573"/>
    <w:rsid w:val="00A66F4C"/>
    <w:rsid w:val="00A70454"/>
    <w:rsid w:val="00A70A3A"/>
    <w:rsid w:val="00A73126"/>
    <w:rsid w:val="00A73D77"/>
    <w:rsid w:val="00A741A8"/>
    <w:rsid w:val="00A74CD7"/>
    <w:rsid w:val="00A75527"/>
    <w:rsid w:val="00A75F74"/>
    <w:rsid w:val="00A775A9"/>
    <w:rsid w:val="00A8574E"/>
    <w:rsid w:val="00A85D0C"/>
    <w:rsid w:val="00A86C05"/>
    <w:rsid w:val="00A92315"/>
    <w:rsid w:val="00A9313E"/>
    <w:rsid w:val="00A97A0A"/>
    <w:rsid w:val="00AA217C"/>
    <w:rsid w:val="00AA25E4"/>
    <w:rsid w:val="00AA3229"/>
    <w:rsid w:val="00AA71EF"/>
    <w:rsid w:val="00AA773F"/>
    <w:rsid w:val="00AB0235"/>
    <w:rsid w:val="00AB0FD9"/>
    <w:rsid w:val="00AB1783"/>
    <w:rsid w:val="00AB1D49"/>
    <w:rsid w:val="00AB37FC"/>
    <w:rsid w:val="00AB3973"/>
    <w:rsid w:val="00AB4784"/>
    <w:rsid w:val="00AB6109"/>
    <w:rsid w:val="00AC04A7"/>
    <w:rsid w:val="00AC10BC"/>
    <w:rsid w:val="00AC4B24"/>
    <w:rsid w:val="00AC6816"/>
    <w:rsid w:val="00AC7A83"/>
    <w:rsid w:val="00AC7EE3"/>
    <w:rsid w:val="00AD0781"/>
    <w:rsid w:val="00AD1752"/>
    <w:rsid w:val="00AD182E"/>
    <w:rsid w:val="00AD636C"/>
    <w:rsid w:val="00AD6F18"/>
    <w:rsid w:val="00AE0EAB"/>
    <w:rsid w:val="00AE1E84"/>
    <w:rsid w:val="00AE2D64"/>
    <w:rsid w:val="00AE2E64"/>
    <w:rsid w:val="00AE389F"/>
    <w:rsid w:val="00AF0455"/>
    <w:rsid w:val="00AF0B90"/>
    <w:rsid w:val="00AF0C9D"/>
    <w:rsid w:val="00AF5D95"/>
    <w:rsid w:val="00AF6BA6"/>
    <w:rsid w:val="00AF72BD"/>
    <w:rsid w:val="00B020CB"/>
    <w:rsid w:val="00B0218E"/>
    <w:rsid w:val="00B03439"/>
    <w:rsid w:val="00B04790"/>
    <w:rsid w:val="00B05948"/>
    <w:rsid w:val="00B070DB"/>
    <w:rsid w:val="00B07157"/>
    <w:rsid w:val="00B11579"/>
    <w:rsid w:val="00B16570"/>
    <w:rsid w:val="00B16B6D"/>
    <w:rsid w:val="00B21678"/>
    <w:rsid w:val="00B227BE"/>
    <w:rsid w:val="00B25EA1"/>
    <w:rsid w:val="00B304F7"/>
    <w:rsid w:val="00B3181F"/>
    <w:rsid w:val="00B352EF"/>
    <w:rsid w:val="00B36A70"/>
    <w:rsid w:val="00B36FD2"/>
    <w:rsid w:val="00B41272"/>
    <w:rsid w:val="00B41414"/>
    <w:rsid w:val="00B42A46"/>
    <w:rsid w:val="00B43D95"/>
    <w:rsid w:val="00B4478C"/>
    <w:rsid w:val="00B502B2"/>
    <w:rsid w:val="00B53A1B"/>
    <w:rsid w:val="00B55EE7"/>
    <w:rsid w:val="00B567F5"/>
    <w:rsid w:val="00B62EA6"/>
    <w:rsid w:val="00B63014"/>
    <w:rsid w:val="00B640F3"/>
    <w:rsid w:val="00B64D6A"/>
    <w:rsid w:val="00B650FD"/>
    <w:rsid w:val="00B672A6"/>
    <w:rsid w:val="00B67FC5"/>
    <w:rsid w:val="00B70888"/>
    <w:rsid w:val="00B71284"/>
    <w:rsid w:val="00B71FD0"/>
    <w:rsid w:val="00B721BD"/>
    <w:rsid w:val="00B77106"/>
    <w:rsid w:val="00B85D14"/>
    <w:rsid w:val="00B86704"/>
    <w:rsid w:val="00B86BE6"/>
    <w:rsid w:val="00B9099D"/>
    <w:rsid w:val="00B91197"/>
    <w:rsid w:val="00B922BF"/>
    <w:rsid w:val="00B92515"/>
    <w:rsid w:val="00B94320"/>
    <w:rsid w:val="00B94672"/>
    <w:rsid w:val="00B977DC"/>
    <w:rsid w:val="00BA2E3D"/>
    <w:rsid w:val="00BA352A"/>
    <w:rsid w:val="00BA39EF"/>
    <w:rsid w:val="00BA5DDE"/>
    <w:rsid w:val="00BA67BB"/>
    <w:rsid w:val="00BB10BD"/>
    <w:rsid w:val="00BB197F"/>
    <w:rsid w:val="00BB2B91"/>
    <w:rsid w:val="00BB5909"/>
    <w:rsid w:val="00BB7A4C"/>
    <w:rsid w:val="00BC0AB8"/>
    <w:rsid w:val="00BC3B91"/>
    <w:rsid w:val="00BC407A"/>
    <w:rsid w:val="00BC4B99"/>
    <w:rsid w:val="00BC6573"/>
    <w:rsid w:val="00BD6083"/>
    <w:rsid w:val="00BD6F88"/>
    <w:rsid w:val="00BE0346"/>
    <w:rsid w:val="00BE2231"/>
    <w:rsid w:val="00BE2D90"/>
    <w:rsid w:val="00BE4162"/>
    <w:rsid w:val="00BE42A6"/>
    <w:rsid w:val="00BF008E"/>
    <w:rsid w:val="00BF1B72"/>
    <w:rsid w:val="00BF61F6"/>
    <w:rsid w:val="00BF7DFB"/>
    <w:rsid w:val="00C01A66"/>
    <w:rsid w:val="00C050E8"/>
    <w:rsid w:val="00C106CC"/>
    <w:rsid w:val="00C1109E"/>
    <w:rsid w:val="00C124B5"/>
    <w:rsid w:val="00C15C8B"/>
    <w:rsid w:val="00C20839"/>
    <w:rsid w:val="00C305CB"/>
    <w:rsid w:val="00C329B6"/>
    <w:rsid w:val="00C32CA1"/>
    <w:rsid w:val="00C40787"/>
    <w:rsid w:val="00C43EC1"/>
    <w:rsid w:val="00C46E4A"/>
    <w:rsid w:val="00C52585"/>
    <w:rsid w:val="00C54F22"/>
    <w:rsid w:val="00C614E3"/>
    <w:rsid w:val="00C635CA"/>
    <w:rsid w:val="00C63759"/>
    <w:rsid w:val="00C6600B"/>
    <w:rsid w:val="00C716A6"/>
    <w:rsid w:val="00C723E9"/>
    <w:rsid w:val="00C724B1"/>
    <w:rsid w:val="00C7466C"/>
    <w:rsid w:val="00C76132"/>
    <w:rsid w:val="00C77709"/>
    <w:rsid w:val="00C807DF"/>
    <w:rsid w:val="00C83815"/>
    <w:rsid w:val="00C83A6E"/>
    <w:rsid w:val="00C85A73"/>
    <w:rsid w:val="00C8780F"/>
    <w:rsid w:val="00C94FD1"/>
    <w:rsid w:val="00C95497"/>
    <w:rsid w:val="00C97D80"/>
    <w:rsid w:val="00CA0748"/>
    <w:rsid w:val="00CA1B3F"/>
    <w:rsid w:val="00CA5974"/>
    <w:rsid w:val="00CA731B"/>
    <w:rsid w:val="00CB270D"/>
    <w:rsid w:val="00CC1C32"/>
    <w:rsid w:val="00CC3A4D"/>
    <w:rsid w:val="00CC43B5"/>
    <w:rsid w:val="00CC75F0"/>
    <w:rsid w:val="00CD4BAE"/>
    <w:rsid w:val="00CD5042"/>
    <w:rsid w:val="00CD7015"/>
    <w:rsid w:val="00CE370B"/>
    <w:rsid w:val="00CE39BC"/>
    <w:rsid w:val="00CE4ACA"/>
    <w:rsid w:val="00CE6773"/>
    <w:rsid w:val="00CF10AC"/>
    <w:rsid w:val="00CF136F"/>
    <w:rsid w:val="00CF3B04"/>
    <w:rsid w:val="00CF3BC4"/>
    <w:rsid w:val="00CF4D46"/>
    <w:rsid w:val="00D00900"/>
    <w:rsid w:val="00D017E9"/>
    <w:rsid w:val="00D02A55"/>
    <w:rsid w:val="00D041C3"/>
    <w:rsid w:val="00D041FA"/>
    <w:rsid w:val="00D05949"/>
    <w:rsid w:val="00D06101"/>
    <w:rsid w:val="00D06763"/>
    <w:rsid w:val="00D067F2"/>
    <w:rsid w:val="00D06D66"/>
    <w:rsid w:val="00D108CC"/>
    <w:rsid w:val="00D15CB5"/>
    <w:rsid w:val="00D16970"/>
    <w:rsid w:val="00D178CB"/>
    <w:rsid w:val="00D2543C"/>
    <w:rsid w:val="00D267E7"/>
    <w:rsid w:val="00D26CC4"/>
    <w:rsid w:val="00D274C4"/>
    <w:rsid w:val="00D27715"/>
    <w:rsid w:val="00D27809"/>
    <w:rsid w:val="00D300F2"/>
    <w:rsid w:val="00D32B28"/>
    <w:rsid w:val="00D33DED"/>
    <w:rsid w:val="00D346D2"/>
    <w:rsid w:val="00D36277"/>
    <w:rsid w:val="00D37BDA"/>
    <w:rsid w:val="00D401B3"/>
    <w:rsid w:val="00D4218F"/>
    <w:rsid w:val="00D43168"/>
    <w:rsid w:val="00D519D2"/>
    <w:rsid w:val="00D51E08"/>
    <w:rsid w:val="00D556EF"/>
    <w:rsid w:val="00D5720E"/>
    <w:rsid w:val="00D61B1D"/>
    <w:rsid w:val="00D6269A"/>
    <w:rsid w:val="00D71E59"/>
    <w:rsid w:val="00D7465F"/>
    <w:rsid w:val="00D7606B"/>
    <w:rsid w:val="00D770DE"/>
    <w:rsid w:val="00D91BC0"/>
    <w:rsid w:val="00D9333F"/>
    <w:rsid w:val="00D936C6"/>
    <w:rsid w:val="00D9532C"/>
    <w:rsid w:val="00D971E8"/>
    <w:rsid w:val="00D974C7"/>
    <w:rsid w:val="00DA1F64"/>
    <w:rsid w:val="00DA2C2C"/>
    <w:rsid w:val="00DA30D9"/>
    <w:rsid w:val="00DB148E"/>
    <w:rsid w:val="00DB354D"/>
    <w:rsid w:val="00DB451C"/>
    <w:rsid w:val="00DC169F"/>
    <w:rsid w:val="00DC1A24"/>
    <w:rsid w:val="00DC1EC8"/>
    <w:rsid w:val="00DC4722"/>
    <w:rsid w:val="00DD0073"/>
    <w:rsid w:val="00DD1C96"/>
    <w:rsid w:val="00DD2340"/>
    <w:rsid w:val="00DD3126"/>
    <w:rsid w:val="00DD7509"/>
    <w:rsid w:val="00DD7A64"/>
    <w:rsid w:val="00DE2992"/>
    <w:rsid w:val="00DE3A1E"/>
    <w:rsid w:val="00DE3D16"/>
    <w:rsid w:val="00DE41DB"/>
    <w:rsid w:val="00DF0BE6"/>
    <w:rsid w:val="00DF2AE7"/>
    <w:rsid w:val="00DF35AC"/>
    <w:rsid w:val="00DF6911"/>
    <w:rsid w:val="00E0218A"/>
    <w:rsid w:val="00E022F1"/>
    <w:rsid w:val="00E04061"/>
    <w:rsid w:val="00E07C1C"/>
    <w:rsid w:val="00E1478B"/>
    <w:rsid w:val="00E1523D"/>
    <w:rsid w:val="00E1684D"/>
    <w:rsid w:val="00E16877"/>
    <w:rsid w:val="00E1731A"/>
    <w:rsid w:val="00E214E3"/>
    <w:rsid w:val="00E25AD7"/>
    <w:rsid w:val="00E26C30"/>
    <w:rsid w:val="00E27DCF"/>
    <w:rsid w:val="00E301F3"/>
    <w:rsid w:val="00E34137"/>
    <w:rsid w:val="00E36654"/>
    <w:rsid w:val="00E37929"/>
    <w:rsid w:val="00E40E5E"/>
    <w:rsid w:val="00E42438"/>
    <w:rsid w:val="00E45F8F"/>
    <w:rsid w:val="00E476D0"/>
    <w:rsid w:val="00E5025F"/>
    <w:rsid w:val="00E50D72"/>
    <w:rsid w:val="00E513DE"/>
    <w:rsid w:val="00E5155C"/>
    <w:rsid w:val="00E5354F"/>
    <w:rsid w:val="00E545E1"/>
    <w:rsid w:val="00E60445"/>
    <w:rsid w:val="00E606F3"/>
    <w:rsid w:val="00E65F7A"/>
    <w:rsid w:val="00E66050"/>
    <w:rsid w:val="00E71234"/>
    <w:rsid w:val="00E719AA"/>
    <w:rsid w:val="00E730C1"/>
    <w:rsid w:val="00E732DF"/>
    <w:rsid w:val="00E83652"/>
    <w:rsid w:val="00E846B5"/>
    <w:rsid w:val="00E86180"/>
    <w:rsid w:val="00E874AF"/>
    <w:rsid w:val="00E94E02"/>
    <w:rsid w:val="00E9584F"/>
    <w:rsid w:val="00E96D92"/>
    <w:rsid w:val="00EA0347"/>
    <w:rsid w:val="00EA2046"/>
    <w:rsid w:val="00EA6EC0"/>
    <w:rsid w:val="00EB08B2"/>
    <w:rsid w:val="00EB38F2"/>
    <w:rsid w:val="00EC1473"/>
    <w:rsid w:val="00EC3C24"/>
    <w:rsid w:val="00EC524C"/>
    <w:rsid w:val="00EC6E8F"/>
    <w:rsid w:val="00EC730E"/>
    <w:rsid w:val="00ED023E"/>
    <w:rsid w:val="00ED1F63"/>
    <w:rsid w:val="00ED4BB5"/>
    <w:rsid w:val="00EE43F1"/>
    <w:rsid w:val="00EE6ADE"/>
    <w:rsid w:val="00EE7BA2"/>
    <w:rsid w:val="00EF5278"/>
    <w:rsid w:val="00EF73F5"/>
    <w:rsid w:val="00F03A9E"/>
    <w:rsid w:val="00F046DC"/>
    <w:rsid w:val="00F05208"/>
    <w:rsid w:val="00F059BA"/>
    <w:rsid w:val="00F06812"/>
    <w:rsid w:val="00F108DE"/>
    <w:rsid w:val="00F126C6"/>
    <w:rsid w:val="00F205D3"/>
    <w:rsid w:val="00F24B34"/>
    <w:rsid w:val="00F251C9"/>
    <w:rsid w:val="00F27314"/>
    <w:rsid w:val="00F27D06"/>
    <w:rsid w:val="00F318C7"/>
    <w:rsid w:val="00F31C60"/>
    <w:rsid w:val="00F35165"/>
    <w:rsid w:val="00F361C5"/>
    <w:rsid w:val="00F37556"/>
    <w:rsid w:val="00F41049"/>
    <w:rsid w:val="00F50BB3"/>
    <w:rsid w:val="00F52AC4"/>
    <w:rsid w:val="00F53B3A"/>
    <w:rsid w:val="00F54201"/>
    <w:rsid w:val="00F5582D"/>
    <w:rsid w:val="00F55E92"/>
    <w:rsid w:val="00F55EBA"/>
    <w:rsid w:val="00F57D37"/>
    <w:rsid w:val="00F60C08"/>
    <w:rsid w:val="00F66AA7"/>
    <w:rsid w:val="00F67C05"/>
    <w:rsid w:val="00F703E2"/>
    <w:rsid w:val="00F71EAB"/>
    <w:rsid w:val="00F74425"/>
    <w:rsid w:val="00F775EB"/>
    <w:rsid w:val="00F81D4D"/>
    <w:rsid w:val="00F929B8"/>
    <w:rsid w:val="00F93D1F"/>
    <w:rsid w:val="00F94291"/>
    <w:rsid w:val="00F9593C"/>
    <w:rsid w:val="00F95C34"/>
    <w:rsid w:val="00F96399"/>
    <w:rsid w:val="00FA0B4A"/>
    <w:rsid w:val="00FA4D91"/>
    <w:rsid w:val="00FA4F62"/>
    <w:rsid w:val="00FA6873"/>
    <w:rsid w:val="00FA6A72"/>
    <w:rsid w:val="00FA6E69"/>
    <w:rsid w:val="00FA7A5C"/>
    <w:rsid w:val="00FB08CF"/>
    <w:rsid w:val="00FB3A23"/>
    <w:rsid w:val="00FB645E"/>
    <w:rsid w:val="00FC03C9"/>
    <w:rsid w:val="00FC16EF"/>
    <w:rsid w:val="00FC2743"/>
    <w:rsid w:val="00FC45E1"/>
    <w:rsid w:val="00FC6EC4"/>
    <w:rsid w:val="00FD124F"/>
    <w:rsid w:val="00FD3E56"/>
    <w:rsid w:val="00FD617A"/>
    <w:rsid w:val="00FD733D"/>
    <w:rsid w:val="00FF1ACA"/>
    <w:rsid w:val="00FF29CA"/>
    <w:rsid w:val="00FF3A71"/>
    <w:rsid w:val="00FF6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FC8709"/>
  <w15:chartTrackingRefBased/>
  <w15:docId w15:val="{DC4130D8-9F7F-438E-8DE5-35EA6CC2E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3A71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38F9"/>
  </w:style>
  <w:style w:type="paragraph" w:styleId="Stopka">
    <w:name w:val="footer"/>
    <w:basedOn w:val="Normalny"/>
    <w:link w:val="Stopka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38F9"/>
  </w:style>
  <w:style w:type="paragraph" w:styleId="Tekstdymka">
    <w:name w:val="Balloon Text"/>
    <w:basedOn w:val="Normalny"/>
    <w:link w:val="TekstdymkaZnak"/>
    <w:uiPriority w:val="99"/>
    <w:semiHidden/>
    <w:unhideWhenUsed/>
    <w:rsid w:val="000F3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F38F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B502B2"/>
    <w:rPr>
      <w:color w:val="0000FF"/>
      <w:u w:val="single"/>
    </w:rPr>
  </w:style>
  <w:style w:type="table" w:styleId="Tabela-Siatka">
    <w:name w:val="Table Grid"/>
    <w:basedOn w:val="Standardowy"/>
    <w:uiPriority w:val="59"/>
    <w:rsid w:val="00AF0B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nhideWhenUsed/>
    <w:rsid w:val="0091483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914836"/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91483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st1">
    <w:name w:val="st1"/>
    <w:basedOn w:val="Domylnaczcionkaakapitu"/>
    <w:rsid w:val="00914836"/>
  </w:style>
  <w:style w:type="character" w:styleId="Pogrubienie">
    <w:name w:val="Strong"/>
    <w:basedOn w:val="Domylnaczcionkaakapitu"/>
    <w:uiPriority w:val="22"/>
    <w:qFormat/>
    <w:rsid w:val="00914836"/>
    <w:rPr>
      <w:b/>
      <w:bCs/>
    </w:rPr>
  </w:style>
  <w:style w:type="character" w:customStyle="1" w:styleId="markedcontent">
    <w:name w:val="markedcontent"/>
    <w:basedOn w:val="Domylnaczcionkaakapitu"/>
    <w:rsid w:val="004B730E"/>
  </w:style>
  <w:style w:type="paragraph" w:styleId="Akapitzlist">
    <w:name w:val="List Paragraph"/>
    <w:basedOn w:val="Normalny"/>
    <w:link w:val="AkapitzlistZnak"/>
    <w:uiPriority w:val="34"/>
    <w:qFormat/>
    <w:rsid w:val="004B730E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865EF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65EF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65EF7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65EF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65EF7"/>
    <w:rPr>
      <w:b/>
      <w:bCs/>
      <w:lang w:eastAsia="en-US"/>
    </w:rPr>
  </w:style>
  <w:style w:type="paragraph" w:styleId="Poprawka">
    <w:name w:val="Revision"/>
    <w:hidden/>
    <w:uiPriority w:val="99"/>
    <w:semiHidden/>
    <w:rsid w:val="00865EF7"/>
    <w:rPr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73B1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73B15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73B15"/>
    <w:rPr>
      <w:vertAlign w:val="superscript"/>
    </w:rPr>
  </w:style>
  <w:style w:type="paragraph" w:styleId="Tekstpodstawowy2">
    <w:name w:val="Body Text 2"/>
    <w:basedOn w:val="Normalny"/>
    <w:link w:val="Tekstpodstawowy2Znak"/>
    <w:uiPriority w:val="99"/>
    <w:unhideWhenUsed/>
    <w:rsid w:val="00D9532C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D9532C"/>
    <w:rPr>
      <w:sz w:val="22"/>
      <w:szCs w:val="22"/>
      <w:lang w:eastAsia="en-US"/>
    </w:rPr>
  </w:style>
  <w:style w:type="character" w:styleId="Uwydatnienie">
    <w:name w:val="Emphasis"/>
    <w:basedOn w:val="Domylnaczcionkaakapitu"/>
    <w:uiPriority w:val="20"/>
    <w:qFormat/>
    <w:rsid w:val="00485CE2"/>
    <w:rPr>
      <w:i/>
      <w:iCs/>
    </w:rPr>
  </w:style>
  <w:style w:type="character" w:customStyle="1" w:styleId="st">
    <w:name w:val="st"/>
    <w:basedOn w:val="Domylnaczcionkaakapitu"/>
    <w:rsid w:val="009642FF"/>
  </w:style>
  <w:style w:type="character" w:customStyle="1" w:styleId="luchili">
    <w:name w:val="luc_hili"/>
    <w:rsid w:val="00791A90"/>
  </w:style>
  <w:style w:type="paragraph" w:styleId="Tekstpodstawowy">
    <w:name w:val="Body Text"/>
    <w:basedOn w:val="Normalny"/>
    <w:link w:val="TekstpodstawowyZnak"/>
    <w:uiPriority w:val="99"/>
    <w:unhideWhenUsed/>
    <w:rsid w:val="0008525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08525A"/>
    <w:rPr>
      <w:sz w:val="22"/>
      <w:szCs w:val="22"/>
      <w:lang w:eastAsia="en-US"/>
    </w:rPr>
  </w:style>
  <w:style w:type="paragraph" w:customStyle="1" w:styleId="Styl">
    <w:name w:val="Styl"/>
    <w:rsid w:val="00F66AA7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1C137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lrzxr">
    <w:name w:val="lrzxr"/>
    <w:basedOn w:val="Domylnaczcionkaakapitu"/>
    <w:rsid w:val="00C124B5"/>
  </w:style>
  <w:style w:type="character" w:styleId="Nierozpoznanawzmianka">
    <w:name w:val="Unresolved Mention"/>
    <w:basedOn w:val="Domylnaczcionkaakapitu"/>
    <w:uiPriority w:val="99"/>
    <w:semiHidden/>
    <w:unhideWhenUsed/>
    <w:rsid w:val="00676FAC"/>
    <w:rPr>
      <w:color w:val="605E5C"/>
      <w:shd w:val="clear" w:color="auto" w:fill="E1DFDD"/>
    </w:rPr>
  </w:style>
  <w:style w:type="character" w:customStyle="1" w:styleId="Bodytext">
    <w:name w:val="Body text_"/>
    <w:link w:val="Tekstpodstawowy20"/>
    <w:rsid w:val="000D4520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Tekstpodstawowy20">
    <w:name w:val="Tekst podstawowy2"/>
    <w:basedOn w:val="Normalny"/>
    <w:link w:val="Bodytext"/>
    <w:rsid w:val="000D4520"/>
    <w:pPr>
      <w:widowControl w:val="0"/>
      <w:shd w:val="clear" w:color="auto" w:fill="FFFFFF"/>
      <w:spacing w:before="60" w:after="240" w:line="288" w:lineRule="exact"/>
      <w:ind w:hanging="400"/>
      <w:jc w:val="center"/>
    </w:pPr>
    <w:rPr>
      <w:rFonts w:ascii="Arial" w:eastAsia="Arial" w:hAnsi="Arial" w:cs="Arial"/>
      <w:sz w:val="21"/>
      <w:szCs w:val="21"/>
      <w:lang w:eastAsia="pl-PL"/>
    </w:rPr>
  </w:style>
  <w:style w:type="paragraph" w:styleId="Bezodstpw">
    <w:name w:val="No Spacing"/>
    <w:uiPriority w:val="1"/>
    <w:qFormat/>
    <w:rsid w:val="000D4520"/>
    <w:rPr>
      <w:sz w:val="22"/>
      <w:szCs w:val="22"/>
      <w:lang w:eastAsia="en-US"/>
    </w:rPr>
  </w:style>
  <w:style w:type="character" w:customStyle="1" w:styleId="AkapitzlistZnak">
    <w:name w:val="Akapit z listą Znak"/>
    <w:link w:val="Akapitzlist"/>
    <w:uiPriority w:val="34"/>
    <w:qFormat/>
    <w:locked/>
    <w:rsid w:val="00D71E5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25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5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1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6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24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98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34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451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0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5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7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72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kolaj.brandt@wroclaw.rdos.gov.pl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ikolaj.brandt@wroclaw.rdos.gov.pl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kamb\Desktop\stopka\pap%20firmowy%20-%20Matejki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515D99-86F9-4243-951E-AF5E46E27A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pap firmowy - Matejki</Template>
  <TotalTime>0</TotalTime>
  <Pages>5</Pages>
  <Words>1521</Words>
  <Characters>9129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Tkamb</dc:creator>
  <cp:keywords/>
  <dc:description/>
  <cp:lastModifiedBy>rdos</cp:lastModifiedBy>
  <cp:revision>13</cp:revision>
  <cp:lastPrinted>2025-07-11T08:30:00Z</cp:lastPrinted>
  <dcterms:created xsi:type="dcterms:W3CDTF">2026-08-05T10:25:00Z</dcterms:created>
  <dcterms:modified xsi:type="dcterms:W3CDTF">2026-09-02T10:49:00Z</dcterms:modified>
</cp:coreProperties>
</file>