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1C6AC" w14:textId="77777777" w:rsidR="005C5091" w:rsidRDefault="00B37794" w:rsidP="00897C2A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7D4415" wp14:editId="666CAD0C">
                <wp:simplePos x="0" y="0"/>
                <wp:positionH relativeFrom="margin">
                  <wp:posOffset>-471015</wp:posOffset>
                </wp:positionH>
                <wp:positionV relativeFrom="margin">
                  <wp:posOffset>8762269</wp:posOffset>
                </wp:positionV>
                <wp:extent cx="7562060" cy="1514475"/>
                <wp:effectExtent l="0" t="0" r="1270" b="952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060" cy="151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CD642" w14:textId="77777777" w:rsidR="00E569BB" w:rsidRDefault="00E569BB" w:rsidP="00792E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  <w:lang w:val="en-GB"/>
                              </w:rPr>
                            </w:pPr>
                            <w:proofErr w:type="spellStart"/>
                            <w:r w:rsidRPr="00792E5E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  <w:lang w:val="en-GB"/>
                              </w:rPr>
                              <w:t>Strategiczny</w:t>
                            </w:r>
                            <w:proofErr w:type="spellEnd"/>
                            <w:r w:rsidRPr="00792E5E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  <w:lang w:val="en-GB"/>
                              </w:rPr>
                              <w:t xml:space="preserve"> program </w:t>
                            </w:r>
                            <w:proofErr w:type="spellStart"/>
                            <w:r w:rsidRPr="00792E5E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  <w:lang w:val="en-GB"/>
                              </w:rPr>
                              <w:t>badań</w:t>
                            </w:r>
                            <w:proofErr w:type="spellEnd"/>
                            <w:r w:rsidRPr="00792E5E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792E5E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  <w:lang w:val="en-GB"/>
                              </w:rPr>
                              <w:t>naukowych</w:t>
                            </w:r>
                            <w:proofErr w:type="spellEnd"/>
                            <w:r w:rsidRPr="00792E5E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792E5E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  <w:lang w:val="en-GB"/>
                              </w:rPr>
                              <w:t>i</w:t>
                            </w:r>
                            <w:proofErr w:type="spellEnd"/>
                            <w:r w:rsidRPr="00792E5E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792E5E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  <w:lang w:val="en-GB"/>
                              </w:rPr>
                              <w:t>prac</w:t>
                            </w:r>
                            <w:proofErr w:type="spellEnd"/>
                            <w:r w:rsidRPr="00792E5E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792E5E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  <w:lang w:val="en-GB"/>
                              </w:rPr>
                              <w:t>rozwojowych</w:t>
                            </w:r>
                            <w:proofErr w:type="spellEnd"/>
                            <w:r w:rsidRPr="00792E5E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792E5E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28"/>
                                <w:szCs w:val="28"/>
                                <w:lang w:val="en-GB"/>
                              </w:rPr>
                              <w:br/>
                            </w:r>
                            <w:proofErr w:type="spellStart"/>
                            <w:r w:rsidRPr="00792E5E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  <w:lang w:val="en-GB"/>
                              </w:rPr>
                              <w:t>Zaawansowane</w:t>
                            </w:r>
                            <w:proofErr w:type="spellEnd"/>
                            <w:r w:rsidRPr="00792E5E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792E5E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  <w:lang w:val="en-GB"/>
                              </w:rPr>
                              <w:t>technologie</w:t>
                            </w:r>
                            <w:proofErr w:type="spellEnd"/>
                            <w:r w:rsidRPr="00792E5E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792E5E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  <w:lang w:val="en-GB"/>
                              </w:rPr>
                              <w:t>informacyjne</w:t>
                            </w:r>
                            <w:proofErr w:type="spellEnd"/>
                            <w:r w:rsidRPr="00792E5E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792E5E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  <w:lang w:val="en-GB"/>
                              </w:rPr>
                              <w:t>telekomunikacyjne</w:t>
                            </w:r>
                            <w:proofErr w:type="spellEnd"/>
                            <w:r w:rsidRPr="00792E5E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792E5E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  <w:lang w:val="en-GB"/>
                              </w:rPr>
                              <w:t>i</w:t>
                            </w:r>
                            <w:proofErr w:type="spellEnd"/>
                            <w:r w:rsidRPr="00792E5E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  <w:lang w:val="en-GB"/>
                              </w:rPr>
                              <w:t xml:space="preserve"> mechatroniczne INFOSTRATEG</w:t>
                            </w:r>
                          </w:p>
                          <w:p w14:paraId="672A6659" w14:textId="77777777" w:rsidR="00E569BB" w:rsidRPr="00792E5E" w:rsidRDefault="00E569BB" w:rsidP="00792E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5E68499B">
              <v:shapetype id="_x0000_t202" coordsize="21600,21600" o:spt="202" path="m,l,21600r21600,l21600,xe" w14:anchorId="0B7D4415">
                <v:stroke joinstyle="miter"/>
                <v:path gradientshapeok="t" o:connecttype="rect"/>
              </v:shapetype>
              <v:shape id="Pole tekstowe 2" style="position:absolute;margin-left:-37.1pt;margin-top:689.95pt;width:595.45pt;height:1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">
                <v:textbox inset="0,0,0,0">
                  <w:txbxContent>
                    <w:p w:rsidR="00E569BB" w:rsidP="00792E5E" w:rsidRDefault="00E569BB" w14:paraId="00D45268" wp14:textId="7777777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  <w:lang w:val="en-GB"/>
                        </w:rPr>
                      </w:pPr>
                      <w:r w:rsidRPr="00792E5E">
                        <w:rPr>
                          <w:rFonts w:cs="Century Gothic"/>
                          <w:color w:val="123E6B"/>
                          <w:sz w:val="28"/>
                          <w:szCs w:val="28"/>
                          <w:lang w:val="en-GB"/>
                        </w:rPr>
                        <w:t xml:space="preserve">Strategiczny program badań naukowych i prac rozwojowych </w:t>
                      </w:r>
                      <w:r w:rsidRPr="00792E5E">
                        <w:rPr>
                          <w:rFonts w:cs="Century Gothic"/>
                          <w:b/>
                          <w:bCs/>
                          <w:color w:val="123E6B"/>
                          <w:sz w:val="28"/>
                          <w:szCs w:val="28"/>
                          <w:lang w:val="en-GB"/>
                        </w:rPr>
                        <w:br/>
                      </w:r>
                      <w:r w:rsidRPr="00792E5E"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  <w:lang w:val="en-GB"/>
                        </w:rPr>
                        <w:t>Zaawansowane technologie informacyjne, telekomunikacyjne i mechatroniczne INFOSTRATEG</w:t>
                      </w:r>
                    </w:p>
                    <w:p w:rsidRPr="00792E5E" w:rsidR="00E569BB" w:rsidP="00792E5E" w:rsidRDefault="00E569BB" w14:paraId="0A37501D" wp14:textId="7777777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  <w:lang w:val="en-GB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C5091">
        <w:br w:type="page"/>
      </w:r>
    </w:p>
    <w:p w14:paraId="5DAB6C7B" w14:textId="77777777" w:rsidR="00FC7541" w:rsidRDefault="00FC7541" w:rsidP="00373C34">
      <w:pPr>
        <w:pStyle w:val="Nagwek1"/>
      </w:pPr>
    </w:p>
    <w:p w14:paraId="02EB378F" w14:textId="77777777" w:rsidR="00FC7541" w:rsidRDefault="00FC7541" w:rsidP="00373C34">
      <w:pPr>
        <w:pStyle w:val="Nagwek1"/>
      </w:pPr>
    </w:p>
    <w:p w14:paraId="0CF86497" w14:textId="77777777" w:rsidR="00FC7541" w:rsidRDefault="0037205A" w:rsidP="00FC7541">
      <w:r w:rsidRPr="000542E9"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282F7AC5" wp14:editId="4085AD0F">
            <wp:simplePos x="0" y="0"/>
            <wp:positionH relativeFrom="margin">
              <wp:posOffset>1900555</wp:posOffset>
            </wp:positionH>
            <wp:positionV relativeFrom="paragraph">
              <wp:posOffset>284480</wp:posOffset>
            </wp:positionV>
            <wp:extent cx="2470150" cy="867218"/>
            <wp:effectExtent l="0" t="0" r="6350" b="9525"/>
            <wp:wrapNone/>
            <wp:docPr id="12" name="Obraz 12" descr="http://ncbr.gov.pl/download/gfx/ncbir/pl/defaultopisy/278/1/1/ncbr_logo_z_czerwonym_napis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cbr.gov.pl/download/gfx/ncbir/pl/defaultopisy/278/1/1/ncbr_logo_z_czerwonym_napise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1" cy="8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6B04F" w14:textId="77777777" w:rsidR="00FC7541" w:rsidRPr="000542E9" w:rsidRDefault="00FC7541" w:rsidP="00FC7541">
      <w:pPr>
        <w:spacing w:after="138" w:line="276" w:lineRule="auto"/>
        <w:ind w:left="85"/>
        <w:jc w:val="center"/>
      </w:pPr>
      <w:r w:rsidRPr="000542E9">
        <w:rPr>
          <w:b/>
          <w:sz w:val="32"/>
        </w:rPr>
        <w:t xml:space="preserve"> </w:t>
      </w:r>
    </w:p>
    <w:p w14:paraId="0A6959E7" w14:textId="77777777" w:rsidR="00FC7541" w:rsidRPr="000542E9" w:rsidRDefault="00FC7541" w:rsidP="00FC7541">
      <w:pPr>
        <w:spacing w:after="104" w:line="276" w:lineRule="auto"/>
        <w:ind w:left="85"/>
        <w:jc w:val="center"/>
        <w:rPr>
          <w:b/>
          <w:sz w:val="28"/>
        </w:rPr>
      </w:pPr>
      <w:r w:rsidRPr="000542E9">
        <w:rPr>
          <w:b/>
          <w:sz w:val="32"/>
        </w:rPr>
        <w:t xml:space="preserve"> </w:t>
      </w:r>
    </w:p>
    <w:p w14:paraId="6A05A809" w14:textId="77777777" w:rsidR="00FC7541" w:rsidRDefault="00FC7541" w:rsidP="00FC7541">
      <w:pPr>
        <w:spacing w:after="104" w:line="276" w:lineRule="auto"/>
        <w:ind w:left="85"/>
        <w:jc w:val="center"/>
        <w:rPr>
          <w:b/>
          <w:sz w:val="28"/>
        </w:rPr>
      </w:pPr>
    </w:p>
    <w:p w14:paraId="5A39BBE3" w14:textId="77777777" w:rsidR="009C724C" w:rsidRDefault="009C724C" w:rsidP="00FC7541">
      <w:pPr>
        <w:spacing w:after="104" w:line="276" w:lineRule="auto"/>
        <w:ind w:left="85"/>
        <w:jc w:val="center"/>
        <w:rPr>
          <w:b/>
          <w:sz w:val="28"/>
        </w:rPr>
      </w:pPr>
    </w:p>
    <w:p w14:paraId="41C8F396" w14:textId="77777777" w:rsidR="009C724C" w:rsidRDefault="009C724C" w:rsidP="00FC7541">
      <w:pPr>
        <w:spacing w:after="104" w:line="276" w:lineRule="auto"/>
        <w:ind w:left="85"/>
        <w:jc w:val="center"/>
        <w:rPr>
          <w:b/>
          <w:sz w:val="28"/>
        </w:rPr>
      </w:pPr>
    </w:p>
    <w:p w14:paraId="72A3D3EC" w14:textId="77777777" w:rsidR="009C724C" w:rsidRPr="000542E9" w:rsidRDefault="009C724C" w:rsidP="00FC7541">
      <w:pPr>
        <w:spacing w:after="104" w:line="276" w:lineRule="auto"/>
        <w:ind w:left="85"/>
        <w:jc w:val="center"/>
        <w:rPr>
          <w:b/>
          <w:sz w:val="28"/>
        </w:rPr>
      </w:pPr>
    </w:p>
    <w:p w14:paraId="0D0B940D" w14:textId="77777777" w:rsidR="00FC7541" w:rsidRDefault="00FC7541" w:rsidP="00FC7541">
      <w:pPr>
        <w:spacing w:after="104" w:line="276" w:lineRule="auto"/>
        <w:ind w:left="85"/>
        <w:jc w:val="center"/>
      </w:pPr>
    </w:p>
    <w:p w14:paraId="0E27B00A" w14:textId="77777777" w:rsidR="009C724C" w:rsidRPr="000542E9" w:rsidRDefault="009C724C" w:rsidP="00FC7541">
      <w:pPr>
        <w:spacing w:after="104" w:line="276" w:lineRule="auto"/>
        <w:ind w:left="85"/>
        <w:jc w:val="center"/>
      </w:pPr>
    </w:p>
    <w:p w14:paraId="0DFAE634" w14:textId="77777777" w:rsidR="00FC7541" w:rsidRPr="000542E9" w:rsidRDefault="00FC7541" w:rsidP="00FC7541">
      <w:pPr>
        <w:spacing w:after="127" w:line="276" w:lineRule="auto"/>
      </w:pPr>
      <w:r w:rsidRPr="000542E9">
        <w:rPr>
          <w:b/>
          <w:sz w:val="28"/>
        </w:rPr>
        <w:t xml:space="preserve"> </w:t>
      </w:r>
      <w:r w:rsidRPr="000542E9">
        <w:rPr>
          <w:b/>
          <w:sz w:val="28"/>
        </w:rPr>
        <w:tab/>
        <w:t xml:space="preserve"> </w:t>
      </w:r>
    </w:p>
    <w:p w14:paraId="3DAB2641" w14:textId="77777777" w:rsidR="00FC7541" w:rsidRPr="000542E9" w:rsidRDefault="001135D3" w:rsidP="00FC7541">
      <w:pPr>
        <w:pStyle w:val="Cytatintensywny"/>
        <w:spacing w:line="276" w:lineRule="auto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Propozycja</w:t>
      </w:r>
      <w:r w:rsidR="00FC7541" w:rsidRPr="00D771B9">
        <w:rPr>
          <w:b/>
          <w:bCs/>
          <w:sz w:val="44"/>
          <w:szCs w:val="44"/>
        </w:rPr>
        <w:t xml:space="preserve"> temat</w:t>
      </w:r>
      <w:r>
        <w:rPr>
          <w:b/>
          <w:bCs/>
          <w:sz w:val="44"/>
          <w:szCs w:val="44"/>
        </w:rPr>
        <w:t>u</w:t>
      </w:r>
      <w:r w:rsidR="00FC7541" w:rsidRPr="00D771B9">
        <w:rPr>
          <w:b/>
          <w:bCs/>
          <w:sz w:val="44"/>
          <w:szCs w:val="44"/>
        </w:rPr>
        <w:t xml:space="preserve"> badawcz</w:t>
      </w:r>
      <w:r>
        <w:rPr>
          <w:b/>
          <w:bCs/>
          <w:sz w:val="44"/>
          <w:szCs w:val="44"/>
        </w:rPr>
        <w:t>ego</w:t>
      </w:r>
      <w:r w:rsidR="00FC7541" w:rsidRPr="00D771B9">
        <w:rPr>
          <w:b/>
          <w:bCs/>
          <w:sz w:val="44"/>
          <w:szCs w:val="44"/>
        </w:rPr>
        <w:t xml:space="preserve"> projektów zamawianych</w:t>
      </w:r>
      <w:r w:rsidR="00FC7541" w:rsidRPr="001D05AE">
        <w:rPr>
          <w:b/>
          <w:bCs/>
          <w:color w:val="92D050"/>
          <w:sz w:val="44"/>
          <w:szCs w:val="44"/>
        </w:rPr>
        <w:t xml:space="preserve"> </w:t>
      </w:r>
    </w:p>
    <w:p w14:paraId="60061E4C" w14:textId="77777777" w:rsidR="00FC7541" w:rsidRPr="000542E9" w:rsidRDefault="00FC7541" w:rsidP="00FC7541">
      <w:pPr>
        <w:pStyle w:val="Default"/>
        <w:spacing w:line="276" w:lineRule="auto"/>
        <w:jc w:val="center"/>
        <w:rPr>
          <w:b/>
          <w:sz w:val="44"/>
          <w:szCs w:val="44"/>
        </w:rPr>
      </w:pPr>
    </w:p>
    <w:p w14:paraId="44EAFD9C" w14:textId="77777777" w:rsidR="00FC7541" w:rsidRPr="000542E9" w:rsidRDefault="00FC7541" w:rsidP="00FC7541">
      <w:pPr>
        <w:spacing w:after="104" w:line="276" w:lineRule="auto"/>
        <w:ind w:right="6"/>
        <w:jc w:val="center"/>
        <w:rPr>
          <w:color w:val="244061"/>
          <w:sz w:val="32"/>
        </w:rPr>
      </w:pPr>
    </w:p>
    <w:p w14:paraId="4B94D5A5" w14:textId="77777777" w:rsidR="009C724C" w:rsidRDefault="009C724C" w:rsidP="009C724C"/>
    <w:p w14:paraId="3DEEC669" w14:textId="77777777" w:rsidR="009C724C" w:rsidRDefault="009C724C" w:rsidP="009C724C"/>
    <w:p w14:paraId="3656B9AB" w14:textId="77777777" w:rsidR="009C724C" w:rsidRDefault="009C724C" w:rsidP="009C724C"/>
    <w:p w14:paraId="45FB0818" w14:textId="77777777" w:rsidR="009C724C" w:rsidRDefault="009C724C" w:rsidP="009C724C"/>
    <w:p w14:paraId="049F31CB" w14:textId="77777777" w:rsidR="001135D3" w:rsidRDefault="001135D3" w:rsidP="009C724C">
      <w:pPr>
        <w:jc w:val="center"/>
      </w:pPr>
    </w:p>
    <w:tbl>
      <w:tblPr>
        <w:tblpPr w:leftFromText="141" w:rightFromText="141" w:vertAnchor="text" w:horzAnchor="margin" w:tblpXSpec="center" w:tblpY="95"/>
        <w:tblW w:w="9326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4365"/>
        <w:gridCol w:w="2693"/>
        <w:gridCol w:w="2268"/>
      </w:tblGrid>
      <w:tr w:rsidR="001135D3" w:rsidRPr="003C58F1" w14:paraId="5DAC0B0D" w14:textId="77777777" w:rsidTr="001135D3">
        <w:trPr>
          <w:trHeight w:val="428"/>
        </w:trPr>
        <w:tc>
          <w:tcPr>
            <w:tcW w:w="43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7FE92B04" w14:textId="77777777" w:rsidR="001135D3" w:rsidRPr="00C55F2D" w:rsidRDefault="001135D3" w:rsidP="001135D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&lt;wypełnia NCBR&gt;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38D73270" w14:textId="77777777" w:rsidR="001135D3" w:rsidRPr="00C55F2D" w:rsidRDefault="001135D3" w:rsidP="001135D3">
            <w:pPr>
              <w:pStyle w:val="Zawartotabeli"/>
              <w:spacing w:line="276" w:lineRule="auto"/>
              <w:jc w:val="center"/>
              <w:rPr>
                <w:sz w:val="22"/>
                <w:szCs w:val="22"/>
              </w:rPr>
            </w:pPr>
            <w:r w:rsidRPr="00C55F2D">
              <w:rPr>
                <w:rFonts w:eastAsia="Calibri"/>
                <w:color w:val="000000"/>
                <w:sz w:val="22"/>
                <w:szCs w:val="22"/>
              </w:rPr>
              <w:t>&lt;wypełnia NCBR&gt;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31A25FAF" w14:textId="77777777" w:rsidR="001135D3" w:rsidRPr="00C55F2D" w:rsidRDefault="001135D3" w:rsidP="001135D3">
            <w:pPr>
              <w:pStyle w:val="Zawartotabeli"/>
              <w:spacing w:line="276" w:lineRule="auto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C55F2D">
              <w:rPr>
                <w:rFonts w:eastAsia="Calibri"/>
                <w:color w:val="000000"/>
                <w:sz w:val="22"/>
                <w:szCs w:val="22"/>
              </w:rPr>
              <w:t>&lt;wypełnia NCBR&gt;</w:t>
            </w:r>
          </w:p>
        </w:tc>
      </w:tr>
      <w:tr w:rsidR="001135D3" w:rsidRPr="003C58F1" w14:paraId="7BBC77EB" w14:textId="77777777" w:rsidTr="001135D3">
        <w:trPr>
          <w:trHeight w:val="695"/>
        </w:trPr>
        <w:tc>
          <w:tcPr>
            <w:tcW w:w="43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112F51" w:themeFill="text2" w:themeFillShade="BF"/>
            <w:tcMar>
              <w:left w:w="139" w:type="dxa"/>
            </w:tcMar>
          </w:tcPr>
          <w:p w14:paraId="49777510" w14:textId="77777777" w:rsidR="001135D3" w:rsidRPr="00C55F2D" w:rsidRDefault="001135D3" w:rsidP="001135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C55F2D">
              <w:rPr>
                <w:rFonts w:ascii="Times New Roman" w:hAnsi="Times New Roman" w:cs="Times New Roman"/>
                <w:b/>
                <w:bCs/>
                <w:color w:val="FFFFFF"/>
              </w:rPr>
              <w:t>Nazwa podmiotu składającego propozycję projektu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12F51" w:themeFill="text2" w:themeFillShade="BF"/>
            <w:tcMar>
              <w:left w:w="139" w:type="dxa"/>
            </w:tcMar>
          </w:tcPr>
          <w:p w14:paraId="1939C30B" w14:textId="77777777" w:rsidR="001135D3" w:rsidRPr="00C55F2D" w:rsidRDefault="001135D3" w:rsidP="001135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C55F2D">
              <w:rPr>
                <w:rFonts w:ascii="Times New Roman" w:hAnsi="Times New Roman" w:cs="Times New Roman"/>
                <w:b/>
                <w:bCs/>
                <w:color w:val="FFFFFF"/>
              </w:rPr>
              <w:t xml:space="preserve">Data złożenia propozycji projektu 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12F51" w:themeFill="text2" w:themeFillShade="BF"/>
          </w:tcPr>
          <w:p w14:paraId="7D931DD0" w14:textId="77777777" w:rsidR="001135D3" w:rsidRPr="00C55F2D" w:rsidRDefault="001135D3" w:rsidP="001135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C55F2D">
              <w:rPr>
                <w:rFonts w:ascii="Times New Roman" w:hAnsi="Times New Roman" w:cs="Times New Roman"/>
                <w:b/>
                <w:bCs/>
                <w:color w:val="FFFFFF"/>
              </w:rPr>
              <w:t>Numer propozycji projektu</w:t>
            </w:r>
          </w:p>
        </w:tc>
      </w:tr>
    </w:tbl>
    <w:p w14:paraId="53128261" w14:textId="77777777" w:rsidR="001135D3" w:rsidRDefault="001135D3" w:rsidP="009C724C">
      <w:pPr>
        <w:jc w:val="center"/>
      </w:pPr>
    </w:p>
    <w:p w14:paraId="62486C05" w14:textId="77777777" w:rsidR="001135D3" w:rsidRDefault="001135D3" w:rsidP="009C724C">
      <w:pPr>
        <w:jc w:val="center"/>
      </w:pPr>
    </w:p>
    <w:p w14:paraId="4101652C" w14:textId="77777777" w:rsidR="001135D3" w:rsidRDefault="001135D3" w:rsidP="009C724C">
      <w:pPr>
        <w:jc w:val="center"/>
      </w:pPr>
    </w:p>
    <w:p w14:paraId="4B99056E" w14:textId="77777777" w:rsidR="001135D3" w:rsidRDefault="001135D3" w:rsidP="009C724C">
      <w:pPr>
        <w:jc w:val="center"/>
      </w:pPr>
    </w:p>
    <w:p w14:paraId="1299C43A" w14:textId="77777777" w:rsidR="001135D3" w:rsidRDefault="001135D3" w:rsidP="009C724C">
      <w:pPr>
        <w:jc w:val="center"/>
      </w:pPr>
    </w:p>
    <w:p w14:paraId="4DDBEF00" w14:textId="77777777" w:rsidR="001135D3" w:rsidRDefault="001135D3" w:rsidP="009C724C">
      <w:pPr>
        <w:jc w:val="center"/>
      </w:pPr>
    </w:p>
    <w:p w14:paraId="23C74383" w14:textId="77777777" w:rsidR="001135D3" w:rsidRPr="00C55F2D" w:rsidRDefault="001135D3" w:rsidP="001135D3">
      <w:pPr>
        <w:jc w:val="center"/>
        <w:rPr>
          <w:rFonts w:ascii="Times New Roman" w:hAnsi="Times New Roman" w:cs="Times New Roman"/>
        </w:rPr>
      </w:pPr>
      <w:r w:rsidRPr="00C55F2D">
        <w:rPr>
          <w:rFonts w:ascii="Times New Roman" w:hAnsi="Times New Roman" w:cs="Times New Roman"/>
        </w:rPr>
        <w:t>Luty 2022</w:t>
      </w:r>
    </w:p>
    <w:p w14:paraId="3461D779" w14:textId="77777777" w:rsidR="001135D3" w:rsidRPr="009C724C" w:rsidRDefault="001135D3" w:rsidP="009C724C">
      <w:pPr>
        <w:jc w:val="center"/>
      </w:pPr>
    </w:p>
    <w:p w14:paraId="3CF2D8B6" w14:textId="77777777" w:rsidR="001135D3" w:rsidRDefault="001135D3" w:rsidP="009C724C">
      <w:pPr>
        <w:pStyle w:val="Nagwek1"/>
        <w:tabs>
          <w:tab w:val="center" w:pos="1692"/>
        </w:tabs>
        <w:spacing w:after="0" w:line="276" w:lineRule="auto"/>
        <w:ind w:left="-15"/>
        <w:rPr>
          <w:color w:val="244061"/>
          <w:sz w:val="28"/>
        </w:rPr>
      </w:pPr>
    </w:p>
    <w:p w14:paraId="0FB78278" w14:textId="77777777" w:rsidR="001135D3" w:rsidRDefault="001135D3" w:rsidP="001135D3"/>
    <w:p w14:paraId="7EC0028B" w14:textId="77777777" w:rsidR="00E569BB" w:rsidRPr="00C55F2D" w:rsidRDefault="00E569BB" w:rsidP="00E569BB">
      <w:pPr>
        <w:pStyle w:val="Nagwek1"/>
        <w:tabs>
          <w:tab w:val="center" w:pos="1692"/>
        </w:tabs>
        <w:spacing w:after="0" w:line="276" w:lineRule="auto"/>
        <w:ind w:left="-15"/>
        <w:rPr>
          <w:rFonts w:ascii="Times New Roman" w:hAnsi="Times New Roman" w:cs="Times New Roman"/>
          <w:color w:val="244061"/>
          <w:sz w:val="28"/>
        </w:rPr>
      </w:pPr>
      <w:r w:rsidRPr="00C55F2D">
        <w:rPr>
          <w:rFonts w:ascii="Times New Roman" w:hAnsi="Times New Roman" w:cs="Times New Roman"/>
          <w:color w:val="244061"/>
          <w:sz w:val="28"/>
        </w:rPr>
        <w:t>I. INFORMACJE O WNIOSKODAWCY</w:t>
      </w:r>
    </w:p>
    <w:p w14:paraId="1FC39945" w14:textId="77777777" w:rsidR="00E569BB" w:rsidRPr="00E569BB" w:rsidRDefault="00E569BB" w:rsidP="00E569BB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95"/>
        <w:gridCol w:w="5176"/>
        <w:gridCol w:w="2139"/>
      </w:tblGrid>
      <w:tr w:rsidR="00E569BB" w:rsidRPr="003C58F1" w14:paraId="73C8A991" w14:textId="77777777" w:rsidTr="1BEB7368">
        <w:trPr>
          <w:trHeight w:val="332"/>
          <w:jc w:val="center"/>
        </w:trPr>
        <w:tc>
          <w:tcPr>
            <w:tcW w:w="9810" w:type="dxa"/>
            <w:gridSpan w:val="3"/>
            <w:tcBorders>
              <w:bottom w:val="single" w:sz="4" w:space="0" w:color="auto"/>
            </w:tcBorders>
            <w:shd w:val="clear" w:color="auto" w:fill="2F2F2F" w:themeFill="accent5" w:themeFillShade="80"/>
          </w:tcPr>
          <w:p w14:paraId="2674108C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 Informacje o Wnioskodawcy </w:t>
            </w:r>
          </w:p>
        </w:tc>
      </w:tr>
      <w:tr w:rsidR="00E569BB" w:rsidRPr="003C58F1" w14:paraId="5DDABC55" w14:textId="77777777" w:rsidTr="1BEB7368">
        <w:trPr>
          <w:trHeight w:val="332"/>
          <w:jc w:val="center"/>
        </w:trPr>
        <w:tc>
          <w:tcPr>
            <w:tcW w:w="9810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35DE452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Dane identyfikacyjne</w:t>
            </w:r>
          </w:p>
        </w:tc>
      </w:tr>
      <w:tr w:rsidR="00E569BB" w:rsidRPr="003C58F1" w14:paraId="06D2BDD3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304942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Prezydent Rzeczypospolitej Polskiej                                                                       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F79F7" w14:textId="77777777" w:rsidR="00E569BB" w:rsidRPr="000542E9" w:rsidRDefault="00E569BB" w:rsidP="006A1230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color w:val="auto"/>
                <w:lang w:val="nb-NO"/>
              </w:rPr>
            </w:r>
            <w:r w:rsidR="00236899">
              <w:rPr>
                <w:rFonts w:asciiTheme="minorHAnsi" w:hAnsiTheme="minorHAnsi"/>
                <w:color w:val="auto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end"/>
            </w:r>
          </w:p>
        </w:tc>
      </w:tr>
      <w:tr w:rsidR="00E569BB" w:rsidRPr="003C58F1" w14:paraId="17E8ECA1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0A6D32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auto"/>
                <w:sz w:val="20"/>
                <w:szCs w:val="20"/>
                <w:lang w:val="nb-NO"/>
              </w:rPr>
              <w:t xml:space="preserve">Podmiot prowadzący politykę rozwoju 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F0F5C" w14:textId="77777777" w:rsidR="00E569BB" w:rsidRPr="000542E9" w:rsidRDefault="00E569BB" w:rsidP="006A1230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color w:val="auto"/>
                <w:lang w:val="nb-NO"/>
              </w:rPr>
            </w:r>
            <w:r w:rsidR="00236899">
              <w:rPr>
                <w:rFonts w:asciiTheme="minorHAnsi" w:hAnsiTheme="minorHAnsi"/>
                <w:color w:val="auto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end"/>
            </w:r>
          </w:p>
        </w:tc>
      </w:tr>
      <w:tr w:rsidR="00E569BB" w:rsidRPr="003C58F1" w14:paraId="666C1CB2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8CCDA1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auto"/>
                <w:sz w:val="20"/>
                <w:szCs w:val="20"/>
                <w:lang w:val="nb-NO"/>
              </w:rPr>
              <w:t xml:space="preserve">Minister                                                                                  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3E8F5A" w14:textId="77777777" w:rsidR="00E569BB" w:rsidRPr="000542E9" w:rsidRDefault="00E569BB" w:rsidP="006A1230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color w:val="auto"/>
                <w:lang w:val="nb-NO"/>
              </w:rPr>
            </w:r>
            <w:r w:rsidR="00236899">
              <w:rPr>
                <w:rFonts w:asciiTheme="minorHAnsi" w:hAnsiTheme="minorHAnsi"/>
                <w:color w:val="auto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end"/>
            </w:r>
          </w:p>
        </w:tc>
      </w:tr>
      <w:tr w:rsidR="00E569BB" w:rsidRPr="003C58F1" w14:paraId="049DFF27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769D7C" w14:textId="77777777" w:rsidR="00E569BB" w:rsidRPr="00C55F2D" w:rsidRDefault="00E569BB" w:rsidP="00E569BB">
            <w:pPr>
              <w:spacing w:after="100" w:afterAutospacing="1" w:line="276" w:lineRule="auto"/>
              <w:ind w:right="3"/>
              <w:jc w:val="both"/>
              <w:rPr>
                <w:rFonts w:ascii="Times New Roman" w:hAnsi="Times New Roman" w:cs="Times New Roman"/>
                <w:szCs w:val="20"/>
              </w:rPr>
            </w:pPr>
            <w:r w:rsidRPr="00C55F2D">
              <w:rPr>
                <w:rFonts w:ascii="Times New Roman" w:hAnsi="Times New Roman" w:cs="Times New Roman"/>
                <w:szCs w:val="20"/>
              </w:rPr>
              <w:t>Kancelaria Prezesa Rady Ministrów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6258D" w14:textId="77777777" w:rsidR="00E569BB" w:rsidRPr="000542E9" w:rsidRDefault="00E569BB" w:rsidP="006A1230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</w:rPr>
            </w:pPr>
            <w:r w:rsidRPr="003C58F1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:rsidRPr="003C58F1" w14:paraId="34AE99E2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F3B179" w14:textId="77777777" w:rsidR="00E569BB" w:rsidRPr="00C55F2D" w:rsidRDefault="00E569BB" w:rsidP="00E569BB">
            <w:pPr>
              <w:rPr>
                <w:rFonts w:ascii="Times New Roman" w:hAnsi="Times New Roman" w:cs="Times New Roman"/>
                <w:szCs w:val="20"/>
              </w:rPr>
            </w:pPr>
            <w:r w:rsidRPr="00C55F2D">
              <w:rPr>
                <w:rFonts w:ascii="Times New Roman" w:hAnsi="Times New Roman" w:cs="Times New Roman"/>
                <w:szCs w:val="20"/>
              </w:rPr>
              <w:t xml:space="preserve">Narodowy Bank Polski                                                         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C1507" w14:textId="77777777" w:rsidR="00E569BB" w:rsidRPr="000542E9" w:rsidRDefault="00E569BB" w:rsidP="006A1230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  <w:lang w:val="nb-NO"/>
              </w:rPr>
            </w:pPr>
            <w:r w:rsidRPr="003C58F1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:rsidRPr="003C58F1" w14:paraId="7DFB8075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00D816" w14:textId="1464FBCD" w:rsidR="00E569BB" w:rsidRPr="00C55F2D" w:rsidRDefault="00E569BB" w:rsidP="1BEB7368">
            <w:pPr>
              <w:rPr>
                <w:rFonts w:ascii="Times New Roman" w:eastAsiaTheme="minorEastAsia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Agencja wykonawcza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4412B4" w14:textId="77777777" w:rsidR="00E569BB" w:rsidRPr="000542E9" w:rsidRDefault="00E569BB" w:rsidP="006A1230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</w:rPr>
            </w:pPr>
            <w:r w:rsidRPr="003C58F1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:rsidRPr="003C58F1" w14:paraId="3F8B1255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D07C4D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szCs w:val="20"/>
              </w:rPr>
            </w:pPr>
            <w:r w:rsidRPr="00C55F2D">
              <w:rPr>
                <w:rFonts w:ascii="Times New Roman" w:hAnsi="Times New Roman" w:cs="Times New Roman"/>
                <w:szCs w:val="20"/>
              </w:rPr>
              <w:t>Prezes Głównego Urzędu Statystycznego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6DC9A" w14:textId="77777777" w:rsidR="00E569BB" w:rsidRPr="000542E9" w:rsidRDefault="00E569BB" w:rsidP="006A1230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</w:rPr>
            </w:pPr>
            <w:r w:rsidRPr="003C58F1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:rsidRPr="003C58F1" w14:paraId="5D32DBF6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E6DFAF" w14:textId="77777777" w:rsidR="00E569BB" w:rsidRPr="00C55F2D" w:rsidRDefault="00E569BB" w:rsidP="00E569BB">
            <w:pPr>
              <w:rPr>
                <w:rFonts w:ascii="Times New Roman" w:hAnsi="Times New Roman" w:cs="Times New Roman"/>
                <w:szCs w:val="20"/>
              </w:rPr>
            </w:pPr>
            <w:r w:rsidRPr="00C55F2D">
              <w:rPr>
                <w:rFonts w:ascii="Times New Roman" w:hAnsi="Times New Roman" w:cs="Times New Roman"/>
                <w:szCs w:val="20"/>
              </w:rPr>
              <w:t>Prezes Urzędu Ochrony Konkurencji i Konsumentów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227702" w14:textId="77777777" w:rsidR="00E569BB" w:rsidRPr="000542E9" w:rsidRDefault="00E569BB" w:rsidP="006A1230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</w:rPr>
            </w:pPr>
            <w:r w:rsidRPr="003C58F1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:rsidRPr="003C58F1" w14:paraId="5D26231A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255C8B" w14:textId="77777777" w:rsidR="00E569BB" w:rsidRPr="00C55F2D" w:rsidRDefault="00E569BB" w:rsidP="00E569BB">
            <w:pPr>
              <w:rPr>
                <w:rFonts w:ascii="Times New Roman" w:hAnsi="Times New Roman" w:cs="Times New Roman"/>
                <w:szCs w:val="20"/>
              </w:rPr>
            </w:pPr>
            <w:r w:rsidRPr="00C55F2D">
              <w:rPr>
                <w:rFonts w:ascii="Times New Roman" w:hAnsi="Times New Roman" w:cs="Times New Roman"/>
                <w:szCs w:val="20"/>
              </w:rPr>
              <w:t>Prezes Narodowego Funduszu Zdrowia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082CB4" w14:textId="77777777" w:rsidR="00E569BB" w:rsidRPr="000542E9" w:rsidRDefault="00E569BB" w:rsidP="006A1230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</w:rPr>
            </w:pPr>
            <w:r w:rsidRPr="003C58F1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:rsidRPr="003C58F1" w14:paraId="41C649A4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4254BB" w14:textId="77777777" w:rsidR="00E569BB" w:rsidRPr="00C55F2D" w:rsidRDefault="00E569BB" w:rsidP="00E569BB">
            <w:pPr>
              <w:rPr>
                <w:rFonts w:ascii="Times New Roman" w:hAnsi="Times New Roman" w:cs="Times New Roman"/>
                <w:szCs w:val="20"/>
              </w:rPr>
            </w:pPr>
            <w:r w:rsidRPr="00C55F2D">
              <w:rPr>
                <w:rFonts w:ascii="Times New Roman" w:hAnsi="Times New Roman" w:cs="Times New Roman"/>
                <w:szCs w:val="20"/>
              </w:rPr>
              <w:t>Prezes Prokuratorii Generalnej Rzeczypospolitej Polskiej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0AF6C8" w14:textId="77777777" w:rsidR="00E569BB" w:rsidRPr="000542E9" w:rsidRDefault="00E569BB" w:rsidP="006A1230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</w:rPr>
            </w:pPr>
            <w:r w:rsidRPr="003C58F1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732D4C53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EF7D4A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Agencja Restrukturyzacji i Modernizacji Rolnictwa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9EA80E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512A6D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A6D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512A6D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4151178C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AC9F7C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Prezes Biura do spraw Substancji Chemicznych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4DF7F7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512A6D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A6D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512A6D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579B260A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3958D8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Rzecznik Praw Pacjenta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EB898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512A6D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A6D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512A6D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2F83B557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4AF669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Generalny Dyrektor Dróg Krajowych i Autostrad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D28BE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512A6D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A6D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512A6D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2C359157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16ABF4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Generalny Dyrektor Ochrony Środowiska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194A08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512A6D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A6D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512A6D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723F00F7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17E594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Główny Inspektor Farmaceutyczny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FC1D2E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512A6D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A6D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512A6D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0ADCBE32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AA5BE4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Główny Inspektor Jakości Handlowej Artykułów Rolno-Spożywczych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34CE81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512A6D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A6D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512A6D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7E444F10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5C5C80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Główny Inspektor Ochrony Roślin i Nasiennictwa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9CD35D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512A6D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A6D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512A6D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0FAC4C2F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B74555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Główny Inspektor Ochrony Środowiska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580833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512A6D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A6D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512A6D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55C606B2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358AC0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Główny Inspektor Sanitarny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38F90F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512A6D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A6D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512A6D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3E54B07F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51279E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Główny Inspektor Transportu Drogowego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FFE54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512A6D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A6D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512A6D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231C7E95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3A8325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Główny Lekarz Weterynarii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1AA17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512A6D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A6D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512A6D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405BCC00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B36DF0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Główny Geodeta Kraju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6D735E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512A6D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A6D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512A6D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50D5B083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26685B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Prezes Głównego Urzędu Miar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610B32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512A6D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A6D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512A6D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1FA09071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BCF3D7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Główny Inspektor Nadzoru Budowlanego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ABF147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512A6D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A6D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512A6D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457B691B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C5842E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Główny Inspektor Rybołówstwa Morskiego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379B2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3C58F1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3905BE34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B043ED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Naczelny Dyrektor Archiwów Państwowych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F59D9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164470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470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164470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09F64AFB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E68000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Prezes Państwowej Agencji Atomistyki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68FC6D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164470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470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164470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4D23C989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B7D3DC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Szef Urzędu do Spraw Cudzoziemców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CE1A6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164470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470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164470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46D24020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B2667D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Szef Urzędu do Spraw Kombatantów i Osób Represjonowanych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46D063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164470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470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164470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2E83B2C4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1F1CF7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Prezes Urzędu Komunikacji Elektronicznej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8E588B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164470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470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164470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600B50B7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8ACB3C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Prezes Urzędu Lotnictwa Cywilnego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F07108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164470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470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164470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2B3AF42F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D2FDCA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Prezes Urzędu Ochrony Konkurencji i Konsumentów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3CBEFA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164470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470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164470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32A2BBF7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0B02E9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Państwowa Komisja do spraw wyjaśniania przypadków czynności skierowanych przeciwko wolności seksualnej i obyczajności wobec małoletniego poniżej lat 15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B81BB7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164470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470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164470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3D87962F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FC9A57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Urząd Patentowy Rzeczypospolitej Polskiej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0F339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164470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470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164470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7A7C502F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BAE70F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Prezes Urzędu Regulacji Energetyki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C84875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164470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470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164470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658CBB91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19C4EE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>Prezes Urzędu Transportu Kolejowego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2136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164470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470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164470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16EE3AC1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7974EC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Prezes </w:t>
            </w:r>
            <w:proofErr w:type="spellStart"/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  <w:lang w:val="en-GB"/>
              </w:rPr>
              <w:t>Urzędu</w:t>
            </w:r>
            <w:proofErr w:type="spellEnd"/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  <w:lang w:val="en-GB"/>
              </w:rPr>
              <w:t>Zamówień</w:t>
            </w:r>
            <w:proofErr w:type="spellEnd"/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  <w:lang w:val="en-GB"/>
              </w:rPr>
              <w:t>Publicznych</w:t>
            </w:r>
            <w:proofErr w:type="spellEnd"/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1D2DED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164470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470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164470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14:paraId="1AE65732" w14:textId="77777777" w:rsidTr="1BEB7368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9F7CCD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  <w:lang w:val="en-GB"/>
              </w:rPr>
              <w:t>Prezes</w:t>
            </w:r>
            <w:proofErr w:type="spellEnd"/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  <w:lang w:val="en-GB"/>
              </w:rPr>
              <w:t>Wyższego</w:t>
            </w:r>
            <w:proofErr w:type="spellEnd"/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  <w:lang w:val="en-GB"/>
              </w:rPr>
              <w:t>Urzędu</w:t>
            </w:r>
            <w:proofErr w:type="spellEnd"/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C55F2D">
              <w:rPr>
                <w:rFonts w:ascii="Times New Roman" w:hAnsi="Times New Roman" w:cs="Times New Roman"/>
                <w:color w:val="000000" w:themeColor="text1"/>
                <w:szCs w:val="20"/>
                <w:lang w:val="en-GB"/>
              </w:rPr>
              <w:t>Górniczego</w:t>
            </w:r>
            <w:proofErr w:type="spellEnd"/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CE38F" w14:textId="77777777" w:rsidR="00E569BB" w:rsidRDefault="00E569BB" w:rsidP="006A1230">
            <w:pPr>
              <w:spacing w:line="276" w:lineRule="auto"/>
              <w:jc w:val="center"/>
              <w:rPr>
                <w:color w:val="000000" w:themeColor="text1"/>
              </w:rPr>
            </w:pPr>
            <w:r w:rsidRPr="00164470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470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236899">
              <w:rPr>
                <w:rFonts w:asciiTheme="minorHAnsi" w:hAnsiTheme="minorHAnsi"/>
                <w:lang w:val="nb-NO"/>
              </w:rPr>
            </w:r>
            <w:r w:rsidR="00236899">
              <w:rPr>
                <w:rFonts w:asciiTheme="minorHAnsi" w:hAnsiTheme="minorHAnsi"/>
                <w:lang w:val="nb-NO"/>
              </w:rPr>
              <w:fldChar w:fldCharType="separate"/>
            </w:r>
            <w:r w:rsidRPr="00164470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E569BB" w:rsidRPr="00C55F2D" w14:paraId="5A69DD23" w14:textId="77777777" w:rsidTr="1BEB7368">
        <w:trPr>
          <w:trHeight w:val="287"/>
          <w:jc w:val="center"/>
        </w:trPr>
        <w:tc>
          <w:tcPr>
            <w:tcW w:w="2495" w:type="dxa"/>
            <w:shd w:val="clear" w:color="auto" w:fill="808080" w:themeFill="background1" w:themeFillShade="80"/>
          </w:tcPr>
          <w:p w14:paraId="7C1E1566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REGON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0562CB0E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i/>
                <w:color w:val="262626" w:themeColor="accent6" w:themeShade="80"/>
              </w:rPr>
            </w:pPr>
          </w:p>
        </w:tc>
      </w:tr>
      <w:tr w:rsidR="00E569BB" w:rsidRPr="00C55F2D" w14:paraId="706C477B" w14:textId="77777777" w:rsidTr="1BEB7368">
        <w:trPr>
          <w:trHeight w:val="287"/>
          <w:jc w:val="center"/>
        </w:trPr>
        <w:tc>
          <w:tcPr>
            <w:tcW w:w="2495" w:type="dxa"/>
            <w:shd w:val="clear" w:color="auto" w:fill="808080" w:themeFill="background1" w:themeFillShade="80"/>
          </w:tcPr>
          <w:p w14:paraId="129D3975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i/>
                <w:color w:val="FFFFFF" w:themeColor="background1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br w:type="page"/>
              <w:t xml:space="preserve">Nazwa </w:t>
            </w:r>
            <w:r w:rsidRPr="00C55F2D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(pełna)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34CE0A41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i/>
                <w:color w:val="262626" w:themeColor="accent6" w:themeShade="80"/>
              </w:rPr>
            </w:pPr>
          </w:p>
        </w:tc>
      </w:tr>
      <w:tr w:rsidR="00E569BB" w:rsidRPr="00C55F2D" w14:paraId="03055972" w14:textId="77777777" w:rsidTr="1BEB7368">
        <w:trPr>
          <w:trHeight w:val="287"/>
          <w:jc w:val="center"/>
        </w:trPr>
        <w:tc>
          <w:tcPr>
            <w:tcW w:w="9810" w:type="dxa"/>
            <w:gridSpan w:val="3"/>
            <w:shd w:val="clear" w:color="auto" w:fill="808080" w:themeFill="background1" w:themeFillShade="80"/>
          </w:tcPr>
          <w:p w14:paraId="0C8BC8B9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eastAsia="Calibri" w:hAnsi="Times New Roman" w:cs="Times New Roman"/>
                <w:i/>
                <w:color w:val="262626" w:themeColor="accent6" w:themeShade="80"/>
                <w:sz w:val="20"/>
                <w:szCs w:val="20"/>
                <w:lang w:eastAsia="en-US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Adres siedziby</w:t>
            </w:r>
          </w:p>
        </w:tc>
      </w:tr>
      <w:tr w:rsidR="00E569BB" w:rsidRPr="00C55F2D" w14:paraId="6E286ED3" w14:textId="77777777" w:rsidTr="1BEB7368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6F2FE931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i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br w:type="page"/>
              <w:t>Ulica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62EBF3C5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eastAsia="Calibri" w:hAnsi="Times New Roman" w:cs="Times New Roman"/>
                <w:i/>
                <w:color w:val="262626" w:themeColor="accent6" w:themeShade="80"/>
                <w:lang w:eastAsia="en-US"/>
              </w:rPr>
            </w:pPr>
          </w:p>
        </w:tc>
      </w:tr>
      <w:tr w:rsidR="00E569BB" w:rsidRPr="00C55F2D" w14:paraId="61DF040F" w14:textId="77777777" w:rsidTr="1BEB7368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372F2174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br w:type="page"/>
              <w:t>Nr budynku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6D98A12B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eastAsia="Calibri" w:hAnsi="Times New Roman" w:cs="Times New Roman"/>
                <w:i/>
                <w:color w:val="262626" w:themeColor="accent6" w:themeShade="80"/>
                <w:lang w:eastAsia="en-US"/>
              </w:rPr>
            </w:pPr>
          </w:p>
        </w:tc>
      </w:tr>
      <w:tr w:rsidR="00E569BB" w:rsidRPr="00C55F2D" w14:paraId="6D08F151" w14:textId="77777777" w:rsidTr="1BEB7368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15D5769E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br w:type="page"/>
              <w:t>Nr lokalu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2946DB82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eastAsia="Calibri" w:hAnsi="Times New Roman" w:cs="Times New Roman"/>
                <w:i/>
                <w:color w:val="262626" w:themeColor="accent6" w:themeShade="80"/>
                <w:lang w:eastAsia="en-US"/>
              </w:rPr>
            </w:pPr>
          </w:p>
        </w:tc>
      </w:tr>
      <w:tr w:rsidR="00E569BB" w:rsidRPr="00C55F2D" w14:paraId="5F747AC9" w14:textId="77777777" w:rsidTr="1BEB7368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0B25B44A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br w:type="page"/>
              <w:t>Kod pocztowy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5997CC1D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eastAsia="Calibri" w:hAnsi="Times New Roman" w:cs="Times New Roman"/>
                <w:i/>
                <w:color w:val="262626" w:themeColor="accent6" w:themeShade="80"/>
                <w:lang w:eastAsia="en-US"/>
              </w:rPr>
            </w:pPr>
          </w:p>
        </w:tc>
      </w:tr>
      <w:tr w:rsidR="00E569BB" w:rsidRPr="00C55F2D" w14:paraId="21102756" w14:textId="77777777" w:rsidTr="1BEB7368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3F26266D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t>Miejscowość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110FFD37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eastAsia="Calibri" w:hAnsi="Times New Roman" w:cs="Times New Roman"/>
                <w:i/>
                <w:color w:val="262626" w:themeColor="accent6" w:themeShade="80"/>
                <w:lang w:eastAsia="en-US"/>
              </w:rPr>
            </w:pPr>
          </w:p>
        </w:tc>
      </w:tr>
      <w:tr w:rsidR="00E569BB" w:rsidRPr="00C55F2D" w14:paraId="2239399A" w14:textId="77777777" w:rsidTr="1BEB7368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13C297FD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t>Poczta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6B699379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eastAsia="Calibri" w:hAnsi="Times New Roman" w:cs="Times New Roman"/>
                <w:i/>
                <w:color w:val="262626" w:themeColor="accent6" w:themeShade="80"/>
                <w:lang w:eastAsia="en-US"/>
              </w:rPr>
            </w:pPr>
          </w:p>
        </w:tc>
      </w:tr>
      <w:tr w:rsidR="00E569BB" w:rsidRPr="00C55F2D" w14:paraId="06499A5E" w14:textId="77777777" w:rsidTr="1BEB7368">
        <w:trPr>
          <w:trHeight w:val="287"/>
          <w:jc w:val="center"/>
        </w:trPr>
        <w:tc>
          <w:tcPr>
            <w:tcW w:w="9810" w:type="dxa"/>
            <w:gridSpan w:val="3"/>
            <w:shd w:val="clear" w:color="auto" w:fill="808080" w:themeFill="background1" w:themeFillShade="80"/>
          </w:tcPr>
          <w:p w14:paraId="57B64862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eastAsia="Calibri" w:hAnsi="Times New Roman" w:cs="Times New Roman"/>
                <w:i/>
                <w:color w:val="262626" w:themeColor="accent6" w:themeShade="80"/>
                <w:sz w:val="20"/>
                <w:szCs w:val="20"/>
                <w:lang w:eastAsia="en-US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Adres do korespondencji (jeśli inny niż adres siedziby)</w:t>
            </w:r>
          </w:p>
        </w:tc>
      </w:tr>
      <w:tr w:rsidR="00E569BB" w:rsidRPr="00C55F2D" w14:paraId="168B9BE2" w14:textId="77777777" w:rsidTr="1BEB7368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2C314463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i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br w:type="page"/>
              <w:t>Ulica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3FE9F23F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i/>
                <w:color w:val="262626" w:themeColor="accent6" w:themeShade="80"/>
              </w:rPr>
            </w:pPr>
          </w:p>
        </w:tc>
      </w:tr>
      <w:tr w:rsidR="00E569BB" w:rsidRPr="00C55F2D" w14:paraId="7176F943" w14:textId="77777777" w:rsidTr="1BEB7368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0C99E276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br w:type="page"/>
              <w:t>Nr budynku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1F72F646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i/>
                <w:color w:val="262626" w:themeColor="accent6" w:themeShade="80"/>
              </w:rPr>
            </w:pPr>
          </w:p>
        </w:tc>
      </w:tr>
      <w:tr w:rsidR="00E569BB" w:rsidRPr="00C55F2D" w14:paraId="314BB0DA" w14:textId="77777777" w:rsidTr="1BEB7368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7FEC5295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br w:type="page"/>
              <w:t>Nr lokalu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08CE6F91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i/>
                <w:color w:val="262626" w:themeColor="accent6" w:themeShade="80"/>
              </w:rPr>
            </w:pPr>
          </w:p>
        </w:tc>
      </w:tr>
      <w:tr w:rsidR="00E569BB" w:rsidRPr="00C55F2D" w14:paraId="66B0BCFB" w14:textId="77777777" w:rsidTr="1BEB7368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25EF2F65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br w:type="page"/>
              <w:t>Kod pocztowy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61CDCEAD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i/>
                <w:color w:val="262626" w:themeColor="accent6" w:themeShade="80"/>
              </w:rPr>
            </w:pPr>
          </w:p>
        </w:tc>
      </w:tr>
      <w:tr w:rsidR="00E569BB" w:rsidRPr="00C55F2D" w14:paraId="2702656D" w14:textId="77777777" w:rsidTr="1BEB7368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50227D02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t xml:space="preserve">Miejscowość 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6BB9E253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i/>
                <w:color w:val="262626" w:themeColor="accent6" w:themeShade="80"/>
              </w:rPr>
            </w:pPr>
          </w:p>
        </w:tc>
      </w:tr>
      <w:tr w:rsidR="00E569BB" w:rsidRPr="00C55F2D" w14:paraId="508863CB" w14:textId="77777777" w:rsidTr="1BEB736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16FBD97A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t>Poczta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DE523C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i/>
                <w:color w:val="262626" w:themeColor="accent6" w:themeShade="80"/>
              </w:rPr>
            </w:pPr>
          </w:p>
        </w:tc>
      </w:tr>
      <w:tr w:rsidR="00E569BB" w:rsidRPr="00C55F2D" w14:paraId="239E8DC4" w14:textId="77777777" w:rsidTr="1BEB7368">
        <w:trPr>
          <w:trHeight w:val="332"/>
          <w:jc w:val="center"/>
        </w:trPr>
        <w:tc>
          <w:tcPr>
            <w:tcW w:w="9810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46780C1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Adres do korespondencji elektronicznej</w:t>
            </w:r>
          </w:p>
        </w:tc>
      </w:tr>
      <w:tr w:rsidR="00E569BB" w:rsidRPr="00C55F2D" w14:paraId="4EB99658" w14:textId="77777777" w:rsidTr="1BEB7368">
        <w:trPr>
          <w:trHeight w:val="332"/>
          <w:jc w:val="center"/>
        </w:trPr>
        <w:tc>
          <w:tcPr>
            <w:tcW w:w="2495" w:type="dxa"/>
            <w:tcBorders>
              <w:bottom w:val="single" w:sz="4" w:space="0" w:color="auto"/>
            </w:tcBorders>
            <w:shd w:val="clear" w:color="auto" w:fill="E5E5E5" w:themeFill="accent4" w:themeFillTint="33"/>
          </w:tcPr>
          <w:p w14:paraId="0BD99EC9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t xml:space="preserve">Adres </w:t>
            </w:r>
            <w:proofErr w:type="spellStart"/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t>ePUAP</w:t>
            </w:r>
            <w:proofErr w:type="spellEnd"/>
          </w:p>
        </w:tc>
        <w:tc>
          <w:tcPr>
            <w:tcW w:w="73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E56223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</w:rPr>
            </w:pPr>
          </w:p>
        </w:tc>
      </w:tr>
      <w:tr w:rsidR="00E569BB" w:rsidRPr="00C55F2D" w14:paraId="5232C8BE" w14:textId="77777777" w:rsidTr="1BEB7368">
        <w:trPr>
          <w:trHeight w:val="332"/>
          <w:jc w:val="center"/>
        </w:trPr>
        <w:tc>
          <w:tcPr>
            <w:tcW w:w="9810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7B0D4A9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Osoba  wyznaczona do kontaktu </w:t>
            </w:r>
          </w:p>
        </w:tc>
      </w:tr>
      <w:tr w:rsidR="00E569BB" w:rsidRPr="00C55F2D" w14:paraId="78768F47" w14:textId="77777777" w:rsidTr="1BEB7368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4FE477DA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i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br w:type="page"/>
              <w:t>Imię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07547A01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i/>
                <w:color w:val="262626" w:themeColor="accent6" w:themeShade="80"/>
              </w:rPr>
            </w:pPr>
          </w:p>
        </w:tc>
      </w:tr>
      <w:tr w:rsidR="00E569BB" w:rsidRPr="00C55F2D" w14:paraId="357C5021" w14:textId="77777777" w:rsidTr="1BEB736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4429BADD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br w:type="page"/>
              <w:t>Nazwisko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3CB0F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i/>
                <w:color w:val="262626" w:themeColor="accent6" w:themeShade="80"/>
              </w:rPr>
            </w:pPr>
          </w:p>
        </w:tc>
      </w:tr>
      <w:tr w:rsidR="00E569BB" w:rsidRPr="00C55F2D" w14:paraId="53C925AA" w14:textId="77777777" w:rsidTr="1BEB736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72646031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t>Adres e-mail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59315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i/>
                <w:color w:val="262626" w:themeColor="accent6" w:themeShade="80"/>
              </w:rPr>
            </w:pPr>
          </w:p>
        </w:tc>
      </w:tr>
      <w:tr w:rsidR="00E569BB" w:rsidRPr="00C55F2D" w14:paraId="73F1043E" w14:textId="77777777" w:rsidTr="1BEB736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53C88C31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262626" w:themeColor="accent6" w:themeShade="80"/>
                <w:sz w:val="20"/>
                <w:szCs w:val="20"/>
              </w:rPr>
              <w:t>Telefon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7F28F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569BB" w:rsidRPr="00C55F2D" w14:paraId="653B96F5" w14:textId="77777777" w:rsidTr="1BEB7368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19F9ACCE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262626" w:themeColor="accent6" w:themeShade="8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bCs/>
                <w:color w:val="FFFFFF" w:themeColor="background1"/>
                <w:szCs w:val="20"/>
              </w:rPr>
              <w:t>Osoba upoważniona do reprezentacji Wnioskodawcy</w:t>
            </w:r>
          </w:p>
        </w:tc>
      </w:tr>
      <w:tr w:rsidR="00E569BB" w:rsidRPr="00C55F2D" w14:paraId="18A6559E" w14:textId="77777777" w:rsidTr="1BEB736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321386BD" w14:textId="77777777" w:rsidR="00E569BB" w:rsidRPr="00C55F2D" w:rsidRDefault="00E569BB" w:rsidP="00E569BB">
            <w:pPr>
              <w:pStyle w:val="Nagwek6"/>
              <w:spacing w:before="0" w:line="276" w:lineRule="auto"/>
              <w:rPr>
                <w:rFonts w:ascii="Times New Roman" w:hAnsi="Times New Roman" w:cs="Times New Roman"/>
                <w:b/>
                <w:bCs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bCs/>
                <w:color w:val="262626" w:themeColor="accent6" w:themeShade="80"/>
                <w:sz w:val="20"/>
                <w:szCs w:val="20"/>
              </w:rPr>
              <w:lastRenderedPageBreak/>
              <w:t>Imię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B9E20" w14:textId="77777777" w:rsidR="00E569BB" w:rsidRPr="00C55F2D" w:rsidRDefault="00E569BB" w:rsidP="00E569BB">
            <w:pPr>
              <w:pStyle w:val="Nagwek6"/>
              <w:spacing w:line="276" w:lineRule="auto"/>
              <w:rPr>
                <w:rFonts w:ascii="Times New Roman" w:eastAsia="MS Gothic" w:hAnsi="Times New Roman" w:cs="Times New Roman"/>
                <w:b/>
                <w:bCs/>
                <w:i/>
                <w:iCs/>
                <w:color w:val="1F4D78"/>
              </w:rPr>
            </w:pPr>
          </w:p>
        </w:tc>
      </w:tr>
      <w:tr w:rsidR="00E569BB" w:rsidRPr="00C55F2D" w14:paraId="435C7486" w14:textId="77777777" w:rsidTr="1BEB736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6756B130" w14:textId="77777777" w:rsidR="00E569BB" w:rsidRPr="00C55F2D" w:rsidRDefault="00E569BB" w:rsidP="00E569BB">
            <w:pPr>
              <w:pStyle w:val="Nagwek6"/>
              <w:spacing w:before="0" w:line="276" w:lineRule="auto"/>
              <w:rPr>
                <w:rFonts w:ascii="Times New Roman" w:hAnsi="Times New Roman" w:cs="Times New Roman"/>
                <w:b/>
                <w:bCs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bCs/>
                <w:color w:val="262626" w:themeColor="accent6" w:themeShade="80"/>
                <w:sz w:val="20"/>
                <w:szCs w:val="20"/>
              </w:rPr>
              <w:t>Nazwisko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F9E56" w14:textId="77777777" w:rsidR="00E569BB" w:rsidRPr="00C55F2D" w:rsidRDefault="00E569BB" w:rsidP="00E569BB">
            <w:pPr>
              <w:pStyle w:val="Nagwek6"/>
              <w:spacing w:line="276" w:lineRule="auto"/>
              <w:rPr>
                <w:rFonts w:ascii="Times New Roman" w:eastAsia="MS Gothic" w:hAnsi="Times New Roman" w:cs="Times New Roman"/>
                <w:b/>
                <w:bCs/>
                <w:i/>
                <w:iCs/>
                <w:color w:val="1F4D78"/>
              </w:rPr>
            </w:pPr>
          </w:p>
        </w:tc>
      </w:tr>
      <w:tr w:rsidR="00E569BB" w:rsidRPr="00C55F2D" w14:paraId="5D3F28D3" w14:textId="77777777" w:rsidTr="1BEB736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0E2B280D" w14:textId="77777777" w:rsidR="00E569BB" w:rsidRPr="00C55F2D" w:rsidRDefault="00E569BB" w:rsidP="00E569BB">
            <w:pPr>
              <w:pStyle w:val="Nagwek6"/>
              <w:spacing w:before="0" w:line="276" w:lineRule="auto"/>
              <w:rPr>
                <w:rFonts w:ascii="Times New Roman" w:hAnsi="Times New Roman" w:cs="Times New Roman"/>
                <w:b/>
                <w:bCs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bCs/>
                <w:color w:val="262626" w:themeColor="accent6" w:themeShade="80"/>
                <w:sz w:val="20"/>
                <w:szCs w:val="20"/>
              </w:rPr>
              <w:t>Adres e-mail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871BC" w14:textId="77777777" w:rsidR="00E569BB" w:rsidRPr="00C55F2D" w:rsidRDefault="00E569BB" w:rsidP="00E569BB">
            <w:pPr>
              <w:pStyle w:val="Nagwek6"/>
              <w:spacing w:line="276" w:lineRule="auto"/>
              <w:rPr>
                <w:rFonts w:ascii="Times New Roman" w:eastAsia="MS Gothic" w:hAnsi="Times New Roman" w:cs="Times New Roman"/>
                <w:b/>
                <w:bCs/>
                <w:i/>
                <w:iCs/>
                <w:color w:val="1F4D78"/>
              </w:rPr>
            </w:pPr>
          </w:p>
        </w:tc>
      </w:tr>
      <w:tr w:rsidR="00E569BB" w:rsidRPr="00C55F2D" w14:paraId="239A00F1" w14:textId="77777777" w:rsidTr="1BEB7368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0E1AABB2" w14:textId="77777777" w:rsidR="00E569BB" w:rsidRPr="00C55F2D" w:rsidRDefault="00E569BB" w:rsidP="00E569BB">
            <w:pPr>
              <w:pStyle w:val="Nagwek6"/>
              <w:spacing w:before="0" w:line="276" w:lineRule="auto"/>
              <w:rPr>
                <w:rFonts w:ascii="Times New Roman" w:hAnsi="Times New Roman" w:cs="Times New Roman"/>
                <w:b/>
                <w:bCs/>
                <w:color w:val="262626" w:themeColor="accent6" w:themeShade="80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bCs/>
                <w:color w:val="262626" w:themeColor="accent6" w:themeShade="80"/>
                <w:sz w:val="20"/>
                <w:szCs w:val="20"/>
              </w:rPr>
              <w:t>Telefon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A5D23" w14:textId="77777777" w:rsidR="00E569BB" w:rsidRPr="00C55F2D" w:rsidRDefault="00E569BB" w:rsidP="00E569BB">
            <w:pPr>
              <w:pStyle w:val="Nagwek6"/>
              <w:spacing w:line="276" w:lineRule="auto"/>
              <w:rPr>
                <w:rFonts w:ascii="Times New Roman" w:eastAsia="MS Gothic" w:hAnsi="Times New Roman" w:cs="Times New Roman"/>
                <w:b/>
                <w:bCs/>
                <w:i/>
                <w:iCs/>
                <w:color w:val="1F4D78"/>
              </w:rPr>
            </w:pPr>
          </w:p>
        </w:tc>
      </w:tr>
    </w:tbl>
    <w:p w14:paraId="738610EB" w14:textId="77777777" w:rsidR="00E569BB" w:rsidRPr="00C55F2D" w:rsidRDefault="00E569BB" w:rsidP="00E569BB">
      <w:pPr>
        <w:pStyle w:val="Akapitzlist"/>
        <w:spacing w:line="276" w:lineRule="auto"/>
        <w:ind w:left="0" w:right="-284"/>
        <w:jc w:val="both"/>
        <w:rPr>
          <w:rFonts w:ascii="Times New Roman" w:hAnsi="Times New Roman" w:cs="Times New Roman"/>
          <w:i/>
        </w:rPr>
      </w:pPr>
    </w:p>
    <w:p w14:paraId="637805D2" w14:textId="77777777" w:rsidR="00E569BB" w:rsidRPr="00C55F2D" w:rsidRDefault="00E569BB" w:rsidP="00E569BB">
      <w:pPr>
        <w:pStyle w:val="Akapitzlist"/>
        <w:spacing w:line="276" w:lineRule="auto"/>
        <w:ind w:left="0" w:right="-284"/>
        <w:jc w:val="both"/>
        <w:rPr>
          <w:rFonts w:ascii="Times New Roman" w:hAnsi="Times New Roman" w:cs="Times New Roman"/>
          <w:i/>
        </w:rPr>
      </w:pPr>
    </w:p>
    <w:p w14:paraId="1BB12080" w14:textId="77777777" w:rsidR="00E569BB" w:rsidRPr="00C55F2D" w:rsidRDefault="00E569BB" w:rsidP="00E569BB">
      <w:pPr>
        <w:pStyle w:val="Nagwek1"/>
        <w:tabs>
          <w:tab w:val="center" w:pos="1692"/>
        </w:tabs>
        <w:spacing w:after="0" w:line="276" w:lineRule="auto"/>
        <w:ind w:left="-15"/>
        <w:rPr>
          <w:rFonts w:ascii="Times New Roman" w:hAnsi="Times New Roman" w:cs="Times New Roman"/>
          <w:color w:val="244061"/>
          <w:sz w:val="28"/>
        </w:rPr>
      </w:pPr>
      <w:r w:rsidRPr="00C55F2D">
        <w:rPr>
          <w:rFonts w:ascii="Times New Roman" w:hAnsi="Times New Roman" w:cs="Times New Roman"/>
          <w:color w:val="244061"/>
          <w:sz w:val="28"/>
        </w:rPr>
        <w:t>II. PODSTAWOWE INFORMACJE O PROPOZYCJI</w:t>
      </w:r>
    </w:p>
    <w:p w14:paraId="463F29E8" w14:textId="77777777" w:rsidR="00E569BB" w:rsidRPr="003C58F1" w:rsidRDefault="00E569BB" w:rsidP="00E569BB">
      <w:pPr>
        <w:pStyle w:val="Akapitzlist"/>
        <w:spacing w:line="276" w:lineRule="auto"/>
        <w:ind w:left="-425" w:right="-284"/>
        <w:jc w:val="both"/>
        <w:rPr>
          <w:i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E569BB" w:rsidRPr="00C55F2D" w14:paraId="7BC760DA" w14:textId="77777777" w:rsidTr="00E569BB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2F2F2F" w:themeFill="accent5" w:themeFillShade="80"/>
          </w:tcPr>
          <w:p w14:paraId="000839D5" w14:textId="77777777" w:rsidR="00E569BB" w:rsidRPr="00C55F2D" w:rsidRDefault="00E569BB" w:rsidP="00E569BB">
            <w:pPr>
              <w:pStyle w:val="Nagwek6"/>
              <w:keepNext w:val="0"/>
              <w:keepLines w:val="0"/>
              <w:numPr>
                <w:ilvl w:val="0"/>
                <w:numId w:val="40"/>
              </w:numPr>
              <w:spacing w:before="0" w:line="276" w:lineRule="auto"/>
              <w:ind w:left="261" w:hanging="26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 xml:space="preserve">Podstawowe informacje o propozycji </w:t>
            </w:r>
          </w:p>
        </w:tc>
      </w:tr>
      <w:tr w:rsidR="00E569BB" w:rsidRPr="00C55F2D" w14:paraId="1A534343" w14:textId="77777777" w:rsidTr="00E569BB">
        <w:trPr>
          <w:trHeight w:val="332"/>
          <w:jc w:val="center"/>
        </w:trPr>
        <w:tc>
          <w:tcPr>
            <w:tcW w:w="9810" w:type="dxa"/>
            <w:tcBorders>
              <w:bottom w:val="nil"/>
            </w:tcBorders>
            <w:shd w:val="clear" w:color="auto" w:fill="808080" w:themeFill="accent4"/>
          </w:tcPr>
          <w:p w14:paraId="10AC62B3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 xml:space="preserve">Tytuł </w:t>
            </w:r>
          </w:p>
        </w:tc>
      </w:tr>
      <w:tr w:rsidR="00E569BB" w:rsidRPr="00C55F2D" w14:paraId="4BC10752" w14:textId="77777777" w:rsidTr="00E569BB">
        <w:trPr>
          <w:trHeight w:val="632"/>
          <w:jc w:val="center"/>
        </w:trPr>
        <w:tc>
          <w:tcPr>
            <w:tcW w:w="981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DBB3AC5" w14:textId="77777777" w:rsidR="00E569BB" w:rsidRPr="00C55F2D" w:rsidRDefault="00E569BB" w:rsidP="00E569BB">
            <w:pPr>
              <w:spacing w:line="276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C55F2D">
              <w:rPr>
                <w:rFonts w:ascii="Times New Roman" w:hAnsi="Times New Roman" w:cs="Times New Roman"/>
                <w:i/>
                <w:szCs w:val="20"/>
              </w:rPr>
              <w:t>Limit znaków: maksymalnie 300 znaków bez spacji</w:t>
            </w:r>
          </w:p>
          <w:p w14:paraId="3B7B4B86" w14:textId="77777777" w:rsidR="00E569BB" w:rsidRPr="00C55F2D" w:rsidRDefault="00E569BB" w:rsidP="00E569BB">
            <w:pPr>
              <w:spacing w:line="276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E569BB" w:rsidRPr="00C55F2D" w14:paraId="7A2E6ED2" w14:textId="77777777" w:rsidTr="00E569BB">
        <w:trPr>
          <w:trHeight w:val="320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808080" w:themeFill="accent4"/>
          </w:tcPr>
          <w:p w14:paraId="4C983406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Akronim</w:t>
            </w:r>
          </w:p>
        </w:tc>
      </w:tr>
      <w:tr w:rsidR="00E569BB" w:rsidRPr="00C55F2D" w14:paraId="19F54BB9" w14:textId="77777777" w:rsidTr="00E569BB">
        <w:trPr>
          <w:trHeight w:val="410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6EC9CB" w14:textId="77777777" w:rsidR="00E569BB" w:rsidRPr="00C55F2D" w:rsidRDefault="00E569BB" w:rsidP="00E569BB">
            <w:pPr>
              <w:spacing w:after="0" w:line="276" w:lineRule="auto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C55F2D">
              <w:rPr>
                <w:rFonts w:ascii="Times New Roman" w:hAnsi="Times New Roman" w:cs="Times New Roman"/>
                <w:i/>
                <w:iCs/>
                <w:szCs w:val="20"/>
              </w:rPr>
              <w:t>Limit znaków: maksymalnie 10 znaków bez spacji</w:t>
            </w:r>
          </w:p>
          <w:p w14:paraId="3A0FF5F2" w14:textId="77777777" w:rsidR="00E569BB" w:rsidRPr="00C55F2D" w:rsidRDefault="00E569BB" w:rsidP="00E569BB">
            <w:pPr>
              <w:spacing w:after="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</w:rPr>
            </w:pPr>
          </w:p>
        </w:tc>
      </w:tr>
      <w:tr w:rsidR="00E569BB" w:rsidRPr="00C55F2D" w14:paraId="405EE371" w14:textId="77777777" w:rsidTr="00E569BB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808080" w:themeFill="accent4"/>
          </w:tcPr>
          <w:p w14:paraId="00BDAF83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Streszczenie </w:t>
            </w:r>
          </w:p>
        </w:tc>
      </w:tr>
      <w:tr w:rsidR="00E569BB" w:rsidRPr="00C55F2D" w14:paraId="6DBC3F04" w14:textId="77777777" w:rsidTr="00E569BB">
        <w:trPr>
          <w:trHeight w:val="2505"/>
          <w:jc w:val="center"/>
        </w:trPr>
        <w:tc>
          <w:tcPr>
            <w:tcW w:w="9810" w:type="dxa"/>
            <w:tcBorders>
              <w:bottom w:val="single" w:sz="4" w:space="0" w:color="112F51" w:themeColor="accent1" w:themeShade="BF"/>
            </w:tcBorders>
            <w:shd w:val="clear" w:color="auto" w:fill="FFFFFF" w:themeFill="background1"/>
          </w:tcPr>
          <w:p w14:paraId="22FAFA30" w14:textId="77777777" w:rsidR="00E569BB" w:rsidRPr="00C55F2D" w:rsidRDefault="00E569BB" w:rsidP="00E569BB">
            <w:pPr>
              <w:spacing w:line="276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C55F2D">
              <w:rPr>
                <w:rFonts w:ascii="Times New Roman" w:hAnsi="Times New Roman" w:cs="Times New Roman"/>
                <w:i/>
                <w:szCs w:val="20"/>
              </w:rPr>
              <w:t>Limit znaków: maksymalnie 1200 znaków bez spacji</w:t>
            </w:r>
          </w:p>
          <w:p w14:paraId="5630AD66" w14:textId="77777777" w:rsidR="00E569BB" w:rsidRPr="00C55F2D" w:rsidRDefault="00E569BB" w:rsidP="00E569BB">
            <w:pPr>
              <w:spacing w:line="276" w:lineRule="auto"/>
              <w:rPr>
                <w:rFonts w:ascii="Times New Roman" w:hAnsi="Times New Roman" w:cs="Times New Roman"/>
                <w:i/>
                <w:szCs w:val="20"/>
              </w:rPr>
            </w:pPr>
          </w:p>
          <w:p w14:paraId="61829076" w14:textId="77777777" w:rsidR="00E569BB" w:rsidRPr="00C55F2D" w:rsidRDefault="00E569BB" w:rsidP="00E569BB">
            <w:pPr>
              <w:spacing w:line="276" w:lineRule="auto"/>
              <w:rPr>
                <w:rFonts w:ascii="Times New Roman" w:hAnsi="Times New Roman" w:cs="Times New Roman"/>
                <w:i/>
                <w:szCs w:val="20"/>
              </w:rPr>
            </w:pPr>
          </w:p>
          <w:p w14:paraId="2BA226A1" w14:textId="77777777" w:rsidR="00E569BB" w:rsidRPr="00C55F2D" w:rsidRDefault="00E569BB" w:rsidP="00E569BB">
            <w:pPr>
              <w:spacing w:line="276" w:lineRule="auto"/>
              <w:rPr>
                <w:rFonts w:ascii="Times New Roman" w:hAnsi="Times New Roman" w:cs="Times New Roman"/>
                <w:i/>
                <w:szCs w:val="20"/>
              </w:rPr>
            </w:pPr>
          </w:p>
          <w:p w14:paraId="17AD93B2" w14:textId="77777777" w:rsidR="00E569BB" w:rsidRPr="00C55F2D" w:rsidRDefault="00E569BB" w:rsidP="00E569BB">
            <w:pPr>
              <w:spacing w:line="276" w:lineRule="auto"/>
              <w:rPr>
                <w:rFonts w:ascii="Times New Roman" w:hAnsi="Times New Roman" w:cs="Times New Roman"/>
                <w:i/>
                <w:szCs w:val="20"/>
              </w:rPr>
            </w:pPr>
          </w:p>
          <w:p w14:paraId="0DE4B5B7" w14:textId="77777777" w:rsidR="00E569BB" w:rsidRPr="00C55F2D" w:rsidRDefault="00E569BB" w:rsidP="00E569BB">
            <w:pPr>
              <w:spacing w:line="276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E569BB" w:rsidRPr="00C55F2D" w14:paraId="19CE857B" w14:textId="77777777" w:rsidTr="00E569BB">
        <w:trPr>
          <w:trHeight w:val="373"/>
          <w:jc w:val="center"/>
        </w:trPr>
        <w:tc>
          <w:tcPr>
            <w:tcW w:w="9810" w:type="dxa"/>
            <w:tcBorders>
              <w:top w:val="single" w:sz="4" w:space="0" w:color="112F51" w:themeColor="accent1" w:themeShade="BF"/>
              <w:left w:val="single" w:sz="4" w:space="0" w:color="112F51" w:themeColor="accent1" w:themeShade="BF"/>
              <w:bottom w:val="single" w:sz="4" w:space="0" w:color="112F51" w:themeColor="accent1" w:themeShade="BF"/>
              <w:right w:val="single" w:sz="4" w:space="0" w:color="112F51" w:themeColor="accent1" w:themeShade="BF"/>
            </w:tcBorders>
            <w:shd w:val="clear" w:color="auto" w:fill="808080" w:themeFill="accent4"/>
          </w:tcPr>
          <w:p w14:paraId="0F9866D0" w14:textId="77777777" w:rsidR="00E569BB" w:rsidRPr="00C55F2D" w:rsidRDefault="00E569BB" w:rsidP="00E569BB">
            <w:pPr>
              <w:pStyle w:val="Nagwek6"/>
              <w:spacing w:before="0"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Słowa kluczowe</w:t>
            </w:r>
          </w:p>
        </w:tc>
      </w:tr>
      <w:tr w:rsidR="00E569BB" w:rsidRPr="00C55F2D" w14:paraId="7CC3A615" w14:textId="77777777" w:rsidTr="00E569BB">
        <w:trPr>
          <w:trHeight w:val="709"/>
          <w:jc w:val="center"/>
        </w:trPr>
        <w:tc>
          <w:tcPr>
            <w:tcW w:w="9810" w:type="dxa"/>
            <w:tcBorders>
              <w:top w:val="single" w:sz="4" w:space="0" w:color="112F51" w:themeColor="accent1" w:themeShade="BF"/>
              <w:bottom w:val="single" w:sz="4" w:space="0" w:color="112F51" w:themeColor="accent1" w:themeShade="BF"/>
            </w:tcBorders>
            <w:shd w:val="clear" w:color="auto" w:fill="FFFFFF" w:themeFill="background1"/>
          </w:tcPr>
          <w:p w14:paraId="42369647" w14:textId="77777777" w:rsidR="00E569BB" w:rsidRPr="00C55F2D" w:rsidRDefault="00E569BB" w:rsidP="00E569BB">
            <w:pPr>
              <w:spacing w:after="0" w:line="276" w:lineRule="auto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C55F2D">
              <w:rPr>
                <w:rFonts w:ascii="Times New Roman" w:hAnsi="Times New Roman" w:cs="Times New Roman"/>
                <w:i/>
                <w:iCs/>
                <w:szCs w:val="20"/>
              </w:rPr>
              <w:t>Limit: max 5 słów kluczowych</w:t>
            </w:r>
          </w:p>
        </w:tc>
      </w:tr>
      <w:tr w:rsidR="00E569BB" w:rsidRPr="00C55F2D" w14:paraId="0FBA6F18" w14:textId="77777777" w:rsidTr="00E569BB">
        <w:trPr>
          <w:trHeight w:val="405"/>
          <w:jc w:val="center"/>
        </w:trPr>
        <w:tc>
          <w:tcPr>
            <w:tcW w:w="9810" w:type="dxa"/>
            <w:tcBorders>
              <w:top w:val="single" w:sz="4" w:space="0" w:color="112F51" w:themeColor="accent1" w:themeShade="BF"/>
              <w:left w:val="single" w:sz="4" w:space="0" w:color="112F51" w:themeColor="accent1" w:themeShade="BF"/>
              <w:bottom w:val="single" w:sz="4" w:space="0" w:color="112F51" w:themeColor="accent1" w:themeShade="BF"/>
              <w:right w:val="single" w:sz="4" w:space="0" w:color="112F51" w:themeColor="accent1" w:themeShade="BF"/>
            </w:tcBorders>
            <w:shd w:val="clear" w:color="auto" w:fill="808080" w:themeFill="accent4"/>
          </w:tcPr>
          <w:p w14:paraId="4ADBF2F5" w14:textId="77777777" w:rsidR="00E569BB" w:rsidRPr="00C55F2D" w:rsidRDefault="00E569BB" w:rsidP="00E569BB">
            <w:pPr>
              <w:pStyle w:val="Nagwek6"/>
              <w:spacing w:before="0"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Klasyfikacja Propozycji wg OECD</w:t>
            </w:r>
          </w:p>
        </w:tc>
      </w:tr>
      <w:tr w:rsidR="00E569BB" w:rsidRPr="00C55F2D" w14:paraId="66204FF1" w14:textId="77777777" w:rsidTr="00E569BB">
        <w:trPr>
          <w:trHeight w:val="709"/>
          <w:jc w:val="center"/>
        </w:trPr>
        <w:tc>
          <w:tcPr>
            <w:tcW w:w="9810" w:type="dxa"/>
            <w:tcBorders>
              <w:top w:val="single" w:sz="4" w:space="0" w:color="112F51" w:themeColor="accent1" w:themeShade="BF"/>
              <w:bottom w:val="single" w:sz="4" w:space="0" w:color="auto"/>
            </w:tcBorders>
            <w:shd w:val="clear" w:color="auto" w:fill="FFFFFF" w:themeFill="background1"/>
          </w:tcPr>
          <w:p w14:paraId="2DBF0D7D" w14:textId="77777777" w:rsidR="00E569BB" w:rsidRPr="00C55F2D" w:rsidRDefault="00E569BB" w:rsidP="00E569BB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</w:tbl>
    <w:p w14:paraId="6B62F1B3" w14:textId="77777777" w:rsidR="00E569BB" w:rsidRPr="003C58F1" w:rsidRDefault="00E569BB" w:rsidP="00E569BB">
      <w:pPr>
        <w:spacing w:line="276" w:lineRule="auto"/>
      </w:pPr>
    </w:p>
    <w:p w14:paraId="02F2C34E" w14:textId="77777777" w:rsidR="00E569BB" w:rsidRPr="003C58F1" w:rsidRDefault="00E569BB" w:rsidP="00E569BB">
      <w:pPr>
        <w:spacing w:line="276" w:lineRule="auto"/>
      </w:pPr>
    </w:p>
    <w:p w14:paraId="680A4E5D" w14:textId="77777777" w:rsidR="00E569BB" w:rsidRDefault="00E569BB" w:rsidP="00E569BB">
      <w:pPr>
        <w:shd w:val="clear" w:color="auto" w:fill="FFFFFF"/>
        <w:spacing w:line="276" w:lineRule="auto"/>
        <w:jc w:val="both"/>
      </w:pPr>
    </w:p>
    <w:p w14:paraId="19219836" w14:textId="77777777" w:rsidR="00E569BB" w:rsidRPr="00C55F2D" w:rsidRDefault="00E569BB" w:rsidP="00E569BB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</w:p>
    <w:p w14:paraId="296FEF7D" w14:textId="77777777" w:rsidR="00E569BB" w:rsidRPr="00C55F2D" w:rsidRDefault="00E569BB" w:rsidP="00E569BB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</w:p>
    <w:p w14:paraId="1519548D" w14:textId="77777777" w:rsidR="00E569BB" w:rsidRPr="00C55F2D" w:rsidRDefault="00656EA9" w:rsidP="00656EA9">
      <w:pPr>
        <w:pStyle w:val="Nagwek1"/>
        <w:tabs>
          <w:tab w:val="center" w:pos="1692"/>
        </w:tabs>
        <w:spacing w:after="0" w:line="276" w:lineRule="auto"/>
        <w:ind w:left="-15"/>
        <w:rPr>
          <w:rFonts w:ascii="Times New Roman" w:hAnsi="Times New Roman" w:cs="Times New Roman"/>
          <w:color w:val="244061"/>
          <w:sz w:val="28"/>
        </w:rPr>
      </w:pPr>
      <w:r w:rsidRPr="00C55F2D">
        <w:rPr>
          <w:rFonts w:ascii="Times New Roman" w:hAnsi="Times New Roman" w:cs="Times New Roman"/>
          <w:color w:val="244061"/>
          <w:sz w:val="28"/>
        </w:rPr>
        <w:t xml:space="preserve">III. </w:t>
      </w:r>
      <w:r w:rsidR="00E569BB" w:rsidRPr="00C55F2D">
        <w:rPr>
          <w:rFonts w:ascii="Times New Roman" w:hAnsi="Times New Roman" w:cs="Times New Roman"/>
          <w:color w:val="244061"/>
          <w:sz w:val="28"/>
        </w:rPr>
        <w:t>OPIS PROPOZYCJI</w:t>
      </w:r>
    </w:p>
    <w:p w14:paraId="7194DBDC" w14:textId="77777777" w:rsidR="00656EA9" w:rsidRPr="00C55F2D" w:rsidRDefault="00656EA9" w:rsidP="00656EA9">
      <w:pPr>
        <w:rPr>
          <w:rFonts w:ascii="Times New Roman" w:hAnsi="Times New Roman" w:cs="Times New Roman"/>
        </w:rPr>
      </w:pP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410"/>
        <w:gridCol w:w="2335"/>
      </w:tblGrid>
      <w:tr w:rsidR="00E569BB" w:rsidRPr="00C55F2D" w14:paraId="5520ADBE" w14:textId="77777777" w:rsidTr="00E569BB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2F2F2F" w:themeFill="accent5" w:themeFillShade="80"/>
          </w:tcPr>
          <w:p w14:paraId="7F92B2DB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1. Uzasadnienie potrzeby podjęcia prac w proponowanym zakresie</w:t>
            </w:r>
          </w:p>
        </w:tc>
      </w:tr>
      <w:tr w:rsidR="00E569BB" w:rsidRPr="00C55F2D" w14:paraId="0F8DBFB2" w14:textId="77777777" w:rsidTr="00E569BB">
        <w:trPr>
          <w:trHeight w:val="315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808080" w:themeFill="accent4"/>
          </w:tcPr>
          <w:p w14:paraId="49561CD6" w14:textId="77777777" w:rsidR="00E569BB" w:rsidRPr="00C55F2D" w:rsidRDefault="00E569BB" w:rsidP="00E569B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>Cel Propozycji</w:t>
            </w:r>
          </w:p>
        </w:tc>
      </w:tr>
      <w:tr w:rsidR="00E569BB" w:rsidRPr="00C55F2D" w14:paraId="19C66BE0" w14:textId="77777777" w:rsidTr="00E569BB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026AD68" w14:textId="77777777" w:rsidR="00E569BB" w:rsidRPr="00C55F2D" w:rsidRDefault="00E569BB" w:rsidP="00E569BB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Opis (</w:t>
            </w:r>
            <w:r w:rsidRPr="00C55F2D">
              <w:rPr>
                <w:rFonts w:ascii="Times New Roman" w:hAnsi="Times New Roman" w:cs="Times New Roman"/>
                <w:i/>
                <w:iCs/>
              </w:rPr>
              <w:t>maksymalnie 1200 znaków):</w:t>
            </w:r>
          </w:p>
          <w:p w14:paraId="769D0D3C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E569BB" w:rsidRPr="00C55F2D" w14:paraId="65FDE202" w14:textId="77777777" w:rsidTr="00E569BB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808080" w:themeFill="accent4"/>
          </w:tcPr>
          <w:p w14:paraId="09657F9A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>Powiązanie celu Propozycji z celami Programu</w:t>
            </w:r>
          </w:p>
        </w:tc>
      </w:tr>
      <w:tr w:rsidR="00E569BB" w:rsidRPr="00C55F2D" w14:paraId="319DC2E0" w14:textId="77777777" w:rsidTr="00E569BB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995D47E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55F2D">
              <w:rPr>
                <w:rFonts w:ascii="Times New Roman" w:hAnsi="Times New Roman" w:cs="Times New Roman"/>
                <w:i/>
                <w:iCs/>
              </w:rPr>
              <w:t>Opis (maksymalnie 600 znaków):</w:t>
            </w:r>
          </w:p>
          <w:p w14:paraId="54CD245A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E569BB" w:rsidRPr="00C55F2D" w14:paraId="54109588" w14:textId="77777777" w:rsidTr="00E569BB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808080" w:themeFill="accent4"/>
          </w:tcPr>
          <w:p w14:paraId="7A9639B4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Zidentyfikowane wyzwanie/wyzwania, których rozwiązanie ma być wynikiem projektu zamawianego </w:t>
            </w:r>
          </w:p>
        </w:tc>
      </w:tr>
      <w:tr w:rsidR="00E569BB" w:rsidRPr="00C55F2D" w14:paraId="5FFB9F60" w14:textId="77777777" w:rsidTr="00E569BB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A59718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Opis </w:t>
            </w:r>
            <w:r w:rsidRPr="00C55F2D">
              <w:rPr>
                <w:rFonts w:ascii="Times New Roman" w:hAnsi="Times New Roman" w:cs="Times New Roman"/>
                <w:i/>
                <w:iCs/>
              </w:rPr>
              <w:t>(maksymalnie 4000 znaków):</w:t>
            </w:r>
          </w:p>
          <w:p w14:paraId="1231BE67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E569BB" w:rsidRPr="00C55F2D" w14:paraId="716EB0C1" w14:textId="77777777" w:rsidTr="00E569BB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808080" w:themeFill="accent4"/>
          </w:tcPr>
          <w:p w14:paraId="352AA3F0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>Istotność opracowania rozwiązania i skala wyzwania</w:t>
            </w:r>
          </w:p>
        </w:tc>
      </w:tr>
      <w:tr w:rsidR="00E569BB" w:rsidRPr="00C55F2D" w14:paraId="32E078E8" w14:textId="77777777" w:rsidTr="00E569BB">
        <w:trPr>
          <w:trHeight w:val="332"/>
          <w:jc w:val="center"/>
        </w:trPr>
        <w:tc>
          <w:tcPr>
            <w:tcW w:w="9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84575B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55F2D">
              <w:rPr>
                <w:rFonts w:ascii="Times New Roman" w:hAnsi="Times New Roman" w:cs="Times New Roman"/>
                <w:i/>
                <w:iCs/>
              </w:rPr>
              <w:t>Opis (maksymalnie 4000 znaków):</w:t>
            </w:r>
          </w:p>
          <w:p w14:paraId="36FEB5B0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69BB" w:rsidRPr="00C55F2D" w14:paraId="7AD85E8F" w14:textId="77777777" w:rsidTr="00E569BB">
        <w:trPr>
          <w:trHeight w:val="338"/>
          <w:jc w:val="center"/>
        </w:trPr>
        <w:tc>
          <w:tcPr>
            <w:tcW w:w="9985" w:type="dxa"/>
            <w:gridSpan w:val="3"/>
            <w:shd w:val="clear" w:color="auto" w:fill="002060"/>
          </w:tcPr>
          <w:p w14:paraId="2C5AA997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C55F2D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2. Dostępne rozwiązania i wartość dodana rezultatów projektu zamawianego</w:t>
            </w:r>
          </w:p>
        </w:tc>
      </w:tr>
      <w:tr w:rsidR="00E569BB" w:rsidRPr="00C55F2D" w14:paraId="5883962B" w14:textId="77777777" w:rsidTr="00E569BB">
        <w:trPr>
          <w:trHeight w:val="390"/>
          <w:jc w:val="center"/>
        </w:trPr>
        <w:tc>
          <w:tcPr>
            <w:tcW w:w="9985" w:type="dxa"/>
            <w:gridSpan w:val="3"/>
            <w:shd w:val="clear" w:color="auto" w:fill="808080" w:themeFill="accent4"/>
          </w:tcPr>
          <w:p w14:paraId="22A29567" w14:textId="77777777" w:rsidR="00E569BB" w:rsidRPr="00C55F2D" w:rsidRDefault="00E569BB" w:rsidP="00E569B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>Dostępne rozwiązania i ich parametry</w:t>
            </w:r>
          </w:p>
        </w:tc>
      </w:tr>
      <w:tr w:rsidR="00E569BB" w:rsidRPr="00C55F2D" w14:paraId="3311381C" w14:textId="77777777" w:rsidTr="00E569BB">
        <w:trPr>
          <w:trHeight w:val="615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36AEFEA3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Opis (</w:t>
            </w:r>
            <w:r w:rsidRPr="00C55F2D">
              <w:rPr>
                <w:rFonts w:ascii="Times New Roman" w:hAnsi="Times New Roman" w:cs="Times New Roman"/>
                <w:i/>
                <w:iCs/>
              </w:rPr>
              <w:t>maksymalnie 2600 znaków):</w:t>
            </w:r>
          </w:p>
          <w:p w14:paraId="30D7AA69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69BB" w:rsidRPr="00C55F2D" w14:paraId="1595BD1C" w14:textId="77777777" w:rsidTr="00E569BB">
        <w:trPr>
          <w:trHeight w:val="405"/>
          <w:jc w:val="center"/>
        </w:trPr>
        <w:tc>
          <w:tcPr>
            <w:tcW w:w="9985" w:type="dxa"/>
            <w:gridSpan w:val="3"/>
            <w:shd w:val="clear" w:color="auto" w:fill="808080" w:themeFill="accent4"/>
          </w:tcPr>
          <w:p w14:paraId="1974302E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>Uzasadnienie potrzeby opracowania nowego rozwiązania</w:t>
            </w:r>
          </w:p>
        </w:tc>
      </w:tr>
      <w:tr w:rsidR="00E569BB" w:rsidRPr="00C55F2D" w14:paraId="07F8107A" w14:textId="77777777" w:rsidTr="00E569BB">
        <w:trPr>
          <w:trHeight w:val="1077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756D2EA6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Opis (</w:t>
            </w:r>
            <w:r w:rsidRPr="00C55F2D">
              <w:rPr>
                <w:rFonts w:ascii="Times New Roman" w:hAnsi="Times New Roman" w:cs="Times New Roman"/>
                <w:i/>
                <w:iCs/>
              </w:rPr>
              <w:t>maksymalnie 2600 znaków):</w:t>
            </w:r>
          </w:p>
          <w:p w14:paraId="7196D064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69BB" w:rsidRPr="00C55F2D" w14:paraId="6A82E87E" w14:textId="77777777" w:rsidTr="00E569BB">
        <w:trPr>
          <w:trHeight w:val="390"/>
          <w:jc w:val="center"/>
        </w:trPr>
        <w:tc>
          <w:tcPr>
            <w:tcW w:w="9985" w:type="dxa"/>
            <w:gridSpan w:val="3"/>
            <w:shd w:val="clear" w:color="auto" w:fill="808080" w:themeFill="accent4"/>
          </w:tcPr>
          <w:p w14:paraId="32074F66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>Wartość dodana rozwiązania opracowanego w ramach projektu zamawianego</w:t>
            </w:r>
          </w:p>
        </w:tc>
      </w:tr>
      <w:tr w:rsidR="00E569BB" w:rsidRPr="00C55F2D" w14:paraId="6A76D62A" w14:textId="77777777" w:rsidTr="00E569BB">
        <w:trPr>
          <w:trHeight w:val="1077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0646F384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Opis (</w:t>
            </w:r>
            <w:r w:rsidRPr="00C55F2D">
              <w:rPr>
                <w:rFonts w:ascii="Times New Roman" w:hAnsi="Times New Roman" w:cs="Times New Roman"/>
                <w:i/>
                <w:iCs/>
              </w:rPr>
              <w:t>maksymalnie 2600 znaków):</w:t>
            </w:r>
          </w:p>
          <w:p w14:paraId="34FF1C98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69BB" w14:paraId="65560CCB" w14:textId="77777777" w:rsidTr="00E569BB">
        <w:trPr>
          <w:trHeight w:val="300"/>
          <w:jc w:val="center"/>
        </w:trPr>
        <w:tc>
          <w:tcPr>
            <w:tcW w:w="9985" w:type="dxa"/>
            <w:gridSpan w:val="3"/>
            <w:shd w:val="clear" w:color="auto" w:fill="808080" w:themeFill="accent4"/>
          </w:tcPr>
          <w:p w14:paraId="6A3858A2" w14:textId="77777777" w:rsidR="00E569BB" w:rsidRPr="00C55F2D" w:rsidRDefault="00E569BB" w:rsidP="00E569B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>Prognozowane efekty wypracowania nowego rozwiązania</w:t>
            </w:r>
          </w:p>
        </w:tc>
      </w:tr>
      <w:tr w:rsidR="00E569BB" w14:paraId="38758BB5" w14:textId="77777777" w:rsidTr="00656EA9">
        <w:trPr>
          <w:trHeight w:val="450"/>
          <w:jc w:val="center"/>
        </w:trPr>
        <w:tc>
          <w:tcPr>
            <w:tcW w:w="5240" w:type="dxa"/>
            <w:shd w:val="clear" w:color="auto" w:fill="E5E5E5" w:themeFill="accent4" w:themeFillTint="33"/>
          </w:tcPr>
          <w:p w14:paraId="5480EF1D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Cs w:val="20"/>
              </w:rPr>
            </w:pPr>
            <w:r w:rsidRPr="00C55F2D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Cs w:val="20"/>
              </w:rPr>
              <w:t>Nazwa</w:t>
            </w:r>
          </w:p>
        </w:tc>
        <w:tc>
          <w:tcPr>
            <w:tcW w:w="4745" w:type="dxa"/>
            <w:gridSpan w:val="2"/>
            <w:shd w:val="clear" w:color="auto" w:fill="E5E5E5" w:themeFill="accent4" w:themeFillTint="33"/>
          </w:tcPr>
          <w:p w14:paraId="0CE29276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Cs w:val="20"/>
              </w:rPr>
            </w:pPr>
            <w:r w:rsidRPr="00C55F2D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Cs w:val="20"/>
              </w:rPr>
              <w:t>Wartość prognozowana</w:t>
            </w:r>
          </w:p>
        </w:tc>
      </w:tr>
      <w:tr w:rsidR="00E569BB" w14:paraId="499602A6" w14:textId="77777777" w:rsidTr="00656EA9">
        <w:trPr>
          <w:trHeight w:val="300"/>
          <w:jc w:val="center"/>
        </w:trPr>
        <w:tc>
          <w:tcPr>
            <w:tcW w:w="9985" w:type="dxa"/>
            <w:gridSpan w:val="3"/>
            <w:shd w:val="clear" w:color="auto" w:fill="E5E5E5" w:themeFill="accent4" w:themeFillTint="33"/>
          </w:tcPr>
          <w:p w14:paraId="5C92EE49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  <w:szCs w:val="20"/>
              </w:rPr>
            </w:pPr>
            <w:r w:rsidRPr="00C55F2D">
              <w:rPr>
                <w:rFonts w:ascii="Times New Roman" w:eastAsiaTheme="minorEastAsia" w:hAnsi="Times New Roman" w:cs="Times New Roman"/>
                <w:b/>
                <w:bCs/>
                <w:color w:val="3E3E3E" w:themeColor="background2" w:themeShade="40"/>
                <w:szCs w:val="20"/>
              </w:rPr>
              <w:t xml:space="preserve">Cel główny: Rozwój polskiego potencjału SI poprzez opracowanie rozwiązań wykorzystujących sztuczną inteligencję i </w:t>
            </w:r>
            <w:proofErr w:type="spellStart"/>
            <w:r w:rsidRPr="00C55F2D">
              <w:rPr>
                <w:rFonts w:ascii="Times New Roman" w:eastAsiaTheme="minorEastAsia" w:hAnsi="Times New Roman" w:cs="Times New Roman"/>
                <w:b/>
                <w:bCs/>
                <w:color w:val="3E3E3E" w:themeColor="background2" w:themeShade="40"/>
                <w:szCs w:val="20"/>
              </w:rPr>
              <w:t>blockchain</w:t>
            </w:r>
            <w:proofErr w:type="spellEnd"/>
            <w:r w:rsidRPr="00C55F2D">
              <w:rPr>
                <w:rFonts w:ascii="Times New Roman" w:eastAsiaTheme="minorEastAsia" w:hAnsi="Times New Roman" w:cs="Times New Roman"/>
                <w:b/>
                <w:bCs/>
                <w:color w:val="3E3E3E" w:themeColor="background2" w:themeShade="40"/>
                <w:szCs w:val="20"/>
              </w:rPr>
              <w:t>, mających bezpośrednie zastosowanie w praktyce</w:t>
            </w:r>
          </w:p>
        </w:tc>
      </w:tr>
      <w:tr w:rsidR="00E569BB" w14:paraId="0366CE17" w14:textId="77777777" w:rsidTr="00E569BB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6BAF3809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55F2D">
              <w:rPr>
                <w:rFonts w:ascii="Times New Roman" w:eastAsiaTheme="minorEastAsia" w:hAnsi="Times New Roman" w:cs="Times New Roman"/>
                <w:color w:val="3E3E3E" w:themeColor="background2" w:themeShade="40"/>
              </w:rPr>
              <w:t>Liczba zastosowanych w praktyce rozwiązań opracowanych w ramach Programu</w:t>
            </w:r>
          </w:p>
        </w:tc>
        <w:tc>
          <w:tcPr>
            <w:tcW w:w="4745" w:type="dxa"/>
            <w:gridSpan w:val="2"/>
            <w:shd w:val="clear" w:color="auto" w:fill="FFFFFF" w:themeFill="background1"/>
          </w:tcPr>
          <w:p w14:paraId="6D072C0D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E569BB" w14:paraId="73F83CB3" w14:textId="77777777" w:rsidTr="00E569BB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493AD689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55F2D">
              <w:rPr>
                <w:rFonts w:ascii="Times New Roman" w:eastAsiaTheme="minorEastAsia" w:hAnsi="Times New Roman" w:cs="Times New Roman"/>
                <w:color w:val="3E3E3E" w:themeColor="background2" w:themeShade="40"/>
              </w:rPr>
              <w:t>Liczba podmiotów (gospodarczych i publicznych) korzystających z rozwiązań opracowanych w ramach Programu</w:t>
            </w:r>
          </w:p>
        </w:tc>
        <w:tc>
          <w:tcPr>
            <w:tcW w:w="4745" w:type="dxa"/>
            <w:gridSpan w:val="2"/>
            <w:shd w:val="clear" w:color="auto" w:fill="FFFFFF" w:themeFill="background1"/>
          </w:tcPr>
          <w:p w14:paraId="48A21919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E569BB" w14:paraId="48D89A00" w14:textId="77777777" w:rsidTr="00E569BB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7B2CD29F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55F2D">
              <w:rPr>
                <w:rFonts w:ascii="Times New Roman" w:eastAsiaTheme="minorEastAsia" w:hAnsi="Times New Roman" w:cs="Times New Roman"/>
                <w:color w:val="3E3E3E" w:themeColor="background2" w:themeShade="40"/>
              </w:rPr>
              <w:t>Liczba osób korzystających z rozwiązań opracowanych w ramach Programu</w:t>
            </w:r>
          </w:p>
        </w:tc>
        <w:tc>
          <w:tcPr>
            <w:tcW w:w="4745" w:type="dxa"/>
            <w:gridSpan w:val="2"/>
            <w:shd w:val="clear" w:color="auto" w:fill="FFFFFF" w:themeFill="background1"/>
          </w:tcPr>
          <w:p w14:paraId="6BD18F9B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E569BB" w14:paraId="1A76BFF2" w14:textId="77777777" w:rsidTr="00656EA9">
        <w:trPr>
          <w:jc w:val="center"/>
        </w:trPr>
        <w:tc>
          <w:tcPr>
            <w:tcW w:w="9985" w:type="dxa"/>
            <w:gridSpan w:val="3"/>
            <w:shd w:val="clear" w:color="auto" w:fill="E5E5E5" w:themeFill="accent4" w:themeFillTint="33"/>
          </w:tcPr>
          <w:p w14:paraId="6F09D2CD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55F2D">
              <w:rPr>
                <w:rFonts w:ascii="Times New Roman" w:eastAsiaTheme="minorEastAsia" w:hAnsi="Times New Roman" w:cs="Times New Roman"/>
                <w:b/>
                <w:bCs/>
                <w:color w:val="3E3E3E" w:themeColor="background2" w:themeShade="40"/>
              </w:rPr>
              <w:t>Cel szczegółowy: Rozwijanie polskiego potencjału badawczego w sztucznej inteligencji</w:t>
            </w:r>
          </w:p>
        </w:tc>
      </w:tr>
      <w:tr w:rsidR="00E569BB" w14:paraId="189A2485" w14:textId="77777777" w:rsidTr="00E569BB">
        <w:trPr>
          <w:trHeight w:val="300"/>
          <w:jc w:val="center"/>
        </w:trPr>
        <w:tc>
          <w:tcPr>
            <w:tcW w:w="5240" w:type="dxa"/>
            <w:shd w:val="clear" w:color="auto" w:fill="FFFFFF" w:themeFill="background1"/>
          </w:tcPr>
          <w:p w14:paraId="390EB71E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55F2D">
              <w:rPr>
                <w:rFonts w:ascii="Times New Roman" w:eastAsiaTheme="minorEastAsia" w:hAnsi="Times New Roman" w:cs="Times New Roman"/>
                <w:color w:val="3E3E3E" w:themeColor="background2" w:themeShade="40"/>
              </w:rPr>
              <w:lastRenderedPageBreak/>
              <w:t>Liczba powstałych w ramach Programu publikacji na wiodących konferencjach dot. sztucznej inteligencji</w:t>
            </w:r>
          </w:p>
        </w:tc>
        <w:tc>
          <w:tcPr>
            <w:tcW w:w="4745" w:type="dxa"/>
            <w:gridSpan w:val="2"/>
            <w:shd w:val="clear" w:color="auto" w:fill="FFFFFF" w:themeFill="background1"/>
          </w:tcPr>
          <w:p w14:paraId="238601FE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E569BB" w14:paraId="24B3F393" w14:textId="77777777" w:rsidTr="00656EA9">
        <w:trPr>
          <w:jc w:val="center"/>
        </w:trPr>
        <w:tc>
          <w:tcPr>
            <w:tcW w:w="9985" w:type="dxa"/>
            <w:gridSpan w:val="3"/>
            <w:shd w:val="clear" w:color="auto" w:fill="E5E5E5" w:themeFill="accent4" w:themeFillTint="33"/>
          </w:tcPr>
          <w:p w14:paraId="637DB1C3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55F2D">
              <w:rPr>
                <w:rFonts w:ascii="Times New Roman" w:eastAsiaTheme="minorEastAsia" w:hAnsi="Times New Roman" w:cs="Times New Roman"/>
                <w:b/>
                <w:bCs/>
                <w:color w:val="3E3E3E" w:themeColor="background2" w:themeShade="40"/>
              </w:rPr>
              <w:t>Cel szczegółowy: Znaczące zwiększenie aktywności rynkowej polskich zespołów informatycznych</w:t>
            </w:r>
          </w:p>
        </w:tc>
      </w:tr>
      <w:tr w:rsidR="00E569BB" w14:paraId="507687D1" w14:textId="77777777" w:rsidTr="00E569BB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4C72E405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55F2D">
              <w:rPr>
                <w:rFonts w:ascii="Times New Roman" w:eastAsiaTheme="minorEastAsia" w:hAnsi="Times New Roman" w:cs="Times New Roman"/>
                <w:color w:val="3E3E3E" w:themeColor="background2" w:themeShade="40"/>
              </w:rPr>
              <w:t>Liczba utworzonych przez badaczy nowych podmiotów gospodarczych oferujących na rynku konkurencyjne rozwiązania opracowane w ramach Programu</w:t>
            </w:r>
          </w:p>
        </w:tc>
        <w:tc>
          <w:tcPr>
            <w:tcW w:w="4745" w:type="dxa"/>
            <w:gridSpan w:val="2"/>
            <w:shd w:val="clear" w:color="auto" w:fill="FFFFFF" w:themeFill="background1"/>
          </w:tcPr>
          <w:p w14:paraId="0F3CABC7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E569BB" w14:paraId="63AF24FA" w14:textId="77777777" w:rsidTr="00656EA9">
        <w:trPr>
          <w:jc w:val="center"/>
        </w:trPr>
        <w:tc>
          <w:tcPr>
            <w:tcW w:w="9985" w:type="dxa"/>
            <w:gridSpan w:val="3"/>
            <w:shd w:val="clear" w:color="auto" w:fill="E5E5E5" w:themeFill="accent4" w:themeFillTint="33"/>
          </w:tcPr>
          <w:p w14:paraId="213EFD26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55F2D">
              <w:rPr>
                <w:rFonts w:ascii="Times New Roman" w:eastAsiaTheme="minorEastAsia" w:hAnsi="Times New Roman" w:cs="Times New Roman"/>
                <w:b/>
                <w:bCs/>
                <w:color w:val="3E3E3E" w:themeColor="background2" w:themeShade="40"/>
              </w:rPr>
              <w:t>Cel szczegółowy: Zastosowanie sieci neuronowych w robotyce i automatyzacji</w:t>
            </w:r>
          </w:p>
        </w:tc>
      </w:tr>
      <w:tr w:rsidR="00E569BB" w14:paraId="7E44B301" w14:textId="77777777" w:rsidTr="00E569BB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1AABE3B8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55F2D">
              <w:rPr>
                <w:rFonts w:ascii="Times New Roman" w:eastAsiaTheme="minorEastAsia" w:hAnsi="Times New Roman" w:cs="Times New Roman"/>
                <w:color w:val="3E3E3E" w:themeColor="background2" w:themeShade="40"/>
              </w:rPr>
              <w:t>Liczba rozwiązań gotowych do produkcji na skalę przemysłową</w:t>
            </w:r>
          </w:p>
        </w:tc>
        <w:tc>
          <w:tcPr>
            <w:tcW w:w="4745" w:type="dxa"/>
            <w:gridSpan w:val="2"/>
            <w:shd w:val="clear" w:color="auto" w:fill="FFFFFF" w:themeFill="background1"/>
          </w:tcPr>
          <w:p w14:paraId="5B08B5D1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E569BB" w14:paraId="421C27EF" w14:textId="77777777" w:rsidTr="00656EA9">
        <w:trPr>
          <w:jc w:val="center"/>
        </w:trPr>
        <w:tc>
          <w:tcPr>
            <w:tcW w:w="9985" w:type="dxa"/>
            <w:gridSpan w:val="3"/>
            <w:shd w:val="clear" w:color="auto" w:fill="E5E5E5" w:themeFill="accent4" w:themeFillTint="33"/>
          </w:tcPr>
          <w:p w14:paraId="217065EE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55F2D">
              <w:rPr>
                <w:rFonts w:ascii="Times New Roman" w:eastAsiaTheme="minorEastAsia" w:hAnsi="Times New Roman" w:cs="Times New Roman"/>
                <w:b/>
                <w:bCs/>
                <w:color w:val="3E3E3E" w:themeColor="background2" w:themeShade="40"/>
              </w:rPr>
              <w:t xml:space="preserve">Cel szczegółowy: Stworzenie narzędzi opartych o technologię </w:t>
            </w:r>
            <w:proofErr w:type="spellStart"/>
            <w:r w:rsidRPr="00C55F2D">
              <w:rPr>
                <w:rFonts w:ascii="Times New Roman" w:eastAsiaTheme="minorEastAsia" w:hAnsi="Times New Roman" w:cs="Times New Roman"/>
                <w:b/>
                <w:bCs/>
                <w:color w:val="3E3E3E" w:themeColor="background2" w:themeShade="40"/>
              </w:rPr>
              <w:t>blockchain</w:t>
            </w:r>
            <w:proofErr w:type="spellEnd"/>
            <w:r w:rsidRPr="00C55F2D">
              <w:rPr>
                <w:rFonts w:ascii="Times New Roman" w:eastAsiaTheme="minorEastAsia" w:hAnsi="Times New Roman" w:cs="Times New Roman"/>
                <w:b/>
                <w:bCs/>
                <w:color w:val="3E3E3E" w:themeColor="background2" w:themeShade="40"/>
              </w:rPr>
              <w:t xml:space="preserve"> przyspieszających rozwój gospodarki cyfrowej</w:t>
            </w:r>
          </w:p>
        </w:tc>
      </w:tr>
      <w:tr w:rsidR="00E569BB" w14:paraId="2B902D65" w14:textId="77777777" w:rsidTr="00E569BB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313AA0F4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55F2D">
              <w:rPr>
                <w:rFonts w:ascii="Times New Roman" w:eastAsiaTheme="minorEastAsia" w:hAnsi="Times New Roman" w:cs="Times New Roman"/>
                <w:color w:val="3E3E3E" w:themeColor="background2" w:themeShade="40"/>
              </w:rPr>
              <w:t>Liczba rozwiązań gotowych do wdrożenia na rynek/ do gospodarki</w:t>
            </w:r>
          </w:p>
        </w:tc>
        <w:tc>
          <w:tcPr>
            <w:tcW w:w="4745" w:type="dxa"/>
            <w:gridSpan w:val="2"/>
            <w:shd w:val="clear" w:color="auto" w:fill="FFFFFF" w:themeFill="background1"/>
          </w:tcPr>
          <w:p w14:paraId="16DEB4AB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E569BB" w14:paraId="4A47F08A" w14:textId="77777777" w:rsidTr="00656EA9">
        <w:trPr>
          <w:jc w:val="center"/>
        </w:trPr>
        <w:tc>
          <w:tcPr>
            <w:tcW w:w="9985" w:type="dxa"/>
            <w:gridSpan w:val="3"/>
            <w:shd w:val="clear" w:color="auto" w:fill="E5E5E5" w:themeFill="accent4" w:themeFillTint="33"/>
          </w:tcPr>
          <w:p w14:paraId="6F036645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55F2D">
              <w:rPr>
                <w:rFonts w:ascii="Times New Roman" w:eastAsiaTheme="minorEastAsia" w:hAnsi="Times New Roman" w:cs="Times New Roman"/>
                <w:b/>
                <w:bCs/>
                <w:color w:val="3E3E3E" w:themeColor="background2" w:themeShade="40"/>
              </w:rPr>
              <w:t>Cel szczegółowy: Stworzenie rozwiązań opartych o uczenie maszynowe podnoszących jakość produktów/ usług i efektywność procesów</w:t>
            </w:r>
          </w:p>
        </w:tc>
      </w:tr>
      <w:tr w:rsidR="00E569BB" w14:paraId="6A478B2E" w14:textId="77777777" w:rsidTr="00E569BB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61ECF96C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55F2D">
              <w:rPr>
                <w:rFonts w:ascii="Times New Roman" w:eastAsiaTheme="minorEastAsia" w:hAnsi="Times New Roman" w:cs="Times New Roman"/>
                <w:color w:val="3E3E3E" w:themeColor="background2" w:themeShade="40"/>
              </w:rPr>
              <w:t>Liczba rozwiązań gotowych do wdrożenia na rynek/ do gospodarki</w:t>
            </w:r>
          </w:p>
        </w:tc>
        <w:tc>
          <w:tcPr>
            <w:tcW w:w="4745" w:type="dxa"/>
            <w:gridSpan w:val="2"/>
            <w:shd w:val="clear" w:color="auto" w:fill="FFFFFF" w:themeFill="background1"/>
          </w:tcPr>
          <w:p w14:paraId="0AD9C6F4" w14:textId="77777777" w:rsidR="00E569BB" w:rsidRPr="00C55F2D" w:rsidRDefault="00E569BB" w:rsidP="00E569BB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E569BB" w14:paraId="62F82364" w14:textId="77777777" w:rsidTr="00656EA9">
        <w:trPr>
          <w:trHeight w:val="390"/>
          <w:jc w:val="center"/>
        </w:trPr>
        <w:tc>
          <w:tcPr>
            <w:tcW w:w="9985" w:type="dxa"/>
            <w:gridSpan w:val="3"/>
            <w:shd w:val="clear" w:color="auto" w:fill="808080" w:themeFill="accent4"/>
          </w:tcPr>
          <w:p w14:paraId="5AD8521A" w14:textId="77777777" w:rsidR="00E569BB" w:rsidRPr="00C55F2D" w:rsidRDefault="00E569BB" w:rsidP="00E569BB">
            <w:pPr>
              <w:tabs>
                <w:tab w:val="num" w:pos="589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eastAsiaTheme="minorEastAsia" w:hAnsi="Times New Roman" w:cs="Times New Roman"/>
                <w:b/>
                <w:color w:val="FFFFFF" w:themeColor="background1"/>
              </w:rPr>
              <w:t>Oczekiwane korzyści gospodarcze, społeczne i inne wynikające z wykorzystania opracowanego rozwiązania</w:t>
            </w:r>
          </w:p>
        </w:tc>
      </w:tr>
      <w:tr w:rsidR="00E569BB" w14:paraId="058904B6" w14:textId="77777777" w:rsidTr="00E569BB">
        <w:trPr>
          <w:trHeight w:val="1077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7E4208BE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</w:rPr>
              <w:t>Opis (</w:t>
            </w:r>
            <w:r w:rsidRPr="00C55F2D">
              <w:rPr>
                <w:rFonts w:ascii="Times New Roman" w:eastAsiaTheme="minorEastAsia" w:hAnsi="Times New Roman" w:cs="Times New Roman"/>
                <w:i/>
                <w:iCs/>
              </w:rPr>
              <w:t>maksymalnie 2600 znaków):</w:t>
            </w:r>
          </w:p>
          <w:p w14:paraId="4B1F511A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E569BB" w:rsidRPr="003C58F1" w14:paraId="37CB6ADB" w14:textId="77777777" w:rsidTr="00E569BB">
        <w:trPr>
          <w:trHeight w:val="378"/>
          <w:jc w:val="center"/>
        </w:trPr>
        <w:tc>
          <w:tcPr>
            <w:tcW w:w="9985" w:type="dxa"/>
            <w:gridSpan w:val="3"/>
            <w:shd w:val="clear" w:color="auto" w:fill="112F51" w:themeFill="text2" w:themeFillShade="BF"/>
          </w:tcPr>
          <w:p w14:paraId="50A39DC7" w14:textId="77777777" w:rsidR="00E569BB" w:rsidRPr="00C55F2D" w:rsidRDefault="00E569BB" w:rsidP="00E569BB">
            <w:pPr>
              <w:pStyle w:val="Nagwek6"/>
              <w:keepNext w:val="0"/>
              <w:keepLines w:val="0"/>
              <w:spacing w:before="0" w:line="276" w:lineRule="auto"/>
              <w:rPr>
                <w:rFonts w:ascii="Times New Roman" w:eastAsiaTheme="minorEastAsia" w:hAnsi="Times New Roman" w:cs="Times New Roman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 w:rsidRPr="00C55F2D">
              <w:rPr>
                <w:rFonts w:ascii="Times New Roman" w:eastAsiaTheme="minorEastAsia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3. Wymagania dla realizowanych projektów</w:t>
            </w:r>
          </w:p>
        </w:tc>
      </w:tr>
      <w:tr w:rsidR="00E569BB" w:rsidRPr="003C58F1" w14:paraId="076D8F80" w14:textId="77777777" w:rsidTr="00656EA9">
        <w:trPr>
          <w:trHeight w:val="397"/>
          <w:jc w:val="center"/>
        </w:trPr>
        <w:tc>
          <w:tcPr>
            <w:tcW w:w="9985" w:type="dxa"/>
            <w:gridSpan w:val="3"/>
            <w:shd w:val="clear" w:color="auto" w:fill="808080" w:themeFill="accent4"/>
          </w:tcPr>
          <w:p w14:paraId="6C058610" w14:textId="77777777" w:rsidR="00E569BB" w:rsidRPr="00C55F2D" w:rsidRDefault="00E569BB" w:rsidP="00E569B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eastAsiaTheme="minorEastAsia" w:hAnsi="Times New Roman" w:cs="Times New Roman"/>
                <w:b/>
                <w:color w:val="FFFFFF" w:themeColor="background1"/>
              </w:rPr>
              <w:t xml:space="preserve">Oczekiwane produkty projektu wraz z formą rozwiązania  </w:t>
            </w:r>
          </w:p>
        </w:tc>
      </w:tr>
      <w:tr w:rsidR="00E569BB" w14:paraId="589A9F41" w14:textId="77777777" w:rsidTr="00E569BB">
        <w:trPr>
          <w:trHeight w:val="1020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51A6294B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Opis (</w:t>
            </w:r>
            <w:r w:rsidRPr="00C55F2D">
              <w:rPr>
                <w:rFonts w:ascii="Times New Roman" w:hAnsi="Times New Roman" w:cs="Times New Roman"/>
                <w:i/>
                <w:iCs/>
              </w:rPr>
              <w:t>maksymalnie 4000 znaków):</w:t>
            </w:r>
          </w:p>
          <w:p w14:paraId="65F9C3DC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E569BB" w14:paraId="235DA192" w14:textId="77777777" w:rsidTr="00656EA9">
        <w:trPr>
          <w:trHeight w:val="375"/>
          <w:jc w:val="center"/>
        </w:trPr>
        <w:tc>
          <w:tcPr>
            <w:tcW w:w="9985" w:type="dxa"/>
            <w:gridSpan w:val="3"/>
            <w:shd w:val="clear" w:color="auto" w:fill="808080" w:themeFill="accent4"/>
          </w:tcPr>
          <w:p w14:paraId="64D28E2D" w14:textId="77777777" w:rsidR="00E569BB" w:rsidRPr="00C55F2D" w:rsidRDefault="00E569BB" w:rsidP="00E569B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FFFFFF" w:themeColor="background1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>Źródło danych na jakich mają być przeprowadzone badania i testy weryfikujące działania algorytmu</w:t>
            </w:r>
          </w:p>
        </w:tc>
      </w:tr>
      <w:tr w:rsidR="00E569BB" w14:paraId="16507DE4" w14:textId="77777777" w:rsidTr="00656EA9">
        <w:trPr>
          <w:trHeight w:val="375"/>
          <w:jc w:val="center"/>
        </w:trPr>
        <w:tc>
          <w:tcPr>
            <w:tcW w:w="5240" w:type="dxa"/>
            <w:shd w:val="clear" w:color="auto" w:fill="E5E5E5" w:themeFill="accent4" w:themeFillTint="33"/>
          </w:tcPr>
          <w:p w14:paraId="5975E25F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000000" w:themeColor="text1"/>
              </w:rPr>
              <w:t>Czy posiadasz dane, na których mają być przeprowadzone badania i testy?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5826E90" w14:textId="77777777" w:rsidR="00E569BB" w:rsidRPr="00C55F2D" w:rsidRDefault="00E569BB" w:rsidP="00E569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2335" w:type="dxa"/>
            <w:shd w:val="clear" w:color="auto" w:fill="FFFFFF" w:themeFill="background1"/>
            <w:vAlign w:val="center"/>
          </w:tcPr>
          <w:p w14:paraId="0F1D0193" w14:textId="77777777" w:rsidR="00E569BB" w:rsidRDefault="00E569BB" w:rsidP="00E569BB">
            <w:pPr>
              <w:jc w:val="center"/>
              <w:rPr>
                <w:color w:val="000000" w:themeColor="text1"/>
              </w:rPr>
            </w:pPr>
            <w:r w:rsidRPr="48FB9AD9">
              <w:rPr>
                <w:color w:val="000000" w:themeColor="text1"/>
              </w:rPr>
              <w:t>NIE</w:t>
            </w:r>
          </w:p>
        </w:tc>
      </w:tr>
      <w:tr w:rsidR="00E569BB" w14:paraId="294BE72F" w14:textId="77777777" w:rsidTr="00E569BB">
        <w:trPr>
          <w:trHeight w:val="1020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7EAF03DD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55F2D">
              <w:rPr>
                <w:rFonts w:ascii="Times New Roman" w:hAnsi="Times New Roman" w:cs="Times New Roman"/>
                <w:i/>
                <w:iCs/>
              </w:rPr>
              <w:t>Opis (maksymalnie 2000 znaków):</w:t>
            </w:r>
          </w:p>
          <w:p w14:paraId="5023141B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E569BB" w14:paraId="0D2023A6" w14:textId="77777777" w:rsidTr="00656EA9">
        <w:trPr>
          <w:jc w:val="center"/>
        </w:trPr>
        <w:tc>
          <w:tcPr>
            <w:tcW w:w="9985" w:type="dxa"/>
            <w:gridSpan w:val="3"/>
            <w:shd w:val="clear" w:color="auto" w:fill="808080" w:themeFill="accent4"/>
          </w:tcPr>
          <w:p w14:paraId="163CF251" w14:textId="77777777" w:rsidR="00E569BB" w:rsidRPr="00C55F2D" w:rsidRDefault="00E569BB" w:rsidP="00E569B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>Warunki realizacji projektu (okres i koszty realizacji każdej z faz, dopuszczalne podmioty)</w:t>
            </w:r>
          </w:p>
        </w:tc>
      </w:tr>
      <w:tr w:rsidR="00E569BB" w14:paraId="39D7668D" w14:textId="77777777" w:rsidTr="00656EA9">
        <w:trPr>
          <w:jc w:val="center"/>
        </w:trPr>
        <w:tc>
          <w:tcPr>
            <w:tcW w:w="5240" w:type="dxa"/>
            <w:vMerge w:val="restart"/>
            <w:shd w:val="clear" w:color="auto" w:fill="E5E5E5" w:themeFill="accent4" w:themeFillTint="33"/>
          </w:tcPr>
          <w:p w14:paraId="3970F08C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000000" w:themeColor="text1"/>
              </w:rPr>
              <w:t>Maksymalna liczba miesięcy realizacji faz</w:t>
            </w:r>
          </w:p>
        </w:tc>
        <w:tc>
          <w:tcPr>
            <w:tcW w:w="2410" w:type="dxa"/>
            <w:shd w:val="clear" w:color="auto" w:fill="E5E5E5" w:themeFill="accent4" w:themeFillTint="33"/>
          </w:tcPr>
          <w:p w14:paraId="641537E1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000000" w:themeColor="text1"/>
              </w:rPr>
              <w:t>Faza I</w:t>
            </w:r>
          </w:p>
        </w:tc>
        <w:tc>
          <w:tcPr>
            <w:tcW w:w="2335" w:type="dxa"/>
            <w:shd w:val="clear" w:color="auto" w:fill="FFFFFF" w:themeFill="background1"/>
          </w:tcPr>
          <w:p w14:paraId="1F3B1409" w14:textId="77777777" w:rsidR="00E569BB" w:rsidRDefault="00E569BB" w:rsidP="00E569BB">
            <w:pPr>
              <w:rPr>
                <w:color w:val="000000" w:themeColor="text1"/>
              </w:rPr>
            </w:pPr>
          </w:p>
        </w:tc>
      </w:tr>
      <w:tr w:rsidR="00E569BB" w14:paraId="45F2E519" w14:textId="77777777" w:rsidTr="00656EA9">
        <w:trPr>
          <w:jc w:val="center"/>
        </w:trPr>
        <w:tc>
          <w:tcPr>
            <w:tcW w:w="5240" w:type="dxa"/>
            <w:vMerge/>
            <w:shd w:val="clear" w:color="auto" w:fill="E5E5E5" w:themeFill="accent4" w:themeFillTint="33"/>
          </w:tcPr>
          <w:p w14:paraId="562C75D1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E5E5E5" w:themeFill="accent4" w:themeFillTint="33"/>
          </w:tcPr>
          <w:p w14:paraId="07E1B374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000000" w:themeColor="text1"/>
              </w:rPr>
              <w:t>Faza II</w:t>
            </w:r>
          </w:p>
        </w:tc>
        <w:tc>
          <w:tcPr>
            <w:tcW w:w="2335" w:type="dxa"/>
            <w:shd w:val="clear" w:color="auto" w:fill="FFFFFF" w:themeFill="background1"/>
          </w:tcPr>
          <w:p w14:paraId="664355AD" w14:textId="77777777" w:rsidR="00E569BB" w:rsidRDefault="00E569BB" w:rsidP="00E569BB">
            <w:pPr>
              <w:rPr>
                <w:color w:val="000000" w:themeColor="text1"/>
              </w:rPr>
            </w:pPr>
          </w:p>
        </w:tc>
      </w:tr>
      <w:tr w:rsidR="00E569BB" w14:paraId="66F01DC1" w14:textId="77777777" w:rsidTr="00656EA9">
        <w:trPr>
          <w:jc w:val="center"/>
        </w:trPr>
        <w:tc>
          <w:tcPr>
            <w:tcW w:w="5240" w:type="dxa"/>
            <w:vMerge/>
            <w:shd w:val="clear" w:color="auto" w:fill="E5E5E5" w:themeFill="accent4" w:themeFillTint="33"/>
          </w:tcPr>
          <w:p w14:paraId="1A965116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E5E5E5" w:themeFill="accent4" w:themeFillTint="33"/>
          </w:tcPr>
          <w:p w14:paraId="2E7AA7A1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000000" w:themeColor="text1"/>
              </w:rPr>
              <w:t>Faza III</w:t>
            </w:r>
          </w:p>
        </w:tc>
        <w:tc>
          <w:tcPr>
            <w:tcW w:w="2335" w:type="dxa"/>
            <w:shd w:val="clear" w:color="auto" w:fill="FFFFFF" w:themeFill="background1"/>
          </w:tcPr>
          <w:p w14:paraId="7DF4E37C" w14:textId="77777777" w:rsidR="00E569BB" w:rsidRDefault="00E569BB" w:rsidP="00E569BB">
            <w:pPr>
              <w:rPr>
                <w:color w:val="000000" w:themeColor="text1"/>
              </w:rPr>
            </w:pPr>
          </w:p>
        </w:tc>
      </w:tr>
      <w:tr w:rsidR="00E569BB" w14:paraId="46ADE303" w14:textId="77777777" w:rsidTr="00656EA9">
        <w:trPr>
          <w:jc w:val="center"/>
        </w:trPr>
        <w:tc>
          <w:tcPr>
            <w:tcW w:w="5240" w:type="dxa"/>
            <w:vMerge w:val="restart"/>
            <w:shd w:val="clear" w:color="auto" w:fill="E5E5E5" w:themeFill="accent4" w:themeFillTint="33"/>
          </w:tcPr>
          <w:p w14:paraId="1B76C2FB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</w:rPr>
            </w:pPr>
            <w:r w:rsidRPr="00C55F2D">
              <w:rPr>
                <w:rFonts w:ascii="Times New Roman" w:hAnsi="Times New Roman" w:cs="Times New Roman"/>
                <w:b/>
              </w:rPr>
              <w:t>Maksymalna kwota dofinansowania faz</w:t>
            </w:r>
          </w:p>
        </w:tc>
        <w:tc>
          <w:tcPr>
            <w:tcW w:w="2410" w:type="dxa"/>
            <w:shd w:val="clear" w:color="auto" w:fill="E5E5E5" w:themeFill="accent4" w:themeFillTint="33"/>
          </w:tcPr>
          <w:p w14:paraId="1F606B8E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</w:rPr>
            </w:pPr>
            <w:r w:rsidRPr="00C55F2D">
              <w:rPr>
                <w:rFonts w:ascii="Times New Roman" w:hAnsi="Times New Roman" w:cs="Times New Roman"/>
                <w:b/>
              </w:rPr>
              <w:t>Faza I</w:t>
            </w:r>
          </w:p>
        </w:tc>
        <w:tc>
          <w:tcPr>
            <w:tcW w:w="2335" w:type="dxa"/>
            <w:shd w:val="clear" w:color="auto" w:fill="FFFFFF" w:themeFill="background1"/>
          </w:tcPr>
          <w:p w14:paraId="44FB30F8" w14:textId="77777777" w:rsidR="00E569BB" w:rsidRDefault="00E569BB" w:rsidP="00E569BB">
            <w:pPr>
              <w:rPr>
                <w:color w:val="000000" w:themeColor="text1"/>
              </w:rPr>
            </w:pPr>
          </w:p>
        </w:tc>
      </w:tr>
      <w:tr w:rsidR="00E569BB" w14:paraId="2AE66E0E" w14:textId="77777777" w:rsidTr="00656EA9">
        <w:trPr>
          <w:jc w:val="center"/>
        </w:trPr>
        <w:tc>
          <w:tcPr>
            <w:tcW w:w="5240" w:type="dxa"/>
            <w:vMerge/>
            <w:shd w:val="clear" w:color="auto" w:fill="E5E5E5" w:themeFill="accent4" w:themeFillTint="33"/>
          </w:tcPr>
          <w:p w14:paraId="1DA6542E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E5E5E5" w:themeFill="accent4" w:themeFillTint="33"/>
          </w:tcPr>
          <w:p w14:paraId="5A615BAF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</w:rPr>
            </w:pPr>
            <w:r w:rsidRPr="00C55F2D">
              <w:rPr>
                <w:rFonts w:ascii="Times New Roman" w:hAnsi="Times New Roman" w:cs="Times New Roman"/>
                <w:b/>
              </w:rPr>
              <w:t>Faza II</w:t>
            </w:r>
          </w:p>
        </w:tc>
        <w:tc>
          <w:tcPr>
            <w:tcW w:w="2335" w:type="dxa"/>
            <w:shd w:val="clear" w:color="auto" w:fill="FFFFFF" w:themeFill="background1"/>
          </w:tcPr>
          <w:p w14:paraId="3041E394" w14:textId="77777777" w:rsidR="00E569BB" w:rsidRDefault="00E569BB" w:rsidP="00E569BB">
            <w:pPr>
              <w:rPr>
                <w:color w:val="000000" w:themeColor="text1"/>
              </w:rPr>
            </w:pPr>
          </w:p>
        </w:tc>
      </w:tr>
      <w:tr w:rsidR="00E569BB" w14:paraId="6BC843C0" w14:textId="77777777" w:rsidTr="00656EA9">
        <w:trPr>
          <w:jc w:val="center"/>
        </w:trPr>
        <w:tc>
          <w:tcPr>
            <w:tcW w:w="5240" w:type="dxa"/>
            <w:vMerge/>
            <w:shd w:val="clear" w:color="auto" w:fill="E5E5E5" w:themeFill="accent4" w:themeFillTint="33"/>
          </w:tcPr>
          <w:p w14:paraId="722B00AE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E5E5E5" w:themeFill="accent4" w:themeFillTint="33"/>
          </w:tcPr>
          <w:p w14:paraId="3E154031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</w:rPr>
            </w:pPr>
            <w:r w:rsidRPr="00C55F2D">
              <w:rPr>
                <w:rFonts w:ascii="Times New Roman" w:hAnsi="Times New Roman" w:cs="Times New Roman"/>
                <w:b/>
              </w:rPr>
              <w:t>Faza III</w:t>
            </w:r>
          </w:p>
        </w:tc>
        <w:tc>
          <w:tcPr>
            <w:tcW w:w="2335" w:type="dxa"/>
            <w:shd w:val="clear" w:color="auto" w:fill="FFFFFF" w:themeFill="background1"/>
          </w:tcPr>
          <w:p w14:paraId="42C6D796" w14:textId="77777777" w:rsidR="00E569BB" w:rsidRDefault="00E569BB" w:rsidP="00E569BB">
            <w:pPr>
              <w:rPr>
                <w:color w:val="000000" w:themeColor="text1"/>
              </w:rPr>
            </w:pPr>
          </w:p>
        </w:tc>
      </w:tr>
      <w:tr w:rsidR="00E569BB" w14:paraId="4C3415E4" w14:textId="77777777" w:rsidTr="00656EA9">
        <w:trPr>
          <w:trHeight w:val="300"/>
          <w:jc w:val="center"/>
        </w:trPr>
        <w:tc>
          <w:tcPr>
            <w:tcW w:w="5240" w:type="dxa"/>
            <w:vMerge w:val="restart"/>
            <w:shd w:val="clear" w:color="auto" w:fill="E5E5E5" w:themeFill="accent4" w:themeFillTint="33"/>
          </w:tcPr>
          <w:p w14:paraId="30950A0D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Maksymalna liczba projektów dopuszczonych do realizacji fazy</w:t>
            </w:r>
          </w:p>
        </w:tc>
        <w:tc>
          <w:tcPr>
            <w:tcW w:w="2410" w:type="dxa"/>
            <w:shd w:val="clear" w:color="auto" w:fill="E5E5E5" w:themeFill="accent4" w:themeFillTint="33"/>
          </w:tcPr>
          <w:p w14:paraId="3520A568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000000" w:themeColor="text1"/>
              </w:rPr>
              <w:t>Faza I</w:t>
            </w:r>
          </w:p>
        </w:tc>
        <w:tc>
          <w:tcPr>
            <w:tcW w:w="2335" w:type="dxa"/>
            <w:shd w:val="clear" w:color="auto" w:fill="FFFFFF" w:themeFill="background1"/>
          </w:tcPr>
          <w:p w14:paraId="6E1831B3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69BB" w14:paraId="51B6E9F3" w14:textId="77777777" w:rsidTr="00656EA9">
        <w:trPr>
          <w:jc w:val="center"/>
        </w:trPr>
        <w:tc>
          <w:tcPr>
            <w:tcW w:w="5240" w:type="dxa"/>
            <w:vMerge/>
            <w:shd w:val="clear" w:color="auto" w:fill="E5E5E5" w:themeFill="accent4" w:themeFillTint="33"/>
          </w:tcPr>
          <w:p w14:paraId="54E11D2A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E5E5E5" w:themeFill="accent4" w:themeFillTint="33"/>
          </w:tcPr>
          <w:p w14:paraId="0DEB9E4A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000000" w:themeColor="text1"/>
              </w:rPr>
              <w:t>Faza II</w:t>
            </w:r>
          </w:p>
        </w:tc>
        <w:tc>
          <w:tcPr>
            <w:tcW w:w="2335" w:type="dxa"/>
            <w:shd w:val="clear" w:color="auto" w:fill="FFFFFF" w:themeFill="background1"/>
          </w:tcPr>
          <w:p w14:paraId="31126E5D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69BB" w14:paraId="08D39CEE" w14:textId="77777777" w:rsidTr="00656EA9">
        <w:trPr>
          <w:jc w:val="center"/>
        </w:trPr>
        <w:tc>
          <w:tcPr>
            <w:tcW w:w="5240" w:type="dxa"/>
            <w:vMerge/>
            <w:shd w:val="clear" w:color="auto" w:fill="E5E5E5" w:themeFill="accent4" w:themeFillTint="33"/>
          </w:tcPr>
          <w:p w14:paraId="2DE403A5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E5E5E5" w:themeFill="accent4" w:themeFillTint="33"/>
          </w:tcPr>
          <w:p w14:paraId="5B8D6F63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000000" w:themeColor="text1"/>
              </w:rPr>
              <w:t>Faza III</w:t>
            </w:r>
          </w:p>
        </w:tc>
        <w:tc>
          <w:tcPr>
            <w:tcW w:w="2335" w:type="dxa"/>
            <w:shd w:val="clear" w:color="auto" w:fill="FFFFFF" w:themeFill="background1"/>
          </w:tcPr>
          <w:p w14:paraId="649841BE" w14:textId="77777777" w:rsidR="00E569BB" w:rsidRPr="00C55F2D" w:rsidRDefault="00E569BB" w:rsidP="00E569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E569BB" w14:paraId="0FDB6F75" w14:textId="77777777" w:rsidTr="00656EA9">
        <w:trPr>
          <w:trHeight w:val="510"/>
          <w:jc w:val="center"/>
        </w:trPr>
        <w:tc>
          <w:tcPr>
            <w:tcW w:w="9985" w:type="dxa"/>
            <w:gridSpan w:val="3"/>
            <w:shd w:val="clear" w:color="auto" w:fill="E5E5E5" w:themeFill="accent4" w:themeFillTint="33"/>
          </w:tcPr>
          <w:p w14:paraId="67CDFF8C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</w:rPr>
              <w:t>Inne warunki</w:t>
            </w:r>
          </w:p>
        </w:tc>
      </w:tr>
      <w:tr w:rsidR="00E569BB" w14:paraId="364BD856" w14:textId="77777777" w:rsidTr="00E569BB">
        <w:trPr>
          <w:trHeight w:val="510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7EBDF7D5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Opis </w:t>
            </w:r>
            <w:r w:rsidRPr="00C55F2D">
              <w:rPr>
                <w:rFonts w:ascii="Times New Roman" w:hAnsi="Times New Roman" w:cs="Times New Roman"/>
                <w:i/>
                <w:iCs/>
              </w:rPr>
              <w:t>(maksymalnie 2000 znaków):</w:t>
            </w:r>
          </w:p>
          <w:p w14:paraId="62431CDC" w14:textId="77777777" w:rsidR="00E569BB" w:rsidRPr="00C55F2D" w:rsidRDefault="00E569BB" w:rsidP="00E569B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E569BB" w14:paraId="1CA9E8D7" w14:textId="77777777" w:rsidTr="00656EA9">
        <w:trPr>
          <w:trHeight w:val="360"/>
          <w:jc w:val="center"/>
        </w:trPr>
        <w:tc>
          <w:tcPr>
            <w:tcW w:w="9985" w:type="dxa"/>
            <w:gridSpan w:val="3"/>
            <w:shd w:val="clear" w:color="auto" w:fill="808080" w:themeFill="accent4"/>
          </w:tcPr>
          <w:p w14:paraId="482408E2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>Wytyczne dot. efektów realizacji kolejnych faz</w:t>
            </w:r>
          </w:p>
        </w:tc>
      </w:tr>
      <w:tr w:rsidR="00E569BB" w14:paraId="07EEDFB7" w14:textId="77777777" w:rsidTr="00656EA9">
        <w:trPr>
          <w:jc w:val="center"/>
        </w:trPr>
        <w:tc>
          <w:tcPr>
            <w:tcW w:w="9985" w:type="dxa"/>
            <w:gridSpan w:val="3"/>
            <w:shd w:val="clear" w:color="auto" w:fill="E5E5E5" w:themeFill="accent4" w:themeFillTint="33"/>
          </w:tcPr>
          <w:p w14:paraId="0156C395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</w:rPr>
              <w:t>Wynikiem prac zrealizowanych w ramach Fazy I powinno być w szczególności:</w:t>
            </w:r>
          </w:p>
        </w:tc>
      </w:tr>
      <w:tr w:rsidR="00E569BB" w14:paraId="1DDD4422" w14:textId="77777777" w:rsidTr="00E569BB">
        <w:trPr>
          <w:trHeight w:val="645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0135CBF0" w14:textId="77777777" w:rsidR="00E569BB" w:rsidRPr="00C55F2D" w:rsidRDefault="00E569BB" w:rsidP="00E569B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1.</w:t>
            </w:r>
          </w:p>
          <w:p w14:paraId="47886996" w14:textId="77777777" w:rsidR="00E569BB" w:rsidRPr="00C55F2D" w:rsidRDefault="00E569BB" w:rsidP="00E569B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2.</w:t>
            </w:r>
          </w:p>
          <w:p w14:paraId="2B3D4F80" w14:textId="77777777" w:rsidR="00E569BB" w:rsidRPr="00C55F2D" w:rsidRDefault="00E569BB" w:rsidP="00E569B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...</w:t>
            </w:r>
          </w:p>
        </w:tc>
      </w:tr>
      <w:tr w:rsidR="00E569BB" w14:paraId="64E93B98" w14:textId="77777777" w:rsidTr="00656EA9">
        <w:trPr>
          <w:jc w:val="center"/>
        </w:trPr>
        <w:tc>
          <w:tcPr>
            <w:tcW w:w="9985" w:type="dxa"/>
            <w:gridSpan w:val="3"/>
            <w:shd w:val="clear" w:color="auto" w:fill="E5E5E5" w:themeFill="accent4" w:themeFillTint="33"/>
          </w:tcPr>
          <w:p w14:paraId="721A29CC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</w:rPr>
              <w:t>Wynikiem prac zrealizowanych w ramach Fazy II powinno być w szczególności:</w:t>
            </w:r>
          </w:p>
        </w:tc>
      </w:tr>
      <w:tr w:rsidR="00E569BB" w14:paraId="27D1F09C" w14:textId="77777777" w:rsidTr="00E569BB">
        <w:trPr>
          <w:trHeight w:val="705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21FA6016" w14:textId="77777777" w:rsidR="00E569BB" w:rsidRPr="00C55F2D" w:rsidRDefault="00E569BB" w:rsidP="00E569B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1.</w:t>
            </w:r>
          </w:p>
          <w:p w14:paraId="41BD3FC6" w14:textId="77777777" w:rsidR="00E569BB" w:rsidRPr="00C55F2D" w:rsidRDefault="00E569BB" w:rsidP="00E569B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2.</w:t>
            </w:r>
          </w:p>
          <w:p w14:paraId="6AF8F60D" w14:textId="77777777" w:rsidR="00E569BB" w:rsidRPr="00C55F2D" w:rsidRDefault="00E569BB" w:rsidP="00E569B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...</w:t>
            </w:r>
          </w:p>
        </w:tc>
      </w:tr>
      <w:tr w:rsidR="00E569BB" w14:paraId="2FDB85E3" w14:textId="77777777" w:rsidTr="00656EA9">
        <w:trPr>
          <w:jc w:val="center"/>
        </w:trPr>
        <w:tc>
          <w:tcPr>
            <w:tcW w:w="9985" w:type="dxa"/>
            <w:gridSpan w:val="3"/>
            <w:shd w:val="clear" w:color="auto" w:fill="E5E5E5" w:themeFill="accent4" w:themeFillTint="33"/>
          </w:tcPr>
          <w:p w14:paraId="56AD8E41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</w:rPr>
              <w:t>Wynikiem prac zrealizowanych w ramach Fazy III powinno być w szczególności:</w:t>
            </w:r>
          </w:p>
        </w:tc>
      </w:tr>
      <w:tr w:rsidR="00E569BB" w14:paraId="1E9DFF8D" w14:textId="77777777" w:rsidTr="00E569BB">
        <w:trPr>
          <w:trHeight w:val="750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06B67560" w14:textId="77777777" w:rsidR="00E569BB" w:rsidRPr="00C55F2D" w:rsidRDefault="00E569BB" w:rsidP="00E569B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1.</w:t>
            </w:r>
          </w:p>
          <w:p w14:paraId="01BF37A6" w14:textId="77777777" w:rsidR="00E569BB" w:rsidRPr="00C55F2D" w:rsidRDefault="00E569BB" w:rsidP="00E569B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2.</w:t>
            </w:r>
          </w:p>
          <w:p w14:paraId="5C7DA2F3" w14:textId="77777777" w:rsidR="00E569BB" w:rsidRPr="00C55F2D" w:rsidRDefault="00E569BB" w:rsidP="00E569B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...</w:t>
            </w:r>
          </w:p>
        </w:tc>
      </w:tr>
      <w:tr w:rsidR="00E569BB" w14:paraId="0DE2D98E" w14:textId="77777777" w:rsidTr="00656EA9">
        <w:trPr>
          <w:trHeight w:val="405"/>
          <w:jc w:val="center"/>
        </w:trPr>
        <w:tc>
          <w:tcPr>
            <w:tcW w:w="9985" w:type="dxa"/>
            <w:gridSpan w:val="3"/>
            <w:shd w:val="clear" w:color="auto" w:fill="808080" w:themeFill="accent4"/>
          </w:tcPr>
          <w:p w14:paraId="3349AE80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>Kryteria przejścia do kolejnych faz realizacji projektu</w:t>
            </w:r>
          </w:p>
        </w:tc>
      </w:tr>
      <w:tr w:rsidR="00E569BB" w14:paraId="0F0A3F62" w14:textId="77777777" w:rsidTr="00656EA9">
        <w:trPr>
          <w:jc w:val="center"/>
        </w:trPr>
        <w:tc>
          <w:tcPr>
            <w:tcW w:w="9985" w:type="dxa"/>
            <w:gridSpan w:val="3"/>
            <w:shd w:val="clear" w:color="auto" w:fill="E5E5E5" w:themeFill="accent4" w:themeFillTint="33"/>
          </w:tcPr>
          <w:p w14:paraId="784E8263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</w:rPr>
              <w:t>Kryteria przejścia z fazy I realizacji projektu do fazy II realizacji projektu:</w:t>
            </w:r>
          </w:p>
        </w:tc>
      </w:tr>
      <w:tr w:rsidR="00E569BB" w14:paraId="0D602C6A" w14:textId="77777777" w:rsidTr="00656EA9">
        <w:trPr>
          <w:jc w:val="center"/>
        </w:trPr>
        <w:tc>
          <w:tcPr>
            <w:tcW w:w="5240" w:type="dxa"/>
            <w:shd w:val="clear" w:color="auto" w:fill="E5E5E5" w:themeFill="accent4" w:themeFillTint="33"/>
          </w:tcPr>
          <w:p w14:paraId="7C3F9E54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</w:rPr>
              <w:t>Badane rezultaty</w:t>
            </w:r>
          </w:p>
        </w:tc>
        <w:tc>
          <w:tcPr>
            <w:tcW w:w="4745" w:type="dxa"/>
            <w:gridSpan w:val="2"/>
            <w:shd w:val="clear" w:color="auto" w:fill="E5E5E5" w:themeFill="accent4" w:themeFillTint="33"/>
          </w:tcPr>
          <w:p w14:paraId="657DF36E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</w:rPr>
              <w:t>Maksymalna liczba punktów</w:t>
            </w:r>
          </w:p>
        </w:tc>
      </w:tr>
      <w:tr w:rsidR="00E569BB" w14:paraId="49E398E2" w14:textId="77777777" w:rsidTr="00E569BB">
        <w:trPr>
          <w:jc w:val="center"/>
        </w:trPr>
        <w:tc>
          <w:tcPr>
            <w:tcW w:w="5240" w:type="dxa"/>
            <w:shd w:val="clear" w:color="auto" w:fill="auto"/>
          </w:tcPr>
          <w:p w14:paraId="16287F21" w14:textId="77777777" w:rsidR="00E569BB" w:rsidRPr="00C55F2D" w:rsidRDefault="00E569BB" w:rsidP="00E569B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4745" w:type="dxa"/>
            <w:gridSpan w:val="2"/>
            <w:shd w:val="clear" w:color="auto" w:fill="auto"/>
          </w:tcPr>
          <w:p w14:paraId="5BE93A62" w14:textId="77777777" w:rsidR="00E569BB" w:rsidRPr="00C55F2D" w:rsidRDefault="00E569BB" w:rsidP="00E569B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E569BB" w14:paraId="384BA73E" w14:textId="77777777" w:rsidTr="00E569BB">
        <w:trPr>
          <w:jc w:val="center"/>
        </w:trPr>
        <w:tc>
          <w:tcPr>
            <w:tcW w:w="5240" w:type="dxa"/>
            <w:shd w:val="clear" w:color="auto" w:fill="auto"/>
          </w:tcPr>
          <w:p w14:paraId="34B3F2EB" w14:textId="77777777" w:rsidR="00E569BB" w:rsidRPr="00C55F2D" w:rsidRDefault="00E569BB" w:rsidP="00E569B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4745" w:type="dxa"/>
            <w:gridSpan w:val="2"/>
            <w:shd w:val="clear" w:color="auto" w:fill="auto"/>
          </w:tcPr>
          <w:p w14:paraId="7D34F5C7" w14:textId="77777777" w:rsidR="00E569BB" w:rsidRPr="00C55F2D" w:rsidRDefault="00E569BB" w:rsidP="00E569B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E569BB" w14:paraId="06634B33" w14:textId="77777777" w:rsidTr="00656EA9">
        <w:trPr>
          <w:jc w:val="center"/>
        </w:trPr>
        <w:tc>
          <w:tcPr>
            <w:tcW w:w="9985" w:type="dxa"/>
            <w:gridSpan w:val="3"/>
            <w:shd w:val="clear" w:color="auto" w:fill="E5E5E5" w:themeFill="accent4" w:themeFillTint="33"/>
          </w:tcPr>
          <w:p w14:paraId="67ADD69B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</w:rPr>
              <w:t>Kryteria przejścia z fazy II realizacji projektu do fazy III realizacji projektu:</w:t>
            </w:r>
          </w:p>
        </w:tc>
      </w:tr>
      <w:tr w:rsidR="00E569BB" w14:paraId="06D0D073" w14:textId="77777777" w:rsidTr="00656EA9">
        <w:trPr>
          <w:jc w:val="center"/>
        </w:trPr>
        <w:tc>
          <w:tcPr>
            <w:tcW w:w="5240" w:type="dxa"/>
            <w:shd w:val="clear" w:color="auto" w:fill="E5E5E5" w:themeFill="accent4" w:themeFillTint="33"/>
          </w:tcPr>
          <w:p w14:paraId="29C0D9B0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</w:rPr>
              <w:t>Badane rezultaty</w:t>
            </w:r>
          </w:p>
        </w:tc>
        <w:tc>
          <w:tcPr>
            <w:tcW w:w="4745" w:type="dxa"/>
            <w:gridSpan w:val="2"/>
            <w:shd w:val="clear" w:color="auto" w:fill="E5E5E5" w:themeFill="accent4" w:themeFillTint="33"/>
          </w:tcPr>
          <w:p w14:paraId="41A6ADAB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</w:rPr>
              <w:t>Maksymalna liczba punktów</w:t>
            </w:r>
          </w:p>
        </w:tc>
      </w:tr>
      <w:tr w:rsidR="00E569BB" w14:paraId="0B4020A7" w14:textId="77777777" w:rsidTr="00E569BB">
        <w:trPr>
          <w:jc w:val="center"/>
        </w:trPr>
        <w:tc>
          <w:tcPr>
            <w:tcW w:w="5240" w:type="dxa"/>
            <w:shd w:val="clear" w:color="auto" w:fill="auto"/>
          </w:tcPr>
          <w:p w14:paraId="1D7B270A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45" w:type="dxa"/>
            <w:gridSpan w:val="2"/>
            <w:shd w:val="clear" w:color="auto" w:fill="auto"/>
          </w:tcPr>
          <w:p w14:paraId="4F904CB7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69BB" w14:paraId="06971CD3" w14:textId="77777777" w:rsidTr="00E569BB">
        <w:trPr>
          <w:jc w:val="center"/>
        </w:trPr>
        <w:tc>
          <w:tcPr>
            <w:tcW w:w="5240" w:type="dxa"/>
            <w:shd w:val="clear" w:color="auto" w:fill="auto"/>
          </w:tcPr>
          <w:p w14:paraId="2A1F701D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45" w:type="dxa"/>
            <w:gridSpan w:val="2"/>
            <w:shd w:val="clear" w:color="auto" w:fill="auto"/>
          </w:tcPr>
          <w:p w14:paraId="03EFCA41" w14:textId="77777777" w:rsidR="00E569BB" w:rsidRPr="00C55F2D" w:rsidRDefault="00E569BB" w:rsidP="00E569B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69BB" w14:paraId="1211DF9F" w14:textId="77777777" w:rsidTr="00E569BB">
        <w:trPr>
          <w:trHeight w:val="289"/>
          <w:jc w:val="center"/>
        </w:trPr>
        <w:tc>
          <w:tcPr>
            <w:tcW w:w="9985" w:type="dxa"/>
            <w:gridSpan w:val="3"/>
            <w:shd w:val="clear" w:color="auto" w:fill="112F51" w:themeFill="text2" w:themeFillShade="BF"/>
          </w:tcPr>
          <w:p w14:paraId="0E2CC11B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4. Wdrażalność opracowanego rozwiązania</w:t>
            </w:r>
          </w:p>
        </w:tc>
      </w:tr>
      <w:tr w:rsidR="00E569BB" w14:paraId="4B59A8F5" w14:textId="77777777" w:rsidTr="00656EA9">
        <w:trPr>
          <w:trHeight w:val="289"/>
          <w:jc w:val="center"/>
        </w:trPr>
        <w:tc>
          <w:tcPr>
            <w:tcW w:w="9985" w:type="dxa"/>
            <w:gridSpan w:val="3"/>
            <w:shd w:val="clear" w:color="auto" w:fill="808080" w:themeFill="accent4"/>
          </w:tcPr>
          <w:p w14:paraId="78C2D8B0" w14:textId="77777777" w:rsidR="00E569BB" w:rsidRPr="00C55F2D" w:rsidRDefault="00E569BB" w:rsidP="00E569BB">
            <w:pPr>
              <w:tabs>
                <w:tab w:val="num" w:pos="589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>Sposób wykorzystania w praktyce/wdrożenia opracowanego rozwiązania</w:t>
            </w:r>
          </w:p>
        </w:tc>
      </w:tr>
      <w:tr w:rsidR="00E569BB" w14:paraId="70D39F10" w14:textId="77777777" w:rsidTr="00E569BB">
        <w:trPr>
          <w:trHeight w:val="289"/>
          <w:jc w:val="center"/>
        </w:trPr>
        <w:tc>
          <w:tcPr>
            <w:tcW w:w="9985" w:type="dxa"/>
            <w:gridSpan w:val="3"/>
            <w:shd w:val="clear" w:color="auto" w:fill="FFFFFF" w:themeFill="background1"/>
          </w:tcPr>
          <w:p w14:paraId="29AC5675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55F2D">
              <w:rPr>
                <w:rFonts w:ascii="Times New Roman" w:hAnsi="Times New Roman" w:cs="Times New Roman"/>
                <w:i/>
                <w:iCs/>
              </w:rPr>
              <w:t>Opis (maksymalnie 4000 znaków):</w:t>
            </w:r>
          </w:p>
          <w:p w14:paraId="5F96A722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569BB" w:rsidRPr="00C55F2D" w14:paraId="0CA5F94B" w14:textId="77777777" w:rsidTr="00656EA9">
        <w:trPr>
          <w:trHeight w:val="315"/>
          <w:jc w:val="center"/>
        </w:trPr>
        <w:tc>
          <w:tcPr>
            <w:tcW w:w="9985" w:type="dxa"/>
            <w:gridSpan w:val="3"/>
            <w:shd w:val="clear" w:color="auto" w:fill="808080" w:themeFill="accent4"/>
          </w:tcPr>
          <w:p w14:paraId="7B2DFCE4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>Zasoby Wnioskodawcy do wykorzystania w praktyce/wdrożenia opracowanego rozwiązania</w:t>
            </w:r>
          </w:p>
        </w:tc>
      </w:tr>
      <w:tr w:rsidR="00E569BB" w:rsidRPr="00C55F2D" w14:paraId="5FC3047F" w14:textId="77777777" w:rsidTr="00E569BB">
        <w:trPr>
          <w:jc w:val="center"/>
        </w:trPr>
        <w:tc>
          <w:tcPr>
            <w:tcW w:w="9985" w:type="dxa"/>
            <w:gridSpan w:val="3"/>
            <w:shd w:val="clear" w:color="auto" w:fill="FFFFFF" w:themeFill="background1"/>
          </w:tcPr>
          <w:p w14:paraId="6716623E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55F2D">
              <w:rPr>
                <w:rFonts w:ascii="Times New Roman" w:hAnsi="Times New Roman" w:cs="Times New Roman"/>
                <w:i/>
                <w:iCs/>
              </w:rPr>
              <w:t>Opis (maksymalnie 2600 znaków):</w:t>
            </w:r>
          </w:p>
          <w:p w14:paraId="5B95CD12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69BB" w:rsidRPr="00C55F2D" w14:paraId="1432ACC2" w14:textId="77777777" w:rsidTr="00656EA9">
        <w:trPr>
          <w:jc w:val="center"/>
        </w:trPr>
        <w:tc>
          <w:tcPr>
            <w:tcW w:w="9985" w:type="dxa"/>
            <w:gridSpan w:val="3"/>
            <w:shd w:val="clear" w:color="auto" w:fill="808080" w:themeFill="accent4"/>
          </w:tcPr>
          <w:p w14:paraId="3CEE0D48" w14:textId="77777777" w:rsidR="00E569BB" w:rsidRPr="00C55F2D" w:rsidRDefault="00E569BB" w:rsidP="00E569BB">
            <w:pPr>
              <w:rPr>
                <w:rFonts w:ascii="Times New Roman" w:hAnsi="Times New Roman" w:cs="Times New Roman"/>
                <w:b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>Ostateczni użytkownicy rozwiązania</w:t>
            </w:r>
          </w:p>
        </w:tc>
      </w:tr>
      <w:tr w:rsidR="00E569BB" w:rsidRPr="00C55F2D" w14:paraId="3D2CBC7F" w14:textId="77777777" w:rsidTr="00E569BB">
        <w:trPr>
          <w:jc w:val="center"/>
        </w:trPr>
        <w:tc>
          <w:tcPr>
            <w:tcW w:w="9985" w:type="dxa"/>
            <w:gridSpan w:val="3"/>
            <w:shd w:val="clear" w:color="auto" w:fill="FFFFFF" w:themeFill="background1"/>
          </w:tcPr>
          <w:p w14:paraId="6DABB016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55F2D">
              <w:rPr>
                <w:rFonts w:ascii="Times New Roman" w:hAnsi="Times New Roman" w:cs="Times New Roman"/>
                <w:i/>
                <w:iCs/>
              </w:rPr>
              <w:t>Opis (maksymalnie 2600 znaków):</w:t>
            </w:r>
          </w:p>
          <w:p w14:paraId="5220BBB2" w14:textId="77777777" w:rsidR="00E569BB" w:rsidRPr="00C55F2D" w:rsidRDefault="00E569BB" w:rsidP="00E569B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69BB" w:rsidRPr="00C55F2D" w14:paraId="2C012D28" w14:textId="77777777" w:rsidTr="00E569BB">
        <w:trPr>
          <w:trHeight w:val="289"/>
          <w:jc w:val="center"/>
        </w:trPr>
        <w:tc>
          <w:tcPr>
            <w:tcW w:w="9985" w:type="dxa"/>
            <w:gridSpan w:val="3"/>
            <w:shd w:val="clear" w:color="auto" w:fill="112F51" w:themeFill="text2" w:themeFillShade="BF"/>
          </w:tcPr>
          <w:p w14:paraId="1A4D2027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C55F2D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5.Zgodność z polityką rozwoju SI i innymi dokumentami</w:t>
            </w:r>
          </w:p>
        </w:tc>
      </w:tr>
      <w:tr w:rsidR="00E569BB" w:rsidRPr="00C55F2D" w14:paraId="0D842DE3" w14:textId="77777777" w:rsidTr="00656EA9">
        <w:trPr>
          <w:trHeight w:val="375"/>
          <w:jc w:val="center"/>
        </w:trPr>
        <w:tc>
          <w:tcPr>
            <w:tcW w:w="9985" w:type="dxa"/>
            <w:gridSpan w:val="3"/>
            <w:shd w:val="clear" w:color="auto" w:fill="808080" w:themeFill="accent4"/>
          </w:tcPr>
          <w:p w14:paraId="2BD93B05" w14:textId="77777777" w:rsidR="00E569BB" w:rsidRPr="00C55F2D" w:rsidRDefault="00E569BB" w:rsidP="00E569B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>Zgodność Propozycji z Polityką dla rozwoju sztucznej inteligencji w Polsce od roku 2020</w:t>
            </w:r>
          </w:p>
        </w:tc>
      </w:tr>
      <w:tr w:rsidR="00E569BB" w:rsidRPr="00C55F2D" w14:paraId="463989BA" w14:textId="77777777" w:rsidTr="00E569BB">
        <w:trPr>
          <w:trHeight w:val="340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5E6E2498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55F2D">
              <w:rPr>
                <w:rFonts w:ascii="Times New Roman" w:hAnsi="Times New Roman" w:cs="Times New Roman"/>
                <w:i/>
                <w:iCs/>
              </w:rPr>
              <w:t>Opis (maksymalnie 2600 znaków):</w:t>
            </w:r>
          </w:p>
          <w:p w14:paraId="13CB595B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69BB" w:rsidRPr="00C55F2D" w14:paraId="35C77671" w14:textId="77777777" w:rsidTr="00656EA9">
        <w:trPr>
          <w:trHeight w:val="340"/>
          <w:jc w:val="center"/>
        </w:trPr>
        <w:tc>
          <w:tcPr>
            <w:tcW w:w="9985" w:type="dxa"/>
            <w:gridSpan w:val="3"/>
            <w:shd w:val="clear" w:color="auto" w:fill="808080" w:themeFill="accent4"/>
          </w:tcPr>
          <w:p w14:paraId="7FA4D2CE" w14:textId="77777777" w:rsidR="00E569BB" w:rsidRPr="00C55F2D" w:rsidRDefault="00E569BB" w:rsidP="00E569B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>Zgodność Propozycji z innymi dokumentami strategicznymi</w:t>
            </w:r>
          </w:p>
        </w:tc>
      </w:tr>
      <w:tr w:rsidR="00E569BB" w:rsidRPr="00C55F2D" w14:paraId="7BB8289B" w14:textId="77777777" w:rsidTr="00E569BB">
        <w:trPr>
          <w:trHeight w:val="340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6F320E36" w14:textId="77777777" w:rsidR="00E569BB" w:rsidRPr="00C55F2D" w:rsidRDefault="00E569BB" w:rsidP="00E569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55F2D">
              <w:rPr>
                <w:rFonts w:ascii="Times New Roman" w:hAnsi="Times New Roman" w:cs="Times New Roman"/>
                <w:i/>
                <w:iCs/>
              </w:rPr>
              <w:t>Opis (maksymalnie 4000 znaków):</w:t>
            </w:r>
          </w:p>
          <w:p w14:paraId="6D9C8D39" w14:textId="77777777" w:rsidR="00E569BB" w:rsidRPr="00C55F2D" w:rsidRDefault="00E569BB" w:rsidP="00E569B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0A4F7224" w14:textId="6E821418" w:rsidR="00E569BB" w:rsidRDefault="00E569BB" w:rsidP="00E569BB">
      <w:pPr>
        <w:shd w:val="clear" w:color="auto" w:fill="FFFFFF"/>
        <w:spacing w:line="276" w:lineRule="auto"/>
        <w:ind w:left="357"/>
        <w:jc w:val="both"/>
        <w:rPr>
          <w:rFonts w:ascii="Times New Roman" w:hAnsi="Times New Roman" w:cs="Times New Roman"/>
        </w:rPr>
      </w:pPr>
    </w:p>
    <w:p w14:paraId="0F49C253" w14:textId="77777777" w:rsidR="00236899" w:rsidRPr="00C55F2D" w:rsidRDefault="00236899" w:rsidP="00E569BB">
      <w:pPr>
        <w:shd w:val="clear" w:color="auto" w:fill="FFFFFF"/>
        <w:spacing w:line="276" w:lineRule="auto"/>
        <w:ind w:left="35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59513DD0" w14:textId="77777777" w:rsidR="00E569BB" w:rsidRPr="00C55F2D" w:rsidRDefault="00656EA9" w:rsidP="00656EA9">
      <w:pPr>
        <w:pStyle w:val="Nagwek1"/>
        <w:tabs>
          <w:tab w:val="center" w:pos="1692"/>
        </w:tabs>
        <w:spacing w:after="0" w:line="276" w:lineRule="auto"/>
        <w:ind w:left="-15"/>
        <w:rPr>
          <w:rFonts w:ascii="Times New Roman" w:hAnsi="Times New Roman" w:cs="Times New Roman"/>
          <w:color w:val="244061"/>
          <w:sz w:val="28"/>
        </w:rPr>
      </w:pPr>
      <w:r w:rsidRPr="00C55F2D">
        <w:rPr>
          <w:rFonts w:ascii="Times New Roman" w:hAnsi="Times New Roman" w:cs="Times New Roman"/>
          <w:color w:val="244061"/>
          <w:sz w:val="28"/>
        </w:rPr>
        <w:t xml:space="preserve">IV. </w:t>
      </w:r>
      <w:r w:rsidR="00E569BB" w:rsidRPr="00C55F2D">
        <w:rPr>
          <w:rFonts w:ascii="Times New Roman" w:hAnsi="Times New Roman" w:cs="Times New Roman"/>
          <w:color w:val="244061"/>
          <w:sz w:val="28"/>
        </w:rPr>
        <w:t>OŚWIADCZENIA WNIOSKODAWCY</w:t>
      </w:r>
    </w:p>
    <w:p w14:paraId="5AE48A43" w14:textId="77777777" w:rsidR="00656EA9" w:rsidRPr="00C55F2D" w:rsidRDefault="00656EA9" w:rsidP="00656EA9">
      <w:pPr>
        <w:rPr>
          <w:rFonts w:ascii="Times New Roman" w:hAnsi="Times New Roman" w:cs="Times New Roman"/>
        </w:rPr>
      </w:pPr>
    </w:p>
    <w:tbl>
      <w:tblPr>
        <w:tblW w:w="8793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997"/>
      </w:tblGrid>
      <w:tr w:rsidR="00E569BB" w:rsidRPr="00C55F2D" w14:paraId="3FC8AFCD" w14:textId="77777777" w:rsidTr="00656EA9">
        <w:trPr>
          <w:trHeight w:val="592"/>
        </w:trPr>
        <w:tc>
          <w:tcPr>
            <w:tcW w:w="8793" w:type="dxa"/>
            <w:gridSpan w:val="2"/>
            <w:shd w:val="clear" w:color="auto" w:fill="808080" w:themeFill="accent4"/>
            <w:vAlign w:val="center"/>
          </w:tcPr>
          <w:p w14:paraId="71D64C8B" w14:textId="77777777" w:rsidR="00E569BB" w:rsidRPr="00C55F2D" w:rsidRDefault="00E569BB" w:rsidP="00E569BB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  <w:lang w:eastAsia="en-GB"/>
              </w:rPr>
              <w:t>Oświadczenia</w:t>
            </w:r>
          </w:p>
        </w:tc>
      </w:tr>
      <w:tr w:rsidR="00E569BB" w:rsidRPr="00C55F2D" w14:paraId="34692DE3" w14:textId="77777777" w:rsidTr="00656EA9">
        <w:trPr>
          <w:trHeight w:val="750"/>
        </w:trPr>
        <w:tc>
          <w:tcPr>
            <w:tcW w:w="7796" w:type="dxa"/>
            <w:shd w:val="clear" w:color="auto" w:fill="E5E5E5" w:themeFill="accent4" w:themeFillTint="33"/>
            <w:vAlign w:val="center"/>
          </w:tcPr>
          <w:p w14:paraId="4A14BA16" w14:textId="77777777" w:rsidR="00E569BB" w:rsidRPr="00C55F2D" w:rsidRDefault="00E569BB" w:rsidP="00E569BB">
            <w:pPr>
              <w:spacing w:after="120" w:line="276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  <w:r w:rsidRPr="00C55F2D">
              <w:rPr>
                <w:rFonts w:ascii="Times New Roman" w:hAnsi="Times New Roman" w:cs="Times New Roman"/>
                <w:lang w:eastAsia="en-GB"/>
              </w:rPr>
              <w:t>Oświadczam, że zapoznałem/zapoznałam się z Regulaminem konkursu i akceptuję jego treść.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3CB0E729" w14:textId="77777777" w:rsidR="00E569BB" w:rsidRPr="00C55F2D" w:rsidRDefault="00E569BB" w:rsidP="00E569BB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C55F2D">
              <w:rPr>
                <w:rFonts w:ascii="Times New Roman" w:hAnsi="Times New Roman" w:cs="Times New Roman"/>
                <w:b/>
                <w:bCs/>
              </w:rPr>
              <w:t>TAK/NIE</w:t>
            </w:r>
          </w:p>
        </w:tc>
      </w:tr>
      <w:tr w:rsidR="00E569BB" w:rsidRPr="00C55F2D" w14:paraId="141FA97E" w14:textId="77777777" w:rsidTr="00656EA9">
        <w:trPr>
          <w:trHeight w:val="750"/>
        </w:trPr>
        <w:tc>
          <w:tcPr>
            <w:tcW w:w="7796" w:type="dxa"/>
            <w:shd w:val="clear" w:color="auto" w:fill="E5E5E5" w:themeFill="accent4" w:themeFillTint="33"/>
            <w:vAlign w:val="center"/>
          </w:tcPr>
          <w:p w14:paraId="27FB09C1" w14:textId="77777777" w:rsidR="00E569BB" w:rsidRPr="00C55F2D" w:rsidRDefault="00E569BB" w:rsidP="00E569BB">
            <w:pPr>
              <w:spacing w:line="276" w:lineRule="auto"/>
              <w:rPr>
                <w:rFonts w:ascii="Times New Roman" w:hAnsi="Times New Roman" w:cs="Times New Roman"/>
                <w:lang w:eastAsia="en-GB"/>
              </w:rPr>
            </w:pPr>
            <w:r w:rsidRPr="00C55F2D">
              <w:rPr>
                <w:rFonts w:ascii="Times New Roman" w:hAnsi="Times New Roman" w:cs="Times New Roman"/>
              </w:rPr>
              <w:t>Oświadczam, że Propozycja projektu jest zgodna z założeniami Programu.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3F04FEB8" w14:textId="77777777" w:rsidR="00E569BB" w:rsidRPr="00C55F2D" w:rsidRDefault="00E569BB" w:rsidP="00E569BB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F2D">
              <w:rPr>
                <w:rFonts w:ascii="Times New Roman" w:hAnsi="Times New Roman" w:cs="Times New Roman"/>
                <w:b/>
                <w:bCs/>
              </w:rPr>
              <w:t>TAK/NIE</w:t>
            </w:r>
          </w:p>
        </w:tc>
      </w:tr>
      <w:tr w:rsidR="00E569BB" w:rsidRPr="00C55F2D" w14:paraId="740921F2" w14:textId="77777777" w:rsidTr="00656EA9">
        <w:trPr>
          <w:trHeight w:val="750"/>
        </w:trPr>
        <w:tc>
          <w:tcPr>
            <w:tcW w:w="7796" w:type="dxa"/>
            <w:shd w:val="clear" w:color="auto" w:fill="E5E5E5" w:themeFill="accent4" w:themeFillTint="33"/>
            <w:vAlign w:val="center"/>
          </w:tcPr>
          <w:p w14:paraId="667A9D55" w14:textId="77777777" w:rsidR="00E569BB" w:rsidRPr="00C55F2D" w:rsidRDefault="00E569BB" w:rsidP="00E569B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 xml:space="preserve">Zgadzam się na doręczanie pism w konkursie w formie dokumentu elektronicznego za pomocą platformy </w:t>
            </w:r>
            <w:proofErr w:type="spellStart"/>
            <w:r w:rsidRPr="00C55F2D">
              <w:rPr>
                <w:rFonts w:ascii="Times New Roman" w:hAnsi="Times New Roman" w:cs="Times New Roman"/>
              </w:rPr>
              <w:t>ePUAP</w:t>
            </w:r>
            <w:proofErr w:type="spellEnd"/>
            <w:r w:rsidRPr="00C55F2D">
              <w:rPr>
                <w:rFonts w:ascii="Times New Roman" w:hAnsi="Times New Roman" w:cs="Times New Roman"/>
              </w:rPr>
              <w:t xml:space="preserve"> na adres skrzynki </w:t>
            </w:r>
            <w:proofErr w:type="spellStart"/>
            <w:r w:rsidRPr="00C55F2D">
              <w:rPr>
                <w:rFonts w:ascii="Times New Roman" w:hAnsi="Times New Roman" w:cs="Times New Roman"/>
              </w:rPr>
              <w:t>ePUAP</w:t>
            </w:r>
            <w:proofErr w:type="spellEnd"/>
            <w:r w:rsidRPr="00C55F2D">
              <w:rPr>
                <w:rFonts w:ascii="Times New Roman" w:hAnsi="Times New Roman" w:cs="Times New Roman"/>
              </w:rPr>
              <w:t xml:space="preserve"> wskazany w części I wniosku. Jestem świadomy tego, że aby odebrać pismo przesłane przez Centrum za pośrednictwem platformy </w:t>
            </w:r>
            <w:proofErr w:type="spellStart"/>
            <w:r w:rsidRPr="00C55F2D">
              <w:rPr>
                <w:rFonts w:ascii="Times New Roman" w:hAnsi="Times New Roman" w:cs="Times New Roman"/>
              </w:rPr>
              <w:t>ePUAP</w:t>
            </w:r>
            <w:proofErr w:type="spellEnd"/>
            <w:r w:rsidRPr="00C55F2D">
              <w:rPr>
                <w:rFonts w:ascii="Times New Roman" w:hAnsi="Times New Roman" w:cs="Times New Roman"/>
              </w:rPr>
              <w:t>, muszę podpisać urzędowe poświadczenia odbioru, tj. złożyć na nim kwalifikowany podpis elektroniczny albo podpis zaufany.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67430330" w14:textId="77777777" w:rsidR="00E569BB" w:rsidRPr="00C55F2D" w:rsidRDefault="00E569BB" w:rsidP="00E569BB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F2D">
              <w:rPr>
                <w:rFonts w:ascii="Times New Roman" w:hAnsi="Times New Roman" w:cs="Times New Roman"/>
                <w:b/>
                <w:bCs/>
              </w:rPr>
              <w:t>TAK/NIE</w:t>
            </w:r>
          </w:p>
        </w:tc>
      </w:tr>
      <w:tr w:rsidR="00E569BB" w:rsidRPr="00C55F2D" w14:paraId="3684BE16" w14:textId="77777777" w:rsidTr="00656EA9">
        <w:trPr>
          <w:trHeight w:val="750"/>
        </w:trPr>
        <w:tc>
          <w:tcPr>
            <w:tcW w:w="7796" w:type="dxa"/>
            <w:shd w:val="clear" w:color="auto" w:fill="E5E5E5" w:themeFill="accent4" w:themeFillTint="33"/>
            <w:vAlign w:val="center"/>
          </w:tcPr>
          <w:p w14:paraId="70D9EE38" w14:textId="77777777" w:rsidR="00E569BB" w:rsidRPr="00C55F2D" w:rsidRDefault="00E569BB" w:rsidP="00E569BB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5F2D">
              <w:rPr>
                <w:rFonts w:ascii="Times New Roman" w:hAnsi="Times New Roman" w:cs="Times New Roman"/>
                <w:b/>
                <w:bCs/>
              </w:rPr>
              <w:t>Dotyczy osób, których dane Centrum otrzymało bezpośrednio od tychże osób</w:t>
            </w:r>
          </w:p>
          <w:p w14:paraId="37973A05" w14:textId="77777777" w:rsidR="00E569BB" w:rsidRPr="00C55F2D" w:rsidRDefault="00E569BB" w:rsidP="00E569BB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14:paraId="1A04A237" w14:textId="77777777" w:rsidR="00E569BB" w:rsidRPr="00C55F2D" w:rsidRDefault="00E569BB" w:rsidP="00E569BB">
            <w:pPr>
              <w:pStyle w:val="Akapitzlist"/>
              <w:numPr>
                <w:ilvl w:val="0"/>
                <w:numId w:val="42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administratorem danych osobowych jest Narodowe Centrum Badań i Rozwoju (dalej: „NCBR”) z siedzibą w Warszawie 00-695, ul. Nowogrodzka 47a;</w:t>
            </w:r>
          </w:p>
          <w:p w14:paraId="120A5211" w14:textId="77777777" w:rsidR="00E569BB" w:rsidRPr="00C55F2D" w:rsidRDefault="00E569BB" w:rsidP="00E569BB">
            <w:pPr>
              <w:pStyle w:val="Akapitzlist"/>
              <w:numPr>
                <w:ilvl w:val="0"/>
                <w:numId w:val="42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lastRenderedPageBreak/>
              <w:t xml:space="preserve">z inspektorem ochrony danych można się skontaktować poprzez adres e-mail: </w:t>
            </w:r>
            <w:hyperlink r:id="rId12" w:history="1">
              <w:r w:rsidRPr="00C55F2D">
                <w:rPr>
                  <w:rFonts w:ascii="Times New Roman" w:hAnsi="Times New Roman" w:cs="Times New Roman"/>
                </w:rPr>
                <w:t>iod@ncbr.gov.pl</w:t>
              </w:r>
            </w:hyperlink>
            <w:r w:rsidRPr="00C55F2D">
              <w:rPr>
                <w:rFonts w:ascii="Times New Roman" w:hAnsi="Times New Roman" w:cs="Times New Roman"/>
              </w:rPr>
              <w:t>;</w:t>
            </w:r>
          </w:p>
          <w:p w14:paraId="14818C59" w14:textId="77777777" w:rsidR="00E569BB" w:rsidRPr="00C55F2D" w:rsidRDefault="00E569BB" w:rsidP="00E569BB">
            <w:pPr>
              <w:pStyle w:val="Akapitzlist"/>
              <w:numPr>
                <w:ilvl w:val="0"/>
                <w:numId w:val="42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dane osobowe są przetwarzane w celu oceny i wyboru Propozycji spełniających założenia przewidziane w Programie dla określenia zakresu tematycznego oraz warunków konkursu na projekty zamawiane oraz w celu przeprowadzenia konsultacji w zakresie uszczegółowienia Propozycji z Wnioskodawcami, których Propozycje zostały rekomendowane do uwzględnienia w konkursie na projekty zamawiane;</w:t>
            </w:r>
          </w:p>
          <w:p w14:paraId="7469B231" w14:textId="77777777" w:rsidR="00E569BB" w:rsidRPr="00C55F2D" w:rsidRDefault="00E569BB" w:rsidP="00E569BB">
            <w:pPr>
              <w:pStyle w:val="Akapitzlist"/>
              <w:numPr>
                <w:ilvl w:val="0"/>
                <w:numId w:val="42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i określonych tamże zadań NCBR;</w:t>
            </w:r>
          </w:p>
          <w:p w14:paraId="24F1709E" w14:textId="77777777" w:rsidR="00E569BB" w:rsidRPr="00C55F2D" w:rsidRDefault="00E569BB" w:rsidP="00E569BB">
            <w:pPr>
              <w:pStyle w:val="Akapitzlist"/>
              <w:numPr>
                <w:ilvl w:val="0"/>
                <w:numId w:val="42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podanie danych osobowych jest niezbędne do realizacji celów wskazanych w pkt 3;</w:t>
            </w:r>
          </w:p>
          <w:p w14:paraId="416B2285" w14:textId="77777777" w:rsidR="00E569BB" w:rsidRPr="00C55F2D" w:rsidRDefault="00E569BB" w:rsidP="00E569BB">
            <w:pPr>
              <w:pStyle w:val="Akapitzlist"/>
              <w:numPr>
                <w:ilvl w:val="0"/>
                <w:numId w:val="42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dane osobowe będą przetwarzane w czasie naboru Propozycji i w okresie przeprowadzania konkursu na projekty zamawiane oraz przechowywane będą w celach archiwalnych przez okres zgodny z instrukcją kancelaryjną NCBR i Jednolitym Rzeczowym Wykazem Akt;</w:t>
            </w:r>
          </w:p>
          <w:p w14:paraId="00681B77" w14:textId="77777777" w:rsidR="00E569BB" w:rsidRPr="00C55F2D" w:rsidRDefault="00E569BB" w:rsidP="00E569BB">
            <w:pPr>
              <w:pStyle w:val="Akapitzlist"/>
              <w:numPr>
                <w:ilvl w:val="0"/>
                <w:numId w:val="42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710B95C6" w14:textId="77777777" w:rsidR="00E569BB" w:rsidRPr="00C55F2D" w:rsidRDefault="00E569BB" w:rsidP="00E569BB">
            <w:pPr>
              <w:pStyle w:val="Akapitzlist"/>
              <w:numPr>
                <w:ilvl w:val="0"/>
                <w:numId w:val="42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 xml:space="preserve"> w stosunku do NCBR przysługuje prawo do: żądania dostępu do swoich danych osobowych, ich sprostowania, usunięcia lub ograniczenia przetwarzania, a także do wniesienia sprzeciwu wobec przetwarzania danych - w sprawie realizacji praw można kontaktować się z inspektorem ochrony danych pod adresem mailowym udostępnionym w pkt. 2 powyżej;</w:t>
            </w:r>
          </w:p>
          <w:p w14:paraId="5E22461B" w14:textId="77777777" w:rsidR="00E569BB" w:rsidRPr="00C55F2D" w:rsidRDefault="00E569BB" w:rsidP="00E569BB">
            <w:pPr>
              <w:pStyle w:val="Akapitzlist"/>
              <w:numPr>
                <w:ilvl w:val="0"/>
                <w:numId w:val="42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przysługuje prawo do wniesienia skargi do Prezesa Urzędu Ochrony Danych Osobowych;</w:t>
            </w:r>
          </w:p>
          <w:p w14:paraId="4F54F249" w14:textId="77777777" w:rsidR="00E569BB" w:rsidRPr="00C55F2D" w:rsidRDefault="00E569BB" w:rsidP="00E569BB">
            <w:pPr>
              <w:pStyle w:val="Akapitzlist"/>
              <w:numPr>
                <w:ilvl w:val="0"/>
                <w:numId w:val="42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dane osobowe nie będą przekazywane do państwa trzeciego;</w:t>
            </w:r>
          </w:p>
          <w:p w14:paraId="46BBA176" w14:textId="77777777" w:rsidR="00E569BB" w:rsidRPr="00C55F2D" w:rsidRDefault="00E569BB" w:rsidP="00E569BB">
            <w:pPr>
              <w:pStyle w:val="Akapitzlist"/>
              <w:numPr>
                <w:ilvl w:val="0"/>
                <w:numId w:val="42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 xml:space="preserve">dane osobowe nie podlegają zautomatyzowanemu podejmowaniu decyzji, </w:t>
            </w:r>
            <w:r w:rsidRPr="00C55F2D">
              <w:rPr>
                <w:rFonts w:ascii="Times New Roman" w:hAnsi="Times New Roman" w:cs="Times New Roman"/>
              </w:rPr>
              <w:br/>
              <w:t>w tym profilowaniu.</w:t>
            </w:r>
          </w:p>
          <w:p w14:paraId="23EE4F38" w14:textId="77777777" w:rsidR="00E569BB" w:rsidRPr="00C55F2D" w:rsidRDefault="00E569BB" w:rsidP="00E569BB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55F2D">
              <w:rPr>
                <w:rFonts w:ascii="Times New Roman" w:hAnsi="Times New Roman" w:cs="Times New Roman"/>
                <w:b/>
              </w:rPr>
              <w:t>Dotyczy osób, których danych Centrum nie otrzymał bezpośrednio od tychże osób</w:t>
            </w:r>
          </w:p>
          <w:p w14:paraId="770588CE" w14:textId="77777777" w:rsidR="00E569BB" w:rsidRPr="00C55F2D" w:rsidRDefault="00E569BB" w:rsidP="00E569BB">
            <w:p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14:paraId="54A27995" w14:textId="77777777" w:rsidR="00E569BB" w:rsidRPr="00C55F2D" w:rsidRDefault="00E569BB" w:rsidP="00E569BB">
            <w:pPr>
              <w:numPr>
                <w:ilvl w:val="0"/>
                <w:numId w:val="43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administratorem danych osobowych jest Narodowe Centrum Badań i Rozwoju (dalej: „NCBR”) z siedzibą w Warszawie 00-695, ul. Nowogrodzka 47a;</w:t>
            </w:r>
          </w:p>
          <w:p w14:paraId="20628883" w14:textId="77777777" w:rsidR="00E569BB" w:rsidRPr="00C55F2D" w:rsidRDefault="00E569BB" w:rsidP="00E569BB">
            <w:pPr>
              <w:numPr>
                <w:ilvl w:val="0"/>
                <w:numId w:val="43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lastRenderedPageBreak/>
              <w:t xml:space="preserve">z inspektorem ochrony danych można się skontaktować poprzez adres e-mail:  </w:t>
            </w:r>
            <w:hyperlink r:id="rId13" w:history="1">
              <w:r w:rsidRPr="00C55F2D">
                <w:rPr>
                  <w:rFonts w:ascii="Times New Roman" w:hAnsi="Times New Roman" w:cs="Times New Roman"/>
                </w:rPr>
                <w:t>iod@ncbr.gov.pl</w:t>
              </w:r>
            </w:hyperlink>
            <w:r w:rsidRPr="00C55F2D">
              <w:rPr>
                <w:rFonts w:ascii="Times New Roman" w:hAnsi="Times New Roman" w:cs="Times New Roman"/>
              </w:rPr>
              <w:t>;</w:t>
            </w:r>
          </w:p>
          <w:p w14:paraId="4A63E772" w14:textId="77777777" w:rsidR="00E569BB" w:rsidRPr="00C55F2D" w:rsidRDefault="00E569BB" w:rsidP="00E569BB">
            <w:pPr>
              <w:pStyle w:val="Akapitzlist"/>
              <w:numPr>
                <w:ilvl w:val="0"/>
                <w:numId w:val="43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dane osobowe są przetwarzane w celu oceny i wyboru Propozycji spełniających założenia przewidziane w Programie dla określenia zakresu tematycznego oraz warunków konkursu na projekty zamawiane oraz w celu przeprowadzenia konsultacji w zakresie uszczegółowienia Propozycji z Wnioskodawcami, których Propozycje zostały rekomendowane do uwzględnienia w konkursie na projekty zamawiane;</w:t>
            </w:r>
          </w:p>
          <w:p w14:paraId="55E8610F" w14:textId="77777777" w:rsidR="00E569BB" w:rsidRPr="00C55F2D" w:rsidRDefault="00E569BB" w:rsidP="00E569BB">
            <w:pPr>
              <w:numPr>
                <w:ilvl w:val="0"/>
                <w:numId w:val="43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 xml:space="preserve">dane osobowe zostały pozyskane od Wnioskodawcy w ramach strategicznego programu badań naukowych i prac rozwojowych „Zaawansowane technologie informacyjne, telekomunikacyjne i mechatroniczne” INFOSTRATEG w ramach konkursu na propozycje zamówień rozwiązań wyzwań strategicznych; </w:t>
            </w:r>
          </w:p>
          <w:p w14:paraId="238913B2" w14:textId="77777777" w:rsidR="00E569BB" w:rsidRPr="00C55F2D" w:rsidRDefault="00E569BB" w:rsidP="00E569BB">
            <w:pPr>
              <w:numPr>
                <w:ilvl w:val="0"/>
                <w:numId w:val="43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 xml:space="preserve">przetwarzanie danych osobowych jest niezbędne do wykonania zadania realizowanego w interesie publicznym (art. 6 ust. 1 lit. e RODO), a NCBR jest umocowane do przetwarzania danych osobowych na mocy ustawy z dnia 30 kwietnia 2010 r. o Narodowym Centrum Badań i Rozwoju  i określonych tamże zadań NCBR; </w:t>
            </w:r>
          </w:p>
          <w:p w14:paraId="70CEF660" w14:textId="77777777" w:rsidR="00E569BB" w:rsidRPr="00C55F2D" w:rsidRDefault="00E569BB" w:rsidP="00E569BB">
            <w:pPr>
              <w:numPr>
                <w:ilvl w:val="0"/>
                <w:numId w:val="43"/>
              </w:numPr>
              <w:spacing w:after="12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55F2D">
              <w:rPr>
                <w:rFonts w:ascii="Times New Roman" w:hAnsi="Times New Roman" w:cs="Times New Roman"/>
              </w:rPr>
              <w:t xml:space="preserve">kategorie przetwarzanych danych osobowych to: </w:t>
            </w:r>
          </w:p>
          <w:p w14:paraId="743022CF" w14:textId="77777777" w:rsidR="00E569BB" w:rsidRPr="00C55F2D" w:rsidRDefault="00E569BB" w:rsidP="00E569BB">
            <w:pPr>
              <w:numPr>
                <w:ilvl w:val="0"/>
                <w:numId w:val="44"/>
              </w:numPr>
              <w:spacing w:after="0" w:line="360" w:lineRule="auto"/>
              <w:ind w:left="994" w:firstLine="133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 xml:space="preserve">Imię i nazwisko; </w:t>
            </w:r>
          </w:p>
          <w:p w14:paraId="2F980247" w14:textId="77777777" w:rsidR="00E569BB" w:rsidRPr="00C55F2D" w:rsidRDefault="00E569BB" w:rsidP="00E569BB">
            <w:pPr>
              <w:numPr>
                <w:ilvl w:val="0"/>
                <w:numId w:val="44"/>
              </w:numPr>
              <w:spacing w:after="0" w:line="360" w:lineRule="auto"/>
              <w:ind w:left="994" w:firstLine="133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Funkcja/Stanowisko;</w:t>
            </w:r>
          </w:p>
          <w:p w14:paraId="263AAEFF" w14:textId="77777777" w:rsidR="00E569BB" w:rsidRPr="00C55F2D" w:rsidRDefault="00E569BB" w:rsidP="00E569BB">
            <w:pPr>
              <w:numPr>
                <w:ilvl w:val="0"/>
                <w:numId w:val="44"/>
              </w:numPr>
              <w:spacing w:after="0" w:line="360" w:lineRule="auto"/>
              <w:ind w:left="994" w:firstLine="133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Nr telefonu, adres e-mail;</w:t>
            </w:r>
          </w:p>
          <w:p w14:paraId="30AB9C9A" w14:textId="77777777" w:rsidR="00E569BB" w:rsidRPr="00C55F2D" w:rsidRDefault="00E569BB" w:rsidP="00E569BB">
            <w:pPr>
              <w:pStyle w:val="Akapitzlist"/>
              <w:numPr>
                <w:ilvl w:val="0"/>
                <w:numId w:val="24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dane osobowe będą przetwarzane w czasie naboru Propozycji i w okresie przeprowadzania konkursu na projekty zamawiane oraz przechowywane będą w celach archiwalnych przez okres zgodny z instrukcją kancelaryjną NCBR i Jednolitym Rzeczowym Wykazem Akt;</w:t>
            </w:r>
          </w:p>
          <w:p w14:paraId="72759316" w14:textId="77777777" w:rsidR="00E569BB" w:rsidRPr="00C55F2D" w:rsidRDefault="00E569BB" w:rsidP="00E569BB">
            <w:pPr>
              <w:numPr>
                <w:ilvl w:val="0"/>
                <w:numId w:val="24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6E35D18C" w14:textId="77777777" w:rsidR="00E569BB" w:rsidRPr="00C55F2D" w:rsidRDefault="00E569BB" w:rsidP="00E569BB">
            <w:pPr>
              <w:numPr>
                <w:ilvl w:val="0"/>
                <w:numId w:val="24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 xml:space="preserve"> w stosunku do NCBR przysługuje prawo do: żądania dostępu do swoich danych osobowych, ich sprostowania, usunięcia lub ograniczenia przetwarzania, a także do wniesienia sprzeciwu wobec przetwarzania danych - w sprawie realizacji praw można kontaktować się z inspektorem ochrony danych pod adresem mailowym udostępnionym w pkt. 2 powyżej;</w:t>
            </w:r>
          </w:p>
          <w:p w14:paraId="53C4C46A" w14:textId="77777777" w:rsidR="00E569BB" w:rsidRPr="00C55F2D" w:rsidRDefault="00E569BB" w:rsidP="00E569BB">
            <w:pPr>
              <w:numPr>
                <w:ilvl w:val="0"/>
                <w:numId w:val="24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przysługuje prawo do wniesienia skargi do Prezesa Urzędu Ochrony Danych Osobowych;</w:t>
            </w:r>
          </w:p>
          <w:p w14:paraId="700E6C11" w14:textId="77777777" w:rsidR="00E569BB" w:rsidRPr="00C55F2D" w:rsidRDefault="00E569BB" w:rsidP="00E569BB">
            <w:pPr>
              <w:numPr>
                <w:ilvl w:val="0"/>
                <w:numId w:val="24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dane osobowe nie będą przekazywane do państwa trzeciego;</w:t>
            </w:r>
          </w:p>
          <w:p w14:paraId="4CDBC646" w14:textId="77777777" w:rsidR="00E569BB" w:rsidRPr="00C55F2D" w:rsidRDefault="00E569BB" w:rsidP="00E569BB">
            <w:pPr>
              <w:numPr>
                <w:ilvl w:val="0"/>
                <w:numId w:val="24"/>
              </w:num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lastRenderedPageBreak/>
              <w:t xml:space="preserve">dane osobowe nie podlegają zautomatyzowanemu podejmowaniu decyzji, </w:t>
            </w:r>
            <w:r w:rsidRPr="00C55F2D">
              <w:rPr>
                <w:rFonts w:ascii="Times New Roman" w:hAnsi="Times New Roman" w:cs="Times New Roman"/>
              </w:rPr>
              <w:br/>
              <w:t>w tym profilowaniu.</w:t>
            </w:r>
          </w:p>
          <w:p w14:paraId="074BF175" w14:textId="77777777" w:rsidR="00E569BB" w:rsidRPr="00C55F2D" w:rsidRDefault="00E569BB" w:rsidP="00E569B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Oświadczam, że zobowiązuję się w imieniu NCBR do wykonywania wobec osób, których dane dotyczą, obowiązków informacyjnych wynikających z art. 13 i art. 14 RODO oraz do spełnienia wobec wszystkich osób wskazanych w Propozycji obowiązku informacyjnego, o którym mowa powyżej.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1ACEED4D" w14:textId="77777777" w:rsidR="00E569BB" w:rsidRPr="00C55F2D" w:rsidRDefault="00E569BB" w:rsidP="00E569BB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F2D">
              <w:rPr>
                <w:rFonts w:ascii="Times New Roman" w:hAnsi="Times New Roman" w:cs="Times New Roman"/>
                <w:b/>
                <w:bCs/>
              </w:rPr>
              <w:lastRenderedPageBreak/>
              <w:t>TAK/NIE</w:t>
            </w:r>
          </w:p>
        </w:tc>
      </w:tr>
    </w:tbl>
    <w:p w14:paraId="01CF15E0" w14:textId="77777777" w:rsidR="00E569BB" w:rsidRPr="00C55F2D" w:rsidRDefault="00E569BB" w:rsidP="00E569BB">
      <w:pPr>
        <w:spacing w:before="240" w:line="276" w:lineRule="auto"/>
        <w:rPr>
          <w:rFonts w:ascii="Times New Roman" w:hAnsi="Times New Roman" w:cs="Times New Roman"/>
          <w:b/>
        </w:rPr>
      </w:pPr>
      <w:r w:rsidRPr="00C55F2D">
        <w:rPr>
          <w:rFonts w:ascii="Times New Roman" w:hAnsi="Times New Roman" w:cs="Times New Roman"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2D5411" wp14:editId="35FEB6FD">
                <wp:simplePos x="0" y="0"/>
                <wp:positionH relativeFrom="column">
                  <wp:posOffset>2682240</wp:posOffset>
                </wp:positionH>
                <wp:positionV relativeFrom="paragraph">
                  <wp:posOffset>166370</wp:posOffset>
                </wp:positionV>
                <wp:extent cx="3136900" cy="1704975"/>
                <wp:effectExtent l="0" t="0" r="25400" b="28575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F0799" w14:textId="77777777" w:rsidR="00E569BB" w:rsidRPr="00C55F2D" w:rsidRDefault="00E569BB" w:rsidP="00E569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55F2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imię i nazwisko osoby podpisującej Propozycję kwalifikowanym podpisem elektronicznym </w:t>
                            </w:r>
                          </w:p>
                          <w:p w14:paraId="50F40DEB" w14:textId="77777777" w:rsidR="00E569BB" w:rsidRDefault="00E569BB" w:rsidP="00E569BB">
                            <w:pPr>
                              <w:jc w:val="center"/>
                            </w:pPr>
                          </w:p>
                          <w:p w14:paraId="77A52294" w14:textId="77777777" w:rsidR="00E569BB" w:rsidRDefault="00E569BB" w:rsidP="00E569BB">
                            <w:pPr>
                              <w:jc w:val="center"/>
                            </w:pPr>
                          </w:p>
                          <w:p w14:paraId="06CDF495" w14:textId="77777777" w:rsidR="00E569BB" w:rsidRDefault="00E569BB" w:rsidP="00E569BB">
                            <w:pPr>
                              <w:jc w:val="center"/>
                            </w:pPr>
                            <w:r>
                              <w:t>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D5411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style="position:absolute;margin-left:211.2pt;margin-top:13.1pt;width:247pt;height:13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">
                <v:textbox>
                  <w:txbxContent>
                    <w:p w14:paraId="427F0799" w14:textId="77777777" w:rsidR="00E569BB" w:rsidRPr="00C55F2D" w:rsidRDefault="00E569BB" w:rsidP="00E569BB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55F2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imię i nazwisko osoby podpisującej Propozycję kwalifikowanym podpisem elektronicznym </w:t>
                      </w:r>
                    </w:p>
                    <w:p w14:paraId="50F40DEB" w14:textId="77777777" w:rsidR="00E569BB" w:rsidRDefault="00E569BB" w:rsidP="00E569BB">
                      <w:pPr>
                        <w:jc w:val="center"/>
                      </w:pPr>
                    </w:p>
                    <w:p w14:paraId="77A52294" w14:textId="77777777" w:rsidR="00E569BB" w:rsidRDefault="00E569BB" w:rsidP="00E569BB">
                      <w:pPr>
                        <w:jc w:val="center"/>
                      </w:pPr>
                    </w:p>
                    <w:p w14:paraId="06CDF495" w14:textId="77777777" w:rsidR="00E569BB" w:rsidRDefault="00E569BB" w:rsidP="00E569BB">
                      <w:pPr>
                        <w:jc w:val="center"/>
                      </w:pPr>
                      <w:r>
                        <w:t>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D355C9" w14:textId="77777777" w:rsidR="00E569BB" w:rsidRPr="00C55F2D" w:rsidRDefault="00E569BB" w:rsidP="00E569BB">
      <w:pPr>
        <w:spacing w:before="240" w:line="276" w:lineRule="auto"/>
        <w:rPr>
          <w:rFonts w:ascii="Times New Roman" w:hAnsi="Times New Roman" w:cs="Times New Roman"/>
          <w:b/>
        </w:rPr>
      </w:pPr>
    </w:p>
    <w:p w14:paraId="1A81F0B1" w14:textId="77777777" w:rsidR="00E569BB" w:rsidRPr="00C55F2D" w:rsidRDefault="00E569BB" w:rsidP="00E569BB">
      <w:pPr>
        <w:pStyle w:val="Akapitzlist"/>
        <w:spacing w:before="240" w:line="276" w:lineRule="auto"/>
        <w:ind w:left="502"/>
        <w:rPr>
          <w:rFonts w:ascii="Times New Roman" w:hAnsi="Times New Roman" w:cs="Times New Roman"/>
          <w:b/>
        </w:rPr>
      </w:pPr>
    </w:p>
    <w:p w14:paraId="717AAFBA" w14:textId="77777777" w:rsidR="00E569BB" w:rsidRPr="00C55F2D" w:rsidRDefault="00E569BB" w:rsidP="00E569BB">
      <w:pPr>
        <w:pStyle w:val="Akapitzlist"/>
        <w:spacing w:before="240" w:line="276" w:lineRule="auto"/>
        <w:ind w:left="502"/>
        <w:rPr>
          <w:rFonts w:ascii="Times New Roman" w:hAnsi="Times New Roman" w:cs="Times New Roman"/>
          <w:b/>
        </w:rPr>
      </w:pPr>
    </w:p>
    <w:p w14:paraId="56EE48EE" w14:textId="77777777" w:rsidR="00E569BB" w:rsidRPr="00C55F2D" w:rsidRDefault="00E569BB" w:rsidP="00E569BB">
      <w:pPr>
        <w:pStyle w:val="Akapitzlist"/>
        <w:spacing w:before="240" w:line="276" w:lineRule="auto"/>
        <w:ind w:left="502"/>
        <w:rPr>
          <w:rFonts w:ascii="Times New Roman" w:hAnsi="Times New Roman" w:cs="Times New Roman"/>
          <w:b/>
        </w:rPr>
      </w:pPr>
    </w:p>
    <w:p w14:paraId="2908EB2C" w14:textId="77777777" w:rsidR="00E569BB" w:rsidRPr="00C55F2D" w:rsidRDefault="00E569BB" w:rsidP="00E569BB">
      <w:pPr>
        <w:pStyle w:val="Akapitzlist"/>
        <w:spacing w:before="240" w:line="276" w:lineRule="auto"/>
        <w:ind w:left="502"/>
        <w:rPr>
          <w:rFonts w:ascii="Times New Roman" w:hAnsi="Times New Roman" w:cs="Times New Roman"/>
          <w:b/>
        </w:rPr>
      </w:pPr>
    </w:p>
    <w:p w14:paraId="121FD38A" w14:textId="77777777" w:rsidR="00E569BB" w:rsidRPr="00C55F2D" w:rsidRDefault="00E569BB" w:rsidP="00E569BB">
      <w:pPr>
        <w:pStyle w:val="Akapitzlist"/>
        <w:spacing w:before="240" w:line="276" w:lineRule="auto"/>
        <w:ind w:left="502"/>
        <w:rPr>
          <w:rFonts w:ascii="Times New Roman" w:hAnsi="Times New Roman" w:cs="Times New Roman"/>
          <w:b/>
        </w:rPr>
      </w:pPr>
    </w:p>
    <w:p w14:paraId="1FE2DD96" w14:textId="77777777" w:rsidR="00E569BB" w:rsidRPr="00C55F2D" w:rsidRDefault="00E569BB" w:rsidP="00E569BB">
      <w:pPr>
        <w:pStyle w:val="Akapitzlist"/>
        <w:spacing w:before="240" w:line="276" w:lineRule="auto"/>
        <w:ind w:left="502"/>
        <w:rPr>
          <w:rFonts w:ascii="Times New Roman" w:hAnsi="Times New Roman" w:cs="Times New Roman"/>
          <w:b/>
        </w:rPr>
      </w:pPr>
    </w:p>
    <w:p w14:paraId="27357532" w14:textId="77777777" w:rsidR="00E569BB" w:rsidRPr="00C55F2D" w:rsidRDefault="00E569BB" w:rsidP="00E569BB">
      <w:pPr>
        <w:pStyle w:val="Akapitzlist"/>
        <w:spacing w:before="240" w:line="276" w:lineRule="auto"/>
        <w:ind w:left="502"/>
        <w:rPr>
          <w:rFonts w:ascii="Times New Roman" w:hAnsi="Times New Roman" w:cs="Times New Roman"/>
          <w:b/>
        </w:rPr>
      </w:pPr>
    </w:p>
    <w:p w14:paraId="07F023C8" w14:textId="77777777" w:rsidR="00E569BB" w:rsidRPr="00C55F2D" w:rsidRDefault="00E569BB" w:rsidP="00E569BB">
      <w:pPr>
        <w:pStyle w:val="Akapitzlist"/>
        <w:spacing w:before="240" w:line="276" w:lineRule="auto"/>
        <w:ind w:left="502"/>
        <w:rPr>
          <w:rFonts w:ascii="Times New Roman" w:hAnsi="Times New Roman" w:cs="Times New Roman"/>
          <w:b/>
        </w:rPr>
      </w:pPr>
    </w:p>
    <w:p w14:paraId="4BDB5498" w14:textId="77777777" w:rsidR="00E569BB" w:rsidRPr="00C55F2D" w:rsidRDefault="00E569BB" w:rsidP="00E569BB">
      <w:pPr>
        <w:pStyle w:val="Akapitzlist"/>
        <w:spacing w:before="240" w:line="276" w:lineRule="auto"/>
        <w:ind w:left="502"/>
        <w:rPr>
          <w:rFonts w:ascii="Times New Roman" w:hAnsi="Times New Roman" w:cs="Times New Roman"/>
          <w:b/>
        </w:rPr>
      </w:pPr>
    </w:p>
    <w:p w14:paraId="2916C19D" w14:textId="77777777" w:rsidR="00E569BB" w:rsidRPr="00C55F2D" w:rsidRDefault="00E569BB" w:rsidP="00E569BB">
      <w:pPr>
        <w:pStyle w:val="Akapitzlist"/>
        <w:spacing w:before="240" w:line="276" w:lineRule="auto"/>
        <w:ind w:left="502"/>
        <w:rPr>
          <w:rFonts w:ascii="Times New Roman" w:hAnsi="Times New Roman" w:cs="Times New Roman"/>
          <w:b/>
        </w:rPr>
      </w:pPr>
    </w:p>
    <w:p w14:paraId="74869460" w14:textId="77777777" w:rsidR="00E569BB" w:rsidRPr="00C55F2D" w:rsidRDefault="00E569BB" w:rsidP="00E569BB">
      <w:pPr>
        <w:pStyle w:val="Akapitzlist"/>
        <w:spacing w:before="240" w:line="276" w:lineRule="auto"/>
        <w:ind w:left="502"/>
        <w:rPr>
          <w:rFonts w:ascii="Times New Roman" w:hAnsi="Times New Roman" w:cs="Times New Roman"/>
          <w:b/>
        </w:rPr>
      </w:pPr>
    </w:p>
    <w:p w14:paraId="40FA8F33" w14:textId="77777777" w:rsidR="00E569BB" w:rsidRPr="00C55F2D" w:rsidRDefault="00656EA9" w:rsidP="00656EA9">
      <w:pPr>
        <w:pStyle w:val="Nagwek1"/>
        <w:tabs>
          <w:tab w:val="center" w:pos="1692"/>
        </w:tabs>
        <w:spacing w:after="0" w:line="276" w:lineRule="auto"/>
        <w:ind w:left="-15"/>
        <w:rPr>
          <w:rFonts w:ascii="Times New Roman" w:hAnsi="Times New Roman" w:cs="Times New Roman"/>
          <w:color w:val="244061"/>
          <w:sz w:val="28"/>
        </w:rPr>
      </w:pPr>
      <w:r w:rsidRPr="00C55F2D">
        <w:rPr>
          <w:rFonts w:ascii="Times New Roman" w:hAnsi="Times New Roman" w:cs="Times New Roman"/>
          <w:color w:val="244061"/>
          <w:sz w:val="28"/>
        </w:rPr>
        <w:t xml:space="preserve">V. </w:t>
      </w:r>
      <w:r w:rsidR="00E569BB" w:rsidRPr="00C55F2D">
        <w:rPr>
          <w:rFonts w:ascii="Times New Roman" w:hAnsi="Times New Roman" w:cs="Times New Roman"/>
          <w:color w:val="244061"/>
          <w:sz w:val="28"/>
        </w:rPr>
        <w:t>ZAŁĄCZNIKI (jeśli dotyczy)</w:t>
      </w:r>
    </w:p>
    <w:p w14:paraId="187F57B8" w14:textId="77777777" w:rsidR="00656EA9" w:rsidRPr="00C55F2D" w:rsidRDefault="00656EA9" w:rsidP="00656EA9">
      <w:pPr>
        <w:rPr>
          <w:rFonts w:ascii="Times New Roman" w:hAnsi="Times New Roman" w:cs="Times New Roman"/>
        </w:rPr>
      </w:pPr>
    </w:p>
    <w:tbl>
      <w:tblPr>
        <w:tblW w:w="8898" w:type="dxa"/>
        <w:tblInd w:w="10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2"/>
        <w:gridCol w:w="8326"/>
      </w:tblGrid>
      <w:tr w:rsidR="00E569BB" w:rsidRPr="00C55F2D" w14:paraId="3F418AED" w14:textId="77777777" w:rsidTr="00656EA9">
        <w:trPr>
          <w:trHeight w:val="429"/>
        </w:trPr>
        <w:tc>
          <w:tcPr>
            <w:tcW w:w="572" w:type="dxa"/>
            <w:shd w:val="clear" w:color="auto" w:fill="808080" w:themeFill="accent4"/>
            <w:noWrap/>
            <w:vAlign w:val="center"/>
          </w:tcPr>
          <w:p w14:paraId="1EA4E93A" w14:textId="77777777" w:rsidR="00E569BB" w:rsidRPr="00C55F2D" w:rsidRDefault="00E569BB" w:rsidP="00E569BB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>L.p.</w:t>
            </w:r>
          </w:p>
        </w:tc>
        <w:tc>
          <w:tcPr>
            <w:tcW w:w="8326" w:type="dxa"/>
            <w:shd w:val="clear" w:color="auto" w:fill="808080" w:themeFill="accent4"/>
            <w:vAlign w:val="center"/>
          </w:tcPr>
          <w:p w14:paraId="43062D47" w14:textId="77777777" w:rsidR="00E569BB" w:rsidRPr="00C55F2D" w:rsidRDefault="00E569BB" w:rsidP="00E569BB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55F2D">
              <w:rPr>
                <w:rFonts w:ascii="Times New Roman" w:hAnsi="Times New Roman" w:cs="Times New Roman"/>
                <w:b/>
                <w:color w:val="FFFFFF" w:themeColor="background1"/>
              </w:rPr>
              <w:t>Opis załącznika</w:t>
            </w:r>
          </w:p>
        </w:tc>
      </w:tr>
      <w:tr w:rsidR="00E569BB" w:rsidRPr="00C55F2D" w14:paraId="468A30DE" w14:textId="77777777" w:rsidTr="00656EA9">
        <w:trPr>
          <w:trHeight w:val="750"/>
        </w:trPr>
        <w:tc>
          <w:tcPr>
            <w:tcW w:w="572" w:type="dxa"/>
            <w:shd w:val="clear" w:color="auto" w:fill="E5E5E5" w:themeFill="accent4" w:themeFillTint="33"/>
            <w:noWrap/>
            <w:vAlign w:val="center"/>
          </w:tcPr>
          <w:p w14:paraId="11361BD6" w14:textId="77777777" w:rsidR="00E569BB" w:rsidRPr="00C55F2D" w:rsidRDefault="00E569BB" w:rsidP="00E569BB">
            <w:pPr>
              <w:spacing w:after="120" w:line="276" w:lineRule="auto"/>
              <w:rPr>
                <w:rFonts w:ascii="Times New Roman" w:hAnsi="Times New Roman" w:cs="Times New Roman"/>
                <w:lang w:eastAsia="en-GB"/>
              </w:rPr>
            </w:pPr>
            <w:r w:rsidRPr="00C55F2D">
              <w:rPr>
                <w:rFonts w:ascii="Times New Roman" w:hAnsi="Times New Roman" w:cs="Times New Roman"/>
                <w:lang w:eastAsia="en-GB"/>
              </w:rPr>
              <w:t>1.</w:t>
            </w:r>
          </w:p>
        </w:tc>
        <w:tc>
          <w:tcPr>
            <w:tcW w:w="8326" w:type="dxa"/>
            <w:shd w:val="clear" w:color="auto" w:fill="E5E5E5" w:themeFill="accent4" w:themeFillTint="33"/>
            <w:vAlign w:val="center"/>
          </w:tcPr>
          <w:p w14:paraId="041CCB70" w14:textId="77777777" w:rsidR="00E569BB" w:rsidRPr="00C55F2D" w:rsidRDefault="00E569BB" w:rsidP="00656EA9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C55F2D">
              <w:rPr>
                <w:rFonts w:ascii="Times New Roman" w:hAnsi="Times New Roman" w:cs="Times New Roman"/>
              </w:rPr>
              <w:t>Skan dokumentu podpisanego podpisem własnoręcznym</w:t>
            </w:r>
            <w:r w:rsidRPr="00C55F2D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  <w:r w:rsidRPr="00C55F2D">
              <w:rPr>
                <w:rFonts w:ascii="Times New Roman" w:hAnsi="Times New Roman" w:cs="Times New Roman"/>
              </w:rPr>
              <w:t xml:space="preserve"> lub dokument z kwalifikowanym podpisem elektronicznym potwierdzający umocowani</w:t>
            </w:r>
            <w:r w:rsidR="00656EA9" w:rsidRPr="00C55F2D">
              <w:rPr>
                <w:rFonts w:ascii="Times New Roman" w:hAnsi="Times New Roman" w:cs="Times New Roman"/>
              </w:rPr>
              <w:t xml:space="preserve">e przedstawiciela Wnioskodawcy </w:t>
            </w:r>
            <w:r w:rsidRPr="00C55F2D">
              <w:rPr>
                <w:rFonts w:ascii="Times New Roman" w:hAnsi="Times New Roman" w:cs="Times New Roman"/>
              </w:rPr>
              <w:t>do działania w jego imieniu i na jego rzecz</w:t>
            </w:r>
            <w:r w:rsidR="000A11EA" w:rsidRPr="00C55F2D">
              <w:rPr>
                <w:rFonts w:ascii="Times New Roman" w:hAnsi="Times New Roman" w:cs="Times New Roman"/>
              </w:rPr>
              <w:t xml:space="preserve"> w zakresie złożenia i rozpatrzenia Propozycji oraz zobowiązań Wnioskodawcy z tego wynikających określonych w Regulaminie naboru</w:t>
            </w:r>
            <w:r w:rsidRPr="00C55F2D">
              <w:rPr>
                <w:rFonts w:ascii="Times New Roman" w:hAnsi="Times New Roman" w:cs="Times New Roman"/>
              </w:rPr>
              <w:t>, jeżeli umocowanie osoby nie wynika z KRS lub z przepisów powszechnie obowiązujących (dokument własny Wnioskodawcy).</w:t>
            </w:r>
          </w:p>
        </w:tc>
      </w:tr>
    </w:tbl>
    <w:p w14:paraId="54738AF4" w14:textId="77777777" w:rsidR="00E569BB" w:rsidRPr="00C55F2D" w:rsidRDefault="00E569BB" w:rsidP="00E569BB">
      <w:pPr>
        <w:shd w:val="clear" w:color="auto" w:fill="FFFFFF"/>
        <w:spacing w:line="276" w:lineRule="auto"/>
        <w:ind w:left="357"/>
        <w:jc w:val="both"/>
        <w:rPr>
          <w:rFonts w:ascii="Times New Roman" w:hAnsi="Times New Roman" w:cs="Times New Roman"/>
        </w:rPr>
      </w:pPr>
    </w:p>
    <w:p w14:paraId="46ABBD8F" w14:textId="77777777" w:rsidR="001135D3" w:rsidRPr="00C55F2D" w:rsidRDefault="001135D3" w:rsidP="001135D3">
      <w:pPr>
        <w:rPr>
          <w:rFonts w:ascii="Times New Roman" w:hAnsi="Times New Roman" w:cs="Times New Roman"/>
        </w:rPr>
      </w:pPr>
    </w:p>
    <w:p w14:paraId="06BBA33E" w14:textId="77777777" w:rsidR="001135D3" w:rsidRPr="00C55F2D" w:rsidRDefault="001135D3" w:rsidP="009C724C">
      <w:pPr>
        <w:pStyle w:val="Nagwek1"/>
        <w:tabs>
          <w:tab w:val="center" w:pos="1692"/>
        </w:tabs>
        <w:spacing w:after="0" w:line="276" w:lineRule="auto"/>
        <w:ind w:left="-15"/>
        <w:rPr>
          <w:rFonts w:ascii="Times New Roman" w:eastAsia="Arial" w:hAnsi="Times New Roman" w:cs="Times New Roman"/>
          <w:color w:val="244061"/>
          <w:sz w:val="28"/>
        </w:rPr>
      </w:pPr>
    </w:p>
    <w:sectPr w:rsidR="001135D3" w:rsidRPr="00C55F2D" w:rsidSect="0036542D">
      <w:headerReference w:type="default" r:id="rId14"/>
      <w:headerReference w:type="first" r:id="rId15"/>
      <w:pgSz w:w="11906" w:h="16838"/>
      <w:pgMar w:top="737" w:right="737" w:bottom="1474" w:left="73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FCBC1" w14:textId="77777777" w:rsidR="00E569BB" w:rsidRDefault="00E569BB">
      <w:pPr>
        <w:spacing w:after="0"/>
      </w:pPr>
      <w:r>
        <w:separator/>
      </w:r>
    </w:p>
  </w:endnote>
  <w:endnote w:type="continuationSeparator" w:id="0">
    <w:p w14:paraId="5C8C6B09" w14:textId="77777777" w:rsidR="00E569BB" w:rsidRDefault="00E569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2A365" w14:textId="77777777" w:rsidR="00E569BB" w:rsidRDefault="00E569BB">
      <w:pPr>
        <w:spacing w:after="0"/>
      </w:pPr>
      <w:r>
        <w:separator/>
      </w:r>
    </w:p>
  </w:footnote>
  <w:footnote w:type="continuationSeparator" w:id="0">
    <w:p w14:paraId="5C71F136" w14:textId="77777777" w:rsidR="00E569BB" w:rsidRDefault="00E569BB">
      <w:pPr>
        <w:spacing w:after="0"/>
      </w:pPr>
      <w:r>
        <w:continuationSeparator/>
      </w:r>
    </w:p>
  </w:footnote>
  <w:footnote w:id="1">
    <w:p w14:paraId="3858CCC0" w14:textId="77777777" w:rsidR="00E569BB" w:rsidRPr="00C55F2D" w:rsidRDefault="00E569BB" w:rsidP="00E569BB">
      <w:pPr>
        <w:pStyle w:val="Tekstprzypisudolnego"/>
        <w:rPr>
          <w:rFonts w:ascii="Times New Roman" w:hAnsi="Times New Roman" w:cs="Times New Roman"/>
        </w:rPr>
      </w:pPr>
      <w:r w:rsidRPr="00C55F2D">
        <w:rPr>
          <w:rStyle w:val="Odwoanieprzypisudolnego"/>
          <w:rFonts w:ascii="Times New Roman" w:hAnsi="Times New Roman" w:cs="Times New Roman"/>
        </w:rPr>
        <w:footnoteRef/>
      </w:r>
      <w:r w:rsidRPr="00C55F2D">
        <w:rPr>
          <w:rFonts w:ascii="Times New Roman" w:hAnsi="Times New Roman" w:cs="Times New Roman"/>
        </w:rPr>
        <w:t xml:space="preserve"> Podpisany kwalifikowalnym podpisem elektronicznym potwierdzającym zgodność z oryginałem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9465" w14:textId="77777777" w:rsidR="00E569BB" w:rsidRDefault="00E569BB" w:rsidP="00DC0569">
    <w:pPr>
      <w:pStyle w:val="Nagwek"/>
      <w:tabs>
        <w:tab w:val="left" w:pos="14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4E4D7" w14:textId="77777777" w:rsidR="00E569BB" w:rsidRDefault="00E569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1" behindDoc="1" locked="0" layoutInCell="1" allowOverlap="1" wp14:anchorId="2CD90F9F" wp14:editId="15DEDE2C">
          <wp:simplePos x="0" y="0"/>
          <wp:positionH relativeFrom="margin">
            <wp:posOffset>-468129</wp:posOffset>
          </wp:positionH>
          <wp:positionV relativeFrom="margin">
            <wp:posOffset>-467995</wp:posOffset>
          </wp:positionV>
          <wp:extent cx="7559309" cy="10692765"/>
          <wp:effectExtent l="0" t="0" r="381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309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42E2FC8A" wp14:editId="2E383B58">
          <wp:simplePos x="0" y="0"/>
          <wp:positionH relativeFrom="column">
            <wp:posOffset>3831670</wp:posOffset>
          </wp:positionH>
          <wp:positionV relativeFrom="paragraph">
            <wp:posOffset>354330</wp:posOffset>
          </wp:positionV>
          <wp:extent cx="2724640" cy="1198467"/>
          <wp:effectExtent l="0" t="0" r="0" b="1905"/>
          <wp:wrapNone/>
          <wp:docPr id="5" name="Graf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rto="http://schemas.microsoft.com/office/word/2006/arto" xmlns:a14="http://schemas.microsoft.com/office/drawing/2010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40" cy="11984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59" behindDoc="0" locked="0" layoutInCell="1" allowOverlap="1" wp14:anchorId="5CBD98A4" wp14:editId="755D55A2">
          <wp:simplePos x="0" y="0"/>
          <wp:positionH relativeFrom="column">
            <wp:posOffset>95885</wp:posOffset>
          </wp:positionH>
          <wp:positionV relativeFrom="paragraph">
            <wp:posOffset>753110</wp:posOffset>
          </wp:positionV>
          <wp:extent cx="1383030" cy="486410"/>
          <wp:effectExtent l="0" t="0" r="7620" b="889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rto="http://schemas.microsoft.com/office/word/2006/arto" xmlns:a14="http://schemas.microsoft.com/office/drawing/2010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3030" cy="486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919"/>
    <w:multiLevelType w:val="hybridMultilevel"/>
    <w:tmpl w:val="9000B934"/>
    <w:lvl w:ilvl="0" w:tplc="9CAC17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D13DC"/>
    <w:multiLevelType w:val="hybridMultilevel"/>
    <w:tmpl w:val="E2C43E66"/>
    <w:lvl w:ilvl="0" w:tplc="47E237E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E177B"/>
    <w:multiLevelType w:val="hybridMultilevel"/>
    <w:tmpl w:val="8826B184"/>
    <w:lvl w:ilvl="0" w:tplc="49BAE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E47A7"/>
    <w:multiLevelType w:val="hybridMultilevel"/>
    <w:tmpl w:val="2D20953A"/>
    <w:lvl w:ilvl="0" w:tplc="43C66A7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C5269"/>
    <w:multiLevelType w:val="hybridMultilevel"/>
    <w:tmpl w:val="1D384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76F6F"/>
    <w:multiLevelType w:val="hybridMultilevel"/>
    <w:tmpl w:val="705C15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F2CC1"/>
    <w:multiLevelType w:val="hybridMultilevel"/>
    <w:tmpl w:val="F3A25436"/>
    <w:lvl w:ilvl="0" w:tplc="071AC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133F6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420BD"/>
    <w:multiLevelType w:val="hybridMultilevel"/>
    <w:tmpl w:val="65FE1F60"/>
    <w:lvl w:ilvl="0" w:tplc="FF78322A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FEC5F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00799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8A4B9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A011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9041A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6054B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E8C54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70C67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1149B8"/>
    <w:multiLevelType w:val="hybridMultilevel"/>
    <w:tmpl w:val="27786C44"/>
    <w:lvl w:ilvl="0" w:tplc="00D06886">
      <w:start w:val="1"/>
      <w:numFmt w:val="upperRoman"/>
      <w:lvlText w:val="%1."/>
      <w:lvlJc w:val="right"/>
      <w:pPr>
        <w:ind w:left="720" w:hanging="360"/>
      </w:pPr>
      <w:rPr>
        <w:i w:val="0"/>
        <w:color w:val="0B1F36" w:themeColor="accent1" w:themeShade="8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D6A6B"/>
    <w:multiLevelType w:val="hybridMultilevel"/>
    <w:tmpl w:val="90F0DB28"/>
    <w:lvl w:ilvl="0" w:tplc="0A7EDB40">
      <w:start w:val="1"/>
      <w:numFmt w:val="decimal"/>
      <w:lvlText w:val="%1)"/>
      <w:lvlJc w:val="left"/>
      <w:pPr>
        <w:ind w:left="720" w:hanging="360"/>
      </w:pPr>
    </w:lvl>
    <w:lvl w:ilvl="1" w:tplc="A5F42B34">
      <w:start w:val="1"/>
      <w:numFmt w:val="lowerLetter"/>
      <w:lvlText w:val="%2."/>
      <w:lvlJc w:val="left"/>
      <w:pPr>
        <w:ind w:left="1440" w:hanging="360"/>
      </w:pPr>
    </w:lvl>
    <w:lvl w:ilvl="2" w:tplc="EFB48F40">
      <w:start w:val="1"/>
      <w:numFmt w:val="lowerRoman"/>
      <w:lvlText w:val="%3."/>
      <w:lvlJc w:val="right"/>
      <w:pPr>
        <w:ind w:left="2160" w:hanging="180"/>
      </w:pPr>
    </w:lvl>
    <w:lvl w:ilvl="3" w:tplc="1F927DB2">
      <w:start w:val="1"/>
      <w:numFmt w:val="decimal"/>
      <w:lvlText w:val="%4."/>
      <w:lvlJc w:val="left"/>
      <w:pPr>
        <w:ind w:left="2880" w:hanging="360"/>
      </w:pPr>
    </w:lvl>
    <w:lvl w:ilvl="4" w:tplc="A29CBFC0">
      <w:start w:val="1"/>
      <w:numFmt w:val="lowerLetter"/>
      <w:lvlText w:val="%5."/>
      <w:lvlJc w:val="left"/>
      <w:pPr>
        <w:ind w:left="3600" w:hanging="360"/>
      </w:pPr>
    </w:lvl>
    <w:lvl w:ilvl="5" w:tplc="B8C636F2">
      <w:start w:val="1"/>
      <w:numFmt w:val="lowerRoman"/>
      <w:lvlText w:val="%6."/>
      <w:lvlJc w:val="right"/>
      <w:pPr>
        <w:ind w:left="4320" w:hanging="180"/>
      </w:pPr>
    </w:lvl>
    <w:lvl w:ilvl="6" w:tplc="58F8ABA0">
      <w:start w:val="1"/>
      <w:numFmt w:val="decimal"/>
      <w:lvlText w:val="%7."/>
      <w:lvlJc w:val="left"/>
      <w:pPr>
        <w:ind w:left="5040" w:hanging="360"/>
      </w:pPr>
    </w:lvl>
    <w:lvl w:ilvl="7" w:tplc="8D707F78">
      <w:start w:val="1"/>
      <w:numFmt w:val="lowerLetter"/>
      <w:lvlText w:val="%8."/>
      <w:lvlJc w:val="left"/>
      <w:pPr>
        <w:ind w:left="5760" w:hanging="360"/>
      </w:pPr>
    </w:lvl>
    <w:lvl w:ilvl="8" w:tplc="8688877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F48AE"/>
    <w:multiLevelType w:val="hybridMultilevel"/>
    <w:tmpl w:val="1A381AF6"/>
    <w:lvl w:ilvl="0" w:tplc="9EA84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2502A"/>
    <w:multiLevelType w:val="hybridMultilevel"/>
    <w:tmpl w:val="530AF69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37866"/>
    <w:multiLevelType w:val="hybridMultilevel"/>
    <w:tmpl w:val="5E429A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5253E"/>
    <w:multiLevelType w:val="hybridMultilevel"/>
    <w:tmpl w:val="C3DEBA68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4" w15:restartNumberingAfterBreak="0">
    <w:nsid w:val="2A0E180A"/>
    <w:multiLevelType w:val="hybridMultilevel"/>
    <w:tmpl w:val="6DBC4BF8"/>
    <w:lvl w:ilvl="0" w:tplc="DA966F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C425B"/>
    <w:multiLevelType w:val="hybridMultilevel"/>
    <w:tmpl w:val="3DC2A946"/>
    <w:lvl w:ilvl="0" w:tplc="C2AE17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768052">
      <w:start w:val="1"/>
      <w:numFmt w:val="decimal"/>
      <w:lvlText w:val="%2)"/>
      <w:lvlJc w:val="left"/>
      <w:pPr>
        <w:ind w:left="1440" w:hanging="360"/>
      </w:pPr>
      <w:rPr>
        <w:color w:val="262626" w:themeColor="accent6" w:themeShade="80"/>
      </w:rPr>
    </w:lvl>
    <w:lvl w:ilvl="2" w:tplc="FFFFFFFF">
      <w:start w:val="1"/>
      <w:numFmt w:val="bullet"/>
      <w:lvlText w:val=""/>
      <w:lvlJc w:val="left"/>
      <w:pPr>
        <w:ind w:left="2700" w:hanging="720"/>
      </w:pPr>
      <w:rPr>
        <w:u w:val="no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36BEE"/>
    <w:multiLevelType w:val="hybridMultilevel"/>
    <w:tmpl w:val="217A8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93148"/>
    <w:multiLevelType w:val="hybridMultilevel"/>
    <w:tmpl w:val="6DBC4BF8"/>
    <w:lvl w:ilvl="0" w:tplc="DA966F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218A1"/>
    <w:multiLevelType w:val="hybridMultilevel"/>
    <w:tmpl w:val="8D521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80D17"/>
    <w:multiLevelType w:val="hybridMultilevel"/>
    <w:tmpl w:val="29561B2C"/>
    <w:lvl w:ilvl="0" w:tplc="C302C47A">
      <w:start w:val="1"/>
      <w:numFmt w:val="decimal"/>
      <w:lvlText w:val="%1."/>
      <w:lvlJc w:val="left"/>
      <w:pPr>
        <w:ind w:left="3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5" w:hanging="360"/>
      </w:pPr>
    </w:lvl>
    <w:lvl w:ilvl="2" w:tplc="0415001B" w:tentative="1">
      <w:start w:val="1"/>
      <w:numFmt w:val="lowerRoman"/>
      <w:lvlText w:val="%3."/>
      <w:lvlJc w:val="right"/>
      <w:pPr>
        <w:ind w:left="1775" w:hanging="180"/>
      </w:pPr>
    </w:lvl>
    <w:lvl w:ilvl="3" w:tplc="0415000F" w:tentative="1">
      <w:start w:val="1"/>
      <w:numFmt w:val="decimal"/>
      <w:lvlText w:val="%4."/>
      <w:lvlJc w:val="left"/>
      <w:pPr>
        <w:ind w:left="2495" w:hanging="360"/>
      </w:pPr>
    </w:lvl>
    <w:lvl w:ilvl="4" w:tplc="04150019" w:tentative="1">
      <w:start w:val="1"/>
      <w:numFmt w:val="lowerLetter"/>
      <w:lvlText w:val="%5."/>
      <w:lvlJc w:val="left"/>
      <w:pPr>
        <w:ind w:left="3215" w:hanging="360"/>
      </w:pPr>
    </w:lvl>
    <w:lvl w:ilvl="5" w:tplc="0415001B" w:tentative="1">
      <w:start w:val="1"/>
      <w:numFmt w:val="lowerRoman"/>
      <w:lvlText w:val="%6."/>
      <w:lvlJc w:val="right"/>
      <w:pPr>
        <w:ind w:left="3935" w:hanging="180"/>
      </w:pPr>
    </w:lvl>
    <w:lvl w:ilvl="6" w:tplc="0415000F" w:tentative="1">
      <w:start w:val="1"/>
      <w:numFmt w:val="decimal"/>
      <w:lvlText w:val="%7."/>
      <w:lvlJc w:val="left"/>
      <w:pPr>
        <w:ind w:left="4655" w:hanging="360"/>
      </w:pPr>
    </w:lvl>
    <w:lvl w:ilvl="7" w:tplc="04150019" w:tentative="1">
      <w:start w:val="1"/>
      <w:numFmt w:val="lowerLetter"/>
      <w:lvlText w:val="%8."/>
      <w:lvlJc w:val="left"/>
      <w:pPr>
        <w:ind w:left="5375" w:hanging="360"/>
      </w:pPr>
    </w:lvl>
    <w:lvl w:ilvl="8" w:tplc="0415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20" w15:restartNumberingAfterBreak="0">
    <w:nsid w:val="352D2C6D"/>
    <w:multiLevelType w:val="hybridMultilevel"/>
    <w:tmpl w:val="0A6E7D6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A1028DD"/>
    <w:multiLevelType w:val="hybridMultilevel"/>
    <w:tmpl w:val="C7489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C803C0"/>
    <w:multiLevelType w:val="hybridMultilevel"/>
    <w:tmpl w:val="09C8A7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2CE22A1"/>
    <w:multiLevelType w:val="hybridMultilevel"/>
    <w:tmpl w:val="81C25D26"/>
    <w:lvl w:ilvl="0" w:tplc="FD009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67395"/>
    <w:multiLevelType w:val="hybridMultilevel"/>
    <w:tmpl w:val="5C08F9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C8A63D48">
      <w:start w:val="1"/>
      <w:numFmt w:val="decimal"/>
      <w:lvlText w:val="%2."/>
      <w:lvlJc w:val="left"/>
      <w:pPr>
        <w:ind w:left="2145" w:hanging="705"/>
      </w:pPr>
      <w:rPr>
        <w:rFonts w:hint="default"/>
        <w:color w:val="244061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2E4A62"/>
    <w:multiLevelType w:val="hybridMultilevel"/>
    <w:tmpl w:val="37645B1E"/>
    <w:lvl w:ilvl="0" w:tplc="FF6EB7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B1F36" w:themeColor="accent1" w:themeShade="8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F25033"/>
    <w:multiLevelType w:val="hybridMultilevel"/>
    <w:tmpl w:val="F940BABE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669D6"/>
    <w:multiLevelType w:val="hybridMultilevel"/>
    <w:tmpl w:val="3AA08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01771"/>
    <w:multiLevelType w:val="hybridMultilevel"/>
    <w:tmpl w:val="B656AEC2"/>
    <w:lvl w:ilvl="0" w:tplc="EB388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10D25"/>
    <w:multiLevelType w:val="hybridMultilevel"/>
    <w:tmpl w:val="1802702A"/>
    <w:lvl w:ilvl="0" w:tplc="9CCA6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3434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FF92F66"/>
    <w:multiLevelType w:val="hybridMultilevel"/>
    <w:tmpl w:val="224C4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B35EB"/>
    <w:multiLevelType w:val="hybridMultilevel"/>
    <w:tmpl w:val="6C7A1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13490"/>
    <w:multiLevelType w:val="hybridMultilevel"/>
    <w:tmpl w:val="5844AC1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 w15:restartNumberingAfterBreak="0">
    <w:nsid w:val="711F079A"/>
    <w:multiLevelType w:val="hybridMultilevel"/>
    <w:tmpl w:val="88F8F562"/>
    <w:lvl w:ilvl="0" w:tplc="C2AE17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7EDB40">
      <w:start w:val="1"/>
      <w:numFmt w:val="decimal"/>
      <w:lvlText w:val="%2)"/>
      <w:lvlJc w:val="left"/>
      <w:pPr>
        <w:ind w:left="1440" w:hanging="360"/>
      </w:pPr>
      <w:rPr>
        <w:color w:val="262626" w:themeColor="accent6" w:themeShade="80"/>
      </w:rPr>
    </w:lvl>
    <w:lvl w:ilvl="2" w:tplc="FFFFFFFF">
      <w:start w:val="1"/>
      <w:numFmt w:val="bullet"/>
      <w:lvlText w:val=""/>
      <w:lvlJc w:val="left"/>
      <w:pPr>
        <w:ind w:left="2700" w:hanging="720"/>
      </w:pPr>
      <w:rPr>
        <w:u w:val="no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0C502A"/>
    <w:multiLevelType w:val="hybridMultilevel"/>
    <w:tmpl w:val="B656AEC2"/>
    <w:lvl w:ilvl="0" w:tplc="EB388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43CF8"/>
    <w:multiLevelType w:val="hybridMultilevel"/>
    <w:tmpl w:val="63B20D2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828DB"/>
    <w:multiLevelType w:val="hybridMultilevel"/>
    <w:tmpl w:val="F990A5EA"/>
    <w:lvl w:ilvl="0" w:tplc="52526B1C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B1F36" w:themeColor="accent1" w:themeShade="8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A1D6A8F"/>
    <w:multiLevelType w:val="hybridMultilevel"/>
    <w:tmpl w:val="859C4C0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2133" w:hanging="705"/>
      </w:pPr>
      <w:rPr>
        <w:rFonts w:hint="default"/>
        <w:color w:val="244061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B4E2EAA"/>
    <w:multiLevelType w:val="hybridMultilevel"/>
    <w:tmpl w:val="C3BC82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58417B"/>
    <w:multiLevelType w:val="hybridMultilevel"/>
    <w:tmpl w:val="0170674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EC05742"/>
    <w:multiLevelType w:val="hybridMultilevel"/>
    <w:tmpl w:val="8570A2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2"/>
  </w:num>
  <w:num w:numId="3">
    <w:abstractNumId w:val="18"/>
  </w:num>
  <w:num w:numId="4">
    <w:abstractNumId w:val="28"/>
  </w:num>
  <w:num w:numId="5">
    <w:abstractNumId w:val="42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"/>
  </w:num>
  <w:num w:numId="10">
    <w:abstractNumId w:val="36"/>
  </w:num>
  <w:num w:numId="11">
    <w:abstractNumId w:val="29"/>
  </w:num>
  <w:num w:numId="12">
    <w:abstractNumId w:val="3"/>
  </w:num>
  <w:num w:numId="13">
    <w:abstractNumId w:val="1"/>
  </w:num>
  <w:num w:numId="14">
    <w:abstractNumId w:val="0"/>
  </w:num>
  <w:num w:numId="15">
    <w:abstractNumId w:val="20"/>
  </w:num>
  <w:num w:numId="16">
    <w:abstractNumId w:val="21"/>
  </w:num>
  <w:num w:numId="17">
    <w:abstractNumId w:val="23"/>
  </w:num>
  <w:num w:numId="18">
    <w:abstractNumId w:val="6"/>
  </w:num>
  <w:num w:numId="19">
    <w:abstractNumId w:val="9"/>
  </w:num>
  <w:num w:numId="20">
    <w:abstractNumId w:val="7"/>
  </w:num>
  <w:num w:numId="21">
    <w:abstractNumId w:val="33"/>
  </w:num>
  <w:num w:numId="22">
    <w:abstractNumId w:val="24"/>
  </w:num>
  <w:num w:numId="23">
    <w:abstractNumId w:val="41"/>
  </w:num>
  <w:num w:numId="24">
    <w:abstractNumId w:val="27"/>
  </w:num>
  <w:num w:numId="25">
    <w:abstractNumId w:val="19"/>
  </w:num>
  <w:num w:numId="26">
    <w:abstractNumId w:val="38"/>
  </w:num>
  <w:num w:numId="27">
    <w:abstractNumId w:val="40"/>
  </w:num>
  <w:num w:numId="28">
    <w:abstractNumId w:val="15"/>
  </w:num>
  <w:num w:numId="29">
    <w:abstractNumId w:val="11"/>
  </w:num>
  <w:num w:numId="30">
    <w:abstractNumId w:val="16"/>
  </w:num>
  <w:num w:numId="31">
    <w:abstractNumId w:val="22"/>
  </w:num>
  <w:num w:numId="32">
    <w:abstractNumId w:val="13"/>
  </w:num>
  <w:num w:numId="33">
    <w:abstractNumId w:val="5"/>
  </w:num>
  <w:num w:numId="34">
    <w:abstractNumId w:val="34"/>
  </w:num>
  <w:num w:numId="35">
    <w:abstractNumId w:val="37"/>
  </w:num>
  <w:num w:numId="36">
    <w:abstractNumId w:val="25"/>
  </w:num>
  <w:num w:numId="37">
    <w:abstractNumId w:val="35"/>
  </w:num>
  <w:num w:numId="38">
    <w:abstractNumId w:val="26"/>
  </w:num>
  <w:num w:numId="39">
    <w:abstractNumId w:val="8"/>
  </w:num>
  <w:num w:numId="40">
    <w:abstractNumId w:val="39"/>
  </w:num>
  <w:num w:numId="41">
    <w:abstractNumId w:val="31"/>
  </w:num>
  <w:num w:numId="42">
    <w:abstractNumId w:val="30"/>
  </w:num>
  <w:num w:numId="43">
    <w:abstractNumId w:val="43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9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41"/>
    <w:rsid w:val="0000278F"/>
    <w:rsid w:val="00002D24"/>
    <w:rsid w:val="00005E9B"/>
    <w:rsid w:val="00012753"/>
    <w:rsid w:val="00012918"/>
    <w:rsid w:val="0001463C"/>
    <w:rsid w:val="00032289"/>
    <w:rsid w:val="00042B65"/>
    <w:rsid w:val="00052AE1"/>
    <w:rsid w:val="00064FE1"/>
    <w:rsid w:val="00076B80"/>
    <w:rsid w:val="000941C7"/>
    <w:rsid w:val="000A11EA"/>
    <w:rsid w:val="000A644A"/>
    <w:rsid w:val="000B6E04"/>
    <w:rsid w:val="000D0635"/>
    <w:rsid w:val="000E0404"/>
    <w:rsid w:val="000E6521"/>
    <w:rsid w:val="000F20F2"/>
    <w:rsid w:val="000F25F1"/>
    <w:rsid w:val="00101A11"/>
    <w:rsid w:val="001135D3"/>
    <w:rsid w:val="00125F57"/>
    <w:rsid w:val="00141190"/>
    <w:rsid w:val="001C1C0E"/>
    <w:rsid w:val="001E0EA3"/>
    <w:rsid w:val="00213446"/>
    <w:rsid w:val="00216CBE"/>
    <w:rsid w:val="00217A6B"/>
    <w:rsid w:val="00233683"/>
    <w:rsid w:val="00235CEE"/>
    <w:rsid w:val="00236899"/>
    <w:rsid w:val="00247F19"/>
    <w:rsid w:val="0026090D"/>
    <w:rsid w:val="00277A6D"/>
    <w:rsid w:val="00284168"/>
    <w:rsid w:val="002B00FE"/>
    <w:rsid w:val="002B4EB4"/>
    <w:rsid w:val="002F7AA1"/>
    <w:rsid w:val="00334EAD"/>
    <w:rsid w:val="003440A6"/>
    <w:rsid w:val="00350BE7"/>
    <w:rsid w:val="00355C43"/>
    <w:rsid w:val="00360F4B"/>
    <w:rsid w:val="0036542D"/>
    <w:rsid w:val="0037205A"/>
    <w:rsid w:val="00373C34"/>
    <w:rsid w:val="003B5B89"/>
    <w:rsid w:val="003F335C"/>
    <w:rsid w:val="003F3829"/>
    <w:rsid w:val="003F6DC1"/>
    <w:rsid w:val="00410793"/>
    <w:rsid w:val="004427D3"/>
    <w:rsid w:val="00455E49"/>
    <w:rsid w:val="0046713F"/>
    <w:rsid w:val="004767D8"/>
    <w:rsid w:val="00493D60"/>
    <w:rsid w:val="004A5D34"/>
    <w:rsid w:val="004B2EB7"/>
    <w:rsid w:val="004D5A3A"/>
    <w:rsid w:val="00534127"/>
    <w:rsid w:val="0053462A"/>
    <w:rsid w:val="00571CE2"/>
    <w:rsid w:val="00597F2E"/>
    <w:rsid w:val="005B0571"/>
    <w:rsid w:val="005C5091"/>
    <w:rsid w:val="005D6A89"/>
    <w:rsid w:val="00603B2A"/>
    <w:rsid w:val="00622838"/>
    <w:rsid w:val="006327AD"/>
    <w:rsid w:val="006562BF"/>
    <w:rsid w:val="00656EA9"/>
    <w:rsid w:val="00657958"/>
    <w:rsid w:val="00695CED"/>
    <w:rsid w:val="006A1230"/>
    <w:rsid w:val="006E5C0A"/>
    <w:rsid w:val="00700819"/>
    <w:rsid w:val="00713508"/>
    <w:rsid w:val="0073317D"/>
    <w:rsid w:val="0073667B"/>
    <w:rsid w:val="0075798E"/>
    <w:rsid w:val="00764DCE"/>
    <w:rsid w:val="00792E5E"/>
    <w:rsid w:val="007A093B"/>
    <w:rsid w:val="007A2B34"/>
    <w:rsid w:val="007B101D"/>
    <w:rsid w:val="007E0CE2"/>
    <w:rsid w:val="007F1FC0"/>
    <w:rsid w:val="007F6BBA"/>
    <w:rsid w:val="0082793C"/>
    <w:rsid w:val="00835668"/>
    <w:rsid w:val="008429B9"/>
    <w:rsid w:val="008916F1"/>
    <w:rsid w:val="00897C2A"/>
    <w:rsid w:val="00897FB0"/>
    <w:rsid w:val="008B6559"/>
    <w:rsid w:val="00903D46"/>
    <w:rsid w:val="00915126"/>
    <w:rsid w:val="009174C5"/>
    <w:rsid w:val="0093567C"/>
    <w:rsid w:val="00943C58"/>
    <w:rsid w:val="00990CE0"/>
    <w:rsid w:val="009971B7"/>
    <w:rsid w:val="009B45F0"/>
    <w:rsid w:val="009C5525"/>
    <w:rsid w:val="009C724C"/>
    <w:rsid w:val="009E57D6"/>
    <w:rsid w:val="00A01E1F"/>
    <w:rsid w:val="00A0201E"/>
    <w:rsid w:val="00A342F8"/>
    <w:rsid w:val="00A35FC0"/>
    <w:rsid w:val="00A51F97"/>
    <w:rsid w:val="00A6744E"/>
    <w:rsid w:val="00A777D7"/>
    <w:rsid w:val="00A820F5"/>
    <w:rsid w:val="00A86184"/>
    <w:rsid w:val="00AD562B"/>
    <w:rsid w:val="00AD5E7B"/>
    <w:rsid w:val="00B34404"/>
    <w:rsid w:val="00B37794"/>
    <w:rsid w:val="00B57E8B"/>
    <w:rsid w:val="00B70136"/>
    <w:rsid w:val="00B90205"/>
    <w:rsid w:val="00B9482E"/>
    <w:rsid w:val="00BF7A50"/>
    <w:rsid w:val="00C216AC"/>
    <w:rsid w:val="00C52009"/>
    <w:rsid w:val="00C527C5"/>
    <w:rsid w:val="00C53457"/>
    <w:rsid w:val="00C55F2D"/>
    <w:rsid w:val="00C6227C"/>
    <w:rsid w:val="00C81C48"/>
    <w:rsid w:val="00C835C9"/>
    <w:rsid w:val="00C8722D"/>
    <w:rsid w:val="00CA5904"/>
    <w:rsid w:val="00CB1F73"/>
    <w:rsid w:val="00CB23CB"/>
    <w:rsid w:val="00D50E2D"/>
    <w:rsid w:val="00D53859"/>
    <w:rsid w:val="00D678BB"/>
    <w:rsid w:val="00D7033C"/>
    <w:rsid w:val="00D70775"/>
    <w:rsid w:val="00D7543E"/>
    <w:rsid w:val="00D84319"/>
    <w:rsid w:val="00D90F1B"/>
    <w:rsid w:val="00D94051"/>
    <w:rsid w:val="00DA272D"/>
    <w:rsid w:val="00DB02C8"/>
    <w:rsid w:val="00DB0508"/>
    <w:rsid w:val="00DB5D8E"/>
    <w:rsid w:val="00DC0569"/>
    <w:rsid w:val="00DD5F11"/>
    <w:rsid w:val="00E05DF7"/>
    <w:rsid w:val="00E24A55"/>
    <w:rsid w:val="00E24FA3"/>
    <w:rsid w:val="00E50910"/>
    <w:rsid w:val="00E569BB"/>
    <w:rsid w:val="00E63571"/>
    <w:rsid w:val="00ED1EC7"/>
    <w:rsid w:val="00ED36D0"/>
    <w:rsid w:val="00EE5F27"/>
    <w:rsid w:val="00EF209B"/>
    <w:rsid w:val="00F043DD"/>
    <w:rsid w:val="00F1156F"/>
    <w:rsid w:val="00F23A09"/>
    <w:rsid w:val="00F36490"/>
    <w:rsid w:val="00F860F5"/>
    <w:rsid w:val="00F9680A"/>
    <w:rsid w:val="00FB1BF8"/>
    <w:rsid w:val="00FC0A26"/>
    <w:rsid w:val="00FC7541"/>
    <w:rsid w:val="00FD2265"/>
    <w:rsid w:val="1BEB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7044DD68"/>
  <w15:docId w15:val="{4437182D-645D-45BA-AFE1-9B44F4F3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2B65"/>
    <w:pPr>
      <w:spacing w:line="240" w:lineRule="auto"/>
    </w:pPr>
    <w:rPr>
      <w:rFonts w:ascii="Century Gothic" w:hAnsi="Century Gothic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semiHidden/>
    <w:unhideWhenUsed/>
    <w:qFormat/>
    <w:rsid w:val="00C527C5"/>
    <w:pPr>
      <w:spacing w:before="40" w:after="0"/>
      <w:outlineLvl w:val="2"/>
    </w:pPr>
    <w:rPr>
      <w:rFonts w:asciiTheme="majorHAnsi" w:hAnsiTheme="majorHAns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569BB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0B1F36" w:themeColor="accent1" w:themeShade="7F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after="0"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16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6F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qFormat/>
    <w:rsid w:val="00E6357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qFormat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Footnote symbol,Times 10 Point,Exposant 3 Point,Odwołanie przypisu"/>
    <w:basedOn w:val="Domylnaczcionkaakapitu"/>
    <w:unhideWhenUsed/>
    <w:qFormat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uiPriority w:val="11"/>
    <w:qFormat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5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7541"/>
    <w:pPr>
      <w:pBdr>
        <w:top w:val="single" w:sz="4" w:space="10" w:color="17406D" w:themeColor="accent1"/>
        <w:bottom w:val="single" w:sz="4" w:space="10" w:color="17406D" w:themeColor="accent1"/>
      </w:pBdr>
      <w:spacing w:before="360" w:after="360" w:line="259" w:lineRule="auto"/>
      <w:ind w:left="864" w:right="864"/>
      <w:jc w:val="center"/>
    </w:pPr>
    <w:rPr>
      <w:rFonts w:ascii="Calibri" w:eastAsia="Calibri" w:hAnsi="Calibri" w:cs="Calibri"/>
      <w:i/>
      <w:iCs/>
      <w:color w:val="17406D" w:themeColor="accent1"/>
      <w:sz w:val="2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7541"/>
    <w:rPr>
      <w:rFonts w:ascii="Calibri" w:eastAsia="Calibri" w:hAnsi="Calibri" w:cs="Calibri"/>
      <w:i/>
      <w:iCs/>
      <w:color w:val="17406D" w:themeColor="accent1"/>
      <w:lang w:eastAsia="pl-PL"/>
    </w:rPr>
  </w:style>
  <w:style w:type="paragraph" w:customStyle="1" w:styleId="Default">
    <w:name w:val="Default"/>
    <w:rsid w:val="00FC75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9C724C"/>
    <w:rPr>
      <w:rFonts w:ascii="Century Gothic" w:hAnsi="Century Gothic"/>
      <w:sz w:val="20"/>
    </w:rPr>
  </w:style>
  <w:style w:type="paragraph" w:customStyle="1" w:styleId="Zawartotabeli">
    <w:name w:val="Zawartość tabeli"/>
    <w:basedOn w:val="Normalny"/>
    <w:rsid w:val="001135D3"/>
    <w:pPr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E569BB"/>
    <w:rPr>
      <w:rFonts w:asciiTheme="majorHAnsi" w:eastAsiaTheme="majorEastAsia" w:hAnsiTheme="majorHAnsi" w:cstheme="majorBidi"/>
      <w:color w:val="0B1F36" w:themeColor="accent1" w:themeShade="7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spektorochronydanychosobowych@ncbr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spektorochronydanychosobowych@ncbr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iapiotrowska\Downloads\NCBR_PS_INFOSTRATEG%20(1).dotx" TargetMode="External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D718F5F6A8549BC5F71C238FCBC4D" ma:contentTypeVersion="13" ma:contentTypeDescription="Utwórz nowy dokument." ma:contentTypeScope="" ma:versionID="88e11f24ae03a79afde4f5d3f9e7a463">
  <xsd:schema xmlns:xsd="http://www.w3.org/2001/XMLSchema" xmlns:xs="http://www.w3.org/2001/XMLSchema" xmlns:p="http://schemas.microsoft.com/office/2006/metadata/properties" xmlns:ns2="9638aee9-d7d6-4d89-80f6-84d556fe3457" xmlns:ns3="f10ac06e-816e-4d4c-9e18-e30054a259f2" targetNamespace="http://schemas.microsoft.com/office/2006/metadata/properties" ma:root="true" ma:fieldsID="51f7ce6c1353566703bd7cc96e3c2313" ns2:_="" ns3:_="">
    <xsd:import namespace="9638aee9-d7d6-4d89-80f6-84d556fe34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lejno_x015b__x0107_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8aee9-d7d6-4d89-80f6-84d556fe3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kolejno_x015b__x0107_" ma:index="18" nillable="true" ma:displayName="kolejność" ma:format="Dropdown" ma:internalName="kolejno_x015b__x0107_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9638aee9-d7d6-4d89-80f6-84d556fe345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9F70A-EA38-41F1-9433-E764327DA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8aee9-d7d6-4d89-80f6-84d556fe34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163D28-90A9-4FB3-93E7-D4195495D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504DFB-EE4A-4865-B5E6-5549B43733FC}">
  <ds:schemaRefs>
    <ds:schemaRef ds:uri="http://schemas.microsoft.com/office/2006/documentManagement/types"/>
    <ds:schemaRef ds:uri="f10ac06e-816e-4d4c-9e18-e30054a259f2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638aee9-d7d6-4d89-80f6-84d556fe3457"/>
  </ds:schemaRefs>
</ds:datastoreItem>
</file>

<file path=customXml/itemProps4.xml><?xml version="1.0" encoding="utf-8"?>
<ds:datastoreItem xmlns:ds="http://schemas.openxmlformats.org/officeDocument/2006/customXml" ds:itemID="{31A8FC24-44A1-436E-91CB-580E34AB2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NCBR_PS_INFOSTRATEG (1)</Template>
  <TotalTime>4</TotalTime>
  <Pages>12</Pages>
  <Words>2147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Natalia Piotrowska</cp:lastModifiedBy>
  <cp:revision>3</cp:revision>
  <cp:lastPrinted>2019-02-26T14:35:00Z</cp:lastPrinted>
  <dcterms:created xsi:type="dcterms:W3CDTF">2022-02-18T12:09:00Z</dcterms:created>
  <dcterms:modified xsi:type="dcterms:W3CDTF">2022-02-18T12:13:00Z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0x0101004ACD718F5F6A8549BC5F71C238FCBC4D</vt:lpwstr>
  </property>
</Properties>
</file>