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ADCDB" w14:textId="77777777" w:rsidR="004C2C80" w:rsidRPr="006A485E" w:rsidRDefault="004C2C80" w:rsidP="006A485E">
      <w:pPr>
        <w:jc w:val="both"/>
        <w:rPr>
          <w:rFonts w:asciiTheme="minorHAnsi" w:hAnsiTheme="minorHAnsi" w:cstheme="minorHAnsi"/>
        </w:rPr>
      </w:pPr>
    </w:p>
    <w:p w14:paraId="5729EBAE" w14:textId="77777777" w:rsidR="00352113" w:rsidRPr="006A485E" w:rsidRDefault="00352113" w:rsidP="00352113">
      <w:pPr>
        <w:rPr>
          <w:rFonts w:asciiTheme="minorHAnsi" w:hAnsiTheme="minorHAnsi" w:cstheme="minorHAnsi"/>
        </w:rPr>
      </w:pPr>
    </w:p>
    <w:p w14:paraId="5BDA0306" w14:textId="466BE71A" w:rsidR="00352113" w:rsidRPr="00F24044" w:rsidRDefault="006E3DAF" w:rsidP="00352113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24044">
        <w:rPr>
          <w:rFonts w:asciiTheme="minorHAnsi" w:hAnsiTheme="minorHAnsi" w:cstheme="minorHAnsi"/>
          <w:b/>
          <w:bCs/>
          <w:sz w:val="28"/>
          <w:szCs w:val="28"/>
        </w:rPr>
        <w:t>OŚWIADCZENIE O BRAKU POWIĄZAŃ KAPITAŁOWYCH I OSOBOWYCH</w:t>
      </w:r>
    </w:p>
    <w:p w14:paraId="112DC3F5" w14:textId="77777777" w:rsidR="006E3DAF" w:rsidRPr="006A485E" w:rsidRDefault="006E3DAF" w:rsidP="00352113">
      <w:pPr>
        <w:jc w:val="center"/>
        <w:rPr>
          <w:rFonts w:asciiTheme="minorHAnsi" w:hAnsiTheme="minorHAnsi" w:cstheme="minorHAnsi"/>
          <w:b/>
          <w:bCs/>
          <w:sz w:val="24"/>
        </w:rPr>
      </w:pPr>
    </w:p>
    <w:p w14:paraId="55B2E9D4" w14:textId="77777777" w:rsidR="00B01BE2" w:rsidRPr="006A485E" w:rsidRDefault="00B01BE2" w:rsidP="00B01BE2">
      <w:pPr>
        <w:spacing w:line="276" w:lineRule="auto"/>
        <w:rPr>
          <w:rFonts w:asciiTheme="minorHAnsi" w:hAnsiTheme="minorHAnsi" w:cstheme="minorHAnsi"/>
        </w:rPr>
      </w:pPr>
    </w:p>
    <w:bookmarkStart w:id="0" w:name="_Hlk215826582"/>
    <w:p w14:paraId="6636B0AB" w14:textId="4B28922B" w:rsidR="006E3DAF" w:rsidRDefault="00196F25" w:rsidP="006E3DAF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Znak sprawy"/>
          <w:tag w:val="Znak sprawy"/>
          <w:id w:val="1479339123"/>
          <w:placeholder>
            <w:docPart w:val="5917A1BD2B9D46DEB6C866F65247DD45"/>
          </w:placeholder>
          <w:showingPlcHdr/>
        </w:sdtPr>
        <w:sdtEndPr/>
        <w:sdtContent>
          <w:r w:rsidR="00B01BE2"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sdtContent>
      </w:sdt>
      <w:bookmarkEnd w:id="0"/>
    </w:p>
    <w:p w14:paraId="34F569E0" w14:textId="7380EC79" w:rsidR="006E3DAF" w:rsidRPr="00AF7A5D" w:rsidRDefault="006E3DAF" w:rsidP="006E3DAF">
      <w:pPr>
        <w:pBdr>
          <w:top w:val="single" w:sz="4" w:space="1" w:color="auto"/>
        </w:pBdr>
        <w:spacing w:line="276" w:lineRule="auto"/>
        <w:rPr>
          <w:rFonts w:asciiTheme="minorHAnsi" w:hAnsiTheme="minorHAnsi" w:cstheme="minorHAnsi"/>
          <w:i/>
          <w:iCs/>
        </w:rPr>
      </w:pPr>
      <w:r w:rsidRPr="00AF7A5D">
        <w:rPr>
          <w:rFonts w:asciiTheme="minorHAnsi" w:hAnsiTheme="minorHAnsi" w:cstheme="minorHAnsi"/>
          <w:i/>
          <w:iCs/>
        </w:rPr>
        <w:t>Znak sprawy</w:t>
      </w:r>
    </w:p>
    <w:p w14:paraId="2057E4A7" w14:textId="77777777" w:rsidR="006E3DAF" w:rsidRDefault="006E3DAF" w:rsidP="00B01BE2">
      <w:pPr>
        <w:jc w:val="both"/>
        <w:rPr>
          <w:rFonts w:asciiTheme="minorHAnsi" w:hAnsiTheme="minorHAnsi" w:cstheme="minorHAnsi"/>
        </w:rPr>
      </w:pPr>
    </w:p>
    <w:p w14:paraId="6360906E" w14:textId="3F913C9D" w:rsidR="00B01BE2" w:rsidRPr="006A485E" w:rsidRDefault="00352113" w:rsidP="00B01BE2">
      <w:pPr>
        <w:jc w:val="both"/>
        <w:rPr>
          <w:rFonts w:asciiTheme="minorHAnsi" w:hAnsiTheme="minorHAnsi" w:cstheme="minorHAnsi"/>
        </w:rPr>
      </w:pPr>
      <w:r w:rsidRPr="006A485E">
        <w:rPr>
          <w:rFonts w:asciiTheme="minorHAnsi" w:hAnsiTheme="minorHAnsi" w:cstheme="minorHAnsi"/>
        </w:rPr>
        <w:tab/>
      </w:r>
    </w:p>
    <w:bookmarkStart w:id="1" w:name="_Hlk236297401"/>
    <w:p w14:paraId="2C91B798" w14:textId="33FCE055" w:rsidR="00FA2379" w:rsidRDefault="00196F25" w:rsidP="006E3DAF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azwa grupy operacyjnej"/>
          <w:tag w:val="Nazwa grupy operacyjnej"/>
          <w:id w:val="996000127"/>
          <w:placeholder>
            <w:docPart w:val="2A20EBAAE47D43E7A3DF410A7BDDBE4E"/>
          </w:placeholder>
          <w:showingPlcHdr/>
        </w:sdtPr>
        <w:sdtEndPr/>
        <w:sdtContent>
          <w:r w:rsidR="009E15B1"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sdtContent>
      </w:sdt>
      <w:bookmarkEnd w:id="1"/>
    </w:p>
    <w:p w14:paraId="440D7E24" w14:textId="61CCD4C5" w:rsidR="006E3DAF" w:rsidRPr="00AF7A5D" w:rsidRDefault="006E3DAF" w:rsidP="006E3DAF">
      <w:pPr>
        <w:pBdr>
          <w:top w:val="single" w:sz="4" w:space="1" w:color="auto"/>
        </w:pBdr>
        <w:rPr>
          <w:rFonts w:asciiTheme="minorHAnsi" w:hAnsiTheme="minorHAnsi" w:cstheme="minorHAnsi"/>
          <w:i/>
          <w:iCs/>
        </w:rPr>
      </w:pPr>
      <w:r w:rsidRPr="00AF7A5D">
        <w:rPr>
          <w:rFonts w:asciiTheme="minorHAnsi" w:hAnsiTheme="minorHAnsi" w:cstheme="minorHAnsi"/>
          <w:i/>
          <w:iCs/>
        </w:rPr>
        <w:t>Nazwa grupy operacyjnej</w:t>
      </w:r>
    </w:p>
    <w:p w14:paraId="0DFE4D66" w14:textId="77777777" w:rsidR="006E3DAF" w:rsidRDefault="006E3DAF" w:rsidP="00352113">
      <w:pPr>
        <w:rPr>
          <w:rFonts w:asciiTheme="minorHAnsi" w:hAnsiTheme="minorHAnsi" w:cstheme="minorHAnsi"/>
        </w:rPr>
      </w:pPr>
    </w:p>
    <w:p w14:paraId="4A28D4B9" w14:textId="77777777" w:rsidR="006E3DAF" w:rsidRDefault="006E3DAF" w:rsidP="00352113">
      <w:pPr>
        <w:rPr>
          <w:rFonts w:asciiTheme="minorHAnsi" w:hAnsiTheme="minorHAnsi" w:cstheme="minorHAnsi"/>
        </w:rPr>
      </w:pPr>
    </w:p>
    <w:p w14:paraId="0C38961E" w14:textId="77777777" w:rsidR="006E3DAF" w:rsidRPr="006A485E" w:rsidRDefault="006E3DAF" w:rsidP="00352113">
      <w:pPr>
        <w:rPr>
          <w:rFonts w:asciiTheme="minorHAnsi" w:hAnsiTheme="minorHAnsi" w:cstheme="minorHAnsi"/>
        </w:rPr>
      </w:pPr>
    </w:p>
    <w:p w14:paraId="7B8EE537" w14:textId="77777777" w:rsidR="003465B6" w:rsidRPr="006A485E" w:rsidRDefault="00196F25" w:rsidP="00352113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mię i nazwisko/nazwa podmiotu składającego oświadczenie"/>
          <w:tag w:val="Imię i nazwisko/nazwa podmiotu składającego oświadczenie"/>
          <w:id w:val="94605858"/>
          <w:placeholder>
            <w:docPart w:val="C90FA36A413C422C84E4046E58A18C17"/>
          </w:placeholder>
          <w:showingPlcHdr/>
        </w:sdtPr>
        <w:sdtEndPr/>
        <w:sdtContent>
          <w:r w:rsidR="009E15B1"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sdtContent>
      </w:sdt>
    </w:p>
    <w:p w14:paraId="33FC5961" w14:textId="0A61831A" w:rsidR="003465B6" w:rsidRPr="00AF7A5D" w:rsidRDefault="006941FA" w:rsidP="006941FA">
      <w:pPr>
        <w:pBdr>
          <w:top w:val="single" w:sz="4" w:space="1" w:color="auto"/>
        </w:pBdr>
        <w:rPr>
          <w:rFonts w:asciiTheme="minorHAnsi" w:hAnsiTheme="minorHAnsi" w:cstheme="minorHAnsi"/>
          <w:i/>
          <w:iCs/>
        </w:rPr>
      </w:pPr>
      <w:r w:rsidRPr="00AF7A5D">
        <w:rPr>
          <w:rFonts w:asciiTheme="minorHAnsi" w:hAnsiTheme="minorHAnsi" w:cstheme="minorHAnsi"/>
          <w:i/>
          <w:iCs/>
        </w:rPr>
        <w:t>I</w:t>
      </w:r>
      <w:r w:rsidRPr="00AF7A5D">
        <w:rPr>
          <w:rFonts w:asciiTheme="minorHAnsi" w:hAnsiTheme="minorHAnsi" w:cstheme="minorHAnsi"/>
          <w:i/>
          <w:iCs/>
        </w:rPr>
        <w:t>mię i nazwisko/nazwa podmiotu składającego oświadczenie wchodzącego w skład grupy operacyjnej</w:t>
      </w:r>
    </w:p>
    <w:p w14:paraId="6D2E7E01" w14:textId="77777777" w:rsidR="006941FA" w:rsidRDefault="006941FA" w:rsidP="006A485E">
      <w:pPr>
        <w:rPr>
          <w:rFonts w:asciiTheme="minorHAnsi" w:hAnsiTheme="minorHAnsi" w:cstheme="minorHAnsi"/>
        </w:rPr>
      </w:pPr>
    </w:p>
    <w:p w14:paraId="7108C8F0" w14:textId="77777777" w:rsidR="006941FA" w:rsidRDefault="006941FA" w:rsidP="006A485E">
      <w:pPr>
        <w:rPr>
          <w:rFonts w:asciiTheme="minorHAnsi" w:hAnsiTheme="minorHAnsi" w:cstheme="minorHAnsi"/>
        </w:rPr>
      </w:pPr>
    </w:p>
    <w:p w14:paraId="4D651399" w14:textId="186FDA5C" w:rsidR="00002528" w:rsidRPr="00AF7A5D" w:rsidRDefault="00002528" w:rsidP="006A485E">
      <w:pPr>
        <w:rPr>
          <w:rFonts w:asciiTheme="minorHAnsi" w:hAnsiTheme="minorHAnsi" w:cstheme="minorHAnsi"/>
          <w:b/>
          <w:bCs/>
          <w:sz w:val="24"/>
        </w:rPr>
      </w:pPr>
      <w:r w:rsidRPr="00AF7A5D">
        <w:rPr>
          <w:rFonts w:asciiTheme="minorHAnsi" w:hAnsiTheme="minorHAnsi" w:cstheme="minorHAnsi"/>
          <w:b/>
          <w:bCs/>
          <w:sz w:val="24"/>
        </w:rPr>
        <w:t xml:space="preserve">Niniejszym oświadczam, że będąc członkiem grupy operacyjnej o nazwie: </w:t>
      </w:r>
      <w:sdt>
        <w:sdtPr>
          <w:rPr>
            <w:rFonts w:asciiTheme="minorHAnsi" w:hAnsiTheme="minorHAnsi" w:cstheme="minorHAnsi"/>
            <w:b/>
            <w:bCs/>
            <w:sz w:val="24"/>
          </w:rPr>
          <w:alias w:val="Nazwa grupy operacyjnej"/>
          <w:tag w:val="Nazwa grupy operacyjnej"/>
          <w:id w:val="-512677360"/>
          <w:placeholder>
            <w:docPart w:val="493BE8360DDB4EF487E6C475B161ED93"/>
          </w:placeholder>
          <w:showingPlcHdr/>
        </w:sdtPr>
        <w:sdtContent>
          <w:r w:rsidRPr="00AF7A5D">
            <w:rPr>
              <w:rStyle w:val="Tekstzastpczy"/>
              <w:rFonts w:asciiTheme="minorHAnsi" w:hAnsiTheme="minorHAnsi" w:cstheme="minorHAnsi"/>
              <w:b/>
              <w:bCs/>
              <w:color w:val="0070C0"/>
              <w:sz w:val="24"/>
            </w:rPr>
            <w:t>Kliknij lub naciśnij tutaj, aby wprowadzić tekst.</w:t>
          </w:r>
        </w:sdtContent>
      </w:sdt>
      <w:r w:rsidRPr="00AF7A5D">
        <w:rPr>
          <w:rFonts w:asciiTheme="minorHAnsi" w:hAnsiTheme="minorHAnsi" w:cstheme="minorHAnsi"/>
          <w:b/>
          <w:bCs/>
          <w:sz w:val="24"/>
        </w:rPr>
        <w:t xml:space="preserve"> nie jestem powiązany osobowo lub kapitałowo z</w:t>
      </w:r>
      <w:r w:rsidR="00AF7A5D" w:rsidRPr="00AF7A5D">
        <w:rPr>
          <w:rFonts w:asciiTheme="minorHAnsi" w:hAnsiTheme="minorHAnsi" w:cstheme="minorHAnsi"/>
          <w:b/>
          <w:bCs/>
          <w:sz w:val="24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4"/>
          </w:rPr>
          <w:alias w:val="Imię i nazwisko/nazwa podmiotu wchodzącego w skład grupy"/>
          <w:tag w:val="Imię i nazwisko/nazwa podmiotu wchodzącego w skład grupy"/>
          <w:id w:val="-846781181"/>
          <w:placeholder>
            <w:docPart w:val="9D3FB08DFFCB4079AFFF240841D2B399"/>
          </w:placeholder>
          <w:showingPlcHdr/>
        </w:sdtPr>
        <w:sdtContent>
          <w:r w:rsidR="00AF7A5D" w:rsidRPr="00AF7A5D">
            <w:rPr>
              <w:rStyle w:val="Tekstzastpczy"/>
              <w:rFonts w:asciiTheme="minorHAnsi" w:hAnsiTheme="minorHAnsi" w:cstheme="minorHAnsi"/>
              <w:b/>
              <w:bCs/>
              <w:color w:val="0070C0"/>
              <w:sz w:val="24"/>
            </w:rPr>
            <w:t>Kliknij lub naciśnij tutaj, aby wprowadzić tekst.</w:t>
          </w:r>
        </w:sdtContent>
      </w:sdt>
    </w:p>
    <w:p w14:paraId="55B3264C" w14:textId="77777777" w:rsidR="00002528" w:rsidRDefault="00002528" w:rsidP="006A485E">
      <w:pPr>
        <w:rPr>
          <w:rFonts w:asciiTheme="minorHAnsi" w:hAnsiTheme="minorHAnsi" w:cstheme="minorHAnsi"/>
        </w:rPr>
      </w:pPr>
    </w:p>
    <w:p w14:paraId="159F6DA5" w14:textId="77777777" w:rsidR="00DC1A94" w:rsidRPr="006A485E" w:rsidRDefault="00DC1A94" w:rsidP="00DC1A94">
      <w:pPr>
        <w:rPr>
          <w:rFonts w:asciiTheme="minorHAnsi" w:hAnsiTheme="minorHAnsi" w:cstheme="minorHAnsi"/>
        </w:rPr>
      </w:pPr>
    </w:p>
    <w:p w14:paraId="3C931EFF" w14:textId="792BF28D" w:rsidR="00002528" w:rsidRPr="00002528" w:rsidRDefault="00002528" w:rsidP="00002528">
      <w:pPr>
        <w:rPr>
          <w:rFonts w:asciiTheme="minorHAnsi" w:hAnsiTheme="minorHAnsi" w:cstheme="minorHAnsi"/>
        </w:rPr>
      </w:pPr>
      <w:r w:rsidRPr="00002528">
        <w:rPr>
          <w:rFonts w:asciiTheme="minorHAnsi" w:hAnsiTheme="minorHAnsi" w:cstheme="minorHAnsi"/>
        </w:rPr>
        <w:t xml:space="preserve">Przez powiązania osobowe lub kapitałowe rozumie się wzajemne powiązania między wszystkimi podmiotami wchodzącymi w skład grupy operacyjnej lub osobami upoważnionymi do zaciągania </w:t>
      </w:r>
    </w:p>
    <w:p w14:paraId="7319042F" w14:textId="77777777" w:rsidR="00002528" w:rsidRPr="00002528" w:rsidRDefault="00002528" w:rsidP="00002528">
      <w:pPr>
        <w:rPr>
          <w:rFonts w:asciiTheme="minorHAnsi" w:hAnsiTheme="minorHAnsi" w:cstheme="minorHAnsi"/>
        </w:rPr>
      </w:pPr>
      <w:r w:rsidRPr="00002528">
        <w:rPr>
          <w:rFonts w:asciiTheme="minorHAnsi" w:hAnsiTheme="minorHAnsi" w:cstheme="minorHAnsi"/>
        </w:rPr>
        <w:t>zobowiązań w ich imieniu, polegające na:</w:t>
      </w:r>
    </w:p>
    <w:p w14:paraId="21C28054" w14:textId="77777777" w:rsidR="00002528" w:rsidRPr="00002528" w:rsidRDefault="00002528" w:rsidP="00002528">
      <w:pPr>
        <w:rPr>
          <w:rFonts w:asciiTheme="minorHAnsi" w:hAnsiTheme="minorHAnsi" w:cstheme="minorHAnsi"/>
        </w:rPr>
      </w:pPr>
      <w:r w:rsidRPr="00002528">
        <w:rPr>
          <w:rFonts w:asciiTheme="minorHAnsi" w:hAnsiTheme="minorHAnsi" w:cstheme="minorHAnsi"/>
        </w:rPr>
        <w:t>1) uczestniczeniu jako wspólnik w spółce cywilnej lub osobowej;</w:t>
      </w:r>
    </w:p>
    <w:p w14:paraId="3DC1D6BB" w14:textId="77777777" w:rsidR="00002528" w:rsidRPr="00002528" w:rsidRDefault="00002528" w:rsidP="00002528">
      <w:pPr>
        <w:rPr>
          <w:rFonts w:asciiTheme="minorHAnsi" w:hAnsiTheme="minorHAnsi" w:cstheme="minorHAnsi"/>
        </w:rPr>
      </w:pPr>
      <w:r w:rsidRPr="00002528">
        <w:rPr>
          <w:rFonts w:asciiTheme="minorHAnsi" w:hAnsiTheme="minorHAnsi" w:cstheme="minorHAnsi"/>
        </w:rPr>
        <w:t>2) posiadaniu co najmniej 10% udziałów lub akcji spółki kapitałowej;</w:t>
      </w:r>
    </w:p>
    <w:p w14:paraId="0A601C51" w14:textId="2B4C1E12" w:rsidR="00DC1A94" w:rsidRPr="006A485E" w:rsidRDefault="00002528" w:rsidP="00002528">
      <w:pPr>
        <w:rPr>
          <w:rFonts w:asciiTheme="minorHAnsi" w:hAnsiTheme="minorHAnsi" w:cstheme="minorHAnsi"/>
        </w:rPr>
      </w:pPr>
      <w:r w:rsidRPr="00002528">
        <w:rPr>
          <w:rFonts w:asciiTheme="minorHAnsi" w:hAnsiTheme="minorHAnsi" w:cstheme="minorHAnsi"/>
        </w:rPr>
        <w:t>3) pełnieniu funkcji członka organu nadzorczego lub zarządzającego, prokurenta lub pełnomocnika.</w:t>
      </w:r>
    </w:p>
    <w:p w14:paraId="795E6DCB" w14:textId="77777777" w:rsidR="00002528" w:rsidRDefault="00002528" w:rsidP="006D7344">
      <w:pPr>
        <w:ind w:left="4248"/>
        <w:rPr>
          <w:rFonts w:asciiTheme="minorHAnsi" w:hAnsiTheme="minorHAnsi" w:cstheme="minorHAnsi"/>
        </w:rPr>
      </w:pPr>
    </w:p>
    <w:p w14:paraId="3C9BBC4F" w14:textId="77777777" w:rsidR="00002528" w:rsidRDefault="00002528" w:rsidP="006D7344">
      <w:pPr>
        <w:ind w:left="4248"/>
        <w:rPr>
          <w:rFonts w:asciiTheme="minorHAnsi" w:hAnsiTheme="minorHAnsi" w:cstheme="minorHAnsi"/>
        </w:rPr>
      </w:pPr>
    </w:p>
    <w:p w14:paraId="7057B6CB" w14:textId="77777777" w:rsidR="00002528" w:rsidRDefault="00002528" w:rsidP="006D7344">
      <w:pPr>
        <w:ind w:left="4248"/>
        <w:rPr>
          <w:rFonts w:asciiTheme="minorHAnsi" w:hAnsiTheme="minorHAnsi" w:cstheme="minorHAnsi"/>
        </w:rPr>
      </w:pPr>
    </w:p>
    <w:p w14:paraId="2CC45910" w14:textId="77777777" w:rsidR="00002528" w:rsidRDefault="00002528" w:rsidP="006D7344">
      <w:pPr>
        <w:ind w:left="4248"/>
        <w:rPr>
          <w:rFonts w:asciiTheme="minorHAnsi" w:hAnsiTheme="minorHAnsi" w:cstheme="minorHAnsi"/>
        </w:rPr>
      </w:pPr>
    </w:p>
    <w:p w14:paraId="32ACC196" w14:textId="77777777" w:rsidR="00002528" w:rsidRDefault="00002528" w:rsidP="006D7344">
      <w:pPr>
        <w:ind w:left="4248"/>
        <w:rPr>
          <w:rFonts w:asciiTheme="minorHAnsi" w:hAnsiTheme="minorHAnsi" w:cstheme="minorHAnsi"/>
        </w:rPr>
      </w:pPr>
    </w:p>
    <w:p w14:paraId="3E684D85" w14:textId="77777777" w:rsidR="00DC1A94" w:rsidRPr="006A485E" w:rsidRDefault="00DC1A94" w:rsidP="00DC1A94">
      <w:pPr>
        <w:rPr>
          <w:rFonts w:asciiTheme="minorHAnsi" w:hAnsiTheme="minorHAnsi" w:cstheme="minorHAnsi"/>
        </w:rPr>
      </w:pPr>
    </w:p>
    <w:p w14:paraId="4272BCE2" w14:textId="77777777" w:rsidR="006D7344" w:rsidRPr="006A485E" w:rsidRDefault="006D7344" w:rsidP="00DC1A94">
      <w:pPr>
        <w:rPr>
          <w:rFonts w:asciiTheme="minorHAnsi" w:hAnsiTheme="minorHAnsi" w:cstheme="minorHAnsi"/>
        </w:rPr>
      </w:pPr>
    </w:p>
    <w:p w14:paraId="46C51493" w14:textId="07D67B70" w:rsidR="006D7344" w:rsidRPr="006A485E" w:rsidRDefault="00985CAF" w:rsidP="00985CAF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Miejscowość i data"/>
          <w:tag w:val="Miejscowość i data"/>
          <w:id w:val="-977995145"/>
          <w:placeholder>
            <w:docPart w:val="5267B024643E4C33ACC9EECE8F1123BD"/>
          </w:placeholder>
          <w:showingPlcHdr/>
        </w:sdtPr>
        <w:sdtContent>
          <w:r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sdtContent>
      </w:sdt>
    </w:p>
    <w:p w14:paraId="11B32984" w14:textId="22730BE6" w:rsidR="00352113" w:rsidRPr="00985CAF" w:rsidRDefault="00985CAF" w:rsidP="00985CAF">
      <w:pPr>
        <w:pBdr>
          <w:top w:val="single" w:sz="4" w:space="1" w:color="auto"/>
        </w:pBdr>
        <w:ind w:firstLine="708"/>
        <w:rPr>
          <w:rFonts w:asciiTheme="minorHAnsi" w:hAnsiTheme="minorHAnsi" w:cstheme="minorHAnsi"/>
          <w:i/>
          <w:iCs/>
        </w:rPr>
      </w:pPr>
      <w:r w:rsidRPr="00985CAF">
        <w:rPr>
          <w:rFonts w:asciiTheme="minorHAnsi" w:hAnsiTheme="minorHAnsi" w:cstheme="minorHAnsi"/>
          <w:i/>
          <w:iCs/>
        </w:rPr>
        <w:t>Miejscowość i data</w:t>
      </w:r>
      <w:r w:rsidRPr="00985CAF">
        <w:rPr>
          <w:rFonts w:asciiTheme="minorHAnsi" w:hAnsiTheme="minorHAnsi" w:cstheme="minorHAnsi"/>
          <w:i/>
          <w:iCs/>
        </w:rPr>
        <w:tab/>
      </w:r>
      <w:r w:rsidRPr="00985CAF">
        <w:rPr>
          <w:rFonts w:asciiTheme="minorHAnsi" w:hAnsiTheme="minorHAnsi" w:cstheme="minorHAnsi"/>
          <w:i/>
          <w:iCs/>
        </w:rPr>
        <w:tab/>
      </w:r>
      <w:r w:rsidRPr="00985CAF">
        <w:rPr>
          <w:rFonts w:asciiTheme="minorHAnsi" w:hAnsiTheme="minorHAnsi" w:cstheme="minorHAnsi"/>
          <w:i/>
          <w:iCs/>
        </w:rPr>
        <w:tab/>
      </w:r>
      <w:r w:rsidRPr="00985CAF">
        <w:rPr>
          <w:rFonts w:asciiTheme="minorHAnsi" w:hAnsiTheme="minorHAnsi" w:cstheme="minorHAnsi"/>
          <w:i/>
          <w:iCs/>
        </w:rPr>
        <w:tab/>
        <w:t>P</w:t>
      </w:r>
      <w:r w:rsidR="00352113" w:rsidRPr="00985CAF">
        <w:rPr>
          <w:rFonts w:asciiTheme="minorHAnsi" w:hAnsiTheme="minorHAnsi" w:cstheme="minorHAnsi"/>
          <w:i/>
          <w:iCs/>
        </w:rPr>
        <w:t xml:space="preserve">odpis osoby </w:t>
      </w:r>
      <w:r w:rsidRPr="00985CAF">
        <w:rPr>
          <w:rFonts w:asciiTheme="minorHAnsi" w:hAnsiTheme="minorHAnsi" w:cstheme="minorHAnsi"/>
          <w:i/>
          <w:iCs/>
        </w:rPr>
        <w:t>składającej oświadczenie</w:t>
      </w:r>
    </w:p>
    <w:p w14:paraId="1D68D41B" w14:textId="77777777" w:rsidR="001A67BB" w:rsidRPr="006A485E" w:rsidRDefault="001A67BB" w:rsidP="001A67BB">
      <w:pPr>
        <w:rPr>
          <w:rFonts w:asciiTheme="minorHAnsi" w:hAnsiTheme="minorHAnsi" w:cstheme="minorHAnsi"/>
        </w:rPr>
      </w:pPr>
    </w:p>
    <w:p w14:paraId="599DDE42" w14:textId="77777777" w:rsidR="006D7344" w:rsidRPr="006A485E" w:rsidRDefault="006D7344" w:rsidP="001A67BB">
      <w:pPr>
        <w:rPr>
          <w:rFonts w:asciiTheme="minorHAnsi" w:hAnsiTheme="minorHAnsi" w:cstheme="minorHAnsi"/>
        </w:rPr>
      </w:pPr>
    </w:p>
    <w:p w14:paraId="18646AA3" w14:textId="77777777" w:rsidR="006D7344" w:rsidRPr="006A485E" w:rsidRDefault="006D7344" w:rsidP="001A67BB">
      <w:pPr>
        <w:rPr>
          <w:rFonts w:asciiTheme="minorHAnsi" w:hAnsiTheme="minorHAnsi" w:cstheme="minorHAnsi"/>
        </w:rPr>
      </w:pPr>
    </w:p>
    <w:sectPr w:rsidR="006D7344" w:rsidRPr="006A485E" w:rsidSect="006E3DAF">
      <w:footerReference w:type="default" r:id="rId9"/>
      <w:headerReference w:type="firs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CFC47" w14:textId="77777777" w:rsidR="00F96A2B" w:rsidRDefault="00F96A2B" w:rsidP="00352113">
      <w:r>
        <w:separator/>
      </w:r>
    </w:p>
  </w:endnote>
  <w:endnote w:type="continuationSeparator" w:id="0">
    <w:p w14:paraId="3E825E8F" w14:textId="77777777" w:rsidR="00F96A2B" w:rsidRDefault="00F96A2B" w:rsidP="0035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DBBD" w14:textId="77777777" w:rsidR="00E43589" w:rsidRPr="00612B79" w:rsidRDefault="00E43589" w:rsidP="00E43589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</w:rPr>
    </w:pPr>
    <w:r w:rsidRPr="00612B79">
      <w:rPr>
        <w:rFonts w:asciiTheme="minorHAnsi" w:hAnsiTheme="minorHAnsi" w:cstheme="minorHAnsi"/>
      </w:rPr>
      <w:t xml:space="preserve">Strona </w:t>
    </w:r>
    <w:r w:rsidRPr="00612B79">
      <w:rPr>
        <w:rFonts w:asciiTheme="minorHAnsi" w:hAnsiTheme="minorHAnsi" w:cstheme="minorHAnsi"/>
      </w:rPr>
      <w:fldChar w:fldCharType="begin"/>
    </w:r>
    <w:r w:rsidRPr="00612B79">
      <w:rPr>
        <w:rFonts w:asciiTheme="minorHAnsi" w:hAnsiTheme="minorHAnsi" w:cstheme="minorHAnsi"/>
      </w:rPr>
      <w:instrText>PAGE   \* MERGEFORMAT</w:instrText>
    </w:r>
    <w:r w:rsidRPr="00612B79">
      <w:rPr>
        <w:rFonts w:asciiTheme="minorHAnsi" w:hAnsiTheme="minorHAnsi" w:cstheme="minorHAnsi"/>
      </w:rPr>
      <w:fldChar w:fldCharType="separate"/>
    </w:r>
    <w:r w:rsidRPr="00612B79">
      <w:rPr>
        <w:rFonts w:asciiTheme="minorHAnsi" w:hAnsiTheme="minorHAnsi" w:cstheme="minorHAnsi"/>
      </w:rPr>
      <w:t>1</w:t>
    </w:r>
    <w:r w:rsidRPr="00612B79">
      <w:rPr>
        <w:rFonts w:asciiTheme="minorHAnsi" w:hAnsiTheme="minorHAnsi" w:cstheme="minorHAnsi"/>
      </w:rPr>
      <w:fldChar w:fldCharType="end"/>
    </w:r>
    <w:r w:rsidRPr="00612B79">
      <w:rPr>
        <w:rFonts w:asciiTheme="minorHAnsi" w:hAnsiTheme="minorHAnsi" w:cstheme="minorHAnsi"/>
      </w:rPr>
      <w:t xml:space="preserve"> z </w:t>
    </w:r>
    <w:r w:rsidR="00E003F8" w:rsidRPr="00612B79">
      <w:rPr>
        <w:rFonts w:asciiTheme="minorHAnsi" w:hAnsiTheme="minorHAnsi" w:cstheme="minorHAnsi"/>
      </w:rPr>
      <w:fldChar w:fldCharType="begin"/>
    </w:r>
    <w:r w:rsidR="00E003F8" w:rsidRPr="00612B79">
      <w:rPr>
        <w:rFonts w:asciiTheme="minorHAnsi" w:hAnsiTheme="minorHAnsi" w:cstheme="minorHAnsi"/>
      </w:rPr>
      <w:instrText xml:space="preserve"> NUMPAGES   \* MERGEFORMAT </w:instrText>
    </w:r>
    <w:r w:rsidR="00E003F8" w:rsidRPr="00612B79">
      <w:rPr>
        <w:rFonts w:asciiTheme="minorHAnsi" w:hAnsiTheme="minorHAnsi" w:cstheme="minorHAnsi"/>
      </w:rPr>
      <w:fldChar w:fldCharType="separate"/>
    </w:r>
    <w:r w:rsidRPr="00612B79">
      <w:rPr>
        <w:rFonts w:asciiTheme="minorHAnsi" w:hAnsiTheme="minorHAnsi" w:cstheme="minorHAnsi"/>
        <w:noProof/>
      </w:rPr>
      <w:t>4</w:t>
    </w:r>
    <w:r w:rsidR="00E003F8" w:rsidRPr="00612B79">
      <w:rPr>
        <w:rFonts w:asciiTheme="minorHAnsi" w:hAnsiTheme="minorHAnsi"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B2E5" w14:textId="77777777" w:rsidR="00F96A2B" w:rsidRDefault="00F96A2B" w:rsidP="00352113">
      <w:r>
        <w:separator/>
      </w:r>
    </w:p>
  </w:footnote>
  <w:footnote w:type="continuationSeparator" w:id="0">
    <w:p w14:paraId="3F1FD694" w14:textId="77777777" w:rsidR="00F96A2B" w:rsidRDefault="00F96A2B" w:rsidP="00352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9AFC6" w14:textId="77777777" w:rsidR="006E3DAF" w:rsidRPr="006E3DAF" w:rsidRDefault="006E3DAF" w:rsidP="006E3DAF">
    <w:pPr>
      <w:jc w:val="both"/>
      <w:rPr>
        <w:rFonts w:asciiTheme="minorHAnsi" w:hAnsiTheme="minorHAnsi" w:cstheme="minorHAnsi"/>
        <w:sz w:val="18"/>
        <w:szCs w:val="18"/>
      </w:rPr>
    </w:pPr>
    <w:r w:rsidRPr="006E3DAF">
      <w:rPr>
        <w:rFonts w:asciiTheme="minorHAnsi" w:hAnsiTheme="minorHAnsi" w:cstheme="minorHAnsi"/>
        <w:sz w:val="18"/>
        <w:szCs w:val="18"/>
      </w:rPr>
      <w:t>Załącznik do wniosku o płatność, składanego w ramach Interwencji 13.5 Współpraca Grup Operacyjnych EPI – Zakres Wsparcie przygotowawcze</w:t>
    </w:r>
  </w:p>
  <w:p w14:paraId="26166CCD" w14:textId="77777777" w:rsidR="006E3DAF" w:rsidRDefault="006E3D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510FB"/>
    <w:multiLevelType w:val="multilevel"/>
    <w:tmpl w:val="F0B022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>
      <w:start w:val="1"/>
      <w:numFmt w:val="lowerLetter"/>
      <w:lvlText w:val="%1.%2."/>
      <w:lvlJc w:val="left"/>
      <w:pPr>
        <w:ind w:left="397" w:firstLine="0"/>
      </w:pPr>
      <w:rPr>
        <w:rFonts w:asciiTheme="minorHAnsi" w:hAnsiTheme="minorHAnsi" w:cstheme="minorHAnsi" w:hint="default"/>
        <w:b/>
        <w:bCs/>
      </w:rPr>
    </w:lvl>
    <w:lvl w:ilvl="2">
      <w:start w:val="1"/>
      <w:numFmt w:val="lowerRoman"/>
      <w:pStyle w:val="Akapitzlist"/>
      <w:lvlText w:val="%1.%2.%3."/>
      <w:lvlJc w:val="left"/>
      <w:pPr>
        <w:ind w:left="397" w:firstLine="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CCB48C7"/>
    <w:multiLevelType w:val="hybridMultilevel"/>
    <w:tmpl w:val="93F23B9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0357734">
    <w:abstractNumId w:val="1"/>
  </w:num>
  <w:num w:numId="2" w16cid:durableId="542444640">
    <w:abstractNumId w:val="0"/>
  </w:num>
  <w:num w:numId="3" w16cid:durableId="872812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477181">
    <w:abstractNumId w:val="0"/>
  </w:num>
  <w:num w:numId="5" w16cid:durableId="2045132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4786197">
    <w:abstractNumId w:val="0"/>
  </w:num>
  <w:num w:numId="7" w16cid:durableId="242956658">
    <w:abstractNumId w:val="0"/>
  </w:num>
  <w:num w:numId="8" w16cid:durableId="761679793">
    <w:abstractNumId w:val="0"/>
  </w:num>
  <w:num w:numId="9" w16cid:durableId="53820313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79"/>
    <w:rsid w:val="00002528"/>
    <w:rsid w:val="00014A43"/>
    <w:rsid w:val="000D4347"/>
    <w:rsid w:val="00112101"/>
    <w:rsid w:val="001556CE"/>
    <w:rsid w:val="00196F25"/>
    <w:rsid w:val="001A2C4B"/>
    <w:rsid w:val="001A67BB"/>
    <w:rsid w:val="001B584A"/>
    <w:rsid w:val="00225CAE"/>
    <w:rsid w:val="0025618A"/>
    <w:rsid w:val="002E1E3F"/>
    <w:rsid w:val="0033095B"/>
    <w:rsid w:val="003465B6"/>
    <w:rsid w:val="00351AFF"/>
    <w:rsid w:val="00352113"/>
    <w:rsid w:val="003D1F7F"/>
    <w:rsid w:val="003F0E9C"/>
    <w:rsid w:val="004200A2"/>
    <w:rsid w:val="004401F9"/>
    <w:rsid w:val="00443E6E"/>
    <w:rsid w:val="004C2C80"/>
    <w:rsid w:val="004E31E9"/>
    <w:rsid w:val="004E65FC"/>
    <w:rsid w:val="005C3C6B"/>
    <w:rsid w:val="00602F01"/>
    <w:rsid w:val="00612B79"/>
    <w:rsid w:val="00625E5F"/>
    <w:rsid w:val="00627A20"/>
    <w:rsid w:val="006341A2"/>
    <w:rsid w:val="00671946"/>
    <w:rsid w:val="0068105D"/>
    <w:rsid w:val="006941FA"/>
    <w:rsid w:val="006A485E"/>
    <w:rsid w:val="006C1660"/>
    <w:rsid w:val="006D7344"/>
    <w:rsid w:val="006E3DAF"/>
    <w:rsid w:val="00706058"/>
    <w:rsid w:val="00710428"/>
    <w:rsid w:val="00711230"/>
    <w:rsid w:val="00716EE2"/>
    <w:rsid w:val="00773C06"/>
    <w:rsid w:val="007A433C"/>
    <w:rsid w:val="007A7C82"/>
    <w:rsid w:val="007B155E"/>
    <w:rsid w:val="007F0209"/>
    <w:rsid w:val="008A124E"/>
    <w:rsid w:val="008E57D4"/>
    <w:rsid w:val="00936AAA"/>
    <w:rsid w:val="00953AA9"/>
    <w:rsid w:val="0095419E"/>
    <w:rsid w:val="00985CAF"/>
    <w:rsid w:val="009A6AAC"/>
    <w:rsid w:val="009B1F97"/>
    <w:rsid w:val="009E15B1"/>
    <w:rsid w:val="00A10C96"/>
    <w:rsid w:val="00A74EBA"/>
    <w:rsid w:val="00A82190"/>
    <w:rsid w:val="00AF7A5D"/>
    <w:rsid w:val="00B01BE2"/>
    <w:rsid w:val="00B1078A"/>
    <w:rsid w:val="00B14414"/>
    <w:rsid w:val="00BD7E4C"/>
    <w:rsid w:val="00C406DB"/>
    <w:rsid w:val="00C86968"/>
    <w:rsid w:val="00CA030F"/>
    <w:rsid w:val="00CD1D75"/>
    <w:rsid w:val="00CD6545"/>
    <w:rsid w:val="00CF560A"/>
    <w:rsid w:val="00D6228C"/>
    <w:rsid w:val="00D66BF4"/>
    <w:rsid w:val="00DC1A94"/>
    <w:rsid w:val="00E003F8"/>
    <w:rsid w:val="00E03DDD"/>
    <w:rsid w:val="00E43589"/>
    <w:rsid w:val="00E467C3"/>
    <w:rsid w:val="00E71448"/>
    <w:rsid w:val="00EE6307"/>
    <w:rsid w:val="00F24044"/>
    <w:rsid w:val="00F47BBD"/>
    <w:rsid w:val="00F96A2B"/>
    <w:rsid w:val="00FA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72ED1"/>
  <w15:chartTrackingRefBased/>
  <w15:docId w15:val="{A28A549C-3489-43BD-83F5-E2114616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Arial Unicode MS" w:hAnsi="Tahoma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after="12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F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cs="Times New Roman"/>
      <w:kern w:val="0"/>
      <w:sz w:val="22"/>
      <w:szCs w:val="24"/>
      <w:bdr w:val="ni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67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414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1AFF"/>
    <w:pPr>
      <w:keepNext/>
      <w:keepLines/>
      <w:spacing w:before="40"/>
      <w:outlineLvl w:val="2"/>
    </w:pPr>
    <w:rPr>
      <w:rFonts w:eastAsiaTheme="majorEastAsia" w:cstheme="majorBidi"/>
      <w:kern w:val="2"/>
      <w:sz w:val="24"/>
      <w:bdr w:val="none" w:sz="0" w:space="0" w:color="auto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51AFF"/>
    <w:rPr>
      <w:rFonts w:eastAsiaTheme="majorEastAsia" w:cstheme="majorBidi"/>
      <w:sz w:val="24"/>
      <w:szCs w:val="24"/>
      <w:lang w:val="en-US"/>
    </w:rPr>
  </w:style>
  <w:style w:type="paragraph" w:styleId="Akapitzlist">
    <w:name w:val="List Paragraph"/>
    <w:basedOn w:val="Normalny"/>
    <w:autoRedefine/>
    <w:uiPriority w:val="34"/>
    <w:qFormat/>
    <w:rsid w:val="004E31E9"/>
    <w:pPr>
      <w:numPr>
        <w:ilvl w:val="2"/>
        <w:numId w:val="2"/>
      </w:numPr>
      <w:contextualSpacing/>
      <w:jc w:val="both"/>
    </w:pPr>
  </w:style>
  <w:style w:type="character" w:styleId="Tekstzastpczy">
    <w:name w:val="Placeholder Text"/>
    <w:basedOn w:val="Domylnaczcionkaakapitu"/>
    <w:uiPriority w:val="99"/>
    <w:semiHidden/>
    <w:rsid w:val="00352113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3465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65B6"/>
    <w:rPr>
      <w:rFonts w:cs="Times New Roman"/>
      <w:kern w:val="0"/>
      <w:sz w:val="22"/>
      <w:szCs w:val="24"/>
      <w:bdr w:val="ni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65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65B6"/>
    <w:rPr>
      <w:rFonts w:cs="Times New Roman"/>
      <w:kern w:val="0"/>
      <w:sz w:val="22"/>
      <w:szCs w:val="24"/>
      <w:bdr w:val="ni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1A67BB"/>
    <w:rPr>
      <w:rFonts w:asciiTheme="majorHAnsi" w:eastAsiaTheme="majorEastAsia" w:hAnsiTheme="majorHAnsi" w:cstheme="majorBidi"/>
      <w:b/>
      <w:kern w:val="0"/>
      <w:sz w:val="32"/>
      <w:szCs w:val="32"/>
      <w:bdr w:val="ni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B14414"/>
    <w:rPr>
      <w:rFonts w:asciiTheme="majorHAnsi" w:eastAsiaTheme="majorEastAsia" w:hAnsiTheme="majorHAnsi" w:cstheme="majorBidi"/>
      <w:b/>
      <w:kern w:val="0"/>
      <w:sz w:val="26"/>
      <w:szCs w:val="26"/>
      <w:bdr w:val="nil"/>
      <w14:ligatures w14:val="none"/>
    </w:rPr>
  </w:style>
  <w:style w:type="table" w:styleId="Tabela-Siatka">
    <w:name w:val="Table Grid"/>
    <w:basedOn w:val="Standardowy"/>
    <w:uiPriority w:val="39"/>
    <w:rsid w:val="0071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73C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3C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3C06"/>
    <w:rPr>
      <w:rFonts w:cs="Times New Roman"/>
      <w:kern w:val="0"/>
      <w:szCs w:val="20"/>
      <w:bdr w:val="ni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3C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3C06"/>
    <w:rPr>
      <w:rFonts w:cs="Times New Roman"/>
      <w:b/>
      <w:bCs/>
      <w:kern w:val="0"/>
      <w:szCs w:val="20"/>
      <w:bdr w:val="ni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1F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1F97"/>
    <w:rPr>
      <w:rFonts w:cs="Times New Roman"/>
      <w:kern w:val="0"/>
      <w:szCs w:val="20"/>
      <w:bdr w:val="ni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1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ek.lukasz\Desktop\Wsp&#243;&#322;praca\Opinia_robocze\opin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17A1BD2B9D46DEB6C866F65247DD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DE4B7C-D67A-4D69-AF03-E167FF32839A}"/>
      </w:docPartPr>
      <w:docPartBody>
        <w:p w:rsidR="007925FA" w:rsidRDefault="00A55D48" w:rsidP="00A55D48">
          <w:pPr>
            <w:pStyle w:val="5917A1BD2B9D46DEB6C866F65247DD451"/>
          </w:pPr>
          <w:r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p>
      </w:docPartBody>
    </w:docPart>
    <w:docPart>
      <w:docPartPr>
        <w:name w:val="2A20EBAAE47D43E7A3DF410A7BDDBE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479F46-EF41-4400-A7B1-8CD9CB074898}"/>
      </w:docPartPr>
      <w:docPartBody>
        <w:p w:rsidR="007925FA" w:rsidRDefault="00A55D48" w:rsidP="00A55D48">
          <w:pPr>
            <w:pStyle w:val="2A20EBAAE47D43E7A3DF410A7BDDBE4E1"/>
          </w:pPr>
          <w:r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p>
      </w:docPartBody>
    </w:docPart>
    <w:docPart>
      <w:docPartPr>
        <w:name w:val="C90FA36A413C422C84E4046E58A18C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D3A0B1-330E-4406-9E5E-6C5DB6A986A0}"/>
      </w:docPartPr>
      <w:docPartBody>
        <w:p w:rsidR="007925FA" w:rsidRDefault="00A55D48" w:rsidP="00A55D48">
          <w:pPr>
            <w:pStyle w:val="C90FA36A413C422C84E4046E58A18C171"/>
          </w:pPr>
          <w:r w:rsidRPr="006A485E">
            <w:rPr>
              <w:rStyle w:val="Tekstzastpczy"/>
              <w:rFonts w:asciiTheme="minorHAnsi" w:hAnsiTheme="minorHAnsi" w:cstheme="minorHAnsi"/>
              <w:color w:val="0070C0"/>
            </w:rPr>
            <w:t>Kliknij lub naciśnij tutaj, aby wprowadzić tekst.</w:t>
          </w:r>
        </w:p>
      </w:docPartBody>
    </w:docPart>
    <w:docPart>
      <w:docPartPr>
        <w:name w:val="493BE8360DDB4EF487E6C475B161ED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24C8C0-25B5-449E-9982-49FFE02693F9}"/>
      </w:docPartPr>
      <w:docPartBody>
        <w:p w:rsidR="00A55D48" w:rsidRDefault="00A55D48" w:rsidP="00A55D48">
          <w:pPr>
            <w:pStyle w:val="493BE8360DDB4EF487E6C475B161ED93"/>
          </w:pPr>
          <w:r w:rsidRPr="006A485E">
            <w:rPr>
              <w:rStyle w:val="Tekstzastpczy"/>
              <w:rFonts w:cstheme="minorHAnsi"/>
              <w:color w:val="0070C0"/>
            </w:rPr>
            <w:t>Kliknij lub naciśnij tutaj, aby wprowadzić tekst.</w:t>
          </w:r>
        </w:p>
      </w:docPartBody>
    </w:docPart>
    <w:docPart>
      <w:docPartPr>
        <w:name w:val="9D3FB08DFFCB4079AFFF240841D2B3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3C0291-397D-4E43-B28A-A30CF3B7E64C}"/>
      </w:docPartPr>
      <w:docPartBody>
        <w:p w:rsidR="00A55D48" w:rsidRDefault="00A55D48" w:rsidP="00A55D48">
          <w:pPr>
            <w:pStyle w:val="9D3FB08DFFCB4079AFFF240841D2B399"/>
          </w:pPr>
          <w:r w:rsidRPr="006A485E">
            <w:rPr>
              <w:rStyle w:val="Tekstzastpczy"/>
              <w:rFonts w:cstheme="minorHAnsi"/>
              <w:color w:val="0070C0"/>
            </w:rPr>
            <w:t>Kliknij lub naciśnij tutaj, aby wprowadzić tekst.</w:t>
          </w:r>
        </w:p>
      </w:docPartBody>
    </w:docPart>
    <w:docPart>
      <w:docPartPr>
        <w:name w:val="5267B024643E4C33ACC9EECE8F1123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776EF5-F003-48B9-AB10-70E981C04D11}"/>
      </w:docPartPr>
      <w:docPartBody>
        <w:p w:rsidR="00A55D48" w:rsidRDefault="00A55D48" w:rsidP="00A55D48">
          <w:pPr>
            <w:pStyle w:val="5267B024643E4C33ACC9EECE8F1123BD"/>
          </w:pPr>
          <w:r w:rsidRPr="006A485E">
            <w:rPr>
              <w:rStyle w:val="Tekstzastpczy"/>
              <w:rFonts w:cstheme="minorHAnsi"/>
              <w:color w:val="0070C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F3"/>
    <w:rsid w:val="00104388"/>
    <w:rsid w:val="0042782F"/>
    <w:rsid w:val="007751FD"/>
    <w:rsid w:val="007925FA"/>
    <w:rsid w:val="007E69F3"/>
    <w:rsid w:val="00A5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55D48"/>
    <w:rPr>
      <w:color w:val="666666"/>
    </w:rPr>
  </w:style>
  <w:style w:type="paragraph" w:customStyle="1" w:styleId="C0A0B9BBAB054207A447CD6E0F146E44">
    <w:name w:val="C0A0B9BBAB054207A447CD6E0F146E44"/>
  </w:style>
  <w:style w:type="paragraph" w:customStyle="1" w:styleId="5917A1BD2B9D46DEB6C866F65247DD45">
    <w:name w:val="5917A1BD2B9D46DEB6C866F65247DD45"/>
  </w:style>
  <w:style w:type="paragraph" w:customStyle="1" w:styleId="2A20EBAAE47D43E7A3DF410A7BDDBE4E">
    <w:name w:val="2A20EBAAE47D43E7A3DF410A7BDDBE4E"/>
  </w:style>
  <w:style w:type="paragraph" w:customStyle="1" w:styleId="C90FA36A413C422C84E4046E58A18C17">
    <w:name w:val="C90FA36A413C422C84E4046E58A18C17"/>
  </w:style>
  <w:style w:type="paragraph" w:customStyle="1" w:styleId="DCDAE08553CA429488A8176FFA8516AB">
    <w:name w:val="DCDAE08553CA429488A8176FFA8516AB"/>
  </w:style>
  <w:style w:type="paragraph" w:customStyle="1" w:styleId="43FCB863908048D5BD1B7281404DC4F7">
    <w:name w:val="43FCB863908048D5BD1B7281404DC4F7"/>
  </w:style>
  <w:style w:type="paragraph" w:customStyle="1" w:styleId="21E1F0AE2A97422C949E78956C050B7A">
    <w:name w:val="21E1F0AE2A97422C949E78956C050B7A"/>
  </w:style>
  <w:style w:type="paragraph" w:customStyle="1" w:styleId="508C76D369604682A3AFB24DBF0D7ABF">
    <w:name w:val="508C76D369604682A3AFB24DBF0D7ABF"/>
  </w:style>
  <w:style w:type="paragraph" w:customStyle="1" w:styleId="9171C531FFC541BAB164B1D92C937845">
    <w:name w:val="9171C531FFC541BAB164B1D92C937845"/>
  </w:style>
  <w:style w:type="paragraph" w:customStyle="1" w:styleId="357551305DC8437A96D0A566BD669171">
    <w:name w:val="357551305DC8437A96D0A566BD669171"/>
  </w:style>
  <w:style w:type="paragraph" w:customStyle="1" w:styleId="7FA16FF387314FBD8722340705F7827B">
    <w:name w:val="7FA16FF387314FBD8722340705F7827B"/>
  </w:style>
  <w:style w:type="paragraph" w:customStyle="1" w:styleId="AE285EF3CB8E47789408573E0BB7D88D">
    <w:name w:val="AE285EF3CB8E47789408573E0BB7D88D"/>
  </w:style>
  <w:style w:type="paragraph" w:customStyle="1" w:styleId="C104DF436B934DAEA51AC8E383863344">
    <w:name w:val="C104DF436B934DAEA51AC8E383863344"/>
  </w:style>
  <w:style w:type="paragraph" w:customStyle="1" w:styleId="BB521567AFB647CB8E6FB1742095F249">
    <w:name w:val="BB521567AFB647CB8E6FB1742095F249"/>
  </w:style>
  <w:style w:type="paragraph" w:customStyle="1" w:styleId="FD2A8ED4A4794F2F9E84733DA11C1100">
    <w:name w:val="FD2A8ED4A4794F2F9E84733DA11C1100"/>
  </w:style>
  <w:style w:type="paragraph" w:customStyle="1" w:styleId="A4BD47F080D4434484389B99F42AB4C6">
    <w:name w:val="A4BD47F080D4434484389B99F42AB4C6"/>
  </w:style>
  <w:style w:type="paragraph" w:customStyle="1" w:styleId="9AACB67466394232BBBF1A86C5426E48">
    <w:name w:val="9AACB67466394232BBBF1A86C5426E48"/>
  </w:style>
  <w:style w:type="paragraph" w:customStyle="1" w:styleId="0843A40AEE75405B981DF7E246FD1D81">
    <w:name w:val="0843A40AEE75405B981DF7E246FD1D81"/>
  </w:style>
  <w:style w:type="paragraph" w:customStyle="1" w:styleId="19D1C0A3341B44B78F8212F935069083">
    <w:name w:val="19D1C0A3341B44B78F8212F935069083"/>
  </w:style>
  <w:style w:type="paragraph" w:customStyle="1" w:styleId="68E908C5C5D34D9EB9EE9E4ECF5DA482">
    <w:name w:val="68E908C5C5D34D9EB9EE9E4ECF5DA482"/>
  </w:style>
  <w:style w:type="paragraph" w:customStyle="1" w:styleId="9C076A21BB964A0E81490E94B89A3FB8">
    <w:name w:val="9C076A21BB964A0E81490E94B89A3FB8"/>
  </w:style>
  <w:style w:type="paragraph" w:customStyle="1" w:styleId="78064B68D9364C8EAACED703B1C2B519">
    <w:name w:val="78064B68D9364C8EAACED703B1C2B519"/>
  </w:style>
  <w:style w:type="paragraph" w:customStyle="1" w:styleId="1CE0EA83F285442A9418F51A28BC7462">
    <w:name w:val="1CE0EA83F285442A9418F51A28BC7462"/>
  </w:style>
  <w:style w:type="paragraph" w:customStyle="1" w:styleId="CB0DB5FB9904413EB10FD7E0BD3A7F8C">
    <w:name w:val="CB0DB5FB9904413EB10FD7E0BD3A7F8C"/>
  </w:style>
  <w:style w:type="paragraph" w:customStyle="1" w:styleId="0599C4A53863471DBAA0092B343351F0">
    <w:name w:val="0599C4A53863471DBAA0092B343351F0"/>
  </w:style>
  <w:style w:type="paragraph" w:customStyle="1" w:styleId="EB2F0738E6F0496887B1511B8960083B">
    <w:name w:val="EB2F0738E6F0496887B1511B8960083B"/>
  </w:style>
  <w:style w:type="paragraph" w:customStyle="1" w:styleId="129669FF8E864C7EB0C7503F95B7A08B">
    <w:name w:val="129669FF8E864C7EB0C7503F95B7A08B"/>
  </w:style>
  <w:style w:type="paragraph" w:customStyle="1" w:styleId="98B920A4AB71464597BA770B7BFA9B13">
    <w:name w:val="98B920A4AB71464597BA770B7BFA9B13"/>
  </w:style>
  <w:style w:type="paragraph" w:customStyle="1" w:styleId="281F674512FA4026A669C455A4013BD2">
    <w:name w:val="281F674512FA4026A669C455A4013BD2"/>
  </w:style>
  <w:style w:type="paragraph" w:customStyle="1" w:styleId="B5CB697E84624F298242C9177E227AEE">
    <w:name w:val="B5CB697E84624F298242C9177E227AEE"/>
  </w:style>
  <w:style w:type="paragraph" w:customStyle="1" w:styleId="BC95F33AE96E4021807A8C7E4BD57F53">
    <w:name w:val="BC95F33AE96E4021807A8C7E4BD57F53"/>
  </w:style>
  <w:style w:type="paragraph" w:customStyle="1" w:styleId="C248618D89DD4C51BF34E12DBCF0C00C">
    <w:name w:val="C248618D89DD4C51BF34E12DBCF0C00C"/>
  </w:style>
  <w:style w:type="paragraph" w:customStyle="1" w:styleId="ED79F0A99BEC470AA3F10B1885450A85">
    <w:name w:val="ED79F0A99BEC470AA3F10B1885450A85"/>
  </w:style>
  <w:style w:type="paragraph" w:customStyle="1" w:styleId="1B77EAF37F824933A67033624E5BA8C9">
    <w:name w:val="1B77EAF37F824933A67033624E5BA8C9"/>
  </w:style>
  <w:style w:type="paragraph" w:customStyle="1" w:styleId="86D061EBD9FA40E0B0FACDD1CB0E69EF">
    <w:name w:val="86D061EBD9FA40E0B0FACDD1CB0E69EF"/>
  </w:style>
  <w:style w:type="paragraph" w:customStyle="1" w:styleId="D56F0FE32FBB4F30BF886133963BF923">
    <w:name w:val="D56F0FE32FBB4F30BF886133963BF923"/>
  </w:style>
  <w:style w:type="paragraph" w:customStyle="1" w:styleId="B9B2CE7B87064041A00E2A670693C339">
    <w:name w:val="B9B2CE7B87064041A00E2A670693C339"/>
  </w:style>
  <w:style w:type="paragraph" w:customStyle="1" w:styleId="0CDAD0FEB9EB4A8CBDCD2381C18073EB">
    <w:name w:val="0CDAD0FEB9EB4A8CBDCD2381C18073EB"/>
  </w:style>
  <w:style w:type="paragraph" w:customStyle="1" w:styleId="1837E83D02EF41169439DC78764DC8F6">
    <w:name w:val="1837E83D02EF41169439DC78764DC8F6"/>
  </w:style>
  <w:style w:type="paragraph" w:customStyle="1" w:styleId="1B5ACEE6FE1746AF9EEC5C6A681F55C7">
    <w:name w:val="1B5ACEE6FE1746AF9EEC5C6A681F55C7"/>
  </w:style>
  <w:style w:type="paragraph" w:customStyle="1" w:styleId="BD585B058FAF424AA103F027CE8C9D3E">
    <w:name w:val="BD585B058FAF424AA103F027CE8C9D3E"/>
  </w:style>
  <w:style w:type="paragraph" w:customStyle="1" w:styleId="5EAFFA07178E46AC8541F2DC414BAFD3">
    <w:name w:val="5EAFFA07178E46AC8541F2DC414BAFD3"/>
  </w:style>
  <w:style w:type="paragraph" w:customStyle="1" w:styleId="33F2A8E7D6F94F2DA3BE24B1B96B60DB">
    <w:name w:val="33F2A8E7D6F94F2DA3BE24B1B96B60DB"/>
  </w:style>
  <w:style w:type="paragraph" w:customStyle="1" w:styleId="457C55558B664473A3E0E8EC066C2926">
    <w:name w:val="457C55558B664473A3E0E8EC066C2926"/>
  </w:style>
  <w:style w:type="paragraph" w:customStyle="1" w:styleId="BC7F40B430174C40AC3A8C687B909694">
    <w:name w:val="BC7F40B430174C40AC3A8C687B909694"/>
  </w:style>
  <w:style w:type="paragraph" w:customStyle="1" w:styleId="163C53BA08E645B096A48DDFD0E89C90">
    <w:name w:val="163C53BA08E645B096A48DDFD0E89C90"/>
  </w:style>
  <w:style w:type="paragraph" w:customStyle="1" w:styleId="BCAF3F1AF61A4C4ABB72BDB6303E65AD">
    <w:name w:val="BCAF3F1AF61A4C4ABB72BDB6303E65AD"/>
    <w:rsid w:val="007E69F3"/>
  </w:style>
  <w:style w:type="paragraph" w:customStyle="1" w:styleId="3AA950AD9B3C46909A29B96D3C59CA71">
    <w:name w:val="3AA950AD9B3C46909A29B96D3C59CA71"/>
    <w:rsid w:val="007E69F3"/>
  </w:style>
  <w:style w:type="paragraph" w:customStyle="1" w:styleId="F6FF2263E908449BA60E64F6C8963611">
    <w:name w:val="F6FF2263E908449BA60E64F6C8963611"/>
    <w:rsid w:val="007E69F3"/>
  </w:style>
  <w:style w:type="paragraph" w:customStyle="1" w:styleId="55138DE8BD7248869AA55944E491C138">
    <w:name w:val="55138DE8BD7248869AA55944E491C138"/>
    <w:rsid w:val="007E69F3"/>
  </w:style>
  <w:style w:type="paragraph" w:customStyle="1" w:styleId="E299D60688754705AFADBACE9A7C8641">
    <w:name w:val="E299D60688754705AFADBACE9A7C8641"/>
    <w:rsid w:val="007E69F3"/>
  </w:style>
  <w:style w:type="paragraph" w:customStyle="1" w:styleId="B4D47961DF1341CCBCEB959E02A57650">
    <w:name w:val="B4D47961DF1341CCBCEB959E02A57650"/>
    <w:rsid w:val="007E69F3"/>
  </w:style>
  <w:style w:type="paragraph" w:customStyle="1" w:styleId="BA4E0DDB790A479AA70908C897CD7B0F">
    <w:name w:val="BA4E0DDB790A479AA70908C897CD7B0F"/>
    <w:rsid w:val="007E69F3"/>
  </w:style>
  <w:style w:type="paragraph" w:customStyle="1" w:styleId="8680A55222464CDDBE4232522B5C3EB2">
    <w:name w:val="8680A55222464CDDBE4232522B5C3EB2"/>
    <w:rsid w:val="007E69F3"/>
  </w:style>
  <w:style w:type="paragraph" w:customStyle="1" w:styleId="904200F8E86B41BBBBA4E1A6967AB3AE">
    <w:name w:val="904200F8E86B41BBBBA4E1A6967AB3AE"/>
    <w:rsid w:val="007E69F3"/>
  </w:style>
  <w:style w:type="paragraph" w:customStyle="1" w:styleId="43E8589406904D37B5E518043CCACD82">
    <w:name w:val="43E8589406904D37B5E518043CCACD82"/>
    <w:rsid w:val="007E69F3"/>
  </w:style>
  <w:style w:type="paragraph" w:customStyle="1" w:styleId="81F8BE50CE2248C79B1BB91F09110AEE">
    <w:name w:val="81F8BE50CE2248C79B1BB91F09110AEE"/>
    <w:rsid w:val="007E69F3"/>
  </w:style>
  <w:style w:type="paragraph" w:customStyle="1" w:styleId="C8E5B553A5B64BC68C0EACA780DF584D">
    <w:name w:val="C8E5B553A5B64BC68C0EACA780DF584D"/>
    <w:rsid w:val="007E69F3"/>
  </w:style>
  <w:style w:type="paragraph" w:customStyle="1" w:styleId="35C72CA45DC4491D9323DF8FEA73602B">
    <w:name w:val="35C72CA45DC4491D9323DF8FEA73602B"/>
    <w:rsid w:val="007E69F3"/>
  </w:style>
  <w:style w:type="paragraph" w:customStyle="1" w:styleId="2538718DD62140CFB64E1A48445BAB4F">
    <w:name w:val="2538718DD62140CFB64E1A48445BAB4F"/>
    <w:rsid w:val="007E69F3"/>
  </w:style>
  <w:style w:type="paragraph" w:customStyle="1" w:styleId="91F9D0807BAB45E295821F7E79DF0194">
    <w:name w:val="91F9D0807BAB45E295821F7E79DF0194"/>
    <w:rsid w:val="007E69F3"/>
  </w:style>
  <w:style w:type="paragraph" w:customStyle="1" w:styleId="3B3C9691BD93460FA69B09ABC23BE99D">
    <w:name w:val="3B3C9691BD93460FA69B09ABC23BE99D"/>
    <w:rsid w:val="007E69F3"/>
  </w:style>
  <w:style w:type="paragraph" w:customStyle="1" w:styleId="DDAE93F59C1240F08B25C0B5DD16C96A">
    <w:name w:val="DDAE93F59C1240F08B25C0B5DD16C96A"/>
    <w:rsid w:val="007E69F3"/>
  </w:style>
  <w:style w:type="paragraph" w:customStyle="1" w:styleId="DB18C2617CB54D45814C7C15D7BC1A59">
    <w:name w:val="DB18C2617CB54D45814C7C15D7BC1A59"/>
    <w:rsid w:val="007E69F3"/>
  </w:style>
  <w:style w:type="paragraph" w:customStyle="1" w:styleId="453502BD247E4475BD1B2423843676A9">
    <w:name w:val="453502BD247E4475BD1B2423843676A9"/>
    <w:rsid w:val="007E69F3"/>
  </w:style>
  <w:style w:type="paragraph" w:customStyle="1" w:styleId="9B4812C71DF14E4E83464B8C65D148DC">
    <w:name w:val="9B4812C71DF14E4E83464B8C65D148DC"/>
    <w:rsid w:val="007E69F3"/>
  </w:style>
  <w:style w:type="paragraph" w:customStyle="1" w:styleId="BEF1CA60BE204BEC93E060D0FB07B457">
    <w:name w:val="BEF1CA60BE204BEC93E060D0FB07B457"/>
    <w:rsid w:val="007E69F3"/>
  </w:style>
  <w:style w:type="paragraph" w:customStyle="1" w:styleId="8A8A999C365F44E3BCB07A84A7980A97">
    <w:name w:val="8A8A999C365F44E3BCB07A84A7980A97"/>
    <w:rsid w:val="007E69F3"/>
  </w:style>
  <w:style w:type="paragraph" w:customStyle="1" w:styleId="5A2FBC98447C4069BD67EA0986F55190">
    <w:name w:val="5A2FBC98447C4069BD67EA0986F55190"/>
    <w:rsid w:val="007E69F3"/>
  </w:style>
  <w:style w:type="paragraph" w:customStyle="1" w:styleId="A58274A3347B4164B4F3CFF0A1ED22BF">
    <w:name w:val="A58274A3347B4164B4F3CFF0A1ED22BF"/>
    <w:rsid w:val="007E69F3"/>
  </w:style>
  <w:style w:type="paragraph" w:customStyle="1" w:styleId="751E6B79B8154366BE8909A3833C8ACF">
    <w:name w:val="751E6B79B8154366BE8909A3833C8ACF"/>
    <w:rsid w:val="007E69F3"/>
  </w:style>
  <w:style w:type="paragraph" w:customStyle="1" w:styleId="0E12DBDFFE604A189585B20B5FF3A8C6">
    <w:name w:val="0E12DBDFFE604A189585B20B5FF3A8C6"/>
    <w:rsid w:val="007E69F3"/>
  </w:style>
  <w:style w:type="paragraph" w:customStyle="1" w:styleId="F6EF2BE02F964D4680BCD260D983B2D0">
    <w:name w:val="F6EF2BE02F964D4680BCD260D983B2D0"/>
    <w:rsid w:val="007E69F3"/>
  </w:style>
  <w:style w:type="paragraph" w:customStyle="1" w:styleId="5917A1BD2B9D46DEB6C866F65247DD451">
    <w:name w:val="5917A1BD2B9D46DEB6C866F65247DD451"/>
    <w:rsid w:val="00A55D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Times New Roman"/>
      <w:szCs w:val="24"/>
      <w:bdr w:val="nil"/>
      <w:lang w:eastAsia="en-US"/>
    </w:rPr>
  </w:style>
  <w:style w:type="paragraph" w:customStyle="1" w:styleId="2A20EBAAE47D43E7A3DF410A7BDDBE4E1">
    <w:name w:val="2A20EBAAE47D43E7A3DF410A7BDDBE4E1"/>
    <w:rsid w:val="00A55D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Times New Roman"/>
      <w:szCs w:val="24"/>
      <w:bdr w:val="nil"/>
      <w:lang w:eastAsia="en-US"/>
    </w:rPr>
  </w:style>
  <w:style w:type="paragraph" w:customStyle="1" w:styleId="C90FA36A413C422C84E4046E58A18C171">
    <w:name w:val="C90FA36A413C422C84E4046E58A18C171"/>
    <w:rsid w:val="00A55D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Times New Roman"/>
      <w:szCs w:val="24"/>
      <w:bdr w:val="nil"/>
      <w:lang w:eastAsia="en-US"/>
    </w:rPr>
  </w:style>
  <w:style w:type="paragraph" w:customStyle="1" w:styleId="DCDAE08553CA429488A8176FFA8516AB1">
    <w:name w:val="DCDAE08553CA429488A8176FFA8516AB1"/>
    <w:rsid w:val="00A55D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Times New Roman"/>
      <w:szCs w:val="24"/>
      <w:bdr w:val="nil"/>
      <w:lang w:eastAsia="en-US"/>
    </w:rPr>
  </w:style>
  <w:style w:type="paragraph" w:customStyle="1" w:styleId="43FCB863908048D5BD1B7281404DC4F71">
    <w:name w:val="43FCB863908048D5BD1B7281404DC4F71"/>
    <w:rsid w:val="00A55D4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  <w:bdr w:val="nil"/>
      <w:lang w:eastAsia="en-US"/>
    </w:rPr>
  </w:style>
  <w:style w:type="paragraph" w:customStyle="1" w:styleId="493BE8360DDB4EF487E6C475B161ED93">
    <w:name w:val="493BE8360DDB4EF487E6C475B161ED93"/>
    <w:rsid w:val="00A55D48"/>
    <w:rPr>
      <w:kern w:val="2"/>
      <w14:ligatures w14:val="standardContextual"/>
    </w:rPr>
  </w:style>
  <w:style w:type="paragraph" w:customStyle="1" w:styleId="78FA39B4B46C4559B943821264F69BEF">
    <w:name w:val="78FA39B4B46C4559B943821264F69BEF"/>
    <w:rsid w:val="00A55D48"/>
    <w:rPr>
      <w:kern w:val="2"/>
      <w14:ligatures w14:val="standardContextual"/>
    </w:rPr>
  </w:style>
  <w:style w:type="paragraph" w:customStyle="1" w:styleId="9D3FB08DFFCB4079AFFF240841D2B399">
    <w:name w:val="9D3FB08DFFCB4079AFFF240841D2B399"/>
    <w:rsid w:val="00A55D48"/>
    <w:rPr>
      <w:kern w:val="2"/>
      <w14:ligatures w14:val="standardContextual"/>
    </w:rPr>
  </w:style>
  <w:style w:type="paragraph" w:customStyle="1" w:styleId="5267B024643E4C33ACC9EECE8F1123BD">
    <w:name w:val="5267B024643E4C33ACC9EECE8F1123BD"/>
    <w:rsid w:val="00A55D4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87D8513-3B5D-4E81-9BA2-BB8D8912C0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697FA4-0EE5-46B1-9BD4-A44BEE52B74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opinia</Template>
  <TotalTime>68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Galek Łukasz</dc:creator>
  <cp:keywords/>
  <dc:description/>
  <cp:lastModifiedBy>Jolanta Kwiatkowska</cp:lastModifiedBy>
  <cp:revision>6</cp:revision>
  <dcterms:created xsi:type="dcterms:W3CDTF">2026-07-30T07:27:00Z</dcterms:created>
  <dcterms:modified xsi:type="dcterms:W3CDTF">2026-07-30T08:34:00Z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b70f2c9b-f873-4436-9cba-b37be0f139af</vt:lpwstr>
  </property>
  <property fmtid="{D5CDD505-2E9C-101B-9397-08002B2CF9AE}" pid="3" name="bjSaver">
    <vt:lpwstr>wPfA0A62rlFw1CIUN0/Ms+GKvb+hREvJ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