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D04B0" w14:textId="17148C12" w:rsidR="00CC731C" w:rsidRPr="004E263B" w:rsidRDefault="004E263B" w:rsidP="004E263B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4E263B">
        <w:rPr>
          <w:rFonts w:asciiTheme="minorHAnsi" w:hAnsiTheme="minorHAnsi" w:cstheme="minorHAnsi"/>
          <w:sz w:val="24"/>
          <w:szCs w:val="24"/>
        </w:rPr>
        <w:t xml:space="preserve">Warszawa, </w:t>
      </w:r>
      <w:bookmarkStart w:id="0" w:name="ezdDataPodpisu"/>
      <w:r w:rsidR="008A18C2">
        <w:rPr>
          <w:rFonts w:asciiTheme="minorHAnsi" w:hAnsiTheme="minorHAnsi" w:cstheme="minorHAnsi"/>
          <w:sz w:val="24"/>
          <w:szCs w:val="24"/>
        </w:rPr>
        <w:t>10 września</w:t>
      </w:r>
      <w:r w:rsidR="00A96F49">
        <w:rPr>
          <w:rFonts w:asciiTheme="minorHAnsi" w:hAnsiTheme="minorHAnsi" w:cstheme="minorHAnsi"/>
          <w:sz w:val="24"/>
          <w:szCs w:val="24"/>
        </w:rPr>
        <w:t xml:space="preserve"> 2026 r.</w:t>
      </w:r>
      <w:bookmarkEnd w:id="0"/>
    </w:p>
    <w:p w14:paraId="01398C70" w14:textId="3F48F06C" w:rsidR="00CC731C" w:rsidRDefault="004E263B" w:rsidP="004E263B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bookmarkStart w:id="1" w:name="ezdSprawaZnak"/>
      <w:bookmarkStart w:id="2" w:name="_Hlk214977400"/>
      <w:r w:rsidRPr="004E263B">
        <w:rPr>
          <w:rFonts w:asciiTheme="minorHAnsi" w:hAnsiTheme="minorHAnsi" w:cstheme="minorHAnsi"/>
          <w:sz w:val="24"/>
          <w:szCs w:val="24"/>
        </w:rPr>
        <w:t>DOOŚ-WDŚIII.420.</w:t>
      </w:r>
      <w:r w:rsidR="008A18C2">
        <w:rPr>
          <w:rFonts w:asciiTheme="minorHAnsi" w:hAnsiTheme="minorHAnsi" w:cstheme="minorHAnsi"/>
          <w:sz w:val="24"/>
          <w:szCs w:val="24"/>
        </w:rPr>
        <w:t>12</w:t>
      </w:r>
      <w:r w:rsidRPr="004E263B">
        <w:rPr>
          <w:rFonts w:asciiTheme="minorHAnsi" w:hAnsiTheme="minorHAnsi" w:cstheme="minorHAnsi"/>
          <w:sz w:val="24"/>
          <w:szCs w:val="24"/>
        </w:rPr>
        <w:t>.202</w:t>
      </w:r>
      <w:bookmarkEnd w:id="1"/>
      <w:r w:rsidR="008A18C2">
        <w:rPr>
          <w:rFonts w:asciiTheme="minorHAnsi" w:hAnsiTheme="minorHAnsi" w:cstheme="minorHAnsi"/>
          <w:sz w:val="24"/>
          <w:szCs w:val="24"/>
        </w:rPr>
        <w:t>6</w:t>
      </w:r>
      <w:r w:rsidRPr="004E263B">
        <w:rPr>
          <w:rFonts w:asciiTheme="minorHAnsi" w:hAnsiTheme="minorHAnsi" w:cstheme="minorHAnsi"/>
          <w:sz w:val="24"/>
          <w:szCs w:val="24"/>
        </w:rPr>
        <w:t>.</w:t>
      </w:r>
      <w:bookmarkStart w:id="3" w:name="ezdAutorInicjaly"/>
      <w:bookmarkStart w:id="4" w:name="ezdAtrybut_ezdAutorInicjaly"/>
      <w:r w:rsidRPr="004E263B">
        <w:rPr>
          <w:rFonts w:asciiTheme="minorHAnsi" w:hAnsiTheme="minorHAnsi" w:cstheme="minorHAnsi"/>
          <w:sz w:val="24"/>
          <w:szCs w:val="24"/>
        </w:rPr>
        <w:t>AL</w:t>
      </w:r>
      <w:bookmarkEnd w:id="3"/>
      <w:bookmarkEnd w:id="4"/>
      <w:r w:rsidRPr="004E263B">
        <w:rPr>
          <w:rFonts w:asciiTheme="minorHAnsi" w:hAnsiTheme="minorHAnsi" w:cstheme="minorHAnsi"/>
          <w:sz w:val="24"/>
          <w:szCs w:val="24"/>
        </w:rPr>
        <w:t>.</w:t>
      </w:r>
      <w:r w:rsidR="008A18C2">
        <w:rPr>
          <w:rFonts w:asciiTheme="minorHAnsi" w:hAnsiTheme="minorHAnsi" w:cstheme="minorHAnsi"/>
          <w:sz w:val="24"/>
          <w:szCs w:val="24"/>
        </w:rPr>
        <w:t>2</w:t>
      </w:r>
    </w:p>
    <w:p w14:paraId="63474560" w14:textId="77777777" w:rsidR="00914605" w:rsidRPr="004E263B" w:rsidRDefault="00914605" w:rsidP="004E263B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</w:p>
    <w:bookmarkEnd w:id="2"/>
    <w:p w14:paraId="599445FA" w14:textId="284D6329" w:rsidR="00914605" w:rsidRPr="008A18C2" w:rsidRDefault="004E263B" w:rsidP="004E263B">
      <w:pPr>
        <w:tabs>
          <w:tab w:val="left" w:pos="3330"/>
          <w:tab w:val="center" w:pos="4535"/>
        </w:tabs>
        <w:spacing w:after="12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8A18C2">
        <w:rPr>
          <w:rFonts w:asciiTheme="minorHAnsi" w:hAnsiTheme="minorHAnsi" w:cstheme="minorHAnsi"/>
          <w:color w:val="000000"/>
          <w:sz w:val="24"/>
          <w:szCs w:val="24"/>
        </w:rPr>
        <w:t>ZAWIADOMIENIE</w:t>
      </w:r>
    </w:p>
    <w:p w14:paraId="1098C442" w14:textId="77777777" w:rsidR="008A18C2" w:rsidRPr="008A18C2" w:rsidRDefault="008A18C2" w:rsidP="004E263B">
      <w:pPr>
        <w:tabs>
          <w:tab w:val="left" w:pos="3330"/>
          <w:tab w:val="center" w:pos="4535"/>
        </w:tabs>
        <w:spacing w:after="12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5722B9F8" w14:textId="439A4645" w:rsidR="008A18C2" w:rsidRPr="008A18C2" w:rsidRDefault="00477554" w:rsidP="008A18C2">
      <w:pPr>
        <w:spacing w:after="12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8A18C2">
        <w:rPr>
          <w:rFonts w:asciiTheme="minorHAnsi" w:hAnsiTheme="minorHAnsi" w:cstheme="minorHAnsi"/>
          <w:color w:val="000000"/>
          <w:sz w:val="24"/>
          <w:szCs w:val="24"/>
        </w:rPr>
        <w:t xml:space="preserve">Generalny Dyrektor Ochrony Środowiska zawiadamia, że postępowanie odwoławcze </w:t>
      </w:r>
      <w:r w:rsidRPr="008A18C2">
        <w:rPr>
          <w:rFonts w:asciiTheme="minorHAnsi" w:hAnsiTheme="minorHAnsi" w:cstheme="minorHAnsi"/>
          <w:sz w:val="24"/>
          <w:szCs w:val="24"/>
        </w:rPr>
        <w:t xml:space="preserve">od decyzji Regionalnego Dyrektora Ochrony Środowiska w </w:t>
      </w:r>
      <w:r w:rsidR="008A18C2" w:rsidRPr="008A18C2">
        <w:rPr>
          <w:rFonts w:asciiTheme="minorHAnsi" w:hAnsiTheme="minorHAnsi" w:cstheme="minorHAnsi"/>
          <w:color w:val="000000"/>
          <w:sz w:val="24"/>
          <w:szCs w:val="24"/>
        </w:rPr>
        <w:t xml:space="preserve">Katowicach z 28 maja 2026 r., znak: WOOŚ.420.15.2023.AM.37, o środowiskowych uwarunkowaniach dla przedsięwzięcia pod nazwą: „Rozbudowa drogi ekspresowej S1 odcinek Sosnowiec-Mysłowice” nie mogło być zakończone w wyznaczonym terminie, oraz wskazuje nowy termin załatwienia sprawy na 15 listopada 2026 r. Przyczyną zwłoki jest skomplikowany charakter sprawy. </w:t>
      </w:r>
    </w:p>
    <w:p w14:paraId="6A453DF3" w14:textId="77777777" w:rsidR="008A18C2" w:rsidRPr="008A18C2" w:rsidRDefault="008A18C2" w:rsidP="008A18C2">
      <w:pPr>
        <w:spacing w:after="12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8A18C2">
        <w:rPr>
          <w:rFonts w:asciiTheme="minorHAnsi" w:hAnsiTheme="minorHAnsi" w:cstheme="minorHAnsi"/>
          <w:color w:val="000000"/>
          <w:sz w:val="24"/>
          <w:szCs w:val="24"/>
        </w:rPr>
        <w:t>Równocześnie Generalny Dyrektor Ochrony Środowiska informuje, że stronie służy prawo do wniesienia ponaglenia. Ponaglenie wnosi się do Generalnego Dyrektora Ochrony Środowiska, w formie papierowej – na adres siedziby Generalnej Dyrekcji Ochrony Środowiska: Al. Jerozolimskie 136, 02-305 Warszawa albo w formie elektronicznej – na adres do e-Doręczeń: AE:PL-14966-78422-TRCJH-21.</w:t>
      </w:r>
    </w:p>
    <w:p w14:paraId="33FA9F12" w14:textId="77777777" w:rsidR="008A18C2" w:rsidRPr="008A18C2" w:rsidRDefault="008A18C2" w:rsidP="008A18C2">
      <w:pPr>
        <w:spacing w:after="12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327A3E8A" w14:textId="77777777" w:rsidR="008A18C2" w:rsidRPr="008A18C2" w:rsidRDefault="008A18C2" w:rsidP="008A18C2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</w:p>
    <w:p w14:paraId="22BDDB83" w14:textId="77777777" w:rsidR="008A18C2" w:rsidRPr="008A18C2" w:rsidRDefault="008A18C2" w:rsidP="008A18C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A18C2">
        <w:rPr>
          <w:rFonts w:asciiTheme="minorHAnsi" w:hAnsiTheme="minorHAnsi" w:cstheme="minorHAnsi"/>
          <w:sz w:val="24"/>
          <w:szCs w:val="24"/>
        </w:rPr>
        <w:t xml:space="preserve">Z upoważnienia </w:t>
      </w:r>
    </w:p>
    <w:p w14:paraId="689AEC75" w14:textId="77777777" w:rsidR="008A18C2" w:rsidRPr="008A18C2" w:rsidRDefault="008A18C2" w:rsidP="008A18C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A18C2">
        <w:rPr>
          <w:rFonts w:asciiTheme="minorHAnsi" w:hAnsiTheme="minorHAnsi" w:cstheme="minorHAnsi"/>
          <w:sz w:val="24"/>
          <w:szCs w:val="24"/>
        </w:rPr>
        <w:t>Generalnego Dyrektora Ochrony Środowiska</w:t>
      </w:r>
    </w:p>
    <w:p w14:paraId="1A6E235E" w14:textId="77777777" w:rsidR="008A18C2" w:rsidRPr="008A18C2" w:rsidRDefault="008A18C2" w:rsidP="008A18C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A18C2">
        <w:rPr>
          <w:rFonts w:asciiTheme="minorHAnsi" w:hAnsiTheme="minorHAnsi" w:cstheme="minorHAnsi"/>
          <w:sz w:val="24"/>
          <w:szCs w:val="24"/>
        </w:rPr>
        <w:t>EWA URBANIAK</w:t>
      </w:r>
    </w:p>
    <w:p w14:paraId="0E4F7EFB" w14:textId="77777777" w:rsidR="008A18C2" w:rsidRPr="008A18C2" w:rsidRDefault="008A18C2" w:rsidP="008A18C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A18C2">
        <w:rPr>
          <w:rFonts w:asciiTheme="minorHAnsi" w:hAnsiTheme="minorHAnsi" w:cstheme="minorHAnsi"/>
          <w:sz w:val="24"/>
          <w:szCs w:val="24"/>
        </w:rPr>
        <w:t>Naczelnik Wydziału</w:t>
      </w:r>
    </w:p>
    <w:p w14:paraId="1AC70EA5" w14:textId="77777777" w:rsidR="008A18C2" w:rsidRPr="008A18C2" w:rsidRDefault="008A18C2" w:rsidP="008A18C2">
      <w:pPr>
        <w:suppressAutoHyphens/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8A18C2">
        <w:rPr>
          <w:rFonts w:asciiTheme="minorHAnsi" w:hAnsiTheme="minorHAnsi" w:cstheme="minorHAnsi"/>
          <w:sz w:val="24"/>
          <w:szCs w:val="24"/>
        </w:rPr>
        <w:t xml:space="preserve">Departament Ocen Oddziaływania na Środowisko </w:t>
      </w:r>
    </w:p>
    <w:p w14:paraId="618990E7" w14:textId="77777777" w:rsidR="008A18C2" w:rsidRPr="008A18C2" w:rsidRDefault="008A18C2" w:rsidP="008A18C2">
      <w:pPr>
        <w:suppressAutoHyphens/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8A18C2">
        <w:rPr>
          <w:rFonts w:asciiTheme="minorHAnsi" w:hAnsiTheme="minorHAnsi" w:cstheme="minorHAnsi"/>
          <w:sz w:val="24"/>
          <w:szCs w:val="24"/>
        </w:rPr>
        <w:t>/– podpisano cyfrowo-/</w:t>
      </w:r>
    </w:p>
    <w:p w14:paraId="7588DA43" w14:textId="77777777" w:rsidR="008A18C2" w:rsidRPr="008A18C2" w:rsidRDefault="008A18C2" w:rsidP="008A18C2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1E2A2F35" w14:textId="77777777" w:rsidR="008A18C2" w:rsidRPr="008A18C2" w:rsidRDefault="008A18C2" w:rsidP="008A18C2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5361C943" w14:textId="77777777" w:rsidR="008A18C2" w:rsidRPr="008A18C2" w:rsidRDefault="008A18C2" w:rsidP="008A18C2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bookmarkStart w:id="5" w:name="_Hlk205579832"/>
      <w:r w:rsidRPr="008A18C2">
        <w:rPr>
          <w:rFonts w:asciiTheme="minorHAnsi" w:hAnsiTheme="minorHAnsi" w:cstheme="minorHAnsi"/>
          <w:sz w:val="24"/>
          <w:szCs w:val="24"/>
        </w:rPr>
        <w:t>Zawiadomienie zostało upublicznione w terminie od ………………… do …………………</w:t>
      </w:r>
    </w:p>
    <w:p w14:paraId="6972F457" w14:textId="77777777" w:rsidR="008A18C2" w:rsidRPr="008A18C2" w:rsidRDefault="008A18C2" w:rsidP="008A18C2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8A18C2">
        <w:rPr>
          <w:rFonts w:asciiTheme="minorHAnsi" w:hAnsiTheme="minorHAnsi" w:cstheme="minorHAnsi"/>
          <w:sz w:val="24"/>
          <w:szCs w:val="24"/>
        </w:rPr>
        <w:t>Pieczęć urzędu i podpis:</w:t>
      </w:r>
      <w:bookmarkEnd w:id="5"/>
    </w:p>
    <w:p w14:paraId="7D6691D4" w14:textId="77777777" w:rsidR="008A18C2" w:rsidRPr="008A18C2" w:rsidRDefault="008A18C2" w:rsidP="008A18C2">
      <w:pPr>
        <w:spacing w:after="0" w:line="312" w:lineRule="auto"/>
        <w:jc w:val="both"/>
        <w:rPr>
          <w:rFonts w:ascii="Arial" w:hAnsi="Arial" w:cs="Arial"/>
          <w:sz w:val="24"/>
          <w:szCs w:val="24"/>
        </w:rPr>
      </w:pPr>
    </w:p>
    <w:p w14:paraId="013C72F4" w14:textId="77777777" w:rsidR="008A18C2" w:rsidRPr="008A18C2" w:rsidRDefault="008A18C2" w:rsidP="008A18C2">
      <w:pPr>
        <w:spacing w:after="0" w:line="240" w:lineRule="auto"/>
        <w:ind w:firstLine="3969"/>
        <w:jc w:val="center"/>
        <w:rPr>
          <w:rFonts w:ascii="Arial" w:hAnsi="Arial" w:cs="Arial"/>
          <w:sz w:val="24"/>
          <w:szCs w:val="24"/>
        </w:rPr>
      </w:pPr>
    </w:p>
    <w:p w14:paraId="74973095" w14:textId="77777777" w:rsidR="008A18C2" w:rsidRPr="008A18C2" w:rsidRDefault="008A18C2" w:rsidP="008A18C2">
      <w:pPr>
        <w:spacing w:after="0" w:line="240" w:lineRule="auto"/>
        <w:ind w:firstLine="3969"/>
        <w:jc w:val="center"/>
        <w:rPr>
          <w:rFonts w:ascii="Arial" w:hAnsi="Arial" w:cs="Arial"/>
          <w:sz w:val="24"/>
          <w:szCs w:val="24"/>
        </w:rPr>
      </w:pPr>
    </w:p>
    <w:p w14:paraId="01AF22E9" w14:textId="77777777" w:rsidR="008A18C2" w:rsidRPr="008A18C2" w:rsidRDefault="008A18C2" w:rsidP="008A18C2">
      <w:pPr>
        <w:pStyle w:val="Bezodstpw1"/>
        <w:spacing w:line="312" w:lineRule="auto"/>
        <w:jc w:val="both"/>
        <w:rPr>
          <w:rFonts w:ascii="Arial" w:hAnsi="Arial" w:cs="Arial"/>
        </w:rPr>
      </w:pPr>
    </w:p>
    <w:p w14:paraId="36DAF712" w14:textId="77777777" w:rsidR="008A18C2" w:rsidRPr="008A18C2" w:rsidRDefault="008A18C2" w:rsidP="008A18C2">
      <w:pPr>
        <w:pStyle w:val="Bezodstpw1"/>
        <w:spacing w:line="312" w:lineRule="auto"/>
        <w:jc w:val="both"/>
        <w:rPr>
          <w:rFonts w:asciiTheme="minorHAnsi" w:hAnsiTheme="minorHAnsi" w:cstheme="minorHAnsi"/>
        </w:rPr>
      </w:pPr>
    </w:p>
    <w:p w14:paraId="094550C0" w14:textId="77777777" w:rsidR="008A18C2" w:rsidRPr="008A18C2" w:rsidRDefault="008A18C2" w:rsidP="008A18C2">
      <w:pPr>
        <w:pStyle w:val="Bezodstpw1"/>
        <w:spacing w:after="60"/>
        <w:jc w:val="both"/>
        <w:rPr>
          <w:rFonts w:asciiTheme="minorHAnsi" w:hAnsiTheme="minorHAnsi" w:cstheme="minorHAnsi"/>
        </w:rPr>
      </w:pPr>
      <w:r w:rsidRPr="008A18C2">
        <w:rPr>
          <w:rFonts w:asciiTheme="minorHAnsi" w:hAnsiTheme="minorHAnsi" w:cstheme="minorHAnsi"/>
        </w:rPr>
        <w:t xml:space="preserve">Art. 36 ustawy z dnia 14 czerwca 1960 r. – Kodeks postępowania administracyjnego (Dz. U. z 2025 r. poz. 1691), dalej </w:t>
      </w:r>
      <w:r w:rsidRPr="008A18C2">
        <w:rPr>
          <w:rFonts w:asciiTheme="minorHAnsi" w:hAnsiTheme="minorHAnsi" w:cstheme="minorHAnsi"/>
          <w:iCs/>
        </w:rPr>
        <w:t>k.p.a.:</w:t>
      </w:r>
      <w:r w:rsidRPr="008A18C2">
        <w:rPr>
          <w:rFonts w:asciiTheme="minorHAnsi" w:hAnsiTheme="minorHAnsi" w:cstheme="minorHAnsi"/>
        </w:rPr>
        <w:t xml:space="preserve"> 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administracji publicznej również w przypadku zwłoki w załatwieniu sprawy z przyczyn niezależnych od organu (§ 2).</w:t>
      </w:r>
    </w:p>
    <w:p w14:paraId="43378CBF" w14:textId="77777777" w:rsidR="008A18C2" w:rsidRPr="008A18C2" w:rsidRDefault="008A18C2" w:rsidP="008A18C2">
      <w:pPr>
        <w:pStyle w:val="Bezodstpw1"/>
        <w:spacing w:after="60"/>
        <w:jc w:val="both"/>
        <w:rPr>
          <w:rFonts w:asciiTheme="minorHAnsi" w:hAnsiTheme="minorHAnsi" w:cstheme="minorHAnsi"/>
        </w:rPr>
      </w:pPr>
      <w:r w:rsidRPr="008A18C2">
        <w:rPr>
          <w:rFonts w:asciiTheme="minorHAnsi" w:hAnsiTheme="minorHAnsi" w:cstheme="minorHAnsi"/>
        </w:rPr>
        <w:t xml:space="preserve">Art. 37 § 1 </w:t>
      </w:r>
      <w:r w:rsidRPr="008A18C2">
        <w:rPr>
          <w:rFonts w:asciiTheme="minorHAnsi" w:hAnsiTheme="minorHAnsi" w:cstheme="minorHAnsi"/>
          <w:iCs/>
        </w:rPr>
        <w:t>k.p.a.:</w:t>
      </w:r>
      <w:r w:rsidRPr="008A18C2">
        <w:rPr>
          <w:rFonts w:asciiTheme="minorHAnsi" w:hAnsiTheme="minorHAnsi" w:cstheme="minorHAnsi"/>
        </w:rPr>
        <w:t xml:space="preserve"> Stronie służy prawo do wniesienia ponaglenia, jeżeli: 1) nie załatwiono sprawy w terminie określonym w art. 35 lub przepisach szczególnych ani w terminie wskazanym zgodnie z art. 36 § 1 (bezczynność); 2) postępowanie jest prowadzone dłużej niż jest to niezbędne do załatwienia sprawy (przewlekłość).</w:t>
      </w:r>
    </w:p>
    <w:p w14:paraId="451F61AA" w14:textId="77777777" w:rsidR="008A18C2" w:rsidRPr="008A18C2" w:rsidRDefault="008A18C2" w:rsidP="008A18C2">
      <w:pPr>
        <w:pStyle w:val="Bezodstpw1"/>
        <w:spacing w:after="60"/>
        <w:jc w:val="both"/>
        <w:rPr>
          <w:rFonts w:asciiTheme="minorHAnsi" w:hAnsiTheme="minorHAnsi" w:cstheme="minorHAnsi"/>
        </w:rPr>
      </w:pPr>
      <w:r w:rsidRPr="008A18C2">
        <w:rPr>
          <w:rFonts w:asciiTheme="minorHAnsi" w:hAnsiTheme="minorHAnsi" w:cstheme="minorHAnsi"/>
        </w:rPr>
        <w:t>Art. 37 § 3 pkt 2 k.p.a.: Ponaglenie wnosi się do organu prowadzącego postępowanie - jeżeli nie ma organu wyższego stopnia.</w:t>
      </w:r>
    </w:p>
    <w:p w14:paraId="5FF28E46" w14:textId="77777777" w:rsidR="008A18C2" w:rsidRPr="008A18C2" w:rsidRDefault="008A18C2" w:rsidP="008A18C2">
      <w:pPr>
        <w:pStyle w:val="Bezodstpw1"/>
        <w:spacing w:after="60"/>
        <w:jc w:val="both"/>
        <w:rPr>
          <w:rFonts w:asciiTheme="minorHAnsi" w:hAnsiTheme="minorHAnsi" w:cstheme="minorHAnsi"/>
        </w:rPr>
      </w:pPr>
      <w:r w:rsidRPr="008A18C2">
        <w:rPr>
          <w:rFonts w:asciiTheme="minorHAnsi" w:hAnsiTheme="minorHAnsi" w:cstheme="minorHAnsi"/>
        </w:rPr>
        <w:t xml:space="preserve">Art. 49 § 1 </w:t>
      </w:r>
      <w:r w:rsidRPr="008A18C2">
        <w:rPr>
          <w:rFonts w:asciiTheme="minorHAnsi" w:hAnsiTheme="minorHAnsi" w:cstheme="minorHAnsi"/>
          <w:iCs/>
        </w:rPr>
        <w:t>k.p.a.</w:t>
      </w:r>
      <w:r w:rsidRPr="008A18C2">
        <w:rPr>
          <w:rFonts w:asciiTheme="minorHAnsi" w:hAnsiTheme="minorHAnsi" w:cstheme="minorHAnsi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7748F343" w14:textId="77777777" w:rsidR="008A18C2" w:rsidRPr="008A18C2" w:rsidRDefault="008A18C2" w:rsidP="008A18C2">
      <w:pPr>
        <w:pStyle w:val="Bezodstpw1"/>
        <w:spacing w:after="60"/>
        <w:jc w:val="both"/>
        <w:rPr>
          <w:rFonts w:asciiTheme="minorHAnsi" w:hAnsiTheme="minorHAnsi" w:cstheme="minorHAnsi"/>
        </w:rPr>
      </w:pPr>
      <w:r w:rsidRPr="008A18C2">
        <w:rPr>
          <w:rFonts w:asciiTheme="minorHAnsi" w:hAnsiTheme="minorHAnsi" w:cstheme="minorHAnsi"/>
        </w:rPr>
        <w:t xml:space="preserve">Art. 74 ust. 3 </w:t>
      </w:r>
      <w:r w:rsidRPr="008A18C2">
        <w:rPr>
          <w:rFonts w:asciiTheme="minorHAnsi" w:hAnsiTheme="minorHAnsi" w:cstheme="minorHAnsi"/>
          <w:iCs/>
        </w:rPr>
        <w:t>ustawy z dnia 3 października 2008 r. o udostępnianiu informacji o środowisku i jego ochronie, udziale społeczeństwa w ochronie środowiska oraz o ocenach oddziaływania na środowisko (Dz. U. z 2023 r. poz. 1094):</w:t>
      </w:r>
      <w:r w:rsidRPr="008A18C2">
        <w:rPr>
          <w:rFonts w:asciiTheme="minorHAnsi" w:hAnsiTheme="minorHAnsi" w:cstheme="minorHAnsi"/>
        </w:rPr>
        <w:t xml:space="preserve"> Jeżeli liczba stron postępowania w sprawie wydania decyzji o środowiskowych uwarunkowaniach lub innego postępowania dotyczącego tej decyzji przekracza 10, stosuje się art. 49 Kodeksu postępowania administracyjnego.</w:t>
      </w:r>
    </w:p>
    <w:p w14:paraId="44A93764" w14:textId="77777777" w:rsidR="008A18C2" w:rsidRPr="008A18C2" w:rsidRDefault="008A18C2" w:rsidP="008A18C2">
      <w:pPr>
        <w:pStyle w:val="Bezodstpw1"/>
        <w:spacing w:after="60"/>
        <w:jc w:val="both"/>
        <w:rPr>
          <w:rFonts w:asciiTheme="minorHAnsi" w:hAnsiTheme="minorHAnsi" w:cstheme="minorHAnsi"/>
        </w:rPr>
      </w:pPr>
      <w:r w:rsidRPr="008A18C2">
        <w:rPr>
          <w:rFonts w:asciiTheme="minorHAnsi" w:hAnsiTheme="minorHAnsi" w:cstheme="minorHAnsi"/>
        </w:rPr>
        <w:t>Art. 15 ust. 1 ustawy z dnia 13 lipca 2023 r. o zmianie ustawy o udostępnianiu informacji o środowisku i jego ochronie, udziale społeczeństwa w ochronie środowiska oraz o ocenach oddziaływania na środowisko oraz niektórych innych ustaw (Dz. U. 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p w14:paraId="2ABEE074" w14:textId="77777777" w:rsidR="008A18C2" w:rsidRPr="008A18C2" w:rsidRDefault="008A18C2" w:rsidP="008A18C2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</w:p>
    <w:p w14:paraId="518B2628" w14:textId="77777777" w:rsidR="008A18C2" w:rsidRPr="008A18C2" w:rsidRDefault="008A18C2" w:rsidP="00477554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</w:p>
    <w:p w14:paraId="499B8764" w14:textId="77777777" w:rsidR="00477554" w:rsidRPr="00A34153" w:rsidRDefault="00477554" w:rsidP="00A34153">
      <w:pPr>
        <w:pStyle w:val="Bezodstpw1"/>
        <w:spacing w:line="312" w:lineRule="auto"/>
        <w:jc w:val="both"/>
        <w:rPr>
          <w:rFonts w:asciiTheme="minorHAnsi" w:hAnsiTheme="minorHAnsi" w:cstheme="minorHAnsi"/>
        </w:rPr>
      </w:pPr>
    </w:p>
    <w:sectPr w:rsidR="00477554" w:rsidRPr="00A34153" w:rsidSect="000F1838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C4116" w14:textId="77777777" w:rsidR="001E7BC7" w:rsidRDefault="001E7BC7">
      <w:pPr>
        <w:spacing w:after="0" w:line="240" w:lineRule="auto"/>
      </w:pPr>
      <w:r>
        <w:separator/>
      </w:r>
    </w:p>
  </w:endnote>
  <w:endnote w:type="continuationSeparator" w:id="0">
    <w:p w14:paraId="07925A6B" w14:textId="77777777" w:rsidR="001E7BC7" w:rsidRDefault="001E7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B3C70" w14:textId="77777777" w:rsidR="00CC731C" w:rsidRDefault="00CC731C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DDAFD" w14:textId="77777777" w:rsidR="001E7BC7" w:rsidRDefault="001E7BC7">
      <w:pPr>
        <w:spacing w:after="0" w:line="240" w:lineRule="auto"/>
      </w:pPr>
      <w:r>
        <w:separator/>
      </w:r>
    </w:p>
  </w:footnote>
  <w:footnote w:type="continuationSeparator" w:id="0">
    <w:p w14:paraId="187D48A6" w14:textId="77777777" w:rsidR="001E7BC7" w:rsidRDefault="001E7B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BE5FB" w14:textId="77777777" w:rsidR="00CC731C" w:rsidRDefault="00CC731C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CA261" w14:textId="77777777" w:rsidR="000C1F56" w:rsidRDefault="000C1F56" w:rsidP="000C1F56">
    <w:pPr>
      <w:pStyle w:val="Nagwek"/>
    </w:pPr>
    <w:r w:rsidRPr="00B92515">
      <w:rPr>
        <w:noProof/>
        <w:lang w:eastAsia="pl-PL"/>
      </w:rPr>
      <w:drawing>
        <wp:inline distT="0" distB="0" distL="0" distR="0" wp14:anchorId="190D0757" wp14:editId="23DF4AC8">
          <wp:extent cx="552272" cy="594459"/>
          <wp:effectExtent l="0" t="0" r="635" b="0"/>
          <wp:docPr id="1871287295" name="Obraz 18712872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3123" cy="606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6E2D74" w14:textId="77777777" w:rsidR="000C1F56" w:rsidRPr="00D53BF7" w:rsidRDefault="000C1F56" w:rsidP="000C1F56">
    <w:pPr>
      <w:spacing w:after="0" w:line="240" w:lineRule="auto"/>
      <w:rPr>
        <w:rFonts w:asciiTheme="minorHAnsi" w:hAnsiTheme="minorHAnsi" w:cstheme="minorHAnsi"/>
        <w:sz w:val="24"/>
        <w:szCs w:val="24"/>
      </w:rPr>
    </w:pPr>
    <w:r w:rsidRPr="00D53BF7">
      <w:rPr>
        <w:rFonts w:asciiTheme="minorHAnsi" w:hAnsiTheme="minorHAnsi" w:cstheme="minorHAnsi"/>
        <w:sz w:val="24"/>
        <w:szCs w:val="24"/>
      </w:rPr>
      <w:t>GENERALNY DYREKTOR</w:t>
    </w:r>
  </w:p>
  <w:p w14:paraId="51D2A4E7" w14:textId="77777777" w:rsidR="000C1F56" w:rsidRPr="00D53BF7" w:rsidRDefault="000C1F56" w:rsidP="000C1F56">
    <w:pPr>
      <w:spacing w:after="0" w:line="240" w:lineRule="auto"/>
      <w:rPr>
        <w:rFonts w:asciiTheme="minorHAnsi" w:hAnsiTheme="minorHAnsi" w:cstheme="minorHAnsi"/>
        <w:sz w:val="24"/>
        <w:szCs w:val="24"/>
      </w:rPr>
    </w:pPr>
    <w:r w:rsidRPr="00D53BF7">
      <w:rPr>
        <w:rFonts w:asciiTheme="minorHAnsi" w:hAnsiTheme="minorHAnsi" w:cstheme="minorHAnsi"/>
        <w:sz w:val="24"/>
        <w:szCs w:val="24"/>
      </w:rPr>
      <w:t>OCHRONY ŚRODOWISKA</w:t>
    </w:r>
  </w:p>
  <w:p w14:paraId="24D8550B" w14:textId="77777777" w:rsidR="00CC731C" w:rsidRDefault="00CC731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31C"/>
    <w:rsid w:val="000C1F56"/>
    <w:rsid w:val="00151E8A"/>
    <w:rsid w:val="001E7BC7"/>
    <w:rsid w:val="003E4438"/>
    <w:rsid w:val="00477554"/>
    <w:rsid w:val="004E263B"/>
    <w:rsid w:val="006834EB"/>
    <w:rsid w:val="008A18C2"/>
    <w:rsid w:val="008A4694"/>
    <w:rsid w:val="00914605"/>
    <w:rsid w:val="00A04EA9"/>
    <w:rsid w:val="00A34153"/>
    <w:rsid w:val="00A96F49"/>
    <w:rsid w:val="00AB0CC6"/>
    <w:rsid w:val="00C0657A"/>
    <w:rsid w:val="00CC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38C05"/>
  <w15:docId w15:val="{DA9BDC78-D32C-4B12-909E-234AF5D8F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AC3EB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57</TotalTime>
  <Pages>2</Pages>
  <Words>535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Agnieszka Lonc</cp:lastModifiedBy>
  <cp:revision>12</cp:revision>
  <cp:lastPrinted>2010-12-24T09:23:00Z</cp:lastPrinted>
  <dcterms:created xsi:type="dcterms:W3CDTF">2022-10-20T15:35:00Z</dcterms:created>
  <dcterms:modified xsi:type="dcterms:W3CDTF">2026-09-10T10:49:00Z</dcterms:modified>
</cp:coreProperties>
</file>