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C6510" w14:textId="77777777" w:rsidR="00CB2B1F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C9DE8C9" w14:textId="77777777" w:rsidR="00CB2B1F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60F835EB" w14:textId="77777777" w:rsidR="00CB2B1F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21 lipca 2026</w:t>
      </w:r>
      <w:bookmarkEnd w:id="0"/>
      <w:r w:rsidRPr="002740C0">
        <w:rPr>
          <w:rFonts w:cs="Arial"/>
          <w:szCs w:val="24"/>
        </w:rPr>
        <w:t xml:space="preserve"> r.</w:t>
      </w:r>
    </w:p>
    <w:p w14:paraId="2D395C7A" w14:textId="77777777" w:rsidR="00CB2B1F" w:rsidRDefault="00000000" w:rsidP="0040429B">
      <w:pPr>
        <w:pStyle w:val="Nagwek2"/>
        <w:rPr>
          <w:rStyle w:val="Nagwek2Znak"/>
          <w:b/>
          <w:bCs/>
        </w:rPr>
      </w:pPr>
      <w:r w:rsidRPr="00724494">
        <w:rPr>
          <w:rStyle w:val="Nagwek2Znak"/>
          <w:b/>
        </w:rPr>
        <w:t>w sprawie</w:t>
      </w:r>
      <w:r>
        <w:t xml:space="preserve"> </w:t>
      </w:r>
      <w:r w:rsidRPr="00BD6E84">
        <w:rPr>
          <w:rStyle w:val="Nagwek2Znak"/>
          <w:b/>
          <w:bCs/>
        </w:rPr>
        <w:t>wyborów uzupełniających do Rady</w:t>
      </w:r>
      <w:r>
        <w:rPr>
          <w:rStyle w:val="Nagwek2Znak"/>
          <w:b/>
          <w:bCs/>
        </w:rPr>
        <w:t xml:space="preserve"> Miejskiej w Czarnem </w:t>
      </w:r>
      <w:r w:rsidRPr="00BD6E84">
        <w:rPr>
          <w:rStyle w:val="Nagwek2Znak"/>
          <w:b/>
          <w:bCs/>
        </w:rPr>
        <w:t>w</w:t>
      </w:r>
      <w:r>
        <w:rPr>
          <w:rStyle w:val="Nagwek2Znak"/>
          <w:b/>
          <w:bCs/>
        </w:rPr>
        <w:t> </w:t>
      </w:r>
      <w:r w:rsidRPr="00BD6E84">
        <w:rPr>
          <w:rStyle w:val="Nagwek2Znak"/>
          <w:b/>
          <w:bCs/>
        </w:rPr>
        <w:t>okręgu wyborczym nr</w:t>
      </w:r>
      <w:r>
        <w:rPr>
          <w:rStyle w:val="Nagwek2Znak"/>
          <w:b/>
          <w:bCs/>
        </w:rPr>
        <w:t xml:space="preserve"> 7</w:t>
      </w:r>
    </w:p>
    <w:p w14:paraId="0C9D8193" w14:textId="77777777" w:rsidR="00CB2B1F" w:rsidRPr="00AC540E" w:rsidRDefault="00000000" w:rsidP="0040429B">
      <w:pPr>
        <w:spacing w:after="120"/>
      </w:pPr>
      <w:r w:rsidRPr="00AC540E">
        <w:t>Na podstawie art. 385 § 1 i art. 386 § 1 ustawy z dnia 5 stycznia 2011 r. - Kodeks wyborczy (Dz. U. z 2025 r. poz. 365</w:t>
      </w:r>
      <w:r>
        <w:t xml:space="preserve"> i 1792 oraz z 2026 r. poz. 178</w:t>
      </w:r>
      <w:r w:rsidRPr="00AC540E">
        <w:t>) zarządza się, co następuje:</w:t>
      </w:r>
    </w:p>
    <w:p w14:paraId="1180A24C" w14:textId="77777777" w:rsidR="00CB2B1F" w:rsidRDefault="00000000" w:rsidP="0040429B">
      <w:pPr>
        <w:spacing w:after="120"/>
      </w:pPr>
      <w:r w:rsidRPr="00AC540E">
        <w:rPr>
          <w:b/>
          <w:bCs/>
        </w:rPr>
        <w:t>§1.</w:t>
      </w:r>
      <w:r>
        <w:t xml:space="preserve"> </w:t>
      </w:r>
      <w:r w:rsidRPr="00361895">
        <w:t>Zarządza się wybory uzupełniające do Rady</w:t>
      </w:r>
      <w:r>
        <w:t xml:space="preserve"> Miejskiej w Czarnem </w:t>
      </w:r>
      <w:r w:rsidRPr="00361895">
        <w:t xml:space="preserve">w okręgu wyborczym nr </w:t>
      </w:r>
      <w:r>
        <w:t>7</w:t>
      </w:r>
      <w:r w:rsidRPr="00361895">
        <w:t>, w związku z wygaśnięciem mandatu radn</w:t>
      </w:r>
      <w:r>
        <w:t>ego Andrzeja Jerzego Wita</w:t>
      </w:r>
      <w:r w:rsidRPr="00361895">
        <w:t>,</w:t>
      </w:r>
      <w:r>
        <w:t xml:space="preserve"> </w:t>
      </w:r>
      <w:r w:rsidRPr="00361895">
        <w:t>stwierdzonym</w:t>
      </w:r>
      <w:r>
        <w:t xml:space="preserve"> postanowieniem Nr 141/2026 Komisarza Wyborczego w Słupsku III z dnia 17 lipca 2026 r. </w:t>
      </w:r>
      <w:r w:rsidRPr="00361895">
        <w:t xml:space="preserve"> </w:t>
      </w:r>
    </w:p>
    <w:p w14:paraId="0EDEF270" w14:textId="77777777" w:rsidR="00CB2B1F" w:rsidRPr="00361895" w:rsidRDefault="00000000" w:rsidP="0040429B">
      <w:pPr>
        <w:spacing w:after="120"/>
      </w:pPr>
      <w:r w:rsidRPr="00AC540E">
        <w:rPr>
          <w:b/>
          <w:bCs/>
        </w:rPr>
        <w:t>§2.</w:t>
      </w:r>
      <w:r>
        <w:t xml:space="preserve"> </w:t>
      </w:r>
      <w:r w:rsidRPr="00361895">
        <w:t>W wyborach, o których mowa w § 1, wybierany będzie jeden radny.</w:t>
      </w:r>
    </w:p>
    <w:p w14:paraId="1A076857" w14:textId="77777777" w:rsidR="00CB2B1F" w:rsidRPr="005F5692" w:rsidRDefault="00000000" w:rsidP="0040429B">
      <w:pPr>
        <w:spacing w:after="120"/>
        <w:rPr>
          <w:b/>
          <w:bCs/>
        </w:rPr>
      </w:pPr>
      <w:r w:rsidRPr="00AC540E">
        <w:rPr>
          <w:b/>
          <w:bCs/>
        </w:rPr>
        <w:t>§3.</w:t>
      </w:r>
      <w:r>
        <w:t xml:space="preserve"> </w:t>
      </w:r>
      <w:r w:rsidRPr="00361895">
        <w:t xml:space="preserve">Datę wyborów wyznacza się na niedzielę </w:t>
      </w:r>
      <w:r>
        <w:rPr>
          <w:b/>
          <w:bCs/>
        </w:rPr>
        <w:t>4 października</w:t>
      </w:r>
      <w:r w:rsidRPr="005F5692">
        <w:rPr>
          <w:b/>
          <w:bCs/>
        </w:rPr>
        <w:t xml:space="preserve"> 2026 r.</w:t>
      </w:r>
    </w:p>
    <w:p w14:paraId="293A872E" w14:textId="77777777" w:rsidR="00CB2B1F" w:rsidRPr="00361895" w:rsidRDefault="00000000" w:rsidP="0040429B">
      <w:pPr>
        <w:spacing w:after="120"/>
      </w:pPr>
      <w:r w:rsidRPr="00AC540E">
        <w:rPr>
          <w:b/>
          <w:bCs/>
        </w:rPr>
        <w:t>§4.</w:t>
      </w:r>
      <w:r>
        <w:t xml:space="preserve"> </w:t>
      </w:r>
      <w:r w:rsidRPr="00361895">
        <w:t>Dni, w których upływają terminy wykonania czynności wyborczych przewidzianych w Kodeksie wyborczym, określa kalendarz wyborczy, stanowiący załącznik do zarządzenia.</w:t>
      </w:r>
    </w:p>
    <w:p w14:paraId="4560C4AE" w14:textId="77777777" w:rsidR="00CB2B1F" w:rsidRPr="00AB677D" w:rsidRDefault="00000000" w:rsidP="0040429B">
      <w:pPr>
        <w:spacing w:after="120"/>
      </w:pPr>
      <w:r w:rsidRPr="00AC540E">
        <w:rPr>
          <w:b/>
          <w:bCs/>
        </w:rPr>
        <w:t>§5.</w:t>
      </w:r>
      <w:r>
        <w:t xml:space="preserve"> </w:t>
      </w:r>
      <w:r w:rsidRPr="00361895">
        <w:t>Zarządzenie wchodzi w życie</w:t>
      </w:r>
      <w:r>
        <w:t xml:space="preserve"> z dniem następującym po dniu </w:t>
      </w:r>
      <w:r w:rsidRPr="00361895">
        <w:t>ogłoszenia w</w:t>
      </w:r>
      <w:r>
        <w:t> </w:t>
      </w:r>
      <w:r w:rsidRPr="00361895">
        <w:t>Dzienniku Urzędowym Województwa Pomorskiego i podlega podaniu do publicznej wiadomości w formie obwieszczenia.</w:t>
      </w:r>
    </w:p>
    <w:p w14:paraId="2C66204D" w14:textId="77777777" w:rsidR="00CB2B1F" w:rsidRPr="0040429B" w:rsidRDefault="00CB2B1F" w:rsidP="0040429B"/>
    <w:p w14:paraId="64F202B0" w14:textId="77777777" w:rsidR="00CB2B1F" w:rsidRDefault="00000000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D99C373" wp14:editId="0EEC1A8D">
                <wp:simplePos x="0" y="0"/>
                <wp:positionH relativeFrom="column">
                  <wp:posOffset>1223010</wp:posOffset>
                </wp:positionH>
                <wp:positionV relativeFrom="paragraph">
                  <wp:posOffset>360045</wp:posOffset>
                </wp:positionV>
                <wp:extent cx="4493895" cy="890270"/>
                <wp:effectExtent l="0" t="0" r="1905" b="508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89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9A56FB" w14:textId="77777777" w:rsidR="00CB2B1F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4D07C2E2" w14:textId="77777777" w:rsidR="00CB2B1F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70.1pt;margin-left:96.3pt;margin-top:28.35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1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2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35DF62D" w14:textId="77777777" w:rsidR="00CB2B1F" w:rsidRPr="0040429B" w:rsidRDefault="00CB2B1F" w:rsidP="0040429B">
      <w:pPr>
        <w:rPr>
          <w:rFonts w:ascii="Times New Roman" w:hAnsi="Times New Roman"/>
          <w:szCs w:val="24"/>
        </w:rPr>
      </w:pPr>
    </w:p>
    <w:p w14:paraId="36B9E6D4" w14:textId="77777777" w:rsidR="00CB2B1F" w:rsidRPr="0040429B" w:rsidRDefault="00CB2B1F" w:rsidP="0040429B">
      <w:pPr>
        <w:rPr>
          <w:rFonts w:ascii="Times New Roman" w:hAnsi="Times New Roman"/>
          <w:szCs w:val="24"/>
        </w:rPr>
      </w:pPr>
    </w:p>
    <w:p w14:paraId="14D91BA0" w14:textId="77777777" w:rsidR="00CB2B1F" w:rsidRPr="0040429B" w:rsidRDefault="00CB2B1F" w:rsidP="0040429B">
      <w:pPr>
        <w:rPr>
          <w:rFonts w:ascii="Times New Roman" w:hAnsi="Times New Roman"/>
          <w:szCs w:val="24"/>
        </w:rPr>
      </w:pPr>
    </w:p>
    <w:p w14:paraId="68057CF9" w14:textId="77777777" w:rsidR="00CB2B1F" w:rsidRPr="0040429B" w:rsidRDefault="00CB2B1F" w:rsidP="0040429B">
      <w:pPr>
        <w:rPr>
          <w:rFonts w:ascii="Times New Roman" w:hAnsi="Times New Roman"/>
          <w:szCs w:val="24"/>
        </w:rPr>
      </w:pPr>
    </w:p>
    <w:p w14:paraId="359850F9" w14:textId="77777777" w:rsidR="00CB2B1F" w:rsidRPr="0040429B" w:rsidRDefault="00CB2B1F" w:rsidP="0040429B">
      <w:pPr>
        <w:rPr>
          <w:rFonts w:ascii="Times New Roman" w:hAnsi="Times New Roman"/>
          <w:szCs w:val="24"/>
        </w:rPr>
      </w:pPr>
    </w:p>
    <w:p w14:paraId="2F67253E" w14:textId="77777777" w:rsidR="00CB2B1F" w:rsidRPr="0040429B" w:rsidRDefault="00CB2B1F" w:rsidP="0040429B">
      <w:pPr>
        <w:rPr>
          <w:rFonts w:ascii="Times New Roman" w:hAnsi="Times New Roman"/>
          <w:szCs w:val="24"/>
        </w:rPr>
      </w:pPr>
    </w:p>
    <w:p w14:paraId="230C8BA0" w14:textId="77777777" w:rsidR="00CB2B1F" w:rsidRDefault="00000000" w:rsidP="0040429B">
      <w:pPr>
        <w:tabs>
          <w:tab w:val="left" w:pos="2389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14:paraId="33553345" w14:textId="77777777" w:rsidR="00CB2B1F" w:rsidRPr="00890E8C" w:rsidRDefault="00000000" w:rsidP="0040429B">
      <w:pPr>
        <w:keepNext/>
        <w:spacing w:after="0" w:line="240" w:lineRule="auto"/>
        <w:ind w:left="4536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  <w:r w:rsidRPr="005A7743">
        <w:rPr>
          <w:rFonts w:eastAsia="Times New Roman" w:cs="Arial"/>
          <w:bCs/>
          <w:kern w:val="16"/>
          <w:sz w:val="16"/>
          <w:szCs w:val="16"/>
          <w:lang w:eastAsia="pl-PL"/>
        </w:rPr>
        <w:lastRenderedPageBreak/>
        <w:t xml:space="preserve">Załącznik do zarządzenia w sprawie wyborów uzupełniających </w:t>
      </w:r>
      <w:r>
        <w:rPr>
          <w:rFonts w:eastAsia="Times New Roman" w:cs="Arial"/>
          <w:kern w:val="16"/>
          <w:sz w:val="16"/>
          <w:szCs w:val="24"/>
          <w:lang w:eastAsia="pl-PL"/>
        </w:rPr>
        <w:t>do Rady Miejskiej w Czarnem w okręgu wyborczym nr 7</w:t>
      </w:r>
    </w:p>
    <w:p w14:paraId="669CB61B" w14:textId="77777777" w:rsidR="00CB2B1F" w:rsidRDefault="00CB2B1F" w:rsidP="0040429B">
      <w:pPr>
        <w:keepNext/>
        <w:spacing w:after="0"/>
        <w:ind w:left="3545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p w14:paraId="2503140F" w14:textId="77777777" w:rsidR="00CB2B1F" w:rsidRPr="009C0361" w:rsidRDefault="00000000" w:rsidP="0040429B">
      <w:pPr>
        <w:keepNext/>
        <w:spacing w:after="0" w:line="240" w:lineRule="auto"/>
        <w:ind w:firstLine="0"/>
        <w:jc w:val="center"/>
        <w:outlineLvl w:val="0"/>
        <w:rPr>
          <w:rFonts w:eastAsia="Times New Roman" w:cs="Arial"/>
          <w:b/>
          <w:kern w:val="16"/>
          <w:szCs w:val="24"/>
          <w:lang w:eastAsia="pl-PL"/>
        </w:rPr>
      </w:pPr>
      <w:r w:rsidRPr="00936869">
        <w:rPr>
          <w:rFonts w:eastAsia="Times New Roman" w:cs="Arial"/>
          <w:b/>
          <w:kern w:val="16"/>
          <w:szCs w:val="24"/>
          <w:lang w:eastAsia="pl-PL"/>
        </w:rPr>
        <w:t>KALENDARZ WYBORCZY</w:t>
      </w:r>
    </w:p>
    <w:p w14:paraId="02254CA9" w14:textId="77777777" w:rsidR="00CB2B1F" w:rsidRDefault="00CB2B1F" w:rsidP="0040429B">
      <w:pPr>
        <w:keepNext/>
        <w:spacing w:after="0"/>
        <w:ind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tbl>
      <w:tblPr>
        <w:tblW w:w="5870" w:type="pct"/>
        <w:tblInd w:w="-57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"/>
        <w:gridCol w:w="3102"/>
        <w:gridCol w:w="7087"/>
      </w:tblGrid>
      <w:tr w:rsidR="007858C0" w14:paraId="7284A1B7" w14:textId="77777777" w:rsidTr="0022661F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BFA8E43" w14:textId="77777777" w:rsidR="00CB2B1F" w:rsidRPr="002950B4" w:rsidRDefault="00000000" w:rsidP="0022661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6309A41" w14:textId="77777777" w:rsidR="00CB2B1F" w:rsidRPr="002950B4" w:rsidRDefault="00000000" w:rsidP="0022661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Termin wykonania</w:t>
            </w:r>
          </w:p>
          <w:p w14:paraId="119A680A" w14:textId="77777777" w:rsidR="00CB2B1F" w:rsidRPr="002950B4" w:rsidRDefault="00000000" w:rsidP="0022661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czynności wyborczej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B95F27D" w14:textId="77777777" w:rsidR="00CB2B1F" w:rsidRPr="002950B4" w:rsidRDefault="00000000" w:rsidP="0022661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Treść czynności wyborczej</w:t>
            </w:r>
          </w:p>
        </w:tc>
      </w:tr>
      <w:tr w:rsidR="007858C0" w14:paraId="5048A9C7" w14:textId="77777777" w:rsidTr="0022661F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53CD081" w14:textId="77777777" w:rsidR="00CB2B1F" w:rsidRPr="002950B4" w:rsidRDefault="00000000" w:rsidP="0022661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917DBC6" w14:textId="77777777" w:rsidR="00CB2B1F" w:rsidRPr="002950B4" w:rsidRDefault="00000000" w:rsidP="0022661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3571EE2" w14:textId="77777777" w:rsidR="00CB2B1F" w:rsidRPr="002950B4" w:rsidRDefault="00000000" w:rsidP="0022661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</w:tr>
      <w:tr w:rsidR="007858C0" w14:paraId="1441DD30" w14:textId="77777777" w:rsidTr="0022661F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A623CB" w14:textId="77777777" w:rsidR="00CB2B1F" w:rsidRPr="002950B4" w:rsidRDefault="00000000" w:rsidP="0022661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B7D6D3" w14:textId="77777777" w:rsidR="00CB2B1F" w:rsidRPr="0093560D" w:rsidRDefault="00000000" w:rsidP="0022661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10 sierpnia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6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r.</w:t>
            </w:r>
          </w:p>
          <w:p w14:paraId="25B91959" w14:textId="77777777" w:rsidR="00CB2B1F" w:rsidRPr="0093560D" w:rsidRDefault="00CB2B1F" w:rsidP="0022661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90E23C1" w14:textId="77777777" w:rsidR="00CB2B1F" w:rsidRPr="002950B4" w:rsidRDefault="00000000" w:rsidP="0022661F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formie obwieszczenia, informacji 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 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numerze i granicach okręgu wyborczego, liczbie wybieranych radnych oraz o wyznaczonej siedzibie Gminnej Komisji Wyborczej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Czarnem</w:t>
            </w:r>
          </w:p>
          <w:p w14:paraId="3E7E7456" w14:textId="77777777" w:rsidR="00CB2B1F" w:rsidRPr="002950B4" w:rsidRDefault="00000000" w:rsidP="0022661F">
            <w:pPr>
              <w:numPr>
                <w:ilvl w:val="0"/>
                <w:numId w:val="2"/>
              </w:numPr>
              <w:tabs>
                <w:tab w:val="left" w:pos="9852"/>
              </w:tabs>
              <w:spacing w:after="0" w:line="240" w:lineRule="auto"/>
              <w:ind w:left="357" w:hanging="357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zawiadomienie Komisarza Wyborczego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Słupsku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I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II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o utworzeniu komitetu wyborczego</w:t>
            </w:r>
          </w:p>
        </w:tc>
      </w:tr>
      <w:tr w:rsidR="007858C0" w14:paraId="7820C4A7" w14:textId="77777777" w:rsidTr="0022661F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CF3B07" w14:textId="77777777" w:rsidR="00CB2B1F" w:rsidRPr="002950B4" w:rsidRDefault="00000000" w:rsidP="0022661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218450C" w14:textId="77777777" w:rsidR="00CB2B1F" w:rsidRPr="0093560D" w:rsidRDefault="00000000" w:rsidP="0022661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20 sierpnia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2026 r.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81DBE78" w14:textId="77777777" w:rsidR="00CB2B1F" w:rsidRPr="002C1F7B" w:rsidRDefault="00000000" w:rsidP="0022661F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2950B4">
              <w:rPr>
                <w:rFonts w:ascii="Arial" w:hAnsi="Arial" w:cs="Arial"/>
              </w:rPr>
              <w:t xml:space="preserve">zgłaszanie Komisarzowi Wyborczemu w </w:t>
            </w:r>
            <w:r>
              <w:rPr>
                <w:rFonts w:ascii="Arial" w:hAnsi="Arial" w:cs="Arial"/>
              </w:rPr>
              <w:t>Słupsku II</w:t>
            </w:r>
            <w:r w:rsidRPr="002950B4">
              <w:rPr>
                <w:rFonts w:ascii="Arial" w:hAnsi="Arial" w:cs="Arial"/>
              </w:rPr>
              <w:t xml:space="preserve">I kandydatów na członków Gminnej Komisji Wyborczej w </w:t>
            </w:r>
            <w:r>
              <w:rPr>
                <w:rFonts w:ascii="Arial" w:hAnsi="Arial" w:cs="Arial"/>
              </w:rPr>
              <w:t>Czarnem</w:t>
            </w:r>
          </w:p>
        </w:tc>
      </w:tr>
      <w:tr w:rsidR="007858C0" w14:paraId="1687CB9E" w14:textId="77777777" w:rsidTr="0022661F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252A50" w14:textId="77777777" w:rsidR="00CB2B1F" w:rsidRPr="002950B4" w:rsidRDefault="00000000" w:rsidP="0022661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8D50B6A" w14:textId="77777777" w:rsidR="00CB2B1F" w:rsidRPr="0093560D" w:rsidRDefault="00000000" w:rsidP="0022661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25 sierpnia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20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26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r.</w:t>
            </w:r>
          </w:p>
          <w:p w14:paraId="0023BEDF" w14:textId="77777777" w:rsidR="00CB2B1F" w:rsidRPr="0093560D" w:rsidRDefault="00CB2B1F" w:rsidP="0022661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65E30EC" w14:textId="77777777" w:rsidR="00CB2B1F" w:rsidRPr="002950B4" w:rsidRDefault="00000000" w:rsidP="0022661F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2950B4">
              <w:rPr>
                <w:rFonts w:ascii="Arial" w:hAnsi="Arial" w:cs="Arial"/>
              </w:rPr>
              <w:t>powołanie przez Komisarza Wyborczego w</w:t>
            </w:r>
            <w:r>
              <w:rPr>
                <w:rFonts w:ascii="Arial" w:hAnsi="Arial" w:cs="Arial"/>
              </w:rPr>
              <w:t xml:space="preserve"> Słupsku</w:t>
            </w:r>
            <w:r w:rsidRPr="002950B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II</w:t>
            </w:r>
            <w:r w:rsidRPr="002950B4">
              <w:rPr>
                <w:rFonts w:ascii="Arial" w:hAnsi="Arial" w:cs="Arial"/>
              </w:rPr>
              <w:t>I Gminnej</w:t>
            </w:r>
            <w:r>
              <w:rPr>
                <w:rFonts w:ascii="Arial" w:hAnsi="Arial" w:cs="Arial"/>
              </w:rPr>
              <w:t xml:space="preserve"> </w:t>
            </w:r>
            <w:r w:rsidRPr="002950B4">
              <w:rPr>
                <w:rFonts w:ascii="Arial" w:hAnsi="Arial" w:cs="Arial"/>
              </w:rPr>
              <w:t>Komisji Wyborczej w </w:t>
            </w:r>
            <w:r>
              <w:rPr>
                <w:rFonts w:ascii="Arial" w:hAnsi="Arial" w:cs="Arial"/>
              </w:rPr>
              <w:t>Czarnem</w:t>
            </w:r>
          </w:p>
        </w:tc>
      </w:tr>
      <w:tr w:rsidR="007858C0" w14:paraId="6E3E1CB8" w14:textId="77777777" w:rsidTr="0022661F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9B3440" w14:textId="77777777" w:rsidR="00CB2B1F" w:rsidRPr="002950B4" w:rsidRDefault="00000000" w:rsidP="0022661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3082DF" w14:textId="77777777" w:rsidR="00CB2B1F" w:rsidRDefault="00000000" w:rsidP="0022661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31 sierpnia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   do godz. 16:00</w:t>
            </w:r>
          </w:p>
          <w:p w14:paraId="2B197629" w14:textId="77777777" w:rsidR="00CB2B1F" w:rsidRPr="0093560D" w:rsidRDefault="00CB2B1F" w:rsidP="0022661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AD6D1DF" w14:textId="77777777" w:rsidR="00CB2B1F" w:rsidRPr="002950B4" w:rsidRDefault="00000000" w:rsidP="0022661F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 w:rsidRPr="002950B4">
              <w:rPr>
                <w:rFonts w:ascii="Arial" w:hAnsi="Arial" w:cs="Arial"/>
              </w:rPr>
              <w:t xml:space="preserve">zgłaszanie Gminnej Komisji Wyborczej w </w:t>
            </w:r>
            <w:r>
              <w:rPr>
                <w:rFonts w:ascii="Arial" w:hAnsi="Arial" w:cs="Arial"/>
              </w:rPr>
              <w:t>Czarnem</w:t>
            </w:r>
            <w:r w:rsidRPr="002950B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list </w:t>
            </w:r>
            <w:r w:rsidRPr="002950B4">
              <w:rPr>
                <w:rFonts w:ascii="Arial" w:hAnsi="Arial" w:cs="Arial"/>
              </w:rPr>
              <w:t>kandydatów na radnych</w:t>
            </w:r>
          </w:p>
        </w:tc>
      </w:tr>
      <w:tr w:rsidR="007858C0" w14:paraId="01CD5AFB" w14:textId="77777777" w:rsidTr="0022661F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E0AE56" w14:textId="77777777" w:rsidR="00CB2B1F" w:rsidRPr="002950B4" w:rsidRDefault="00000000" w:rsidP="0022661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8CFDDF" w14:textId="77777777" w:rsidR="00CB2B1F" w:rsidRPr="0093560D" w:rsidRDefault="00000000" w:rsidP="0022661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4 września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 </w:t>
            </w:r>
          </w:p>
          <w:p w14:paraId="40F42BAE" w14:textId="77777777" w:rsidR="00CB2B1F" w:rsidRPr="0093560D" w:rsidRDefault="00CB2B1F" w:rsidP="0022661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23C799D" w14:textId="77777777" w:rsidR="00CB2B1F" w:rsidRPr="002950B4" w:rsidRDefault="00000000" w:rsidP="0022661F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Słupsku 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II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kandydatów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na członków obwodo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wych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komisji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wyborczych</w:t>
            </w:r>
          </w:p>
          <w:p w14:paraId="15128036" w14:textId="77777777" w:rsidR="00CB2B1F" w:rsidRPr="002950B4" w:rsidRDefault="00000000" w:rsidP="0022661F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formie obwieszczenia, informacji 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 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num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erach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i granicach obwod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ów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głosowania oraz o wyznaczon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ych 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siedzib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ach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obwodo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wych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komisji wyborc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zych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, w tym o lokal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ach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dostosowan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ych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do potrzeb wyborców niepełnosprawnych, a także o możliwości głosowania korespondencyjnego i głosowania przez pełnomocnika</w:t>
            </w:r>
          </w:p>
        </w:tc>
      </w:tr>
      <w:tr w:rsidR="007858C0" w14:paraId="2B0E4397" w14:textId="77777777" w:rsidTr="0022661F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E280DF9" w14:textId="77777777" w:rsidR="00CB2B1F" w:rsidRPr="002950B4" w:rsidRDefault="00000000" w:rsidP="0022661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1ACEB8B" w14:textId="77777777" w:rsidR="00CB2B1F" w:rsidRPr="0093560D" w:rsidRDefault="00000000" w:rsidP="0022661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14 września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2026 r.</w:t>
            </w:r>
          </w:p>
          <w:p w14:paraId="01D4F510" w14:textId="77777777" w:rsidR="00CB2B1F" w:rsidRPr="0093560D" w:rsidRDefault="00CB2B1F" w:rsidP="0022661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1CA17D0" w14:textId="77777777" w:rsidR="00CB2B1F" w:rsidRPr="002950B4" w:rsidRDefault="00000000" w:rsidP="0022661F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przyznanie przez Gminną Komisję Wyborczą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Czarnem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numerów dla zarejestrowanych list kandydatów</w:t>
            </w:r>
          </w:p>
          <w:p w14:paraId="21007ED4" w14:textId="77777777" w:rsidR="00CB2B1F" w:rsidRPr="002950B4" w:rsidRDefault="00000000" w:rsidP="0022661F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powołanie przez Komisarza Wyborczego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Słupsku II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 obwodow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ych 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komisji wyborcz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ych</w:t>
            </w:r>
          </w:p>
        </w:tc>
      </w:tr>
      <w:tr w:rsidR="007858C0" w14:paraId="03F68D0F" w14:textId="77777777" w:rsidTr="0022661F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D43B0A6" w14:textId="77777777" w:rsidR="00CB2B1F" w:rsidRPr="002950B4" w:rsidRDefault="00000000" w:rsidP="0022661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8DCC45F" w14:textId="77777777" w:rsidR="00CB2B1F" w:rsidRPr="0093560D" w:rsidRDefault="00000000" w:rsidP="0022661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21 września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2026 r.</w:t>
            </w:r>
          </w:p>
          <w:p w14:paraId="186631DA" w14:textId="77777777" w:rsidR="00CB2B1F" w:rsidRPr="0093560D" w:rsidRDefault="00CB2B1F" w:rsidP="0022661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3933AA9" w14:textId="77777777" w:rsidR="00CB2B1F" w:rsidRPr="002950B4" w:rsidRDefault="00000000" w:rsidP="0022661F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Słupsku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II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 zamiaru głosowania korespondencyjnego przez wyborców niepełnosprawnych, w tym za pomocą nakładek na karty do głosowania sporządzonych w alfabecie Braille</w:t>
            </w:r>
            <w:r w:rsidRPr="002950B4">
              <w:rPr>
                <w:sz w:val="20"/>
                <w:szCs w:val="20"/>
              </w:rPr>
              <w:t>'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a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oraz wyborców, którzy najpóźniej w dniu głosowania kończą 60 lat</w:t>
            </w:r>
          </w:p>
          <w:p w14:paraId="623E1D4A" w14:textId="77777777" w:rsidR="00CB2B1F" w:rsidRPr="002950B4" w:rsidRDefault="00000000" w:rsidP="0022661F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podanie do publicznej wiadomości, w drodze rozplakatowania, obwieszczenia Gminnej Komisji Wyborczej w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Czarnem 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 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zarejestrowanych listach kandydatów na radnych</w:t>
            </w:r>
          </w:p>
        </w:tc>
      </w:tr>
      <w:tr w:rsidR="007858C0" w14:paraId="21402B16" w14:textId="77777777" w:rsidTr="0022661F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8E1E84" w14:textId="77777777" w:rsidR="00CB2B1F" w:rsidRPr="00A721E8" w:rsidRDefault="00000000" w:rsidP="0022661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A721E8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356BEA" w14:textId="77777777" w:rsidR="00CB2B1F" w:rsidRPr="0093560D" w:rsidRDefault="00000000" w:rsidP="0022661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25 września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2026 r.</w:t>
            </w:r>
          </w:p>
        </w:tc>
        <w:tc>
          <w:tcPr>
            <w:tcW w:w="3333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B79F887" w14:textId="77777777" w:rsidR="00CB2B1F" w:rsidRPr="002950B4" w:rsidRDefault="00000000" w:rsidP="0022661F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składanie do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Burmistrza Gminy Czarne </w:t>
            </w: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wniosków o sporządzenie aktu pełnomocnictwa do głosowania przez wyborców niepełnosprawnych oraz przez wyborców, którzy najpóźniej w dniu głosowania kończą 60 lat</w:t>
            </w:r>
          </w:p>
        </w:tc>
      </w:tr>
      <w:tr w:rsidR="007858C0" w14:paraId="35F3B05A" w14:textId="77777777" w:rsidTr="0022661F">
        <w:tc>
          <w:tcPr>
            <w:tcW w:w="208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35C1AEE1" w14:textId="77777777" w:rsidR="00CB2B1F" w:rsidRPr="002950B4" w:rsidRDefault="00000000" w:rsidP="0022661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25EB6F1" w14:textId="77777777" w:rsidR="00CB2B1F" w:rsidRPr="0093560D" w:rsidRDefault="00000000" w:rsidP="0022661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2 października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2026 r.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o godz. 24:00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D2725" w14:textId="77777777" w:rsidR="00CB2B1F" w:rsidRPr="002950B4" w:rsidRDefault="00000000" w:rsidP="0022661F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zakończenie kampanii wyborczej</w:t>
            </w:r>
          </w:p>
        </w:tc>
      </w:tr>
      <w:tr w:rsidR="007858C0" w14:paraId="2D222369" w14:textId="77777777" w:rsidTr="0022661F">
        <w:trPr>
          <w:trHeight w:val="65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1347A" w14:textId="77777777" w:rsidR="00CB2B1F" w:rsidRPr="002950B4" w:rsidRDefault="00000000" w:rsidP="0022661F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7069B" w14:textId="77777777" w:rsidR="00CB2B1F" w:rsidRPr="0093560D" w:rsidRDefault="00000000" w:rsidP="0022661F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4 października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2026 r. </w:t>
            </w:r>
            <w:r w:rsidRPr="0093560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w godz. 7:00 – 21:00</w:t>
            </w:r>
          </w:p>
        </w:tc>
        <w:tc>
          <w:tcPr>
            <w:tcW w:w="3333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9563C9" w14:textId="77777777" w:rsidR="00CB2B1F" w:rsidRPr="002950B4" w:rsidRDefault="00000000" w:rsidP="0022661F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950B4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głosowanie</w:t>
            </w:r>
          </w:p>
        </w:tc>
      </w:tr>
    </w:tbl>
    <w:p w14:paraId="11B543B2" w14:textId="77777777" w:rsidR="00CB2B1F" w:rsidRPr="00AB677D" w:rsidRDefault="00CB2B1F" w:rsidP="0040429B">
      <w:pPr>
        <w:tabs>
          <w:tab w:val="left" w:pos="1745"/>
        </w:tabs>
        <w:rPr>
          <w:rFonts w:ascii="Times New Roman" w:hAnsi="Times New Roman"/>
          <w:szCs w:val="24"/>
        </w:rPr>
      </w:pPr>
    </w:p>
    <w:p w14:paraId="71F2C141" w14:textId="77777777" w:rsidR="00CB2B1F" w:rsidRPr="005B73AA" w:rsidRDefault="00CB2B1F" w:rsidP="0040429B">
      <w:pPr>
        <w:rPr>
          <w:rFonts w:ascii="Times New Roman" w:hAnsi="Times New Roman"/>
          <w:szCs w:val="24"/>
        </w:rPr>
      </w:pPr>
    </w:p>
    <w:p w14:paraId="08ECC04B" w14:textId="77777777" w:rsidR="00CB2B1F" w:rsidRPr="0040429B" w:rsidRDefault="00CB2B1F" w:rsidP="0040429B">
      <w:pPr>
        <w:tabs>
          <w:tab w:val="left" w:pos="2389"/>
        </w:tabs>
        <w:rPr>
          <w:rFonts w:ascii="Times New Roman" w:hAnsi="Times New Roman"/>
          <w:szCs w:val="24"/>
        </w:rPr>
      </w:pPr>
    </w:p>
    <w:sectPr w:rsidR="00CB2B1F" w:rsidRPr="004042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B77"/>
    <w:multiLevelType w:val="hybridMultilevel"/>
    <w:tmpl w:val="46CC83B2"/>
    <w:lvl w:ilvl="0" w:tplc="CA80284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B6E71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92C2A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8672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2253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3F806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C4F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22A3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E2CC4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73BAD"/>
    <w:multiLevelType w:val="hybridMultilevel"/>
    <w:tmpl w:val="16FAF2E4"/>
    <w:lvl w:ilvl="0" w:tplc="5FE0883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72CA97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8CB8038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B089A5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C92158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1B96BC5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8EE3D3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C8C59D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C90D70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E949D7"/>
    <w:multiLevelType w:val="hybridMultilevel"/>
    <w:tmpl w:val="FFCE3014"/>
    <w:lvl w:ilvl="0" w:tplc="D86C275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9DEF5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D6E94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96EE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12A4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F7609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26C3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E420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FC2FB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27683572">
    <w:abstractNumId w:val="1"/>
  </w:num>
  <w:num w:numId="2" w16cid:durableId="2016883959">
    <w:abstractNumId w:val="0"/>
  </w:num>
  <w:num w:numId="3" w16cid:durableId="14128909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8C0"/>
    <w:rsid w:val="004E418F"/>
    <w:rsid w:val="007858C0"/>
    <w:rsid w:val="00A768B5"/>
    <w:rsid w:val="00CB2B1F"/>
    <w:rsid w:val="00E01AE5"/>
    <w:rsid w:val="00E6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025DD"/>
  <w15:docId w15:val="{D0D144D3-0BBF-45F6-8C36-DCC0604E2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40429B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/>
      <w:kern w:val="16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Zarządzenie Wojewody Pomorskiego - wybory uzupełniające do Rady Miejskiej w Czarnem,,,</Template>
  <TotalTime>0</TotalTime>
  <Pages>2</Pages>
  <Words>498</Words>
  <Characters>2991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2017-01-05T08:10:00Z</cp:lastPrinted>
  <dcterms:created xsi:type="dcterms:W3CDTF">2026-08-03T09:22:00Z</dcterms:created>
  <dcterms:modified xsi:type="dcterms:W3CDTF">2026-08-03T09:22:00Z</dcterms:modified>
</cp:coreProperties>
</file>