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1E56" w14:textId="17B218FB" w:rsidR="00236CA6" w:rsidRPr="00502E9D" w:rsidRDefault="00000000" w:rsidP="00502E9D">
      <w:pPr>
        <w:pStyle w:val="Default"/>
        <w:jc w:val="right"/>
      </w:pPr>
      <w:r>
        <w:tab/>
      </w:r>
      <w:bookmarkStart w:id="0" w:name="_Hlk202174270"/>
      <w:r w:rsidR="00236CA6">
        <w:rPr>
          <w:sz w:val="22"/>
          <w:szCs w:val="22"/>
        </w:rPr>
        <w:t>Załącznik nr 1 do Ogłoszenia WKR</w:t>
      </w:r>
    </w:p>
    <w:bookmarkEnd w:id="0"/>
    <w:p w14:paraId="5E53C6F7" w14:textId="77777777" w:rsidR="00236CA6" w:rsidRDefault="00236CA6" w:rsidP="00236CA6">
      <w:pPr>
        <w:pStyle w:val="Default"/>
        <w:jc w:val="right"/>
        <w:rPr>
          <w:sz w:val="22"/>
          <w:szCs w:val="22"/>
        </w:rPr>
      </w:pPr>
    </w:p>
    <w:p w14:paraId="0991A8B8" w14:textId="77777777" w:rsidR="00236CA6" w:rsidRDefault="00236CA6" w:rsidP="00236CA6">
      <w:pPr>
        <w:pStyle w:val="Default"/>
        <w:jc w:val="right"/>
        <w:rPr>
          <w:sz w:val="22"/>
          <w:szCs w:val="22"/>
        </w:rPr>
      </w:pPr>
    </w:p>
    <w:p w14:paraId="08349604" w14:textId="646BD498" w:rsidR="00D7256A" w:rsidRDefault="00236CA6" w:rsidP="00D7256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WNIOSEK O DOPUSZCZENIE DO UDZIAŁU</w:t>
      </w:r>
    </w:p>
    <w:p w14:paraId="3416A422" w14:textId="1C23104A" w:rsidR="00236CA6" w:rsidRDefault="00236CA6" w:rsidP="00D7256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W</w:t>
      </w:r>
      <w:r w:rsidR="00224176">
        <w:rPr>
          <w:sz w:val="22"/>
          <w:szCs w:val="22"/>
        </w:rPr>
        <w:t>E</w:t>
      </w:r>
      <w:r>
        <w:rPr>
          <w:sz w:val="22"/>
          <w:szCs w:val="22"/>
        </w:rPr>
        <w:t xml:space="preserve"> WSTĘPNYCH KONSULTACJACH RYNKOWYCH NR </w:t>
      </w:r>
      <w:r w:rsidR="00411AD3">
        <w:rPr>
          <w:rFonts w:ascii="Calibri-Bold" w:hAnsi="Calibri-Bold" w:cs="Calibri-Bold"/>
          <w:b/>
          <w:bCs/>
        </w:rPr>
        <w:t>6/25/WKR</w:t>
      </w:r>
    </w:p>
    <w:p w14:paraId="3190EEDE" w14:textId="77777777" w:rsidR="00236CA6" w:rsidRDefault="00236CA6" w:rsidP="00236CA6">
      <w:pPr>
        <w:pStyle w:val="Default"/>
        <w:rPr>
          <w:sz w:val="22"/>
          <w:szCs w:val="22"/>
        </w:rPr>
      </w:pPr>
    </w:p>
    <w:p w14:paraId="4C3D7A77" w14:textId="77777777" w:rsidR="00236CA6" w:rsidRDefault="00236CA6" w:rsidP="00236CA6">
      <w:pPr>
        <w:pStyle w:val="Default"/>
        <w:rPr>
          <w:sz w:val="22"/>
          <w:szCs w:val="22"/>
        </w:rPr>
      </w:pPr>
    </w:p>
    <w:p w14:paraId="4A9C8928" w14:textId="77777777" w:rsidR="00236CA6" w:rsidRDefault="00236CA6" w:rsidP="00236CA6">
      <w:pPr>
        <w:pStyle w:val="Default"/>
        <w:rPr>
          <w:sz w:val="22"/>
          <w:szCs w:val="22"/>
        </w:rPr>
      </w:pPr>
    </w:p>
    <w:p w14:paraId="63A36C7D" w14:textId="77777777" w:rsidR="00236CA6" w:rsidRDefault="00236CA6" w:rsidP="00236C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Ja/my* niżej podpisani: </w:t>
      </w:r>
    </w:p>
    <w:p w14:paraId="0F85E3D6" w14:textId="53809584" w:rsidR="00236CA6" w:rsidRDefault="00411AD3" w:rsidP="00236CA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1E8235DA" w14:textId="1CAD917B" w:rsidR="00236CA6" w:rsidRDefault="00236CA6" w:rsidP="00236CA6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(imię, nazwisko, stanowisko/podstawa do reprezentacji)</w:t>
      </w:r>
    </w:p>
    <w:p w14:paraId="7045B593" w14:textId="77777777" w:rsidR="000C0B9C" w:rsidRDefault="000C0B9C" w:rsidP="00236CA6">
      <w:pPr>
        <w:pStyle w:val="Default"/>
        <w:rPr>
          <w:sz w:val="22"/>
          <w:szCs w:val="22"/>
        </w:rPr>
      </w:pPr>
    </w:p>
    <w:p w14:paraId="0458AD03" w14:textId="77777777" w:rsidR="00236CA6" w:rsidRDefault="00236CA6" w:rsidP="00236C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działając w imieniu i na rzecz: </w:t>
      </w:r>
    </w:p>
    <w:p w14:paraId="78E72023" w14:textId="77777777" w:rsidR="00411AD3" w:rsidRDefault="00411AD3" w:rsidP="00411AD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57958775" w14:textId="77777777" w:rsidR="00236CA6" w:rsidRDefault="00236CA6" w:rsidP="00236CA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(pełna nazwa Wykonawcy/Wykonawców w przypadku wykonawców wspólnie ubiegających się o udzielenie zamówienia) </w:t>
      </w:r>
    </w:p>
    <w:p w14:paraId="5C429DCD" w14:textId="6D540F33" w:rsidR="00236CA6" w:rsidRDefault="00236CA6" w:rsidP="00236C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Adres: ul. </w:t>
      </w:r>
      <w:r w:rsidR="00411AD3">
        <w:rPr>
          <w:sz w:val="22"/>
          <w:szCs w:val="22"/>
        </w:rPr>
        <w:t>……………………</w:t>
      </w:r>
      <w:r>
        <w:rPr>
          <w:sz w:val="22"/>
          <w:szCs w:val="22"/>
        </w:rPr>
        <w:t xml:space="preserve">, </w:t>
      </w:r>
      <w:r w:rsidR="000C0B9C">
        <w:rPr>
          <w:sz w:val="22"/>
          <w:szCs w:val="22"/>
        </w:rPr>
        <w:t xml:space="preserve">nr ……………….., </w:t>
      </w:r>
      <w:r w:rsidR="00BA658E">
        <w:rPr>
          <w:sz w:val="22"/>
          <w:szCs w:val="22"/>
        </w:rPr>
        <w:t>…………………………….. (</w:t>
      </w:r>
      <w:r w:rsidR="00411AD3" w:rsidRPr="00BA658E">
        <w:rPr>
          <w:i/>
          <w:iCs/>
          <w:sz w:val="22"/>
          <w:szCs w:val="22"/>
        </w:rPr>
        <w:t>miejscowo</w:t>
      </w:r>
      <w:r w:rsidR="00BA658E" w:rsidRPr="00BA658E">
        <w:rPr>
          <w:i/>
          <w:iCs/>
          <w:sz w:val="22"/>
          <w:szCs w:val="22"/>
        </w:rPr>
        <w:t>ść</w:t>
      </w:r>
      <w:r w:rsidR="00BA658E">
        <w:rPr>
          <w:i/>
          <w:iCs/>
          <w:sz w:val="22"/>
          <w:szCs w:val="22"/>
        </w:rPr>
        <w:t xml:space="preserve"> i kod pocztowy)</w:t>
      </w:r>
      <w:r>
        <w:rPr>
          <w:sz w:val="22"/>
          <w:szCs w:val="22"/>
        </w:rPr>
        <w:t xml:space="preserve">, Kraj: </w:t>
      </w:r>
      <w:r w:rsidR="00BA658E">
        <w:rPr>
          <w:sz w:val="22"/>
          <w:szCs w:val="22"/>
        </w:rPr>
        <w:t>………………………..</w:t>
      </w:r>
      <w:r>
        <w:rPr>
          <w:sz w:val="22"/>
          <w:szCs w:val="22"/>
        </w:rPr>
        <w:t xml:space="preserve">, REGON: </w:t>
      </w:r>
      <w:r w:rsidR="00BA658E">
        <w:rPr>
          <w:sz w:val="22"/>
          <w:szCs w:val="22"/>
        </w:rPr>
        <w:t xml:space="preserve">………………………………….., </w:t>
      </w:r>
      <w:r>
        <w:rPr>
          <w:sz w:val="22"/>
          <w:szCs w:val="22"/>
        </w:rPr>
        <w:t xml:space="preserve"> NIP: </w:t>
      </w:r>
      <w:r w:rsidR="00BA658E">
        <w:rPr>
          <w:sz w:val="22"/>
          <w:szCs w:val="22"/>
        </w:rPr>
        <w:t>………………………………………………., tel.:……………………………………….</w:t>
      </w:r>
      <w:r>
        <w:rPr>
          <w:sz w:val="22"/>
          <w:szCs w:val="22"/>
        </w:rPr>
        <w:t xml:space="preserve">, adres e-mail: </w:t>
      </w:r>
      <w:r w:rsidR="00BA658E">
        <w:rPr>
          <w:sz w:val="22"/>
          <w:szCs w:val="22"/>
        </w:rPr>
        <w:t>………………………………………………………………………………..</w:t>
      </w:r>
      <w:r w:rsidR="00EB15A5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(na który Zamawiający ma przesyłać korespondencję)</w:t>
      </w:r>
    </w:p>
    <w:p w14:paraId="32FFFB89" w14:textId="192FF164" w:rsidR="00236CA6" w:rsidRDefault="00236CA6" w:rsidP="00236C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Informacje dodatkowe (nieobowiązkowe) .......................................................................</w:t>
      </w:r>
      <w:r w:rsidR="00BA658E">
        <w:rPr>
          <w:sz w:val="22"/>
          <w:szCs w:val="22"/>
        </w:rPr>
        <w:t>..................................</w:t>
      </w:r>
    </w:p>
    <w:p w14:paraId="216196D5" w14:textId="77777777" w:rsidR="00236CA6" w:rsidRDefault="00236CA6" w:rsidP="00BA65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doświadczenia posiadanego przez Podmiot wnioskujący o dopuszczenie do udziału w WSTĘPNYCH Konsultacjach Rynkowych: </w:t>
      </w:r>
    </w:p>
    <w:p w14:paraId="37E42E9D" w14:textId="346A7E49" w:rsidR="00236CA6" w:rsidRDefault="000C0B9C" w:rsidP="00BA65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 w:rsidR="00236CA6">
        <w:rPr>
          <w:sz w:val="22"/>
          <w:szCs w:val="22"/>
        </w:rPr>
        <w:t xml:space="preserve">. </w:t>
      </w:r>
    </w:p>
    <w:p w14:paraId="47DD1094" w14:textId="77777777" w:rsidR="00236CA6" w:rsidRDefault="00236CA6" w:rsidP="00BA65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 (MY) NIŻEJ PODPISANY(I) NINIEJSZYM: </w:t>
      </w:r>
    </w:p>
    <w:p w14:paraId="07590797" w14:textId="33F248E3" w:rsidR="00D7256A" w:rsidRPr="00D7256A" w:rsidRDefault="00236CA6" w:rsidP="00D7256A">
      <w:pPr>
        <w:pStyle w:val="Default"/>
        <w:spacing w:after="159"/>
        <w:jc w:val="both"/>
        <w:rPr>
          <w:b/>
          <w:bCs/>
          <w:sz w:val="22"/>
        </w:rPr>
      </w:pPr>
      <w:r>
        <w:rPr>
          <w:sz w:val="22"/>
          <w:szCs w:val="22"/>
        </w:rPr>
        <w:t>1. Składam (składamy) Wniosek o dopuszczenie mnie (nas) do udziału w Wstępnych Konsultacjach Rynkowych poprzedzającym ogłoszenie postępowania o udzielenie zamówienia na</w:t>
      </w:r>
      <w:r w:rsidR="00D7256A" w:rsidRPr="00D7256A">
        <w:rPr>
          <w:b/>
          <w:bCs/>
          <w:sz w:val="22"/>
        </w:rPr>
        <w:t xml:space="preserve"> </w:t>
      </w:r>
      <w:bookmarkStart w:id="1" w:name="_Hlk201139706"/>
      <w:bookmarkStart w:id="2" w:name="_Hlk202174322"/>
      <w:r w:rsidR="00D7256A" w:rsidRPr="00D7256A">
        <w:rPr>
          <w:b/>
          <w:bCs/>
          <w:sz w:val="22"/>
        </w:rPr>
        <w:t>dostarczenie oprogramowania do zarządzania procesowego w NCBR (wraz z usługami towarzyszącymi)</w:t>
      </w:r>
      <w:bookmarkEnd w:id="1"/>
      <w:r w:rsidR="00D7256A" w:rsidRPr="00D7256A">
        <w:rPr>
          <w:b/>
          <w:bCs/>
          <w:sz w:val="22"/>
        </w:rPr>
        <w:t>.</w:t>
      </w:r>
    </w:p>
    <w:bookmarkEnd w:id="2"/>
    <w:p w14:paraId="62623555" w14:textId="7D84E88B" w:rsidR="000C0B9C" w:rsidRDefault="00236CA6" w:rsidP="00D7256A">
      <w:pPr>
        <w:pStyle w:val="Default"/>
        <w:spacing w:after="159"/>
        <w:jc w:val="both"/>
        <w:rPr>
          <w:sz w:val="22"/>
          <w:szCs w:val="22"/>
        </w:rPr>
      </w:pPr>
      <w:r>
        <w:rPr>
          <w:sz w:val="22"/>
          <w:szCs w:val="22"/>
        </w:rPr>
        <w:t>2. Udzielam (udzielamy) bezwarunkowej zgody na wykorzystanie wszelkich przekazywanych informacji, w tym posiadanej wiedzy, na potrzeby przygotowania i realizacji postępowania o udzielenie ww</w:t>
      </w:r>
      <w:r w:rsidR="000C0B9C">
        <w:rPr>
          <w:sz w:val="22"/>
          <w:szCs w:val="22"/>
        </w:rPr>
        <w:t xml:space="preserve">. zamówienia, jak również zapewniam (zapewniamy), że korzystanie przez Zamawiającego z jakichkolwiek przekazanych mu informacji nie będzie naruszało praw osób trzecich. </w:t>
      </w:r>
    </w:p>
    <w:p w14:paraId="738F24EB" w14:textId="77777777" w:rsidR="00502E9D" w:rsidRDefault="00502E9D" w:rsidP="00D7256A">
      <w:pPr>
        <w:pStyle w:val="Default"/>
        <w:spacing w:after="159"/>
        <w:jc w:val="both"/>
        <w:rPr>
          <w:sz w:val="22"/>
          <w:szCs w:val="22"/>
        </w:rPr>
      </w:pPr>
    </w:p>
    <w:p w14:paraId="6CA4F0D1" w14:textId="40291FA6" w:rsidR="000C0B9C" w:rsidRDefault="000C0B9C" w:rsidP="000C0B9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Warszawa, dnia ………………………………………….. </w:t>
      </w:r>
    </w:p>
    <w:p w14:paraId="0EB77432" w14:textId="04AFFBA6" w:rsidR="000C0B9C" w:rsidRDefault="000C0B9C" w:rsidP="000C0B9C">
      <w:pPr>
        <w:pStyle w:val="Default"/>
        <w:rPr>
          <w:sz w:val="22"/>
          <w:szCs w:val="22"/>
        </w:rPr>
      </w:pPr>
    </w:p>
    <w:p w14:paraId="1A8AB06C" w14:textId="77777777" w:rsidR="000C0B9C" w:rsidRDefault="000C0B9C" w:rsidP="000C0B9C">
      <w:pPr>
        <w:pStyle w:val="Default"/>
        <w:rPr>
          <w:sz w:val="22"/>
          <w:szCs w:val="22"/>
        </w:rPr>
      </w:pPr>
    </w:p>
    <w:p w14:paraId="7612E36A" w14:textId="77777777" w:rsidR="000C0B9C" w:rsidRDefault="000C0B9C" w:rsidP="000C0B9C">
      <w:pPr>
        <w:pStyle w:val="Default"/>
        <w:rPr>
          <w:sz w:val="22"/>
          <w:szCs w:val="22"/>
        </w:rPr>
      </w:pPr>
    </w:p>
    <w:p w14:paraId="6C015A1C" w14:textId="32B9680A" w:rsidR="000C0B9C" w:rsidRDefault="000C0B9C" w:rsidP="000C0B9C">
      <w:pPr>
        <w:pStyle w:val="Default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14:paraId="2CA28BE4" w14:textId="77777777" w:rsidR="000C0B9C" w:rsidRDefault="000C0B9C" w:rsidP="000C0B9C">
      <w:pPr>
        <w:pStyle w:val="Default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Podpis(y) osoby(osób) upoważnionej(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do podpisania</w:t>
      </w:r>
    </w:p>
    <w:p w14:paraId="2EF155CB" w14:textId="72DD87DC" w:rsidR="000C0B9C" w:rsidRDefault="000C0B9C" w:rsidP="000C0B9C">
      <w:pPr>
        <w:pStyle w:val="Default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w imieniu Wykonawcy(ów).</w:t>
      </w:r>
    </w:p>
    <w:p w14:paraId="29C28AC0" w14:textId="77777777" w:rsidR="000C0B9C" w:rsidRDefault="000C0B9C" w:rsidP="000C0B9C">
      <w:pPr>
        <w:pStyle w:val="Default"/>
        <w:rPr>
          <w:sz w:val="22"/>
          <w:szCs w:val="22"/>
        </w:rPr>
      </w:pPr>
    </w:p>
    <w:p w14:paraId="2990B590" w14:textId="77777777" w:rsidR="00EB15A5" w:rsidRDefault="00EB15A5" w:rsidP="000C0B9C">
      <w:pPr>
        <w:pStyle w:val="Default"/>
        <w:rPr>
          <w:sz w:val="22"/>
          <w:szCs w:val="22"/>
        </w:rPr>
      </w:pPr>
    </w:p>
    <w:p w14:paraId="7B7505FD" w14:textId="77777777" w:rsidR="000C0B9C" w:rsidRPr="000C0B9C" w:rsidRDefault="000C0B9C" w:rsidP="000C0B9C">
      <w:pPr>
        <w:pStyle w:val="Default"/>
        <w:rPr>
          <w:i/>
          <w:iCs/>
          <w:sz w:val="22"/>
          <w:szCs w:val="22"/>
          <w:u w:val="single"/>
        </w:rPr>
      </w:pPr>
      <w:r w:rsidRPr="000C0B9C">
        <w:rPr>
          <w:b/>
          <w:bCs/>
          <w:i/>
          <w:iCs/>
          <w:sz w:val="22"/>
          <w:szCs w:val="22"/>
          <w:u w:val="single"/>
        </w:rPr>
        <w:t xml:space="preserve">Informacja dla Uczestników: </w:t>
      </w:r>
    </w:p>
    <w:p w14:paraId="1A74EA5C" w14:textId="08CF84B7" w:rsidR="00B95960" w:rsidRDefault="000C0B9C" w:rsidP="000C0B9C">
      <w:pPr>
        <w:rPr>
          <w:i/>
          <w:iCs/>
          <w:u w:val="single"/>
        </w:rPr>
      </w:pPr>
      <w:r w:rsidRPr="000C0B9C">
        <w:rPr>
          <w:i/>
          <w:iCs/>
          <w:u w:val="single"/>
        </w:rPr>
        <w:t>Wniosek musi być opatrzony przez osobę lub osoby uprawnione do reprezentowania firmy kwalifikowanym podpisem elektronicznym i przekazany Zamawiającemu wraz</w:t>
      </w:r>
      <w:r w:rsidR="00D7256A">
        <w:rPr>
          <w:i/>
          <w:iCs/>
          <w:u w:val="single"/>
        </w:rPr>
        <w:t xml:space="preserve"> </w:t>
      </w:r>
      <w:r w:rsidRPr="000C0B9C">
        <w:rPr>
          <w:i/>
          <w:iCs/>
          <w:u w:val="single"/>
        </w:rPr>
        <w:t>z dokumentem/dokumentami potwierdzającymi prawo do reprezentacji Podmiotu przez osobę podpisującą wniosek.</w:t>
      </w:r>
    </w:p>
    <w:p w14:paraId="47B6EDF5" w14:textId="42672FC9" w:rsidR="006A442E" w:rsidRDefault="006A442E" w:rsidP="006A442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Załącznik nr </w:t>
      </w:r>
      <w:r w:rsidR="00E24932">
        <w:rPr>
          <w:sz w:val="22"/>
          <w:szCs w:val="22"/>
        </w:rPr>
        <w:t>3</w:t>
      </w:r>
      <w:r>
        <w:rPr>
          <w:sz w:val="22"/>
          <w:szCs w:val="22"/>
        </w:rPr>
        <w:t xml:space="preserve"> do Ogłoszenia WKR</w:t>
      </w:r>
    </w:p>
    <w:p w14:paraId="584473C0" w14:textId="77777777" w:rsidR="006A442E" w:rsidRDefault="006A442E" w:rsidP="006A442E">
      <w:pPr>
        <w:pStyle w:val="Default"/>
        <w:jc w:val="right"/>
        <w:rPr>
          <w:sz w:val="22"/>
          <w:szCs w:val="22"/>
        </w:rPr>
      </w:pPr>
    </w:p>
    <w:p w14:paraId="1D39BD1C" w14:textId="77777777" w:rsidR="006A442E" w:rsidRDefault="006A442E" w:rsidP="006A442E">
      <w:pPr>
        <w:autoSpaceDE w:val="0"/>
        <w:autoSpaceDN w:val="0"/>
        <w:adjustRightInd w:val="0"/>
        <w:spacing w:after="0"/>
        <w:jc w:val="left"/>
        <w:rPr>
          <w:rFonts w:ascii="Calibri-BoldItalic" w:hAnsi="Calibri-BoldItalic" w:cs="Calibri-BoldItalic"/>
          <w:b/>
          <w:bCs/>
          <w:i/>
          <w:iCs/>
          <w:color w:val="auto"/>
          <w:sz w:val="22"/>
        </w:rPr>
      </w:pPr>
      <w:r>
        <w:rPr>
          <w:rFonts w:ascii="Calibri-BoldItalic" w:hAnsi="Calibri-BoldItalic" w:cs="Calibri-BoldItalic"/>
          <w:b/>
          <w:bCs/>
          <w:i/>
          <w:iCs/>
          <w:color w:val="auto"/>
          <w:sz w:val="22"/>
        </w:rPr>
        <w:t>Nazwa Podmiotu w imieniu którego składane jest oświadczenie:</w:t>
      </w:r>
    </w:p>
    <w:p w14:paraId="4B188B33" w14:textId="77777777" w:rsidR="006A442E" w:rsidRDefault="006A442E" w:rsidP="006A442E">
      <w:pPr>
        <w:autoSpaceDE w:val="0"/>
        <w:autoSpaceDN w:val="0"/>
        <w:adjustRightInd w:val="0"/>
        <w:spacing w:after="0"/>
        <w:jc w:val="left"/>
        <w:rPr>
          <w:rFonts w:ascii="Calibri-Italic" w:hAnsi="Calibri-Italic" w:cs="Calibri-Italic"/>
          <w:i/>
          <w:iCs/>
          <w:color w:val="auto"/>
          <w:sz w:val="22"/>
        </w:rPr>
      </w:pPr>
      <w:r>
        <w:rPr>
          <w:rFonts w:ascii="Calibri-Italic" w:hAnsi="Calibri-Italic" w:cs="Calibri-Italic"/>
          <w:i/>
          <w:iCs/>
          <w:color w:val="auto"/>
          <w:sz w:val="22"/>
        </w:rPr>
        <w:t>.............................................................................................................................................................................</w:t>
      </w:r>
    </w:p>
    <w:p w14:paraId="07A10DEE" w14:textId="77777777" w:rsidR="006A442E" w:rsidRDefault="006A442E" w:rsidP="006A442E">
      <w:pPr>
        <w:autoSpaceDE w:val="0"/>
        <w:autoSpaceDN w:val="0"/>
        <w:adjustRightInd w:val="0"/>
        <w:spacing w:after="0"/>
        <w:jc w:val="left"/>
        <w:rPr>
          <w:rFonts w:ascii="Calibri-Italic" w:hAnsi="Calibri-Italic" w:cs="Calibri-Italic"/>
          <w:i/>
          <w:iCs/>
          <w:color w:val="auto"/>
          <w:sz w:val="22"/>
        </w:rPr>
      </w:pPr>
      <w:r>
        <w:rPr>
          <w:rFonts w:ascii="Calibri-Italic" w:hAnsi="Calibri-Italic" w:cs="Calibri-Italic"/>
          <w:i/>
          <w:iCs/>
          <w:color w:val="auto"/>
          <w:sz w:val="22"/>
        </w:rPr>
        <w:t>.............................................................................................................................................................................</w:t>
      </w:r>
    </w:p>
    <w:p w14:paraId="4C898DB7" w14:textId="0E1A2741" w:rsidR="006A442E" w:rsidRDefault="006A442E" w:rsidP="006A442E">
      <w:pPr>
        <w:pStyle w:val="Default"/>
        <w:spacing w:after="159"/>
        <w:jc w:val="both"/>
        <w:rPr>
          <w:b/>
          <w:bCs/>
          <w:sz w:val="22"/>
        </w:rPr>
      </w:pPr>
      <w:r>
        <w:rPr>
          <w:color w:val="auto"/>
          <w:sz w:val="22"/>
        </w:rPr>
        <w:t xml:space="preserve">Dotyczy: Wstępnych konsultacji rynkowych </w:t>
      </w:r>
      <w:r w:rsidR="00A27166">
        <w:rPr>
          <w:color w:val="auto"/>
          <w:sz w:val="22"/>
        </w:rPr>
        <w:t xml:space="preserve">nr 6/25/KR </w:t>
      </w:r>
      <w:r>
        <w:rPr>
          <w:color w:val="auto"/>
          <w:sz w:val="22"/>
        </w:rPr>
        <w:t xml:space="preserve">poprzedzających ogłoszenie postępowania </w:t>
      </w:r>
      <w:r>
        <w:rPr>
          <w:sz w:val="22"/>
          <w:szCs w:val="22"/>
        </w:rPr>
        <w:t xml:space="preserve">o udzielenie zamówienia </w:t>
      </w:r>
      <w:r>
        <w:rPr>
          <w:color w:val="auto"/>
          <w:sz w:val="22"/>
        </w:rPr>
        <w:t xml:space="preserve">na </w:t>
      </w:r>
      <w:r w:rsidRPr="00D7256A">
        <w:rPr>
          <w:b/>
          <w:bCs/>
          <w:sz w:val="22"/>
        </w:rPr>
        <w:t>dostarczenie oprogramowania do zarządzania procesowego w NCBR (wraz z usługami towarzyszącymi).</w:t>
      </w:r>
    </w:p>
    <w:p w14:paraId="68A40AAA" w14:textId="77777777" w:rsidR="006A442E" w:rsidRPr="00D7256A" w:rsidRDefault="006A442E" w:rsidP="006A442E">
      <w:pPr>
        <w:pStyle w:val="Default"/>
        <w:spacing w:after="159"/>
        <w:jc w:val="both"/>
        <w:rPr>
          <w:b/>
          <w:bCs/>
          <w:sz w:val="22"/>
        </w:rPr>
      </w:pPr>
    </w:p>
    <w:p w14:paraId="7A0A54D6" w14:textId="77777777" w:rsidR="006A442E" w:rsidRDefault="006A442E" w:rsidP="006A442E">
      <w:pPr>
        <w:autoSpaceDE w:val="0"/>
        <w:autoSpaceDN w:val="0"/>
        <w:adjustRightInd w:val="0"/>
        <w:spacing w:after="0" w:line="312" w:lineRule="auto"/>
        <w:jc w:val="center"/>
        <w:rPr>
          <w:rFonts w:ascii="Calibri-Bold" w:hAnsi="Calibri-Bold" w:cs="Calibri-Bold"/>
          <w:b/>
          <w:bCs/>
          <w:color w:val="auto"/>
          <w:sz w:val="22"/>
        </w:rPr>
      </w:pPr>
      <w:r>
        <w:rPr>
          <w:rFonts w:ascii="Calibri-Bold" w:hAnsi="Calibri-Bold" w:cs="Calibri-Bold"/>
          <w:b/>
          <w:bCs/>
          <w:color w:val="auto"/>
          <w:sz w:val="22"/>
        </w:rPr>
        <w:t>WYKAZ USŁUG</w:t>
      </w:r>
    </w:p>
    <w:p w14:paraId="79659617" w14:textId="783DC1EB" w:rsidR="006A442E" w:rsidRDefault="006A442E" w:rsidP="00A27166">
      <w:pPr>
        <w:autoSpaceDE w:val="0"/>
        <w:autoSpaceDN w:val="0"/>
        <w:adjustRightInd w:val="0"/>
        <w:spacing w:after="0" w:line="312" w:lineRule="auto"/>
        <w:rPr>
          <w:rFonts w:ascii="Calibri-Bold" w:hAnsi="Calibri-Bold" w:cs="Calibri-Bold"/>
          <w:b/>
          <w:bCs/>
          <w:color w:val="auto"/>
          <w:sz w:val="22"/>
        </w:rPr>
      </w:pPr>
      <w:r>
        <w:rPr>
          <w:rFonts w:ascii="Calibri-Bold" w:hAnsi="Calibri-Bold" w:cs="Calibri-Bold"/>
          <w:b/>
          <w:bCs/>
          <w:color w:val="auto"/>
          <w:sz w:val="22"/>
        </w:rPr>
        <w:t>w zakresie niezbędnym do wykazania spełnienia warunku, o którym mowa w rozdz. V Ogłoszenia</w:t>
      </w:r>
    </w:p>
    <w:p w14:paraId="4A8D0002" w14:textId="0E0D895B" w:rsidR="006A442E" w:rsidRDefault="00A27166" w:rsidP="00A27166">
      <w:pPr>
        <w:autoSpaceDE w:val="0"/>
        <w:autoSpaceDN w:val="0"/>
        <w:adjustRightInd w:val="0"/>
        <w:spacing w:after="0" w:line="312" w:lineRule="auto"/>
        <w:rPr>
          <w:rFonts w:ascii="Calibri-Bold" w:hAnsi="Calibri-Bold" w:cs="Calibri-Bold"/>
          <w:b/>
          <w:bCs/>
          <w:color w:val="auto"/>
          <w:sz w:val="22"/>
        </w:rPr>
      </w:pPr>
      <w:r>
        <w:rPr>
          <w:rFonts w:ascii="Calibri-Bold" w:hAnsi="Calibri-Bold" w:cs="Calibri-Bold"/>
          <w:b/>
          <w:bCs/>
          <w:color w:val="auto"/>
          <w:sz w:val="22"/>
        </w:rPr>
        <w:t xml:space="preserve">przedstawiam wykaz usług </w:t>
      </w:r>
      <w:r w:rsidR="006A442E">
        <w:rPr>
          <w:rFonts w:ascii="Calibri-Bold" w:hAnsi="Calibri-Bold" w:cs="Calibri-Bold"/>
          <w:b/>
          <w:bCs/>
          <w:color w:val="auto"/>
          <w:sz w:val="22"/>
        </w:rPr>
        <w:t>wykonanych w okresie ostatnich 3 (trzech) lat przed upływem terminu składania wniosków a jeżeli okres</w:t>
      </w:r>
      <w:r>
        <w:rPr>
          <w:rFonts w:ascii="Calibri-Bold" w:hAnsi="Calibri-Bold" w:cs="Calibri-Bold"/>
          <w:b/>
          <w:bCs/>
          <w:color w:val="auto"/>
          <w:sz w:val="22"/>
        </w:rPr>
        <w:t xml:space="preserve"> </w:t>
      </w:r>
      <w:r w:rsidR="006A442E">
        <w:rPr>
          <w:rFonts w:ascii="Calibri-Bold" w:hAnsi="Calibri-Bold" w:cs="Calibri-Bold"/>
          <w:b/>
          <w:bCs/>
          <w:color w:val="auto"/>
          <w:sz w:val="22"/>
        </w:rPr>
        <w:t>prowadzenia działalności jest krótszy - w tym okresie</w:t>
      </w:r>
      <w:r>
        <w:rPr>
          <w:rFonts w:ascii="Calibri-Bold" w:hAnsi="Calibri-Bold" w:cs="Calibri-Bold"/>
          <w:b/>
          <w:bCs/>
          <w:color w:val="auto"/>
          <w:sz w:val="22"/>
        </w:rPr>
        <w:t xml:space="preserve"> </w:t>
      </w:r>
      <w:r w:rsidRPr="00A27166">
        <w:rPr>
          <w:rFonts w:ascii="Calibri-Bold" w:hAnsi="Calibri-Bold" w:cs="Calibri-Bold"/>
          <w:b/>
          <w:bCs/>
          <w:color w:val="auto"/>
          <w:sz w:val="22"/>
        </w:rPr>
        <w:t>- polegając</w:t>
      </w:r>
      <w:r>
        <w:rPr>
          <w:rFonts w:ascii="Calibri-Bold" w:hAnsi="Calibri-Bold" w:cs="Calibri-Bold"/>
          <w:b/>
          <w:bCs/>
          <w:color w:val="auto"/>
          <w:sz w:val="22"/>
        </w:rPr>
        <w:t>ych</w:t>
      </w:r>
      <w:r w:rsidRPr="00A27166">
        <w:rPr>
          <w:rFonts w:ascii="Calibri-Bold" w:hAnsi="Calibri-Bold" w:cs="Calibri-Bold"/>
          <w:b/>
          <w:bCs/>
          <w:color w:val="auto"/>
          <w:sz w:val="22"/>
        </w:rPr>
        <w:t xml:space="preserve"> na dostawie i wdrożeniu systemów do zarządzania procesami w prywatnych lub publicznych jednostkach organizacyjnych zatrudniających powyżej 500 osób każda</w:t>
      </w:r>
      <w:r>
        <w:rPr>
          <w:rFonts w:ascii="Calibri-Bold" w:hAnsi="Calibri-Bold" w:cs="Calibri-Bold"/>
          <w:b/>
          <w:bCs/>
          <w:color w:val="auto"/>
          <w:sz w:val="22"/>
        </w:rPr>
        <w:t>.</w:t>
      </w:r>
    </w:p>
    <w:p w14:paraId="0778755D" w14:textId="77777777" w:rsidR="006A442E" w:rsidRPr="00502E9D" w:rsidRDefault="006A442E" w:rsidP="00A27166">
      <w:pPr>
        <w:pStyle w:val="Default"/>
        <w:spacing w:line="312" w:lineRule="auto"/>
        <w:jc w:val="both"/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2"/>
        <w:gridCol w:w="3585"/>
        <w:gridCol w:w="5501"/>
      </w:tblGrid>
      <w:tr w:rsidR="00A27166" w:rsidRPr="00B9053D" w14:paraId="358FA639" w14:textId="77777777" w:rsidTr="00417A75">
        <w:trPr>
          <w:trHeight w:val="567"/>
        </w:trPr>
        <w:tc>
          <w:tcPr>
            <w:tcW w:w="281" w:type="pct"/>
            <w:vMerge w:val="restart"/>
          </w:tcPr>
          <w:p w14:paraId="1AE1DDF6" w14:textId="77777777" w:rsidR="00A27166" w:rsidRPr="00B9053D" w:rsidRDefault="00A27166" w:rsidP="00A27166">
            <w:pPr>
              <w:numPr>
                <w:ilvl w:val="0"/>
                <w:numId w:val="9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660CF4F7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 xml:space="preserve">Nazwa i zakres usługi </w:t>
            </w:r>
          </w:p>
        </w:tc>
        <w:tc>
          <w:tcPr>
            <w:tcW w:w="2857" w:type="pct"/>
          </w:tcPr>
          <w:p w14:paraId="1A1E9654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  <w:p w14:paraId="2279CBE4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color w:val="auto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</w:tc>
      </w:tr>
      <w:tr w:rsidR="00A27166" w:rsidRPr="00B9053D" w14:paraId="76195C6F" w14:textId="77777777" w:rsidTr="00417A75">
        <w:trPr>
          <w:trHeight w:val="567"/>
        </w:trPr>
        <w:tc>
          <w:tcPr>
            <w:tcW w:w="281" w:type="pct"/>
            <w:vMerge/>
          </w:tcPr>
          <w:p w14:paraId="62E89B9E" w14:textId="77777777" w:rsidR="00A27166" w:rsidRPr="00B9053D" w:rsidRDefault="00A27166" w:rsidP="00A27166">
            <w:pPr>
              <w:numPr>
                <w:ilvl w:val="0"/>
                <w:numId w:val="9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10A6DE1C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Data wykonania usługi</w:t>
            </w:r>
          </w:p>
          <w:p w14:paraId="6CA38640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(należy podać datę rozpoczęcia </w:t>
            </w:r>
            <w:r w:rsidRPr="00B9053D">
              <w:rPr>
                <w:rFonts w:cs="Calibri"/>
                <w:i/>
                <w:sz w:val="22"/>
              </w:rPr>
              <w:br/>
              <w:t>i zakończenia wskazanej usługi)</w:t>
            </w:r>
          </w:p>
        </w:tc>
        <w:tc>
          <w:tcPr>
            <w:tcW w:w="2857" w:type="pct"/>
          </w:tcPr>
          <w:p w14:paraId="58623A49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 xml:space="preserve">od …..…/…..…./…...............  </w:t>
            </w:r>
          </w:p>
          <w:p w14:paraId="4B62F83B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do …..…/…..…./…...............</w:t>
            </w:r>
          </w:p>
          <w:p w14:paraId="2ED9D6FC" w14:textId="77777777" w:rsidR="00A27166" w:rsidRPr="00B9053D" w:rsidRDefault="00A27166" w:rsidP="00417A75">
            <w:pPr>
              <w:spacing w:line="360" w:lineRule="auto"/>
              <w:rPr>
                <w:rFonts w:cs="Calibri"/>
                <w:i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                           (dzień / miesiąc / rok)</w:t>
            </w:r>
          </w:p>
        </w:tc>
      </w:tr>
      <w:tr w:rsidR="00A27166" w:rsidRPr="00B9053D" w14:paraId="44ABBADC" w14:textId="77777777" w:rsidTr="00417A75">
        <w:trPr>
          <w:trHeight w:val="567"/>
        </w:trPr>
        <w:tc>
          <w:tcPr>
            <w:tcW w:w="281" w:type="pct"/>
            <w:vMerge/>
          </w:tcPr>
          <w:p w14:paraId="45FBF4D3" w14:textId="77777777" w:rsidR="00A27166" w:rsidRPr="00B9053D" w:rsidRDefault="00A27166" w:rsidP="00A27166">
            <w:pPr>
              <w:numPr>
                <w:ilvl w:val="0"/>
                <w:numId w:val="9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6DEC2F12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Odbiorca (podmiot, który zlecał wykonanie usługi)</w:t>
            </w:r>
          </w:p>
        </w:tc>
        <w:tc>
          <w:tcPr>
            <w:tcW w:w="2857" w:type="pct"/>
            <w:vAlign w:val="center"/>
          </w:tcPr>
          <w:p w14:paraId="18D6BF60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</w:t>
            </w:r>
          </w:p>
          <w:p w14:paraId="017886D8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…………….………………………….…………….</w:t>
            </w:r>
          </w:p>
          <w:p w14:paraId="07D9AC18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>(nazwa i adres</w:t>
            </w:r>
            <w:r w:rsidRPr="00B9053D">
              <w:rPr>
                <w:rFonts w:cs="Calibri"/>
                <w:sz w:val="22"/>
              </w:rPr>
              <w:t>)</w:t>
            </w:r>
          </w:p>
        </w:tc>
      </w:tr>
      <w:tr w:rsidR="00A27166" w:rsidRPr="00B9053D" w14:paraId="5DDA8BF8" w14:textId="77777777" w:rsidTr="00417A75">
        <w:trPr>
          <w:trHeight w:val="567"/>
        </w:trPr>
        <w:tc>
          <w:tcPr>
            <w:tcW w:w="281" w:type="pct"/>
            <w:vMerge w:val="restart"/>
          </w:tcPr>
          <w:p w14:paraId="3C1578FD" w14:textId="77777777" w:rsidR="00A27166" w:rsidRPr="00B9053D" w:rsidRDefault="00A27166" w:rsidP="00A27166">
            <w:pPr>
              <w:numPr>
                <w:ilvl w:val="0"/>
                <w:numId w:val="9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1ECF4C17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 xml:space="preserve">Nazwa i zakres usługi </w:t>
            </w:r>
          </w:p>
        </w:tc>
        <w:tc>
          <w:tcPr>
            <w:tcW w:w="2857" w:type="pct"/>
          </w:tcPr>
          <w:p w14:paraId="11A6E174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  <w:p w14:paraId="4A23E37A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color w:val="auto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</w:tc>
      </w:tr>
      <w:tr w:rsidR="00A27166" w:rsidRPr="00B9053D" w14:paraId="0CDB824E" w14:textId="77777777" w:rsidTr="00417A75">
        <w:trPr>
          <w:trHeight w:val="567"/>
        </w:trPr>
        <w:tc>
          <w:tcPr>
            <w:tcW w:w="281" w:type="pct"/>
            <w:vMerge/>
          </w:tcPr>
          <w:p w14:paraId="2438A254" w14:textId="77777777" w:rsidR="00A27166" w:rsidRPr="00B9053D" w:rsidRDefault="00A27166" w:rsidP="00A27166">
            <w:pPr>
              <w:numPr>
                <w:ilvl w:val="0"/>
                <w:numId w:val="9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2BB8464F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Data wykonania usługi</w:t>
            </w:r>
          </w:p>
          <w:p w14:paraId="576E1DB7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(należy podać datę rozpoczęcia </w:t>
            </w:r>
            <w:r w:rsidRPr="00B9053D">
              <w:rPr>
                <w:rFonts w:cs="Calibri"/>
                <w:i/>
                <w:sz w:val="22"/>
              </w:rPr>
              <w:br/>
              <w:t>i zakończenia wskazanej usługi)</w:t>
            </w:r>
          </w:p>
        </w:tc>
        <w:tc>
          <w:tcPr>
            <w:tcW w:w="2857" w:type="pct"/>
          </w:tcPr>
          <w:p w14:paraId="3676C73A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 xml:space="preserve">od …..…/…..…./…...............  </w:t>
            </w:r>
          </w:p>
          <w:p w14:paraId="05C5DC6F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do …..…/…..…./…...............</w:t>
            </w:r>
          </w:p>
          <w:p w14:paraId="12A63211" w14:textId="77777777" w:rsidR="00A27166" w:rsidRPr="00B9053D" w:rsidRDefault="00A27166" w:rsidP="00417A75">
            <w:pPr>
              <w:spacing w:line="360" w:lineRule="auto"/>
              <w:rPr>
                <w:rFonts w:cs="Calibri"/>
                <w:i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                           (dzień / miesiąc / rok)</w:t>
            </w:r>
          </w:p>
        </w:tc>
      </w:tr>
      <w:tr w:rsidR="00A27166" w:rsidRPr="00B9053D" w14:paraId="5885FC5F" w14:textId="77777777" w:rsidTr="00417A75">
        <w:trPr>
          <w:trHeight w:val="567"/>
        </w:trPr>
        <w:tc>
          <w:tcPr>
            <w:tcW w:w="281" w:type="pct"/>
            <w:vMerge/>
          </w:tcPr>
          <w:p w14:paraId="5C22B2CA" w14:textId="77777777" w:rsidR="00A27166" w:rsidRPr="00B9053D" w:rsidRDefault="00A27166" w:rsidP="00A27166">
            <w:pPr>
              <w:numPr>
                <w:ilvl w:val="0"/>
                <w:numId w:val="9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3A31E206" w14:textId="77777777" w:rsidR="00A27166" w:rsidRPr="00B9053D" w:rsidRDefault="00A27166" w:rsidP="00417A75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Odbiorca (podmiot, który zlecał wykonanie usługi)</w:t>
            </w:r>
          </w:p>
        </w:tc>
        <w:tc>
          <w:tcPr>
            <w:tcW w:w="2857" w:type="pct"/>
            <w:vAlign w:val="center"/>
          </w:tcPr>
          <w:p w14:paraId="26B8D693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</w:t>
            </w:r>
          </w:p>
          <w:p w14:paraId="1C0C8971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…………….………………………….…………….</w:t>
            </w:r>
          </w:p>
          <w:p w14:paraId="280164D5" w14:textId="77777777" w:rsidR="00A27166" w:rsidRPr="00B9053D" w:rsidRDefault="00A27166" w:rsidP="00417A75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>(nazwa i adres</w:t>
            </w:r>
            <w:r w:rsidRPr="00B9053D">
              <w:rPr>
                <w:rFonts w:cs="Calibri"/>
                <w:sz w:val="22"/>
              </w:rPr>
              <w:t>)</w:t>
            </w:r>
          </w:p>
        </w:tc>
      </w:tr>
    </w:tbl>
    <w:p w14:paraId="5B35124C" w14:textId="77777777" w:rsidR="00A27166" w:rsidRDefault="00A27166" w:rsidP="00A27166">
      <w:pPr>
        <w:suppressAutoHyphens/>
        <w:spacing w:line="312" w:lineRule="auto"/>
        <w:rPr>
          <w:rFonts w:cs="Calibri"/>
          <w:sz w:val="22"/>
        </w:rPr>
      </w:pPr>
    </w:p>
    <w:p w14:paraId="12BF029A" w14:textId="3C27BAC6" w:rsidR="00A27166" w:rsidRPr="00B72ED4" w:rsidRDefault="00A27166" w:rsidP="00A27166">
      <w:pPr>
        <w:suppressAutoHyphens/>
        <w:spacing w:line="312" w:lineRule="auto"/>
        <w:rPr>
          <w:rFonts w:cs="Calibri"/>
          <w:sz w:val="22"/>
        </w:rPr>
      </w:pPr>
      <w:r w:rsidRPr="00B72ED4">
        <w:rPr>
          <w:rFonts w:cs="Calibri"/>
          <w:sz w:val="22"/>
        </w:rPr>
        <w:t>Do wykazu załączam dokumenty potwierdzające należyte wykonanie usług.</w:t>
      </w:r>
    </w:p>
    <w:p w14:paraId="1FC4AD8F" w14:textId="77777777" w:rsidR="00A27166" w:rsidRDefault="00A27166" w:rsidP="00A27166">
      <w:pPr>
        <w:spacing w:after="160" w:line="256" w:lineRule="auto"/>
        <w:jc w:val="center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14:paraId="4073EEEC" w14:textId="77777777" w:rsidR="00A27166" w:rsidRDefault="00A27166" w:rsidP="00A27166">
      <w:pPr>
        <w:spacing w:after="160" w:line="256" w:lineRule="auto"/>
        <w:jc w:val="center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14:paraId="5629A99C" w14:textId="5743006B" w:rsidR="00A27166" w:rsidRPr="00A27166" w:rsidRDefault="00A27166" w:rsidP="00A27166">
      <w:pPr>
        <w:spacing w:after="160" w:line="256" w:lineRule="auto"/>
        <w:jc w:val="center"/>
        <w:rPr>
          <w:rFonts w:eastAsia="IBM Plex Sans" w:cs="Calibri"/>
          <w:color w:val="auto"/>
          <w:sz w:val="22"/>
        </w:rPr>
      </w:pPr>
      <w:r w:rsidRPr="00A27166">
        <w:rPr>
          <w:rFonts w:eastAsia="Times New Roman" w:cs="Calibri"/>
          <w:color w:val="auto"/>
          <w:sz w:val="18"/>
          <w:szCs w:val="18"/>
          <w:lang w:eastAsia="pl-PL"/>
        </w:rPr>
        <w:t xml:space="preserve">Dokument w postaci elektronicznej musi być opatrzony przez osobę lub osoby uprawnione do reprezentowania firmy kwalifikowanym podpisem elektronicznym. </w:t>
      </w:r>
    </w:p>
    <w:p w14:paraId="47E3A517" w14:textId="77777777" w:rsidR="006A442E" w:rsidRPr="000C0B9C" w:rsidRDefault="006A442E" w:rsidP="000C0B9C">
      <w:pPr>
        <w:rPr>
          <w:i/>
          <w:iCs/>
          <w:u w:val="single"/>
        </w:rPr>
      </w:pPr>
    </w:p>
    <w:sectPr w:rsidR="006A442E" w:rsidRPr="000C0B9C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E375" w14:textId="77777777" w:rsidR="001E5A3D" w:rsidRDefault="001E5A3D">
      <w:pPr>
        <w:spacing w:after="0"/>
      </w:pPr>
      <w:r>
        <w:separator/>
      </w:r>
    </w:p>
  </w:endnote>
  <w:endnote w:type="continuationSeparator" w:id="0">
    <w:p w14:paraId="2986A09E" w14:textId="77777777" w:rsidR="001E5A3D" w:rsidRDefault="001E5A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C1BD" w14:textId="77777777" w:rsidR="00B95960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8CFB18" wp14:editId="148984A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541455ebc3e0758c1bc629d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B22E8A" w14:textId="2CB0E2EF" w:rsidR="00B95960" w:rsidRPr="00861CC6" w:rsidRDefault="00442CB2" w:rsidP="00861CC6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9414E3">
                            <w:rPr>
                              <w:rFonts w:cs="Calibri"/>
                              <w:noProof/>
                              <w:color w:val="000000"/>
                              <w:sz w:val="16"/>
                            </w:rPr>
                            <w:drawing>
                              <wp:inline distT="0" distB="0" distL="0" distR="0" wp14:anchorId="18FEA725" wp14:editId="7C5EF261">
                                <wp:extent cx="7058660" cy="257175"/>
                                <wp:effectExtent l="0" t="0" r="0" b="0"/>
                                <wp:docPr id="152342088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58660" cy="257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2D8CFB18" id="_x0000_t202" coordsize="21600,21600" o:spt="202" path="m,l,21600r21600,l21600,xe">
              <v:stroke joinstyle="miter"/>
              <v:path gradientshapeok="t" o:connecttype="rect"/>
            </v:shapetype>
            <v:shape id="MSIPCM4541455ebc3e0758c1bc629d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Cf1UHs3wAA&#10;AAsBAAAPAAAAAAAAAAAAAAAAAGMEAABkcnMvZG93bnJldi54bWxQSwUGAAAAAAQABADzAAAAbwUA&#10;AAAA&#10;" o:allowincell="f" filled="f" stroked="f" strokeweight=".5pt">
              <v:textbox inset=",0,,0">
                <w:txbxContent>
                  <w:p w14:paraId="7AB22E8A" w14:textId="2CB0E2EF" w:rsidR="00B95960" w:rsidRPr="00861CC6" w:rsidRDefault="00442CB2" w:rsidP="00861CC6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9414E3">
                      <w:rPr>
                        <w:rFonts w:cs="Calibri"/>
                        <w:noProof/>
                        <w:color w:val="000000"/>
                        <w:sz w:val="16"/>
                      </w:rPr>
                      <w:drawing>
                        <wp:inline distT="0" distB="0" distL="0" distR="0" wp14:anchorId="18FEA725" wp14:editId="7C5EF261">
                          <wp:extent cx="7058660" cy="257175"/>
                          <wp:effectExtent l="0" t="0" r="0" b="0"/>
                          <wp:docPr id="152342088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58660" cy="25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4BCD" w14:textId="77777777" w:rsidR="001E5A3D" w:rsidRDefault="001E5A3D">
      <w:pPr>
        <w:spacing w:after="0"/>
      </w:pPr>
      <w:r>
        <w:separator/>
      </w:r>
    </w:p>
  </w:footnote>
  <w:footnote w:type="continuationSeparator" w:id="0">
    <w:p w14:paraId="0E98DAD5" w14:textId="77777777" w:rsidR="001E5A3D" w:rsidRDefault="001E5A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B031" w14:textId="77777777" w:rsidR="00B95960" w:rsidRDefault="0000000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A312C7" wp14:editId="12143DA1">
          <wp:simplePos x="0" y="0"/>
          <wp:positionH relativeFrom="column">
            <wp:posOffset>-720090</wp:posOffset>
          </wp:positionH>
          <wp:positionV relativeFrom="paragraph">
            <wp:posOffset>-1158510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CC"/>
    <w:multiLevelType w:val="hybridMultilevel"/>
    <w:tmpl w:val="0D9676DA"/>
    <w:lvl w:ilvl="0" w:tplc="AB381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BCF894">
      <w:start w:val="1"/>
      <w:numFmt w:val="decimal"/>
      <w:lvlText w:val="%2)"/>
      <w:lvlJc w:val="left"/>
      <w:pPr>
        <w:ind w:left="1440" w:hanging="360"/>
      </w:pPr>
    </w:lvl>
    <w:lvl w:ilvl="2" w:tplc="FEFA56CC">
      <w:start w:val="1"/>
      <w:numFmt w:val="lowerLetter"/>
      <w:lvlText w:val="%3)"/>
      <w:lvlJc w:val="left"/>
    </w:lvl>
    <w:lvl w:ilvl="3" w:tplc="3CE8009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92B24C4C">
      <w:start w:val="1"/>
      <w:numFmt w:val="lowerLetter"/>
      <w:lvlText w:val="%5."/>
      <w:lvlJc w:val="left"/>
      <w:pPr>
        <w:ind w:left="3600" w:hanging="360"/>
      </w:pPr>
    </w:lvl>
    <w:lvl w:ilvl="5" w:tplc="63948468" w:tentative="1">
      <w:start w:val="1"/>
      <w:numFmt w:val="lowerRoman"/>
      <w:lvlText w:val="%6."/>
      <w:lvlJc w:val="right"/>
      <w:pPr>
        <w:ind w:left="4320" w:hanging="180"/>
      </w:pPr>
    </w:lvl>
    <w:lvl w:ilvl="6" w:tplc="01DA48CA" w:tentative="1">
      <w:start w:val="1"/>
      <w:numFmt w:val="decimal"/>
      <w:lvlText w:val="%7."/>
      <w:lvlJc w:val="left"/>
      <w:pPr>
        <w:ind w:left="5040" w:hanging="360"/>
      </w:pPr>
    </w:lvl>
    <w:lvl w:ilvl="7" w:tplc="BC36E048" w:tentative="1">
      <w:start w:val="1"/>
      <w:numFmt w:val="lowerLetter"/>
      <w:lvlText w:val="%8."/>
      <w:lvlJc w:val="left"/>
      <w:pPr>
        <w:ind w:left="5760" w:hanging="360"/>
      </w:pPr>
    </w:lvl>
    <w:lvl w:ilvl="8" w:tplc="C39E1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AEAEC73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488EE8C" w:tentative="1">
      <w:start w:val="1"/>
      <w:numFmt w:val="lowerLetter"/>
      <w:lvlText w:val="%2."/>
      <w:lvlJc w:val="left"/>
      <w:pPr>
        <w:ind w:left="1440" w:hanging="360"/>
      </w:pPr>
    </w:lvl>
    <w:lvl w:ilvl="2" w:tplc="1298BB28" w:tentative="1">
      <w:start w:val="1"/>
      <w:numFmt w:val="lowerRoman"/>
      <w:lvlText w:val="%3."/>
      <w:lvlJc w:val="right"/>
      <w:pPr>
        <w:ind w:left="2160" w:hanging="180"/>
      </w:pPr>
    </w:lvl>
    <w:lvl w:ilvl="3" w:tplc="862602AA" w:tentative="1">
      <w:start w:val="1"/>
      <w:numFmt w:val="decimal"/>
      <w:lvlText w:val="%4."/>
      <w:lvlJc w:val="left"/>
      <w:pPr>
        <w:ind w:left="2880" w:hanging="360"/>
      </w:pPr>
    </w:lvl>
    <w:lvl w:ilvl="4" w:tplc="B5D40E70" w:tentative="1">
      <w:start w:val="1"/>
      <w:numFmt w:val="lowerLetter"/>
      <w:lvlText w:val="%5."/>
      <w:lvlJc w:val="left"/>
      <w:pPr>
        <w:ind w:left="3600" w:hanging="360"/>
      </w:pPr>
    </w:lvl>
    <w:lvl w:ilvl="5" w:tplc="3F90CAC6" w:tentative="1">
      <w:start w:val="1"/>
      <w:numFmt w:val="lowerRoman"/>
      <w:lvlText w:val="%6."/>
      <w:lvlJc w:val="right"/>
      <w:pPr>
        <w:ind w:left="4320" w:hanging="180"/>
      </w:pPr>
    </w:lvl>
    <w:lvl w:ilvl="6" w:tplc="9A900932" w:tentative="1">
      <w:start w:val="1"/>
      <w:numFmt w:val="decimal"/>
      <w:lvlText w:val="%7."/>
      <w:lvlJc w:val="left"/>
      <w:pPr>
        <w:ind w:left="5040" w:hanging="360"/>
      </w:pPr>
    </w:lvl>
    <w:lvl w:ilvl="7" w:tplc="2080531A" w:tentative="1">
      <w:start w:val="1"/>
      <w:numFmt w:val="lowerLetter"/>
      <w:lvlText w:val="%8."/>
      <w:lvlJc w:val="left"/>
      <w:pPr>
        <w:ind w:left="5760" w:hanging="360"/>
      </w:pPr>
    </w:lvl>
    <w:lvl w:ilvl="8" w:tplc="611C0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F8E4F03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B6682A6E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46EE220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6C603580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C1BE0A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BCA0DD8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86FE64D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B3428A88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24620AE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E67EF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8149BEA" w:tentative="1">
      <w:start w:val="1"/>
      <w:numFmt w:val="lowerLetter"/>
      <w:lvlText w:val="%2."/>
      <w:lvlJc w:val="left"/>
      <w:pPr>
        <w:ind w:left="1080" w:hanging="360"/>
      </w:pPr>
    </w:lvl>
    <w:lvl w:ilvl="2" w:tplc="F0D2455A" w:tentative="1">
      <w:start w:val="1"/>
      <w:numFmt w:val="lowerRoman"/>
      <w:lvlText w:val="%3."/>
      <w:lvlJc w:val="right"/>
      <w:pPr>
        <w:ind w:left="1800" w:hanging="180"/>
      </w:pPr>
    </w:lvl>
    <w:lvl w:ilvl="3" w:tplc="F4E480EE" w:tentative="1">
      <w:start w:val="1"/>
      <w:numFmt w:val="decimal"/>
      <w:lvlText w:val="%4."/>
      <w:lvlJc w:val="left"/>
      <w:pPr>
        <w:ind w:left="2520" w:hanging="360"/>
      </w:pPr>
    </w:lvl>
    <w:lvl w:ilvl="4" w:tplc="BA38B0B0" w:tentative="1">
      <w:start w:val="1"/>
      <w:numFmt w:val="lowerLetter"/>
      <w:lvlText w:val="%5."/>
      <w:lvlJc w:val="left"/>
      <w:pPr>
        <w:ind w:left="3240" w:hanging="360"/>
      </w:pPr>
    </w:lvl>
    <w:lvl w:ilvl="5" w:tplc="DBA029D8" w:tentative="1">
      <w:start w:val="1"/>
      <w:numFmt w:val="lowerRoman"/>
      <w:lvlText w:val="%6."/>
      <w:lvlJc w:val="right"/>
      <w:pPr>
        <w:ind w:left="3960" w:hanging="180"/>
      </w:pPr>
    </w:lvl>
    <w:lvl w:ilvl="6" w:tplc="AE2C5C08" w:tentative="1">
      <w:start w:val="1"/>
      <w:numFmt w:val="decimal"/>
      <w:lvlText w:val="%7."/>
      <w:lvlJc w:val="left"/>
      <w:pPr>
        <w:ind w:left="4680" w:hanging="360"/>
      </w:pPr>
    </w:lvl>
    <w:lvl w:ilvl="7" w:tplc="22569752" w:tentative="1">
      <w:start w:val="1"/>
      <w:numFmt w:val="lowerLetter"/>
      <w:lvlText w:val="%8."/>
      <w:lvlJc w:val="left"/>
      <w:pPr>
        <w:ind w:left="5400" w:hanging="360"/>
      </w:pPr>
    </w:lvl>
    <w:lvl w:ilvl="8" w:tplc="B34037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923493417">
    <w:abstractNumId w:val="4"/>
  </w:num>
  <w:num w:numId="2" w16cid:durableId="1611549275">
    <w:abstractNumId w:val="2"/>
  </w:num>
  <w:num w:numId="3" w16cid:durableId="123471475">
    <w:abstractNumId w:val="4"/>
  </w:num>
  <w:num w:numId="4" w16cid:durableId="2020279750">
    <w:abstractNumId w:val="3"/>
  </w:num>
  <w:num w:numId="5" w16cid:durableId="1571306905">
    <w:abstractNumId w:val="0"/>
  </w:num>
  <w:num w:numId="6" w16cid:durableId="2014795113">
    <w:abstractNumId w:val="6"/>
  </w:num>
  <w:num w:numId="7" w16cid:durableId="2096048756">
    <w:abstractNumId w:val="5"/>
  </w:num>
  <w:num w:numId="8" w16cid:durableId="2090223954">
    <w:abstractNumId w:val="7"/>
  </w:num>
  <w:num w:numId="9" w16cid:durableId="862405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A6"/>
    <w:rsid w:val="000C0B9C"/>
    <w:rsid w:val="001E5A3D"/>
    <w:rsid w:val="00224176"/>
    <w:rsid w:val="00236CA6"/>
    <w:rsid w:val="00243C9F"/>
    <w:rsid w:val="00277398"/>
    <w:rsid w:val="00376F22"/>
    <w:rsid w:val="00411AD3"/>
    <w:rsid w:val="00442CB2"/>
    <w:rsid w:val="00502E9D"/>
    <w:rsid w:val="0051557D"/>
    <w:rsid w:val="00523650"/>
    <w:rsid w:val="006A442E"/>
    <w:rsid w:val="008A0AFC"/>
    <w:rsid w:val="009E3D87"/>
    <w:rsid w:val="00A27166"/>
    <w:rsid w:val="00B7274D"/>
    <w:rsid w:val="00B95960"/>
    <w:rsid w:val="00BA658E"/>
    <w:rsid w:val="00D7256A"/>
    <w:rsid w:val="00E24932"/>
    <w:rsid w:val="00E57DA6"/>
    <w:rsid w:val="00EB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31265"/>
  <w15:docId w15:val="{1313CC7B-465F-4D53-BEB9-79007846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9574B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Default">
    <w:name w:val="Default"/>
    <w:rsid w:val="00236C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2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39</TotalTime>
  <Pages>3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Marzena Marczak</cp:lastModifiedBy>
  <cp:revision>12</cp:revision>
  <cp:lastPrinted>2022-01-12T14:51:00Z</cp:lastPrinted>
  <dcterms:created xsi:type="dcterms:W3CDTF">2022-09-20T10:19:00Z</dcterms:created>
  <dcterms:modified xsi:type="dcterms:W3CDTF">2025-06-30T12:27:00Z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ActionId">
    <vt:lpwstr>5c6c841a-1e97-4663-b80d-64f8a49482f2</vt:lpwstr>
  </property>
  <property fmtid="{D5CDD505-2E9C-101B-9397-08002B2CF9AE}" pid="3" name="MSIP_Label_8b72bd6a-5f70-4f6e-be10-f745206756ad_ContentBits">
    <vt:lpwstr>2</vt:lpwstr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etDate">
    <vt:lpwstr>2022-09-20T10:19:52Z</vt:lpwstr>
  </property>
  <property fmtid="{D5CDD505-2E9C-101B-9397-08002B2CF9AE}" pid="8" name="MSIP_Label_8b72bd6a-5f70-4f6e-be10-f745206756ad_SiteId">
    <vt:lpwstr>114511be-be5b-44a7-b2ab-a51e832dea9d</vt:lpwstr>
  </property>
</Properties>
</file>