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61E94" w14:textId="580A0929" w:rsidR="00CE7719" w:rsidRPr="00CE7719" w:rsidRDefault="00A31F1E" w:rsidP="00CE7719">
      <w:r w:rsidRPr="00A31F1E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23B5AB" wp14:editId="396A638E">
                <wp:simplePos x="0" y="0"/>
                <wp:positionH relativeFrom="column">
                  <wp:posOffset>-727692</wp:posOffset>
                </wp:positionH>
                <wp:positionV relativeFrom="paragraph">
                  <wp:posOffset>-88405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BDC197" id="Grupa 1" o:spid="_x0000_s1026" style="position:absolute;margin-left:-57.3pt;margin-top:-6.95pt;width:561.45pt;height:58.15pt;z-index:251667456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A1gAAAABSZ2h0bG9uZwAAAlE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QTdGMTE3NDA3MjA2ODExOEQ0RUQyNDZCM0FEQjFDNiIgc3RFdnQ6d2hlbj0iMjAwOC0wNS0xNVQx&#10;NzoxMDo0NS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VGN0YxMTc0MDcyMDY4MTFBNDZDQTQ1MTlEMjQzNTZCIiBzdEV2dDp3aGVuPSIyMDA4&#10;LTA1LTE1VDIyOjUzOjMz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RjA3RjExNzQwNzIwNjgxMUE0NkNBNDUxOUQyNDM1NkIiIHN0RXZ0Ondo&#10;ZW49IjIwMDgtMDUtMTVUMjM6MDc6MDc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QjdGMTE3NDA3MjA2ODExQkREREZEMzhEMENGMjRERCIgc3RFdnQ6&#10;d2hlbj0iMjAwOC0wNS0xNlQxMToyOTowMS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ZDN0YxMTc0MDcyMDY4MTFCRERERkQzOEQwQ0YyNERE&#10;IiBzdEV2dDp3aGVuPSIyMDA4LTA1LTE2VDExOjI5OjIw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RkQ3RjExNzQwNzIwNjgxMUJERERGRDM4&#10;RDBDRjI0REQiIHN0RXZ0OndoZW49IjIwMDgtMDUtMTZUMTE6MzA6NTQt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pGRTdGMTE3NDA3MjA2ODEx&#10;QkREREZEMzhEMENGMjRERCIgc3RFdnQ6d2hlbj0iMjAwOC0wNS0xNlQxMTozMToyM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IyMzM2NjhD&#10;MTYyMDY4MTFCRERERkQzOEQwQ0YyNEREIiBzdEV2dDp3aGVuPSIyMDA4LTA1LTE2VDEyOjIzOjQ2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QjMzMzY2OEMxNjIwNjgxMUJERERGRDM4RDBDRjI0REQiIHN0RXZ0OndoZW49IjIwMDgtMDUtMTZU&#10;MTM6Mjc6NTQ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CNDMzNjY4QzE2MjA2ODExQkREREZEMzhEMENGMjRERCIgc3RFdnQ6d2hlbj0iMjAw&#10;OC0wNS0xNlQxMzo0NjoxM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E5N0MxQkYxNEQxNzU5RTgzIiBzdEV2dDp3&#10;aGVuPSIyMDA4LTA1LTE2VDE1OjQ3OjU3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Rjg3RjExNzQwNzIwNjgxMTk3QzFCRjE0RDE3NTlFODMi&#10;IHN0RXZ0OndoZW49IjIwMDgtMDUtMTZUMTU6NTE6MDY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GOTdGMTE3NDA3MjA2ODExQUNBRkI4REE4MDg1NEU3NiIgc3RFdnQ6d2hl&#10;bj0iMjAwOC0wNi0xMVQxNDozMToyNy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jAxODAxMTc0MDcyMDY4MTE4MzQzODNDRDNBOEQyMzAzIiBz&#10;dEV2dDp3aGVuPSIyMDA4LTA2LTExVDIyOjM3OjM1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MDFFNTQwNjY0QTNEREQxMUJEMzNEM0VCOEQz&#10;QTEwNjgiIHN0RXZ0OndoZW49IjIwMDgtMDYtMThUMjI6MjQ6MDEr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o2QjZBRTJBNTcyM0VERDExQTZG&#10;MUJBQkY3QzVBN0E1MSIgc3RFdnQ6d2hlbj0iMjAwOC0wNi0xOVQyMDozMDozNC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rJOibqyUpM7MVZc++/ZJjgtm+30q+D0ceulOe+s6X6vbeq/L23q/y8&#10;uKz8vLit/by4rf28ua39vLmu/by5rv28ua79u7mu/bu5rv27ua79u7mu/bu5rv27ua79u7mu/bu5&#10;rv27ua79u7mu/bu5rv27ua79u7mu/bu5rv3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BCEAAAEAAAAAAAAAAAAAAAAAAAABAAAAAAAAAAAAAAAAAAAAAQAA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pIgj/pi4U/6c5&#10;IP+xQC3/uUg//L5RVPu+Wmn6vWJ+87hrkOuyc6HkrHuu36ODudqbisLWlpLK0o+c0c+KqdfMhr7c&#10;vny/3758v9++fL/fvny/3758v9++fL/fvny/3758v9++fL/fvny/3758v9++fL/fvny/3758v9++&#10;fL/f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o/P///////////////////////////////////////+nS6f//////////////////&#10;//////////////////////zo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KCBElDQ19QUk9GSUxFAAk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Xh&#10;9v//////////////////////////////////////9a6Qrvb/////////////////////////////&#10;////////4ZBpkOL/////////////////////////////////////9a6Qrvb/////////////////&#10;//////////////////////bh9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7ukw///////////////////////////////////////v3ZPf9D/////////////////////&#10;///////////////gmk8AW7v///////////////////////////////////G2eU9Jd8r/////////&#10;/////////////////////////+vSxauWr/L///////////////////////////////////////fn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+7s7e/y9vr/////////////////////////////////&#10;uZqYmZyhpq20vsrh////////////////////////////oldKTFFXXWh9lrnj////////////////&#10;////////////s1cAGjVQbo2v0/r/////////////////////////////zm9AX3uZt9j7////////&#10;////////////////////////7p+Fp8Ph/////////////////////////////////////+TR7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758FE3C9" w14:textId="737D12B8" w:rsidR="004A6708" w:rsidRPr="004A6708" w:rsidRDefault="004A6708" w:rsidP="004A6708">
      <w:r w:rsidRPr="004A6708">
        <w:t xml:space="preserve">            </w:t>
      </w:r>
    </w:p>
    <w:p w14:paraId="415CEFA2" w14:textId="77777777" w:rsidR="00561F2C" w:rsidRDefault="00561F2C" w:rsidP="005365E6">
      <w:pPr>
        <w:pStyle w:val="TYTUAKTUprzedmiotregulacjiustawylubrozporzdzenia"/>
      </w:pPr>
    </w:p>
    <w:p w14:paraId="1646DBCC" w14:textId="038A3EF6" w:rsidR="004A6708" w:rsidRPr="004A6708" w:rsidRDefault="005365E6" w:rsidP="005365E6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4A6708" w:rsidRPr="004A6708">
        <w:t xml:space="preserve">w ramach działania </w:t>
      </w:r>
      <w:r w:rsidR="007F2D2F">
        <w:t xml:space="preserve">Środki </w:t>
      </w:r>
      <w:r w:rsidR="00327F91">
        <w:t>dotyczące obrotu</w:t>
      </w:r>
      <w:r w:rsidR="004A6708" w:rsidRPr="00061897">
        <w:t xml:space="preserve">, </w:t>
      </w:r>
      <w:r w:rsidR="00DB1E10">
        <w:br/>
      </w:r>
      <w:r w:rsidR="004A6708" w:rsidRPr="004A6708">
        <w:t xml:space="preserve">w zakresie Priorytetu </w:t>
      </w:r>
      <w:r w:rsidR="00A05D0C">
        <w:t>5</w:t>
      </w:r>
      <w:r w:rsidR="004A6708" w:rsidRPr="004A6708">
        <w:t xml:space="preserve">. </w:t>
      </w:r>
      <w:r w:rsidR="00A05D0C">
        <w:t>Wspieranie obrotu i przetwarzania</w:t>
      </w:r>
      <w:r w:rsidR="004A6708" w:rsidRPr="004A6708">
        <w:t xml:space="preserve">, </w:t>
      </w:r>
      <w:r w:rsidR="004A6708" w:rsidRPr="004A6708">
        <w:br/>
        <w:t xml:space="preserve">zawartego w Programie Operacyjnym „Rybactwo i Morze” </w:t>
      </w:r>
    </w:p>
    <w:p w14:paraId="187B8F64" w14:textId="77777777" w:rsidR="0081239D" w:rsidRPr="004A6708" w:rsidRDefault="0081239D" w:rsidP="0081239D">
      <w:r w:rsidRPr="004A6708">
        <w:t>pomiędzy</w:t>
      </w:r>
    </w:p>
    <w:p w14:paraId="22AF9539" w14:textId="77777777" w:rsidR="0064372F" w:rsidRPr="004A6708" w:rsidRDefault="0064372F" w:rsidP="0064372F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F99435F" w14:textId="77777777" w:rsidR="0081239D" w:rsidRPr="004A6708" w:rsidRDefault="0081239D" w:rsidP="0081239D"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</w:p>
    <w:p w14:paraId="65BA7D4F" w14:textId="77777777" w:rsidR="0081239D" w:rsidRPr="004A6708" w:rsidRDefault="0081239D" w:rsidP="0081239D"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</w:p>
    <w:p w14:paraId="3E662BD2" w14:textId="3C2DD80B" w:rsidR="00BB2A7A" w:rsidRPr="004A6708" w:rsidRDefault="0081239D" w:rsidP="0081239D">
      <w:r>
        <w:t>którego kopia stanowi załącznik nr 1 do</w:t>
      </w:r>
      <w:r w:rsidRPr="004A6708">
        <w:t xml:space="preserve"> umowy</w:t>
      </w:r>
      <w:r w:rsidR="001C1AC3">
        <w:t xml:space="preserve"> o dofinansowanie</w:t>
      </w:r>
      <w:r w:rsidRPr="004A6708">
        <w:t>,</w:t>
      </w:r>
    </w:p>
    <w:p w14:paraId="70ABF53F" w14:textId="77777777" w:rsidR="0081239D" w:rsidRPr="004A6708" w:rsidRDefault="0081239D" w:rsidP="0081239D">
      <w:r w:rsidRPr="004A6708">
        <w:t>a</w:t>
      </w:r>
    </w:p>
    <w:p w14:paraId="0FEC698D" w14:textId="77777777" w:rsidR="0081239D" w:rsidRPr="004A6708" w:rsidRDefault="0081239D" w:rsidP="0081239D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</w:p>
    <w:p w14:paraId="628FB507" w14:textId="488C93D4" w:rsidR="00F437D7" w:rsidRDefault="0081239D" w:rsidP="0081239D">
      <w:r>
        <w:t>………………………………………………………</w:t>
      </w:r>
      <w:r w:rsidR="009D5EB0">
        <w:t>…</w:t>
      </w:r>
      <w:r w:rsidR="00F437D7">
        <w:t>………………………………………..</w:t>
      </w:r>
      <w:r w:rsidR="009D5EB0">
        <w:t xml:space="preserve"> </w:t>
      </w:r>
    </w:p>
    <w:p w14:paraId="7B99FCD8" w14:textId="54100C73" w:rsidR="0081239D" w:rsidRPr="004A6708" w:rsidRDefault="009D5EB0" w:rsidP="0081239D">
      <w:r>
        <w:t>KRS</w:t>
      </w:r>
      <w:r w:rsidR="00F437D7">
        <w:t xml:space="preserve"> ………………………………………………. </w:t>
      </w:r>
      <w:r w:rsidR="0081239D" w:rsidRPr="004A6708">
        <w:t>NIP:..............</w:t>
      </w:r>
      <w:r w:rsidR="00F437D7">
        <w:t>................</w:t>
      </w:r>
      <w:r w:rsidR="0081239D" w:rsidRPr="004A6708">
        <w:t>........................</w:t>
      </w:r>
      <w:r>
        <w:t>.</w:t>
      </w:r>
      <w:r w:rsidR="0081239D" w:rsidRPr="004A6708">
        <w:t>.</w:t>
      </w:r>
      <w:r w:rsidR="00834304">
        <w:t xml:space="preserve"> </w:t>
      </w:r>
      <w:r w:rsidR="00834304">
        <w:rPr>
          <w:rStyle w:val="Odwoanieprzypisudolnego"/>
        </w:rPr>
        <w:footnoteReference w:id="1"/>
      </w:r>
      <w:r w:rsidR="00834304">
        <w:rPr>
          <w:rStyle w:val="IGindeksgrny"/>
        </w:rPr>
        <w:t>)</w:t>
      </w:r>
      <w:r w:rsidR="0081239D">
        <w:t>,</w:t>
      </w:r>
    </w:p>
    <w:p w14:paraId="5D85D444" w14:textId="77777777" w:rsidR="0081239D" w:rsidRPr="004A6708" w:rsidRDefault="0081239D" w:rsidP="0081239D">
      <w:r w:rsidRPr="004A6708">
        <w:t>zwanym(-ą</w:t>
      </w:r>
      <w:r w:rsidR="00BB2A7A">
        <w:t>/-</w:t>
      </w:r>
      <w:proofErr w:type="spellStart"/>
      <w:r w:rsidR="00BB2A7A"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22D20D2" w14:textId="77777777" w:rsidR="0081239D" w:rsidRPr="004A6708" w:rsidRDefault="0081239D" w:rsidP="0081239D">
      <w:r w:rsidRPr="004A6708">
        <w:t>reprezentowanym przez:</w:t>
      </w:r>
    </w:p>
    <w:p w14:paraId="48511C9D" w14:textId="77777777" w:rsidR="0081239D" w:rsidRPr="004A6708" w:rsidRDefault="0081239D" w:rsidP="0081239D">
      <w:r w:rsidRPr="004A6708">
        <w:t>...............................................................................................................................................</w:t>
      </w:r>
      <w:r>
        <w:t>....</w:t>
      </w:r>
      <w:r w:rsidR="00834304">
        <w:rPr>
          <w:rStyle w:val="Odwoanieprzypisudolnego"/>
        </w:rPr>
        <w:footnoteReference w:id="2"/>
      </w:r>
      <w:r w:rsidR="00834304">
        <w:rPr>
          <w:rStyle w:val="IGindeksgrny"/>
        </w:rPr>
        <w:t>)</w:t>
      </w:r>
      <w:r>
        <w:t>,</w:t>
      </w:r>
    </w:p>
    <w:p w14:paraId="6AC3847B" w14:textId="45C5FB22" w:rsidR="0081239D" w:rsidRPr="004A6708" w:rsidRDefault="0081239D" w:rsidP="0081239D">
      <w:r w:rsidRPr="004A6708">
        <w:t xml:space="preserve">działającym na podstawie </w:t>
      </w:r>
      <w:r>
        <w:t>…………….………………………………………………...........</w:t>
      </w:r>
      <w:r w:rsidR="00834304">
        <w:t xml:space="preserve"> </w:t>
      </w:r>
      <w:r w:rsidR="00834304">
        <w:rPr>
          <w:rStyle w:val="Odwoanieprzypisudolnego"/>
        </w:rPr>
        <w:footnoteReference w:id="3"/>
      </w:r>
      <w:r w:rsidR="00834304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</w:t>
      </w:r>
      <w:r w:rsidR="001C1AC3">
        <w:t xml:space="preserve"> o dofinansowanie</w:t>
      </w:r>
      <w:r w:rsidRPr="004A6708">
        <w:t>,</w:t>
      </w:r>
    </w:p>
    <w:p w14:paraId="69BE4D87" w14:textId="77777777" w:rsidR="0081239D" w:rsidRDefault="0081239D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 w:rsidR="007F2D2F">
        <w:t xml:space="preserve"> </w:t>
      </w:r>
    </w:p>
    <w:p w14:paraId="44B134FF" w14:textId="77777777" w:rsidR="00A369AE" w:rsidRPr="004A6708" w:rsidRDefault="004A6708" w:rsidP="00627D2D">
      <w:pPr>
        <w:pStyle w:val="ROZDZODDZPRZEDMprzedmiotregulacjirozdziauluboddziau"/>
      </w:pPr>
      <w:r w:rsidRPr="004A6708">
        <w:lastRenderedPageBreak/>
        <w:t>Strony postanawiają, co następuje:</w:t>
      </w:r>
    </w:p>
    <w:p w14:paraId="5D4AE544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1D4A383F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435C9ADC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52ADB8D2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0C15AA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6D983464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0C15AA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031ED3F2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0C15AA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 xml:space="preserve">(Dz. Urz. UE L 354 z 28.12.2013, str. 22, z </w:t>
      </w:r>
      <w:proofErr w:type="spellStart"/>
      <w:r w:rsidR="00CB609E" w:rsidRPr="00CB609E">
        <w:t>późn</w:t>
      </w:r>
      <w:proofErr w:type="spellEnd"/>
      <w:r w:rsidR="00CB609E" w:rsidRPr="00CB609E">
        <w:t>. zm.)</w:t>
      </w:r>
      <w:r w:rsidR="00210DC3">
        <w:t>;</w:t>
      </w:r>
    </w:p>
    <w:p w14:paraId="50B5A8E1" w14:textId="77777777" w:rsidR="00717D95" w:rsidRDefault="00717D95" w:rsidP="00061897">
      <w:pPr>
        <w:pStyle w:val="PKTpunkt"/>
      </w:pPr>
      <w:r>
        <w:t xml:space="preserve">5) </w:t>
      </w:r>
      <w:r>
        <w:tab/>
        <w:t xml:space="preserve">rozporządzenie nr 1379/2013 </w:t>
      </w:r>
      <w:r w:rsidR="000C15AA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 1379/2013 z dnia 11 grudnia 2013 r. w sprawie wspólnej organizacji rynków produktów rybołówstwa i akwakultury, zmieniające rozporządzenia Rady (WE) nr 1184/2006 i (WE) nr 1224/2009 oraz uchylające rozporządzenie Rady (WE) nr 104/2000 (Dz. Urz. UE L 354 z 28.12.2013</w:t>
      </w:r>
      <w:r>
        <w:t>,</w:t>
      </w:r>
      <w:r w:rsidRPr="00F24D3B">
        <w:t xml:space="preserve">  str. 1, z </w:t>
      </w:r>
      <w:proofErr w:type="spellStart"/>
      <w:r w:rsidRPr="00F24D3B">
        <w:t>późn</w:t>
      </w:r>
      <w:proofErr w:type="spellEnd"/>
      <w:r w:rsidRPr="00F24D3B">
        <w:t>. zm.)</w:t>
      </w:r>
      <w:r>
        <w:t>;</w:t>
      </w:r>
    </w:p>
    <w:p w14:paraId="641CA1E5" w14:textId="744FA340" w:rsidR="004A6708" w:rsidRPr="004A6708" w:rsidRDefault="000A2DBB" w:rsidP="00C91318">
      <w:pPr>
        <w:pStyle w:val="PKTpunkt"/>
      </w:pPr>
      <w:r>
        <w:lastRenderedPageBreak/>
        <w:t>6</w:t>
      </w:r>
      <w:r w:rsidR="0081239D">
        <w:t>)</w:t>
      </w:r>
      <w:r w:rsidR="0081239D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4A6708" w:rsidRPr="004A6708">
        <w:t>poz. 1358</w:t>
      </w:r>
      <w:r w:rsidR="008E085A">
        <w:t xml:space="preserve"> </w:t>
      </w:r>
      <w:r w:rsidR="00ED7E07">
        <w:t>oraz z 2016 r. poz. 1203</w:t>
      </w:r>
      <w:r w:rsidR="00D019E8">
        <w:t xml:space="preserve"> i poz. 1948</w:t>
      </w:r>
      <w:r w:rsidR="004A6708" w:rsidRPr="004A6708">
        <w:t>);</w:t>
      </w:r>
    </w:p>
    <w:p w14:paraId="397BBD16" w14:textId="77777777" w:rsidR="004A6708" w:rsidRDefault="000A2DBB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7F2D2F">
        <w:t xml:space="preserve">21 listopada </w:t>
      </w:r>
      <w:r w:rsidR="004A6708" w:rsidRPr="00B45A13">
        <w:t xml:space="preserve">2016 </w:t>
      </w:r>
      <w:r w:rsidR="004A6708" w:rsidRPr="004A6708">
        <w:t xml:space="preserve">r. 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 xml:space="preserve">w ramach Priorytetu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AC215D" w:rsidRPr="00B45A13">
        <w:t xml:space="preserve"> </w:t>
      </w:r>
      <w:r w:rsidR="007F2D2F">
        <w:t>1965</w:t>
      </w:r>
      <w:r w:rsidR="007F2D2F" w:rsidRPr="004A6708">
        <w:t>);</w:t>
      </w:r>
    </w:p>
    <w:p w14:paraId="5B11C83C" w14:textId="1F31513C" w:rsidR="00DE0BEF" w:rsidRPr="004A6708" w:rsidRDefault="000A2DBB" w:rsidP="00C91318">
      <w:pPr>
        <w:pStyle w:val="PKTpunkt"/>
      </w:pPr>
      <w:r>
        <w:t>8</w:t>
      </w:r>
      <w:r w:rsidR="00DE0BEF">
        <w:t>)</w:t>
      </w:r>
      <w:r w:rsidR="00DE0BEF">
        <w:tab/>
        <w:t xml:space="preserve">rozporządzenie w sprawie zaliczek </w:t>
      </w:r>
      <w:r w:rsidR="00DE0BEF" w:rsidRPr="004A6708">
        <w:t xml:space="preserve">– rozporządzenie Ministra Gospodarki Morskiej </w:t>
      </w:r>
      <w:r w:rsidR="00DE0BEF">
        <w:br/>
      </w:r>
      <w:r w:rsidR="00DE0BEF" w:rsidRPr="004A6708">
        <w:t xml:space="preserve">i Żeglugi </w:t>
      </w:r>
      <w:r w:rsidR="00DE0BEF" w:rsidRPr="00B45A13">
        <w:t xml:space="preserve">Śródlądowej z dnia </w:t>
      </w:r>
      <w:r w:rsidR="00C515E1">
        <w:t xml:space="preserve">stycznia </w:t>
      </w:r>
      <w:r w:rsidR="006810B0" w:rsidRPr="00B45A13">
        <w:t>201</w:t>
      </w:r>
      <w:r w:rsidR="006810B0">
        <w:t>7</w:t>
      </w:r>
      <w:r w:rsidR="006810B0" w:rsidRPr="00B45A13">
        <w:t xml:space="preserve"> </w:t>
      </w:r>
      <w:r w:rsidR="00DE0BEF" w:rsidRPr="004A6708">
        <w:t>r. w sprawie</w:t>
      </w:r>
      <w:r w:rsidR="00DE0BEF">
        <w:t xml:space="preserve"> warunków i trybu udzielania </w:t>
      </w:r>
      <w:r w:rsidR="00C36F53">
        <w:br/>
      </w:r>
      <w:r w:rsidR="00DE0BEF">
        <w:t>i rozliczania zaliczek oraz zakresu i terminów składania wniosków o płatność w ramach programu finansowanego z udziałem Europejskiego Funduszu Morskiego i Rybackiego;</w:t>
      </w:r>
    </w:p>
    <w:p w14:paraId="543B9E6E" w14:textId="77777777" w:rsidR="004A6708" w:rsidRPr="004A6708" w:rsidRDefault="000A2DBB" w:rsidP="00C91318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 xml:space="preserve">, o którym mowa w art. 3 ust. 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14:paraId="0E39CCBD" w14:textId="77777777" w:rsidR="00476E79" w:rsidRDefault="000A2DBB" w:rsidP="0016585A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715EB8">
        <w:t xml:space="preserve">środki dotyczące </w:t>
      </w:r>
      <w:r w:rsidR="00DB3361">
        <w:t>obrotu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36FCC">
        <w:t>6</w:t>
      </w:r>
      <w:r w:rsidR="00327F91">
        <w:t>8</w:t>
      </w:r>
      <w:r w:rsidR="00136FCC" w:rsidRPr="004A6708">
        <w:t xml:space="preserve"> </w:t>
      </w:r>
      <w:r w:rsidR="004A6708" w:rsidRPr="004A6708">
        <w:t>rozporządzenia nr 508/2014</w:t>
      </w:r>
      <w:r w:rsidR="00356511">
        <w:t xml:space="preserve">, o której mowa w § </w:t>
      </w:r>
      <w:r w:rsidR="00717D95">
        <w:t>1</w:t>
      </w:r>
      <w:r w:rsidR="00356511">
        <w:t xml:space="preserve"> 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14:paraId="5A701BEA" w14:textId="77777777" w:rsidR="00E0740E" w:rsidRDefault="000A2DBB" w:rsidP="0016585A">
      <w:pPr>
        <w:pStyle w:val="PKTpunkt"/>
      </w:pPr>
      <w:r>
        <w:t>11</w:t>
      </w:r>
      <w:r w:rsidR="00476E79">
        <w:t>)</w:t>
      </w:r>
      <w:r w:rsidR="00476E79">
        <w:tab/>
        <w:t xml:space="preserve">EFMR </w:t>
      </w:r>
      <w:r w:rsidR="000C15AA" w:rsidRPr="004A6708">
        <w:t>–</w:t>
      </w:r>
      <w:r w:rsidR="00476E79">
        <w:t xml:space="preserve"> Europejski Fundusz Morski i Rybacki</w:t>
      </w:r>
      <w:r w:rsidR="00E0740E">
        <w:t>;</w:t>
      </w:r>
    </w:p>
    <w:p w14:paraId="19EBD520" w14:textId="77777777" w:rsidR="00A369AE" w:rsidRPr="004A6708" w:rsidRDefault="000A2DBB" w:rsidP="00CB7986">
      <w:pPr>
        <w:pStyle w:val="PKTpunkt"/>
      </w:pPr>
      <w:r>
        <w:t>12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0C15AA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14:paraId="075BDC6F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6A243D74" w14:textId="77777777" w:rsidR="0011641A" w:rsidRDefault="004A6708" w:rsidP="00627D2D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CB7986">
        <w:t>środki dotyczące obrotu</w:t>
      </w:r>
      <w:r w:rsidRPr="00C807D4">
        <w:t xml:space="preserve">, </w:t>
      </w:r>
      <w:r w:rsidR="00825F99" w:rsidRPr="00825F99">
        <w:t xml:space="preserve">o których mowa w art. </w:t>
      </w:r>
      <w:r w:rsidR="00136FCC">
        <w:t>6</w:t>
      </w:r>
      <w:r w:rsidR="00327F91">
        <w:t>8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14:paraId="0B566EA6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0DDF922D" w14:textId="125D6001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64372F">
        <w:t xml:space="preserve"> ………………………………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D04721">
        <w:t xml:space="preserve"> zwanej dalej „operacją”, </w:t>
      </w:r>
      <w:r w:rsidRPr="000F56F0">
        <w:t xml:space="preserve">której zakres rzeczowy i finansowy określono w zestawieniu rzeczowo-finansowym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14:paraId="54F780D8" w14:textId="77777777" w:rsidR="00C516FB" w:rsidRDefault="00C516FB" w:rsidP="00C516FB">
      <w:pPr>
        <w:pStyle w:val="USTustnpkodeksu"/>
      </w:pPr>
      <w:r w:rsidRPr="004A6708">
        <w:t xml:space="preserve">2. Beneficjent </w:t>
      </w:r>
      <w:r w:rsidRPr="00C516FB">
        <w:t>zrealizuje</w:t>
      </w:r>
      <w:r w:rsidRPr="004A6708">
        <w:t xml:space="preserve"> operację </w:t>
      </w:r>
      <w:r w:rsidRPr="001F133B">
        <w:t>w</w:t>
      </w:r>
      <w:r>
        <w:t>:</w:t>
      </w:r>
    </w:p>
    <w:p w14:paraId="3616B6A9" w14:textId="41CD5AD1" w:rsidR="00C516FB" w:rsidRPr="00CA5854" w:rsidRDefault="00C516FB" w:rsidP="0064372F">
      <w:pPr>
        <w:pStyle w:val="PKTpunkt"/>
      </w:pPr>
      <w:r>
        <w:lastRenderedPageBreak/>
        <w:t>1)</w:t>
      </w:r>
      <w:r>
        <w:tab/>
      </w:r>
      <w:r w:rsidRPr="00C516FB">
        <w:t xml:space="preserve">jednym etapie/ ……. etapach </w:t>
      </w:r>
      <w:r w:rsidRPr="00627D2D">
        <w:rPr>
          <w:rStyle w:val="IGindeksgrny"/>
        </w:rPr>
        <w:footnoteReference w:id="4"/>
      </w:r>
      <w:r w:rsidRPr="00C516FB">
        <w:rPr>
          <w:rStyle w:val="IGindeksgrny"/>
        </w:rPr>
        <w:t>)</w:t>
      </w:r>
      <w:r w:rsidRPr="00C516FB">
        <w:t xml:space="preserve">, </w:t>
      </w:r>
      <w:r w:rsidR="0064372F">
        <w:t>którego/których termin/terminy realizacji został/-y określony/-e w zestawieniu rzeczowo-finansowym operacji;</w:t>
      </w:r>
    </w:p>
    <w:p w14:paraId="206A4338" w14:textId="77777777" w:rsidR="00C516FB" w:rsidRPr="004A6708" w:rsidRDefault="00C516FB" w:rsidP="00C516FB">
      <w:pPr>
        <w:pStyle w:val="PKTpunkt"/>
      </w:pPr>
      <w:r>
        <w:t>2)</w:t>
      </w:r>
      <w:r>
        <w:tab/>
        <w:t>w terminie od dnia …………………20……</w:t>
      </w:r>
      <w:r w:rsidR="00E86460">
        <w:t>..</w:t>
      </w:r>
      <w:r>
        <w:t xml:space="preserve">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14:paraId="27A17C4F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14:paraId="792AA8AE" w14:textId="77777777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825F99">
        <w:t>,</w:t>
      </w:r>
    </w:p>
    <w:p w14:paraId="74960E13" w14:textId="74903682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BF6467">
        <w:t xml:space="preserve"> </w:t>
      </w:r>
      <w:r w:rsidR="00BF6467">
        <w:rPr>
          <w:rStyle w:val="IGindeksgrny"/>
        </w:rPr>
        <w:t>5)</w:t>
      </w:r>
      <w:r w:rsidR="00CA372E">
        <w:t>,</w:t>
      </w:r>
    </w:p>
    <w:p w14:paraId="3BA6DA46" w14:textId="5B8820EC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C425C8">
        <w:t xml:space="preserve">zestawienia </w:t>
      </w:r>
      <w:r w:rsidR="004A6708" w:rsidRPr="004A6708">
        <w:t>rzeczowo</w:t>
      </w:r>
      <w:r w:rsidR="00674DDC">
        <w:t>-</w:t>
      </w:r>
      <w:r w:rsidR="004A6708" w:rsidRPr="004A6708">
        <w:t>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261D8A">
        <w:t xml:space="preserve">, przez przedstawienie </w:t>
      </w:r>
      <w:r w:rsidR="00261D8A" w:rsidRPr="00D04721">
        <w:t>kop</w:t>
      </w:r>
      <w:r w:rsidR="00261D8A">
        <w:t>i</w:t>
      </w:r>
      <w:r w:rsidR="00261D8A" w:rsidRPr="00D04721">
        <w:t xml:space="preserve">i faktur lub innych dokumentów księgowych o równoważnej </w:t>
      </w:r>
      <w:r w:rsidR="00261D8A">
        <w:t xml:space="preserve">wartości </w:t>
      </w:r>
      <w:r w:rsidR="00261D8A" w:rsidRPr="00D04721">
        <w:t>dowo</w:t>
      </w:r>
      <w:r w:rsidR="00261D8A">
        <w:t>dowej, potwierdzaj</w:t>
      </w:r>
      <w:r w:rsidR="00261D8A" w:rsidRPr="00D04721">
        <w:t xml:space="preserve">ących poniesione </w:t>
      </w:r>
      <w:r w:rsidR="00136C2C">
        <w:t>koszty</w:t>
      </w:r>
      <w:r w:rsidR="00261D8A" w:rsidRPr="00D04721">
        <w:t xml:space="preserve">, wraz </w:t>
      </w:r>
      <w:r w:rsidR="00261D8A">
        <w:t>z</w:t>
      </w:r>
      <w:r w:rsidR="00261D8A" w:rsidRPr="00D04721">
        <w:t xml:space="preserve"> dowo</w:t>
      </w:r>
      <w:r w:rsidR="00261D8A">
        <w:t>d</w:t>
      </w:r>
      <w:r w:rsidR="00261D8A" w:rsidRPr="00D04721">
        <w:t>ami zapłaty</w:t>
      </w:r>
      <w:r w:rsidR="00CA372E">
        <w:t>,</w:t>
      </w:r>
    </w:p>
    <w:p w14:paraId="0B109483" w14:textId="77777777" w:rsidR="00FB6BFB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CA372E">
        <w:t>,</w:t>
      </w:r>
    </w:p>
    <w:p w14:paraId="03DB4A3B" w14:textId="45095271" w:rsidR="00FA5ACA" w:rsidRDefault="00FA5ACA" w:rsidP="00FA5ACA">
      <w:pPr>
        <w:pStyle w:val="PKTpunkt"/>
      </w:pPr>
      <w:r>
        <w:t>5)</w:t>
      </w:r>
      <w:r>
        <w:tab/>
      </w:r>
      <w:r w:rsidRPr="000C1C87">
        <w:t>monitorowanie wska</w:t>
      </w:r>
      <w:r>
        <w:t>ź</w:t>
      </w:r>
      <w:r w:rsidRPr="000C1C87">
        <w:t>ników realizacji celu operacji</w:t>
      </w:r>
      <w:r>
        <w:t>, w przypadkach określonych w umowie,</w:t>
      </w:r>
    </w:p>
    <w:p w14:paraId="1BE550A7" w14:textId="49EB5E8B" w:rsidR="006B09F3" w:rsidRPr="00210766" w:rsidRDefault="00FA5ACA" w:rsidP="001B48F6">
      <w:pPr>
        <w:pStyle w:val="PKTpunkt"/>
      </w:pPr>
      <w:r>
        <w:t>6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8876D7">
        <w:t>,</w:t>
      </w:r>
      <w:r w:rsidR="001B48F6">
        <w:t xml:space="preserve"> jeżeli </w:t>
      </w:r>
      <w:r w:rsidR="008F0B82">
        <w:t>wymaga tego</w:t>
      </w:r>
      <w:r w:rsidR="001B48F6">
        <w:t xml:space="preserve"> specyfik</w:t>
      </w:r>
      <w:r w:rsidR="008F0B82">
        <w:t>a</w:t>
      </w:r>
      <w:r w:rsidR="001B48F6">
        <w:t xml:space="preserve"> operacji,</w:t>
      </w:r>
    </w:p>
    <w:p w14:paraId="4753D05D" w14:textId="6596C98B" w:rsidR="00BA704D" w:rsidRPr="00210766" w:rsidRDefault="00FA5ACA" w:rsidP="001B48F6">
      <w:pPr>
        <w:pStyle w:val="PKTpunkt"/>
      </w:pPr>
      <w:r>
        <w:t>7</w:t>
      </w:r>
      <w:r w:rsidR="006B09F3">
        <w:t>)</w:t>
      </w:r>
      <w:r w:rsidR="006B09F3">
        <w:tab/>
      </w:r>
      <w:r w:rsidR="00BA704D" w:rsidRPr="00210766">
        <w:t>zamontowanie</w:t>
      </w:r>
      <w:r w:rsidR="00641F01">
        <w:t xml:space="preserve">, </w:t>
      </w:r>
      <w:r w:rsidR="00BA704D" w:rsidRPr="00210766">
        <w:t xml:space="preserve">uruchomienie </w:t>
      </w:r>
      <w:r w:rsidR="00641F01">
        <w:t xml:space="preserve">oraz użytkowanie </w:t>
      </w:r>
      <w:r w:rsidR="00BA704D" w:rsidRPr="00210766">
        <w:t>nabytych maszyn, urządzeń, infrastruktury technicznej</w:t>
      </w:r>
      <w:r w:rsidR="00C3564F">
        <w:t>,</w:t>
      </w:r>
      <w:r w:rsidR="003D45DD">
        <w:t xml:space="preserve"> </w:t>
      </w:r>
      <w:r w:rsidR="005A05E0">
        <w:t>zgodnie z celem operacji</w:t>
      </w:r>
      <w:r w:rsidR="001B48F6">
        <w:t xml:space="preserve">, jeżeli </w:t>
      </w:r>
      <w:r w:rsidR="008F0B82">
        <w:t xml:space="preserve">wymaga tego </w:t>
      </w:r>
      <w:r w:rsidR="001B48F6">
        <w:t>specyfik</w:t>
      </w:r>
      <w:r w:rsidR="008F0B82">
        <w:t>a</w:t>
      </w:r>
      <w:r w:rsidR="001B48F6">
        <w:t xml:space="preserve"> operacji,</w:t>
      </w:r>
    </w:p>
    <w:p w14:paraId="756D5460" w14:textId="64BECB89" w:rsidR="00BA704D" w:rsidRDefault="00FA5ACA" w:rsidP="00BA704D">
      <w:pPr>
        <w:pStyle w:val="PKTpunkt"/>
      </w:pPr>
      <w:r>
        <w:t>8</w:t>
      </w:r>
      <w:r w:rsidR="006B09F3">
        <w:t>)</w:t>
      </w:r>
      <w:r w:rsidR="006B09F3">
        <w:tab/>
      </w:r>
      <w:r w:rsidR="00BA704D" w:rsidRPr="00210766">
        <w:t>wykorzyst</w:t>
      </w:r>
      <w:r w:rsidR="0018500C">
        <w:t>yw</w:t>
      </w:r>
      <w:r w:rsidR="00BA704D" w:rsidRPr="00210766">
        <w:t xml:space="preserve">anie zrealizowanego zakresu rzeczowego operacji do prowadzenia </w:t>
      </w:r>
      <w:r w:rsidR="000C67C1">
        <w:t>działalności</w:t>
      </w:r>
      <w:r w:rsidR="00BA704D" w:rsidRPr="00210766">
        <w:t xml:space="preserve">, której </w:t>
      </w:r>
      <w:r w:rsidR="00887FBF" w:rsidRPr="00210766">
        <w:t>s</w:t>
      </w:r>
      <w:r w:rsidR="00887FBF">
        <w:t>ł</w:t>
      </w:r>
      <w:r w:rsidR="00887FBF" w:rsidRPr="00210766">
        <w:t>u</w:t>
      </w:r>
      <w:r w:rsidR="00887FBF">
        <w:t>ż</w:t>
      </w:r>
      <w:r w:rsidR="00887FBF" w:rsidRPr="00210766">
        <w:t>y</w:t>
      </w:r>
      <w:r w:rsidR="00887FBF">
        <w:t>ł</w:t>
      </w:r>
      <w:r w:rsidR="00887FBF" w:rsidRPr="00210766">
        <w:t xml:space="preserve">a </w:t>
      </w:r>
      <w:r w:rsidR="00BA704D" w:rsidRPr="00210766">
        <w:t xml:space="preserve">realizacja operacji, lub której prowadzenie </w:t>
      </w:r>
      <w:r w:rsidR="003A7470" w:rsidRPr="00210766">
        <w:t>stanowi</w:t>
      </w:r>
      <w:r w:rsidR="003A7470">
        <w:t>ł</w:t>
      </w:r>
      <w:r w:rsidR="003A7470" w:rsidRPr="00210766">
        <w:t xml:space="preserve">o </w:t>
      </w:r>
      <w:r w:rsidR="00BA704D" w:rsidRPr="00210766">
        <w:t>warunek przyznania pomocy</w:t>
      </w:r>
      <w:r w:rsidR="00C425C8">
        <w:t xml:space="preserve"> finansowej</w:t>
      </w:r>
      <w:r w:rsidR="00EA2D91">
        <w:t>,</w:t>
      </w:r>
    </w:p>
    <w:p w14:paraId="7E4AE9D9" w14:textId="06933225" w:rsidR="00EA2D91" w:rsidRDefault="00FA5ACA" w:rsidP="00BA704D">
      <w:pPr>
        <w:pStyle w:val="PKTpunkt"/>
      </w:pPr>
      <w:r>
        <w:t>9</w:t>
      </w:r>
      <w:r w:rsidR="00EA2D91">
        <w:t>)</w:t>
      </w:r>
      <w:r w:rsidR="00EA2D91">
        <w:tab/>
        <w:t>osiągnięcia kryteriów wyboru operacji</w:t>
      </w:r>
    </w:p>
    <w:p w14:paraId="1AFA1728" w14:textId="77777777" w:rsidR="004A6708" w:rsidRPr="004A6708" w:rsidRDefault="00674DDC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 xml:space="preserve">, </w:t>
      </w:r>
      <w:r w:rsidR="00634EAD">
        <w:t xml:space="preserve">rozporządzeniu </w:t>
      </w:r>
      <w:r w:rsidR="008A13DF">
        <w:t xml:space="preserve">nr </w:t>
      </w:r>
      <w:r w:rsidR="00634EAD">
        <w:t xml:space="preserve">1379/2013,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 xml:space="preserve">w sprawie Priorytetu </w:t>
      </w:r>
      <w:r w:rsidR="00717D95">
        <w:t>5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07570D9C" w14:textId="00877B5F" w:rsidR="004A6708" w:rsidRPr="004A6708" w:rsidRDefault="00A003DA" w:rsidP="00011B03">
      <w:pPr>
        <w:pStyle w:val="USTustnpkodeksu"/>
      </w:pPr>
      <w:r w:rsidRPr="00E76952">
        <w:t>4. W wyniku realizacji operacji zostanie osiągnięty następujący cel: …</w:t>
      </w:r>
      <w:r w:rsidRPr="00D06B88">
        <w:t>…</w:t>
      </w:r>
      <w:r w:rsidRPr="00E76952">
        <w:t>………………</w:t>
      </w:r>
      <w:r>
        <w:br/>
        <w:t>…………………………………………………………………………………………………..</w:t>
      </w:r>
      <w:r>
        <w:br/>
      </w:r>
      <w:r w:rsidRPr="00E76952">
        <w:t>…………………………………………………………………………………………………</w:t>
      </w:r>
      <w:r>
        <w:t>.</w:t>
      </w:r>
      <w:r w:rsidRPr="00D06B88">
        <w:t xml:space="preserve">, </w:t>
      </w:r>
      <w:r w:rsidRPr="00E76952">
        <w:t>zwany dalej „celem operacji”</w:t>
      </w:r>
      <w:r>
        <w:t xml:space="preserve"> </w:t>
      </w:r>
      <w:r w:rsidR="00E767FF">
        <w:rPr>
          <w:rStyle w:val="Odwoanieprzypisudolnego"/>
        </w:rPr>
        <w:footnoteReference w:id="6"/>
      </w:r>
      <w:r w:rsidR="00FD79CF">
        <w:rPr>
          <w:rStyle w:val="IGindeksgrny"/>
        </w:rPr>
        <w:t>)</w:t>
      </w:r>
      <w:r w:rsidR="004A6708" w:rsidRPr="004A6708">
        <w:t>.</w:t>
      </w:r>
    </w:p>
    <w:p w14:paraId="674F2F34" w14:textId="7C5371B0" w:rsidR="001006F7" w:rsidRDefault="00E971E2" w:rsidP="001006F7">
      <w:pPr>
        <w:pStyle w:val="USTustnpkodeksu"/>
      </w:pPr>
      <w:r>
        <w:t>5</w:t>
      </w:r>
      <w:r w:rsidR="004A6708" w:rsidRPr="004A6708">
        <w:t xml:space="preserve">. </w:t>
      </w:r>
      <w:r w:rsidR="001006F7" w:rsidRPr="00FF384C">
        <w:t>Operacja zostanie zrealizowana w (województwo, powiat, gmina, kod pocztowy,</w:t>
      </w:r>
      <w:r w:rsidR="003E412F">
        <w:t xml:space="preserve"> poczta,</w:t>
      </w:r>
      <w:r w:rsidR="001006F7" w:rsidRPr="00FF384C">
        <w:t xml:space="preserve"> miejscowość, ulica oraz nr domu/lokalu</w:t>
      </w:r>
      <w:r w:rsidR="001006F7">
        <w:t>/obrębu/działki</w:t>
      </w:r>
      <w:r w:rsidR="001006F7" w:rsidRPr="00FF384C">
        <w:t>):</w:t>
      </w:r>
      <w:r w:rsidR="001006F7">
        <w:t xml:space="preserve"> ……………………………</w:t>
      </w:r>
      <w:r w:rsidR="003E412F">
        <w:t>..</w:t>
      </w:r>
    </w:p>
    <w:p w14:paraId="0E798C93" w14:textId="5C8B3075" w:rsidR="00A369AE" w:rsidRPr="004A6708" w:rsidRDefault="001006F7" w:rsidP="001378A3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68128E42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6FC0089B" w14:textId="20836F30" w:rsidR="002B76BF" w:rsidRDefault="004A6708" w:rsidP="002B76BF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</w:t>
      </w:r>
      <w:r w:rsidR="000A3167">
        <w:t xml:space="preserve"> poniesionych</w:t>
      </w:r>
      <w:r w:rsidR="00CB2358">
        <w:t xml:space="preserve"> kosztów kwalifikowalnych operacji w wysokości </w:t>
      </w:r>
      <w:r w:rsidR="007C10B4">
        <w:t xml:space="preserve">do </w:t>
      </w:r>
      <w:r w:rsidR="00D435D3">
        <w:t xml:space="preserve">……………… </w:t>
      </w:r>
      <w:r w:rsidR="00F86D26">
        <w:t>%</w:t>
      </w:r>
      <w:r w:rsidR="00CB2358">
        <w:t xml:space="preserve"> tych kosztów, </w:t>
      </w:r>
      <w:r w:rsidR="00E95B2E">
        <w:t xml:space="preserve">której wysokości została </w:t>
      </w:r>
      <w:r w:rsidR="00CB2358">
        <w:t>ujęt</w:t>
      </w:r>
      <w:r w:rsidR="00E95B2E">
        <w:t>a</w:t>
      </w:r>
      <w:r w:rsidR="00CB2358">
        <w:t xml:space="preserve"> w zestawieniu rzeczowo-finansowym operacji</w:t>
      </w:r>
      <w:r w:rsidR="002B76BF" w:rsidRPr="002B76BF">
        <w:t xml:space="preserve"> </w:t>
      </w:r>
      <w:r w:rsidR="00D435D3">
        <w:t xml:space="preserve">tj. </w:t>
      </w:r>
      <w:r w:rsidR="002B76BF">
        <w:t>w wysokości: ……………………………………</w:t>
      </w:r>
      <w:r w:rsidR="00D435D3">
        <w:t>…………………….</w:t>
      </w:r>
      <w:r w:rsidR="002B76BF">
        <w:t xml:space="preserve"> ….…………………</w:t>
      </w:r>
      <w:r w:rsidR="002B76BF" w:rsidRPr="001642AF">
        <w:t>…………………………………………………………</w:t>
      </w:r>
      <w:r w:rsidR="002B76BF">
        <w:t>....................</w:t>
      </w:r>
      <w:r w:rsidR="002B76BF" w:rsidRPr="001642AF">
        <w:t xml:space="preserve">… zł </w:t>
      </w:r>
    </w:p>
    <w:p w14:paraId="2AE87649" w14:textId="1BAEB791" w:rsidR="00F82B9B" w:rsidRDefault="002B76BF" w:rsidP="001378A3">
      <w:pPr>
        <w:pStyle w:val="CZWSPPKTczwsplnapunktw"/>
      </w:pPr>
      <w:r>
        <w:t>(słownie:…………………………………………………………………………………...………………</w:t>
      </w:r>
      <w:r w:rsidR="00A003DA">
        <w:t>……………………………………………………………………………………</w:t>
      </w:r>
      <w:r>
        <w:t xml:space="preserve"> zł)</w:t>
      </w:r>
      <w:r w:rsidR="00AE5343">
        <w:t>.</w:t>
      </w:r>
    </w:p>
    <w:p w14:paraId="330E8F1C" w14:textId="6D4D3836" w:rsidR="0096536A" w:rsidRDefault="0096536A" w:rsidP="0096536A">
      <w:pPr>
        <w:pStyle w:val="USTustnpkodeksu"/>
      </w:pPr>
      <w:r>
        <w:t xml:space="preserve">2. Pomoc zostanie </w:t>
      </w:r>
      <w:r w:rsidR="007D5FEC">
        <w:t>wypłacona</w:t>
      </w:r>
      <w:r>
        <w:t>:</w:t>
      </w:r>
    </w:p>
    <w:p w14:paraId="5094EEAD" w14:textId="77777777" w:rsidR="0096536A" w:rsidRDefault="0096536A" w:rsidP="0096536A">
      <w:pPr>
        <w:pStyle w:val="PKTpunkt"/>
      </w:pPr>
      <w:r>
        <w:t>1)</w:t>
      </w:r>
      <w:r>
        <w:tab/>
        <w:t xml:space="preserve">jednorazowo, po zakończeniu realizacji operacji </w:t>
      </w:r>
      <w:r w:rsidRPr="00172325">
        <w:t>w</w:t>
      </w:r>
      <w:r>
        <w:t xml:space="preserve"> </w:t>
      </w:r>
      <w:r w:rsidRPr="00172325">
        <w:t>wysokości</w:t>
      </w:r>
      <w:r w:rsidRPr="004A6708">
        <w:t>:</w:t>
      </w:r>
      <w:r>
        <w:t xml:space="preserve"> ……………………..…………………………………………………………………….zł</w:t>
      </w:r>
      <w:r w:rsidRPr="004A6708">
        <w:t xml:space="preserve"> </w:t>
      </w:r>
      <w:r>
        <w:t>(słownie..........................................................................................................................................................................................................................................................................zł)</w:t>
      </w:r>
    </w:p>
    <w:p w14:paraId="7C9543F4" w14:textId="77777777" w:rsidR="0096536A" w:rsidRPr="0096536A" w:rsidRDefault="0096536A" w:rsidP="0096536A">
      <w:pPr>
        <w:pStyle w:val="USTustnpkodeksu"/>
      </w:pPr>
      <w:r>
        <w:t>albo</w:t>
      </w:r>
    </w:p>
    <w:p w14:paraId="055CD112" w14:textId="77777777" w:rsidR="0096536A" w:rsidRDefault="0096536A" w:rsidP="0096536A">
      <w:pPr>
        <w:pStyle w:val="PKTpunkt"/>
      </w:pPr>
      <w:r>
        <w:t>2)</w:t>
      </w:r>
      <w:r>
        <w:tab/>
        <w:t xml:space="preserve">w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54CD4288" w14:textId="77777777" w:rsidR="0096536A" w:rsidRPr="00653C95" w:rsidRDefault="0096536A" w:rsidP="0096536A">
      <w:pPr>
        <w:pStyle w:val="LITlitera"/>
      </w:pPr>
      <w:r w:rsidRPr="00653C95">
        <w:t>a)</w:t>
      </w:r>
      <w:r>
        <w:tab/>
      </w:r>
      <w:r w:rsidRPr="00653C95">
        <w:t>pierwsza transza w wysokości: …</w:t>
      </w:r>
      <w:r>
        <w:t>….</w:t>
      </w:r>
      <w:r w:rsidRPr="00653C95">
        <w:t>………………………………………………zł</w:t>
      </w:r>
      <w:r>
        <w:t xml:space="preserve"> (słownie:………………………………………………………………………………………………………………………………………………………………….zł),</w:t>
      </w:r>
    </w:p>
    <w:p w14:paraId="617E2E93" w14:textId="77777777" w:rsidR="0096536A" w:rsidRDefault="0096536A" w:rsidP="0096536A">
      <w:pPr>
        <w:pStyle w:val="LITlitera"/>
      </w:pPr>
      <w:r>
        <w:t>b)</w:t>
      </w:r>
      <w:r>
        <w:tab/>
        <w:t>druga transza w wysokości:………………………………………………………zł (słownie:………………………………………………………………………………………………………………………………………………………………….zł),</w:t>
      </w:r>
    </w:p>
    <w:p w14:paraId="40CDAF12" w14:textId="77777777" w:rsidR="0096536A" w:rsidRDefault="0096536A">
      <w:pPr>
        <w:pStyle w:val="LITlitera"/>
      </w:pPr>
      <w:r>
        <w:t>c)</w:t>
      </w:r>
      <w:r>
        <w:tab/>
        <w:t>trzecia transza w wysokości:………………………………………………………zł (słownie:…………………………………………………………………………………………………………………………………………………………………zł),</w:t>
      </w:r>
    </w:p>
    <w:p w14:paraId="2DC20E12" w14:textId="5FEDE585" w:rsidR="0046475B" w:rsidRDefault="0096536A" w:rsidP="008E2238">
      <w:pPr>
        <w:pStyle w:val="LITlitera"/>
      </w:pPr>
      <w:r>
        <w:t>d)</w:t>
      </w:r>
      <w:r>
        <w:tab/>
        <w:t>czwarta transza w wysokości:……………………………………………………...zł (słownie:………………………………………………………………………………………………………………………………………………………………….zł)</w:t>
      </w:r>
      <w:r w:rsidR="00D435D3">
        <w:t>.</w:t>
      </w:r>
    </w:p>
    <w:p w14:paraId="529241A8" w14:textId="77777777" w:rsidR="0096536A" w:rsidRDefault="0096536A">
      <w:pPr>
        <w:pStyle w:val="USTustnpkodeksu"/>
      </w:pPr>
      <w:r>
        <w:t>3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</w:p>
    <w:p w14:paraId="4FED9DA7" w14:textId="400C661A" w:rsidR="0096536A" w:rsidRPr="002E702C" w:rsidRDefault="0096536A" w:rsidP="0096536A">
      <w:pPr>
        <w:pStyle w:val="CZKSIGAoznaczenieiprzedmiotczcilubksigi"/>
        <w:rPr>
          <w:rStyle w:val="IGindeksgrny"/>
        </w:rPr>
      </w:pPr>
      <w:r>
        <w:t>§ 5</w:t>
      </w:r>
      <w:r w:rsidR="00D435D3">
        <w:t>.</w:t>
      </w:r>
      <w:r w:rsidR="00DE0BEF">
        <w:t xml:space="preserve"> </w:t>
      </w:r>
      <w:r w:rsidR="00DE0BEF">
        <w:rPr>
          <w:rStyle w:val="Odwoanieprzypisudolnego"/>
        </w:rPr>
        <w:footnoteReference w:id="8"/>
      </w:r>
      <w:r w:rsidR="00DE0BEF">
        <w:rPr>
          <w:rStyle w:val="IGindeksgrny"/>
        </w:rPr>
        <w:t>)</w:t>
      </w:r>
    </w:p>
    <w:p w14:paraId="66F28509" w14:textId="40C5AD4B" w:rsidR="00DE0BEF" w:rsidRDefault="00DE0BEF" w:rsidP="000B5069">
      <w:pPr>
        <w:pStyle w:val="USTustnpkodeksu"/>
      </w:pPr>
      <w:r>
        <w:t xml:space="preserve">1. Zgodnie z rozporządzeniem w sprawie zaliczek, Beneficjentowi </w:t>
      </w:r>
      <w:r w:rsidR="007D5FEC">
        <w:t xml:space="preserve">jest </w:t>
      </w:r>
      <w:r>
        <w:t>przyznana zaliczka</w:t>
      </w:r>
      <w:r w:rsidR="008B1DC7" w:rsidRPr="008B1DC7">
        <w:t xml:space="preserve"> </w:t>
      </w:r>
      <w:r w:rsidR="004B5CC5">
        <w:t>w wysokości do</w:t>
      </w:r>
      <w:r>
        <w:t>:</w:t>
      </w:r>
      <w:r w:rsidR="004B5CC5">
        <w:t xml:space="preserve"> …………………………………………………………………</w:t>
      </w:r>
      <w:r>
        <w:t>…..zł (słownie:……………………………………………………………………………………………………………………………………………………………………………</w:t>
      </w:r>
      <w:r w:rsidR="004B5CC5">
        <w:t xml:space="preserve">………….... </w:t>
      </w:r>
      <w:r>
        <w:t>zł)</w:t>
      </w:r>
      <w:r w:rsidR="004B5CC5">
        <w:t>.</w:t>
      </w:r>
    </w:p>
    <w:p w14:paraId="176D909C" w14:textId="7A95F5C7" w:rsidR="0094494B" w:rsidRDefault="0094494B" w:rsidP="000B5069">
      <w:pPr>
        <w:pStyle w:val="USTustnpkodeksu"/>
      </w:pPr>
      <w:r>
        <w:t xml:space="preserve">2. Zaliczka jest przyznana wyłącznie na pokrycie </w:t>
      </w:r>
      <w:r w:rsidR="00F3348E">
        <w:t>wydatków</w:t>
      </w:r>
      <w:r w:rsidR="00625589">
        <w:t xml:space="preserve"> </w:t>
      </w:r>
      <w:r>
        <w:t>stanowiących koszty kwalifikowalne ujęte w zestawieniu rzeczowo-finansowym operacji oraz do</w:t>
      </w:r>
      <w:r w:rsidR="007B2AEE">
        <w:t>konanych w formie bezgotówkowej.</w:t>
      </w:r>
    </w:p>
    <w:p w14:paraId="7384B7E2" w14:textId="4E223706" w:rsidR="004B5CC5" w:rsidRDefault="00647A5D" w:rsidP="000B5069">
      <w:pPr>
        <w:pStyle w:val="USTustnpkodeksu"/>
      </w:pPr>
      <w:r>
        <w:t>3</w:t>
      </w:r>
      <w:r w:rsidR="004B5CC5">
        <w:t>. K</w:t>
      </w:r>
      <w:r w:rsidR="004B5CC5" w:rsidRPr="004B5CC5">
        <w:t>wota pomocy, o której mowa w § 4 ust. 2, zostanie wypłacona w wysokości pomniejszonej o wysokość wypłaconej zaliczki</w:t>
      </w:r>
      <w:r w:rsidR="002E07D4">
        <w:t>, o której mowa w ust. 1.</w:t>
      </w:r>
    </w:p>
    <w:p w14:paraId="3BDC2C71" w14:textId="6602C3D5" w:rsidR="00536BB5" w:rsidRDefault="00647A5D" w:rsidP="00DE0BEF">
      <w:pPr>
        <w:pStyle w:val="USTustnpkodeksu"/>
      </w:pPr>
      <w:r>
        <w:t>4</w:t>
      </w:r>
      <w:r w:rsidR="00536BB5">
        <w:t xml:space="preserve">. </w:t>
      </w:r>
      <w:r w:rsidR="004B5CC5">
        <w:t>Z</w:t>
      </w:r>
      <w:r w:rsidR="00536BB5">
        <w:t xml:space="preserve">aliczka </w:t>
      </w:r>
      <w:r w:rsidR="004B5CC5">
        <w:t xml:space="preserve">może zostać </w:t>
      </w:r>
      <w:r w:rsidR="00536BB5">
        <w:t xml:space="preserve"> wypłac</w:t>
      </w:r>
      <w:r w:rsidR="0023302B">
        <w:t>o</w:t>
      </w:r>
      <w:r w:rsidR="00536BB5">
        <w:t xml:space="preserve">na </w:t>
      </w:r>
      <w:r w:rsidR="00F06DE8">
        <w:t xml:space="preserve">po </w:t>
      </w:r>
      <w:r w:rsidR="00536BB5">
        <w:t>ustanowieni</w:t>
      </w:r>
      <w:r w:rsidR="00F06DE8">
        <w:t>u</w:t>
      </w:r>
      <w:r w:rsidR="00536BB5">
        <w:t xml:space="preserve"> </w:t>
      </w:r>
      <w:r w:rsidR="00F06DE8">
        <w:t xml:space="preserve">przez Beneficjenta </w:t>
      </w:r>
      <w:r w:rsidR="00536BB5">
        <w:t xml:space="preserve">zabezpieczenia, o którym mowa w  </w:t>
      </w:r>
      <w:r>
        <w:t>§ 6 ust.</w:t>
      </w:r>
      <w:r w:rsidR="00F02ED5">
        <w:t xml:space="preserve"> </w:t>
      </w:r>
      <w:r w:rsidR="00536BB5">
        <w:t>3-8 rozporządzenia w sprawie zaliczek</w:t>
      </w:r>
      <w:r w:rsidR="00F06DE8">
        <w:t xml:space="preserve"> oraz po przekazaniu Agencji dokumentów potwierdzających jego ustanowienie</w:t>
      </w:r>
      <w:r w:rsidR="00536BB5">
        <w:t>.</w:t>
      </w:r>
    </w:p>
    <w:p w14:paraId="3F80AFAF" w14:textId="5A13163B" w:rsidR="00117264" w:rsidRDefault="00647A5D" w:rsidP="00DE0BEF">
      <w:pPr>
        <w:pStyle w:val="USTustnpkodeksu"/>
      </w:pPr>
      <w:r>
        <w:t>5</w:t>
      </w:r>
      <w:r w:rsidR="006F668C">
        <w:t xml:space="preserve">. </w:t>
      </w:r>
      <w:r w:rsidR="00117264">
        <w:t xml:space="preserve">Agencja wypłaca zaliczkę </w:t>
      </w:r>
      <w:r w:rsidR="002E4CED">
        <w:t xml:space="preserve">albo </w:t>
      </w:r>
      <w:r w:rsidR="00117264">
        <w:t>transzę</w:t>
      </w:r>
      <w:r w:rsidR="002E4CED">
        <w:t xml:space="preserve"> zaliczki</w:t>
      </w:r>
      <w:r w:rsidR="00117264">
        <w:t>:</w:t>
      </w:r>
    </w:p>
    <w:p w14:paraId="64196656" w14:textId="0A15D1C5" w:rsidR="006F668C" w:rsidRDefault="00117264" w:rsidP="000B5069">
      <w:pPr>
        <w:pStyle w:val="PKTpunkt"/>
      </w:pPr>
      <w:r>
        <w:t>1)</w:t>
      </w:r>
      <w:r>
        <w:tab/>
      </w:r>
      <w:r w:rsidR="006F668C">
        <w:t xml:space="preserve">zgodnie z harmonogramem, </w:t>
      </w:r>
      <w:r w:rsidR="008C2682">
        <w:t xml:space="preserve">którego wzór </w:t>
      </w:r>
      <w:r w:rsidR="006F668C">
        <w:t>stanowi załącznik nr 4</w:t>
      </w:r>
      <w:r w:rsidR="002366EC">
        <w:t xml:space="preserve"> do umowy</w:t>
      </w:r>
      <w:r>
        <w:t>;</w:t>
      </w:r>
    </w:p>
    <w:p w14:paraId="57468417" w14:textId="6262BD4E" w:rsidR="006F668C" w:rsidRDefault="00117264" w:rsidP="000B5069">
      <w:pPr>
        <w:pStyle w:val="PKTpunkt"/>
      </w:pPr>
      <w:r>
        <w:t>2)</w:t>
      </w:r>
      <w:r>
        <w:tab/>
      </w:r>
      <w:r w:rsidR="006F668C">
        <w:t>na wniosek Beneficjenta, którego wzór stanowi załącznik nr 5</w:t>
      </w:r>
      <w:r w:rsidR="00F02ED5">
        <w:t xml:space="preserve"> do umowy, w t</w:t>
      </w:r>
      <w:r w:rsidR="00A84235">
        <w:t>erminie wskazanym w tym wniosku</w:t>
      </w:r>
      <w:r w:rsidR="00754FBF">
        <w:t xml:space="preserve">, </w:t>
      </w:r>
      <w:r w:rsidR="00F02ED5">
        <w:t xml:space="preserve">nie wcześniej niż w terminie 21 dni od dnia złożenia </w:t>
      </w:r>
      <w:r w:rsidR="00754FBF">
        <w:t xml:space="preserve">tego </w:t>
      </w:r>
      <w:r w:rsidR="00F02ED5">
        <w:t>wniosku, z zastrzeżeniem § 4 ust. 1 rozporządzenia w sprawie zaliczek.</w:t>
      </w:r>
    </w:p>
    <w:p w14:paraId="3D77DE30" w14:textId="76513F07" w:rsidR="006F668C" w:rsidRDefault="00647A5D" w:rsidP="00DE0BEF">
      <w:pPr>
        <w:pStyle w:val="USTustnpkodeksu"/>
      </w:pPr>
      <w:r>
        <w:t>6</w:t>
      </w:r>
      <w:r w:rsidR="006F668C">
        <w:t xml:space="preserve">. Zmiana harmonogramu, o którym mowa w ust. </w:t>
      </w:r>
      <w:r>
        <w:t>5</w:t>
      </w:r>
      <w:r w:rsidR="00A84235">
        <w:t xml:space="preserve"> pkt 1</w:t>
      </w:r>
      <w:r w:rsidR="006F668C">
        <w:t xml:space="preserve">, nie wymaga dokonania zmiany umowy, o której mowa w § 15. Beneficjent zobowiązany jest przekazać Agencji w formie pisemnej zmieniony harmonogram, o którym mowa w ust. </w:t>
      </w:r>
      <w:r>
        <w:t>5</w:t>
      </w:r>
      <w:r w:rsidR="00754FBF">
        <w:t xml:space="preserve"> pkt 1</w:t>
      </w:r>
      <w:r w:rsidR="00A84235">
        <w:t xml:space="preserve">, </w:t>
      </w:r>
      <w:r w:rsidR="00D10384">
        <w:t>nie później niż w dniu</w:t>
      </w:r>
      <w:r w:rsidR="0031742B">
        <w:t xml:space="preserve"> złożenia wniosku, o którym mowa w ust. 5 pkt 2 </w:t>
      </w:r>
      <w:r w:rsidR="00A84235">
        <w:t>.</w:t>
      </w:r>
    </w:p>
    <w:p w14:paraId="7881202D" w14:textId="2176006D" w:rsidR="00E62339" w:rsidRDefault="00647A5D" w:rsidP="00DE0BEF">
      <w:pPr>
        <w:pStyle w:val="USTustnpkodeksu"/>
      </w:pPr>
      <w:r>
        <w:t>7</w:t>
      </w:r>
      <w:r w:rsidR="00E62339">
        <w:t xml:space="preserve">. W przypadku wystąpienia okoliczności uniemożliwiających wypłatę zaliczki w terminie, o którym mowa w ust. </w:t>
      </w:r>
      <w:r>
        <w:t>5</w:t>
      </w:r>
      <w:r w:rsidR="00E62339">
        <w:t xml:space="preserve"> pkt 2, Agencja informuje Beneficjenta w formie pisemnej o przewidywanym terminie wypłaty zaliczki. </w:t>
      </w:r>
    </w:p>
    <w:p w14:paraId="7627355F" w14:textId="2ABCCB5D" w:rsidR="00E62339" w:rsidRDefault="00647A5D" w:rsidP="00DE0BEF">
      <w:pPr>
        <w:pStyle w:val="USTustnpkodeksu"/>
      </w:pPr>
      <w:r>
        <w:t>8</w:t>
      </w:r>
      <w:r w:rsidR="00E62339">
        <w:t>. W przypadku gdy wypłata zaliczki ma nastąpić w transzach, wypłata drugiej i kolejnych transz zaliczki może nastąpić po wydatkowaniu przez Beneficjenta co najmniej 90% dotychczas otrzymanej zaliczki.</w:t>
      </w:r>
    </w:p>
    <w:p w14:paraId="593786C7" w14:textId="4375EB71" w:rsidR="00E62339" w:rsidRDefault="00647A5D" w:rsidP="00DE0BEF">
      <w:pPr>
        <w:pStyle w:val="USTustnpkodeksu"/>
      </w:pPr>
      <w:r>
        <w:t>9</w:t>
      </w:r>
      <w:r w:rsidR="00E62339">
        <w:t xml:space="preserve">. W celu udokumentowania wydatkowania zaliczki, o którym mowa w ust. </w:t>
      </w:r>
      <w:r>
        <w:t>8</w:t>
      </w:r>
      <w:r w:rsidR="00E62339">
        <w:t xml:space="preserve">, Beneficjent przekaże Agencji wykaz </w:t>
      </w:r>
      <w:r w:rsidR="00F3348E">
        <w:t>dokonanych wydatków</w:t>
      </w:r>
      <w:r w:rsidR="00E62339">
        <w:t xml:space="preserve"> wraz z wyciągiem z rachunku bankowego, o którym mowa w ust. </w:t>
      </w:r>
      <w:r w:rsidR="00021DEA">
        <w:t>12</w:t>
      </w:r>
      <w:r w:rsidR="00E62339">
        <w:t>.</w:t>
      </w:r>
    </w:p>
    <w:p w14:paraId="57C55B1A" w14:textId="7BC9D8C3" w:rsidR="00E62339" w:rsidRDefault="00647A5D" w:rsidP="00DE0BEF">
      <w:pPr>
        <w:pStyle w:val="USTustnpkodeksu"/>
      </w:pPr>
      <w:r>
        <w:t>10</w:t>
      </w:r>
      <w:r w:rsidR="00E62339">
        <w:t>. Agencja informuje Beneficjenta w formie pisemnej o:</w:t>
      </w:r>
    </w:p>
    <w:p w14:paraId="4944D1CE" w14:textId="25EBD7FF" w:rsidR="00E62339" w:rsidRDefault="00E62339" w:rsidP="000B5069">
      <w:pPr>
        <w:pStyle w:val="PKTpunkt"/>
      </w:pPr>
      <w:r>
        <w:t>1)</w:t>
      </w:r>
      <w:r>
        <w:tab/>
        <w:t xml:space="preserve">spełnieniu warunku, o którym mowa w ust. </w:t>
      </w:r>
      <w:r w:rsidR="00F97178">
        <w:t>9</w:t>
      </w:r>
      <w:r>
        <w:t>;</w:t>
      </w:r>
    </w:p>
    <w:p w14:paraId="2151B5BC" w14:textId="77777777" w:rsidR="005A08CF" w:rsidRDefault="00E62339" w:rsidP="000B5069">
      <w:pPr>
        <w:pStyle w:val="PKTpunkt"/>
      </w:pPr>
      <w:r>
        <w:t>2)</w:t>
      </w:r>
      <w:r>
        <w:tab/>
        <w:t xml:space="preserve">niespełnieniu warunku, o którym mowa w ust. </w:t>
      </w:r>
      <w:r w:rsidR="00F97178">
        <w:t>9</w:t>
      </w:r>
      <w:r>
        <w:t xml:space="preserve"> oraz przyczynach jego niespełnienia</w:t>
      </w:r>
      <w:r w:rsidR="005A08CF">
        <w:t>;</w:t>
      </w:r>
    </w:p>
    <w:p w14:paraId="3D8ADA0D" w14:textId="63CA0D0E" w:rsidR="00E62339" w:rsidRDefault="005A08CF" w:rsidP="000B5069">
      <w:pPr>
        <w:pStyle w:val="PKTpunkt"/>
      </w:pPr>
      <w:r>
        <w:t>3)</w:t>
      </w:r>
      <w:r>
        <w:tab/>
        <w:t>zgodzie na wypłatę kolejnej transzy zaliczki.</w:t>
      </w:r>
    </w:p>
    <w:p w14:paraId="2FB2BFAB" w14:textId="1DD61AB4" w:rsidR="00135D01" w:rsidRDefault="00135D01">
      <w:pPr>
        <w:pStyle w:val="USTustnpkodeksu"/>
      </w:pPr>
      <w:r>
        <w:t>1</w:t>
      </w:r>
      <w:r w:rsidR="00647A5D">
        <w:t>1</w:t>
      </w:r>
      <w:r>
        <w:t xml:space="preserve">. Zgoda na wypłatę kolejnej transzy zaliczki, o której mowa w ust. </w:t>
      </w:r>
      <w:r w:rsidR="00647A5D">
        <w:t>10</w:t>
      </w:r>
      <w:r>
        <w:t xml:space="preserve"> pkt </w:t>
      </w:r>
      <w:r w:rsidR="005A08CF">
        <w:t>3</w:t>
      </w:r>
      <w:r>
        <w:t xml:space="preserve">, nie oznacza rozliczenia przez Agencję przedstawionych przez Beneficjenta </w:t>
      </w:r>
      <w:r w:rsidR="00F3348E">
        <w:t>wydatków</w:t>
      </w:r>
      <w:r>
        <w:t>.</w:t>
      </w:r>
    </w:p>
    <w:p w14:paraId="4378511A" w14:textId="29655321" w:rsidR="00FE610B" w:rsidRDefault="00FE610B" w:rsidP="00FE610B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14:paraId="3AB2AC9D" w14:textId="03AD4BAC" w:rsidR="00647A5D" w:rsidRDefault="00647A5D" w:rsidP="00647A5D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14:paraId="0F9543C8" w14:textId="77777777" w:rsidR="00607CBA" w:rsidRDefault="00D10FE2" w:rsidP="00373395">
      <w:pPr>
        <w:pStyle w:val="USTustnpkodeksu"/>
      </w:pPr>
      <w:r w:rsidRPr="00373395">
        <w:t>14. Rozliczenie zaliczki</w:t>
      </w:r>
      <w:r w:rsidR="002E4CED">
        <w:t xml:space="preserve"> albo</w:t>
      </w:r>
      <w:r w:rsidRPr="00373395">
        <w:t xml:space="preserve"> transzy zaliczki</w:t>
      </w:r>
      <w:r w:rsidR="00607CBA">
        <w:t>:</w:t>
      </w:r>
    </w:p>
    <w:p w14:paraId="5695C1D8" w14:textId="61561253" w:rsidR="00607CBA" w:rsidRDefault="00607CBA" w:rsidP="000F1A37">
      <w:pPr>
        <w:pStyle w:val="PKTpunkt"/>
      </w:pPr>
      <w:r>
        <w:t>1)</w:t>
      </w:r>
      <w:r>
        <w:tab/>
      </w:r>
      <w:r w:rsidR="00D10FE2" w:rsidRPr="00373395">
        <w:t>polega na złożeniu przez Beneficjenta wniosku o płatnoś</w:t>
      </w:r>
      <w:r w:rsidR="00373395" w:rsidRPr="00373395">
        <w:t>ć</w:t>
      </w:r>
      <w:r w:rsidR="00373395">
        <w:t>, zgodnie z § 10</w:t>
      </w:r>
      <w:r w:rsidR="002E4CED">
        <w:t xml:space="preserve">, wykazaniu przez Beneficjenta </w:t>
      </w:r>
      <w:r w:rsidR="00F3348E">
        <w:t>wydatków</w:t>
      </w:r>
      <w:r w:rsidR="002E4CED">
        <w:t xml:space="preserve">, o których mowa w ust. 2 oraz potwierdzeniu kwalifikowalności tych </w:t>
      </w:r>
      <w:r w:rsidR="00F3348E">
        <w:t>wydatków</w:t>
      </w:r>
      <w:r w:rsidR="00E97234">
        <w:t xml:space="preserve"> </w:t>
      </w:r>
      <w:r w:rsidR="002E4CED">
        <w:t>przez Agencję</w:t>
      </w:r>
      <w:r>
        <w:t>;</w:t>
      </w:r>
    </w:p>
    <w:p w14:paraId="613862ED" w14:textId="3E09ECB8" w:rsidR="00375970" w:rsidRDefault="00607CBA" w:rsidP="000F1A37">
      <w:pPr>
        <w:pStyle w:val="PKTpunkt"/>
      </w:pPr>
      <w:r>
        <w:t>2)</w:t>
      </w:r>
      <w:r>
        <w:tab/>
        <w:t xml:space="preserve">może polegać również na zwrocie </w:t>
      </w:r>
      <w:r w:rsidR="00792B41">
        <w:t>zaliczki albo transzy zaliczki</w:t>
      </w:r>
      <w:r>
        <w:t xml:space="preserve"> </w:t>
      </w:r>
      <w:r w:rsidR="00D435D3">
        <w:t>nie później niż w dniu złożenia wniosku o płatność</w:t>
      </w:r>
      <w:r w:rsidR="00792B41">
        <w:t xml:space="preserve">, </w:t>
      </w:r>
      <w:r w:rsidR="00D10384">
        <w:t>w wysokości i terminie, o którym mowa w § 10</w:t>
      </w:r>
      <w:r>
        <w:t>.</w:t>
      </w:r>
    </w:p>
    <w:p w14:paraId="69356D3E" w14:textId="66AB2417" w:rsidR="004A7F31" w:rsidRDefault="00375970" w:rsidP="004A7F31">
      <w:pPr>
        <w:pStyle w:val="USTustnpkodeksu"/>
      </w:pPr>
      <w:r>
        <w:t xml:space="preserve">15. </w:t>
      </w:r>
      <w:r w:rsidR="004A7F31" w:rsidRPr="00DE4FD4">
        <w:t xml:space="preserve">Wykazanym we wniosku o płatność </w:t>
      </w:r>
      <w:r w:rsidR="00F3348E">
        <w:t>wydatkom</w:t>
      </w:r>
      <w:r w:rsidR="004A7F31" w:rsidRPr="00DE4FD4">
        <w:t xml:space="preserve">, o których mowa w ust. 2, odpowiada wkład własny Beneficjenta, w wysokości wynikającej z procentu dofinansowania, określonego w </w:t>
      </w:r>
      <w:r w:rsidR="00E4596B">
        <w:t>§</w:t>
      </w:r>
      <w:r w:rsidR="004A7F31" w:rsidRPr="00DE4FD4">
        <w:t xml:space="preserve"> 4 ust. 1.</w:t>
      </w:r>
    </w:p>
    <w:p w14:paraId="52FF9F77" w14:textId="324AF3B1" w:rsidR="00A369AE" w:rsidRDefault="00375970" w:rsidP="00BC11A1">
      <w:pPr>
        <w:pStyle w:val="USTustnpkodeksu"/>
      </w:pPr>
      <w:r>
        <w:t>1</w:t>
      </w:r>
      <w:r w:rsidR="007A53DB">
        <w:t>6</w:t>
      </w:r>
      <w:r w:rsidR="00DE0BEF">
        <w:t xml:space="preserve">. </w:t>
      </w:r>
      <w:r w:rsidR="0022130D">
        <w:t>Do odbioru przez B</w:t>
      </w:r>
      <w:r w:rsidR="00BC11A1" w:rsidRPr="00094748">
        <w:t>eneficjent</w:t>
      </w:r>
      <w:r w:rsidR="00570F84">
        <w:t>a</w:t>
      </w:r>
      <w:r w:rsidR="00BC11A1" w:rsidRPr="00094748">
        <w:t xml:space="preserve"> dokument</w:t>
      </w:r>
      <w:r w:rsidR="0022130D">
        <w:t>ów</w:t>
      </w:r>
      <w:r w:rsidR="00BC11A1" w:rsidRPr="00094748">
        <w:t xml:space="preserve">, o których mowa w ust. </w:t>
      </w:r>
      <w:r w:rsidR="00373395">
        <w:t>4</w:t>
      </w:r>
      <w:r w:rsidR="00570F84">
        <w:t>,</w:t>
      </w:r>
      <w:r w:rsidR="00373395" w:rsidRPr="00094748">
        <w:t xml:space="preserve"> </w:t>
      </w:r>
      <w:r w:rsidR="0022130D">
        <w:t>stosuje się odpowiednio § 14</w:t>
      </w:r>
      <w:r w:rsidR="004D764E">
        <w:t xml:space="preserve"> ust. </w:t>
      </w:r>
      <w:r w:rsidR="000C7F68">
        <w:t>ust.</w:t>
      </w:r>
      <w:r w:rsidR="005222F4">
        <w:t xml:space="preserve"> </w:t>
      </w:r>
      <w:r w:rsidR="004D764E">
        <w:t>3</w:t>
      </w:r>
      <w:r w:rsidR="0022130D">
        <w:t>.</w:t>
      </w:r>
    </w:p>
    <w:p w14:paraId="3FBB1C75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DB74D9">
        <w:t>6</w:t>
      </w:r>
      <w:r w:rsidR="004A6708" w:rsidRPr="004A6708">
        <w:t>.</w:t>
      </w:r>
      <w:r w:rsidR="00775602">
        <w:t xml:space="preserve"> </w:t>
      </w:r>
    </w:p>
    <w:p w14:paraId="083F8608" w14:textId="0073A100"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153A3D">
        <w:t xml:space="preserve">określonych </w:t>
      </w:r>
      <w:r w:rsidR="00153A3D">
        <w:br/>
        <w:t>w 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08058600" w14:textId="77777777"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14:paraId="56F25E1A" w14:textId="77777777"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14:paraId="2B10FCD0" w14:textId="77777777" w:rsidR="00024CEC" w:rsidRPr="005E0896" w:rsidRDefault="00237041" w:rsidP="00024CEC">
      <w:pPr>
        <w:pStyle w:val="PKTpunkt"/>
      </w:pPr>
      <w:r>
        <w:t xml:space="preserve">3) </w:t>
      </w:r>
      <w:r>
        <w:tab/>
      </w:r>
      <w:r w:rsidR="00024CEC" w:rsidRPr="005E0896">
        <w:t xml:space="preserve">zapewnienia, w trakcie realizacji operacji oraz przez 5 lat od dnia </w:t>
      </w:r>
      <w:r w:rsidR="008E15E5">
        <w:t>dokonania płatności końcowej</w:t>
      </w:r>
      <w:r w:rsidR="00024CEC" w:rsidRPr="005E0896">
        <w:t xml:space="preserve">, trwałości operacji, o której mowa w art. 71 rozporządzenia </w:t>
      </w:r>
      <w:r w:rsidR="00024CEC" w:rsidRPr="005E0896">
        <w:br/>
        <w:t>nr 1303/2013, w tym:</w:t>
      </w:r>
    </w:p>
    <w:p w14:paraId="45BF8A95" w14:textId="77777777" w:rsidR="00237041" w:rsidRPr="00BA2723" w:rsidRDefault="00A41C5D" w:rsidP="00024CEC">
      <w:pPr>
        <w:pStyle w:val="LITlitera"/>
      </w:pPr>
      <w:r>
        <w:t>a)</w:t>
      </w:r>
      <w:r w:rsidR="00237041" w:rsidRPr="00237041">
        <w:tab/>
      </w:r>
      <w:r w:rsidR="00237041" w:rsidRPr="00024CEC">
        <w:t xml:space="preserve">prowadzenia działalności związanej z przyznaną pomocą </w:t>
      </w:r>
      <w:r w:rsidR="00DE7083" w:rsidRPr="00D365E7">
        <w:t xml:space="preserve">finansową, w miejscu realizacji operacji </w:t>
      </w:r>
      <w:r w:rsidR="00237041" w:rsidRPr="00904B1A">
        <w:t>i nieprzenoszenia m</w:t>
      </w:r>
      <w:r w:rsidR="00237041" w:rsidRPr="00674DDC">
        <w:t xml:space="preserve">iejsca </w:t>
      </w:r>
      <w:r w:rsidR="00DE7083" w:rsidRPr="00674DDC">
        <w:t>realizacji</w:t>
      </w:r>
      <w:r w:rsidR="00DE7083" w:rsidRPr="00BA2723">
        <w:t xml:space="preserve"> </w:t>
      </w:r>
      <w:r w:rsidR="00237041" w:rsidRPr="00BA2723">
        <w:t xml:space="preserve">tej </w:t>
      </w:r>
      <w:r w:rsidR="00DE7083" w:rsidRPr="00BA2723">
        <w:t>operacji</w:t>
      </w:r>
      <w:r w:rsidR="00237041" w:rsidRPr="00BA2723">
        <w:t xml:space="preserve">, </w:t>
      </w:r>
    </w:p>
    <w:p w14:paraId="603459DB" w14:textId="77777777" w:rsidR="00237041" w:rsidRPr="00BA2723" w:rsidRDefault="00A41C5D" w:rsidP="00024CEC">
      <w:pPr>
        <w:pStyle w:val="LITlitera"/>
      </w:pPr>
      <w:r w:rsidRPr="00BA2723">
        <w:t>b)</w:t>
      </w:r>
      <w:r w:rsidR="00237041" w:rsidRPr="00BA2723">
        <w:tab/>
        <w:t>nieprzenoszenia prawa własności rzeczy nabytych w ramach realizacji operacji oraz niezmieniania sposobu ich wykorzystania,</w:t>
      </w:r>
    </w:p>
    <w:p w14:paraId="53681DB2" w14:textId="77777777" w:rsidR="00237041" w:rsidRDefault="00A41C5D" w:rsidP="00904B1A">
      <w:pPr>
        <w:pStyle w:val="LITlitera"/>
      </w:pPr>
      <w:r w:rsidRPr="00BA2723">
        <w:t>c)</w:t>
      </w:r>
      <w:r w:rsidR="00237041" w:rsidRPr="00BA2723">
        <w:tab/>
      </w:r>
      <w:r w:rsidR="008E085A" w:rsidRPr="00BA2723">
        <w:t>nie</w:t>
      </w:r>
      <w:r w:rsidR="00237041" w:rsidRPr="00BA2723">
        <w:t>wprowadzania istotnych zmian wpływających na charakter operacji, cel</w:t>
      </w:r>
      <w:r w:rsidR="00C425C8" w:rsidRPr="00E95B2E">
        <w:t xml:space="preserve"> operacji</w:t>
      </w:r>
      <w:r w:rsidR="00237041" w:rsidRPr="0096536A">
        <w:t xml:space="preserve"> lub warunki wdrażania</w:t>
      </w:r>
      <w:r w:rsidR="00C425C8" w:rsidRPr="0096536A">
        <w:t xml:space="preserve"> operacji</w:t>
      </w:r>
      <w:r w:rsidR="00237041" w:rsidRPr="0096536A">
        <w:t>, które mogłyby doprowadzić do naruszenia pierwotnych celów</w:t>
      </w:r>
      <w:r w:rsidR="00C425C8" w:rsidRPr="0096536A">
        <w:t xml:space="preserve"> tej operacji</w:t>
      </w:r>
      <w:r w:rsidR="00874C71" w:rsidRPr="0096536A">
        <w:t>;</w:t>
      </w:r>
    </w:p>
    <w:p w14:paraId="526DE635" w14:textId="42CB2F0C" w:rsidR="00874C71" w:rsidRDefault="00CF3833" w:rsidP="00874C71">
      <w:pPr>
        <w:pStyle w:val="PKTpunkt"/>
      </w:pPr>
      <w:r>
        <w:t>4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14:paraId="5D256CDF" w14:textId="216ADE03" w:rsidR="00874C71" w:rsidRDefault="00CF3833" w:rsidP="00874C71">
      <w:pPr>
        <w:pStyle w:val="PKTpunkt"/>
      </w:pPr>
      <w:r>
        <w:t>5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dokonania płatności końcowej;</w:t>
      </w:r>
    </w:p>
    <w:p w14:paraId="7FCE9D3F" w14:textId="2789A648" w:rsidR="00874C71" w:rsidRPr="00874C71" w:rsidRDefault="00CF3833" w:rsidP="00874C71">
      <w:pPr>
        <w:pStyle w:val="PKTpunkt"/>
      </w:pPr>
      <w:r>
        <w:t>6</w:t>
      </w:r>
      <w:r w:rsidR="00874C71">
        <w:t xml:space="preserve">) </w:t>
      </w:r>
      <w:r w:rsidR="00874C71">
        <w:tab/>
      </w:r>
      <w:r w:rsidR="00874C71" w:rsidRPr="00874C71">
        <w:t>w trakcie realizacji operacji oraz przez 5 lat od dnia dokonania płatności końcowej niezwłocznego informowania Agencji o:</w:t>
      </w:r>
    </w:p>
    <w:p w14:paraId="38B106E9" w14:textId="77777777" w:rsidR="00885718" w:rsidRPr="00874C71" w:rsidRDefault="00885718" w:rsidP="00885718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finansowej,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5</w:t>
      </w:r>
      <w:r w:rsidRPr="00874C71">
        <w:t xml:space="preserve"> lub umowie,</w:t>
      </w:r>
    </w:p>
    <w:p w14:paraId="7A62E67E" w14:textId="77777777" w:rsidR="00885718" w:rsidRPr="00874C71" w:rsidRDefault="00885718" w:rsidP="00885718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5</w:t>
      </w:r>
      <w:r w:rsidRPr="00874C71">
        <w:t xml:space="preserve"> lub umowie,</w:t>
      </w:r>
    </w:p>
    <w:p w14:paraId="3F316569" w14:textId="77777777" w:rsidR="00885718" w:rsidRDefault="00885718" w:rsidP="00885718">
      <w:pPr>
        <w:pStyle w:val="LITlitera"/>
      </w:pPr>
      <w:r>
        <w:t>c)</w:t>
      </w:r>
      <w:r>
        <w:tab/>
      </w:r>
      <w:r w:rsidRPr="00874C71">
        <w:t>konieczności wprowadzenia zmian w zestawieniu rzeczowo - finansowym operacji</w:t>
      </w:r>
      <w:r>
        <w:t>;</w:t>
      </w:r>
    </w:p>
    <w:p w14:paraId="4468796A" w14:textId="756985AC" w:rsidR="00874C71" w:rsidRDefault="00CF3833" w:rsidP="00874C71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dokonania płatności końcowej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024CEC">
        <w:t>ministra właściwego do spraw finansów publicznych</w:t>
      </w:r>
      <w:r w:rsidR="00874C71" w:rsidRPr="00874C71">
        <w:t xml:space="preserve">, </w:t>
      </w:r>
      <w:r w:rsidR="00E31B6D">
        <w:t>m</w:t>
      </w:r>
      <w:r w:rsidR="00874C71" w:rsidRPr="00874C71">
        <w:t xml:space="preserve">inistra </w:t>
      </w:r>
      <w:r w:rsidR="00153A3D">
        <w:t>w</w:t>
      </w:r>
      <w:r w:rsidR="005E1D84">
        <w:t>ł</w:t>
      </w:r>
      <w:r w:rsidR="00153A3D">
        <w:t>aściwego</w:t>
      </w:r>
      <w:r w:rsidR="00E31B6D">
        <w:t xml:space="preserve"> </w:t>
      </w:r>
      <w:r w:rsidR="00153A3D">
        <w:t>d</w:t>
      </w:r>
      <w:r w:rsidR="00E31B6D">
        <w:t xml:space="preserve">o spraw </w:t>
      </w:r>
      <w:r w:rsidR="00153A3D">
        <w:t>rybołówstwa</w:t>
      </w:r>
      <w:r w:rsidR="00874C71" w:rsidRPr="00874C71">
        <w:t xml:space="preserve">, Komisji Europejskiej, organów </w:t>
      </w:r>
      <w:r w:rsidR="006B6C15">
        <w:t>Krajowej Administracji Skarbowej</w:t>
      </w:r>
      <w:r w:rsidR="006B6C15" w:rsidRPr="00D34EDB">
        <w:t xml:space="preserve"> </w:t>
      </w:r>
      <w:r w:rsidR="00874C71" w:rsidRPr="00874C71">
        <w:t xml:space="preserve">oraz </w:t>
      </w:r>
      <w:r w:rsidR="00D365E7" w:rsidRPr="00874C71">
        <w:t>inny</w:t>
      </w:r>
      <w:r w:rsidR="00D365E7">
        <w:t>ch</w:t>
      </w:r>
      <w:r w:rsidR="00D365E7" w:rsidRPr="00874C71">
        <w:t xml:space="preserve"> podmiot</w:t>
      </w:r>
      <w:r w:rsidR="00D365E7">
        <w:t>ów</w:t>
      </w:r>
      <w:r w:rsidR="00D365E7" w:rsidRPr="00874C71">
        <w:t xml:space="preserve"> upoważniony</w:t>
      </w:r>
      <w:r w:rsidR="00D365E7">
        <w:t>ch</w:t>
      </w:r>
      <w:r w:rsidR="00D365E7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14:paraId="7706B4A4" w14:textId="0C9D01D3" w:rsidR="00874C71" w:rsidRDefault="00CF3833" w:rsidP="00874C71">
      <w:pPr>
        <w:pStyle w:val="PKTpunkt"/>
      </w:pPr>
      <w:r>
        <w:t>8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 w:rsidR="00885718">
        <w:t>8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14:paraId="574CEF50" w14:textId="1F34CCD5" w:rsidR="00874C71" w:rsidRDefault="00CF3833" w:rsidP="00874C71">
      <w:pPr>
        <w:pStyle w:val="PKTpunkt"/>
      </w:pPr>
      <w:r>
        <w:t>9</w:t>
      </w:r>
      <w:r w:rsidR="00874C71">
        <w:t>)</w:t>
      </w:r>
      <w:r w:rsidR="00061134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14:paraId="3D85B418" w14:textId="4DA9FE65" w:rsidR="00794C81" w:rsidRDefault="00CF3833" w:rsidP="00794C81">
      <w:pPr>
        <w:pStyle w:val="PKTpunkt"/>
      </w:pPr>
      <w:r>
        <w:t>10</w:t>
      </w:r>
      <w:r w:rsidR="00874C71">
        <w:t xml:space="preserve">) </w:t>
      </w:r>
      <w:r w:rsidR="00874C71">
        <w:tab/>
      </w:r>
      <w:r w:rsidR="00794C81">
        <w:t>złożenia:</w:t>
      </w:r>
    </w:p>
    <w:p w14:paraId="4D5AC300" w14:textId="77777777" w:rsidR="00794C81" w:rsidRDefault="00794C81" w:rsidP="00794C81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14:paraId="2DF7BF60" w14:textId="69403D8C" w:rsidR="00794C81" w:rsidRDefault="00794C81" w:rsidP="00794C81">
      <w:pPr>
        <w:pStyle w:val="LITlitera"/>
      </w:pPr>
      <w:r>
        <w:t>b)</w:t>
      </w:r>
      <w:r>
        <w:tab/>
        <w:t xml:space="preserve">rocznego sprawozdania w terminie do 31 stycznia każdego roku, w okresie </w:t>
      </w:r>
      <w:r w:rsidR="00885718">
        <w:t xml:space="preserve">5 </w:t>
      </w:r>
      <w:r>
        <w:t xml:space="preserve">lat </w:t>
      </w:r>
      <w:r w:rsidRPr="00D34EDB">
        <w:t xml:space="preserve">od dnia </w:t>
      </w:r>
      <w:r>
        <w:t>otrzymania</w:t>
      </w:r>
      <w:r w:rsidRPr="00D34EDB">
        <w:t xml:space="preserve"> </w:t>
      </w:r>
      <w:r w:rsidR="0030728D">
        <w:t>płatności końcowej</w:t>
      </w:r>
      <w:r>
        <w:t>;</w:t>
      </w:r>
    </w:p>
    <w:p w14:paraId="1475A0B1" w14:textId="5421BF6B" w:rsidR="00794C81" w:rsidRPr="00B230C7" w:rsidRDefault="00794C81" w:rsidP="00794C81">
      <w:pPr>
        <w:pStyle w:val="LITlitera"/>
      </w:pPr>
      <w:r>
        <w:t>c)</w:t>
      </w:r>
      <w:r>
        <w:tab/>
        <w:t xml:space="preserve">końcowego </w:t>
      </w:r>
      <w:r w:rsidR="00EA3E43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 w:rsidR="000F55B0">
        <w:t xml:space="preserve"> końcową</w:t>
      </w:r>
      <w:r w:rsidRPr="00B230C7">
        <w:t>;</w:t>
      </w:r>
    </w:p>
    <w:p w14:paraId="7FA25F78" w14:textId="1B3BCFDA" w:rsidR="00A83369" w:rsidRDefault="00CF3833" w:rsidP="00A83369">
      <w:pPr>
        <w:pStyle w:val="PKTpunkt"/>
      </w:pPr>
      <w:r>
        <w:t>11</w:t>
      </w:r>
      <w:r w:rsidR="00EE1BA9">
        <w:t xml:space="preserve">) </w:t>
      </w:r>
      <w:r w:rsidR="00EE1BA9">
        <w:tab/>
      </w:r>
      <w:r w:rsidR="00A83369" w:rsidRPr="00D34EDB">
        <w:t xml:space="preserve">prowadzenia w trakcie realizacji operacji </w:t>
      </w:r>
      <w:r w:rsidR="00A83369" w:rsidRPr="002128E2">
        <w:t>działań informacyjno-promocyjnych, informujących o</w:t>
      </w:r>
      <w:r w:rsidR="00A83369" w:rsidRPr="0003043F">
        <w:t xml:space="preserve"> celu realizowanej operacji oraz finansowaniu jej </w:t>
      </w:r>
      <w:r w:rsidR="00A83369" w:rsidRPr="00CE1E39">
        <w:t>z EFMR</w:t>
      </w:r>
      <w:r w:rsidR="00A83369" w:rsidRPr="00FF384C">
        <w:t xml:space="preserve">, zgodnie </w:t>
      </w:r>
      <w:r w:rsidR="00A83369" w:rsidRPr="00FF384C">
        <w:br/>
      </w:r>
      <w:r w:rsidR="00A83369">
        <w:t xml:space="preserve">z </w:t>
      </w:r>
      <w:r w:rsidR="00A83369" w:rsidRPr="00FF384C">
        <w:t xml:space="preserve">Księgą wizualizacji znaku Programu Operacyjnego „Rybactwo i Morze” opublikowaną na stronie internetowej administrowanej przez ministra </w:t>
      </w:r>
      <w:r w:rsidR="00A33017">
        <w:t xml:space="preserve">właściwego do spraw rybołówstwa, </w:t>
      </w:r>
      <w:r w:rsidR="00A33017" w:rsidRPr="00A33017">
        <w:t>a w przypadku operacji, w której całkowite wsparcie publiczne przekracza 500 tys. euro, w okresie realizacji operacji oraz przez okres 5 lat od dnia złożenia wniosku o płatność końcową;</w:t>
      </w:r>
    </w:p>
    <w:p w14:paraId="13356F24" w14:textId="35749615" w:rsidR="003077AD" w:rsidRDefault="00CF3833" w:rsidP="00D30A3C">
      <w:pPr>
        <w:pStyle w:val="PKTpunkt"/>
      </w:pPr>
      <w:r>
        <w:t>12</w:t>
      </w:r>
      <w:r w:rsidR="003077AD">
        <w:t>)</w:t>
      </w:r>
      <w:r w:rsidR="003077AD">
        <w:tab/>
      </w:r>
      <w:r w:rsidR="00D30A3C">
        <w:t>osiągnięcia kryteriów wyboru operacji oraz przedłożenia dokumentów potwierdzających ich osiągnięcie;</w:t>
      </w:r>
    </w:p>
    <w:p w14:paraId="05FDF472" w14:textId="44697DC4" w:rsidR="00CF1A65" w:rsidRPr="00CF1A65" w:rsidRDefault="00CF3833" w:rsidP="00CF1A65">
      <w:pPr>
        <w:pStyle w:val="PKTpunkt"/>
      </w:pPr>
      <w:r>
        <w:t>13</w:t>
      </w:r>
      <w:r w:rsidR="003077AD">
        <w:t>)</w:t>
      </w:r>
      <w:r w:rsidR="003077AD">
        <w:tab/>
      </w:r>
      <w:r w:rsidR="00CF1A65" w:rsidRPr="00CF1A65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14:paraId="7A975AC1" w14:textId="77777777" w:rsidR="00CF1A65" w:rsidRPr="00CF1A65" w:rsidRDefault="00CF1A65" w:rsidP="00CF1A65">
      <w:pPr>
        <w:pStyle w:val="PKTpunkt"/>
      </w:pPr>
      <w:r w:rsidRPr="00CF1A65">
        <w:t>a) w przypadku zamówień do kwoty 20 000 zł netto – przedstawienie dwóch ofert wraz z wnioskiem o płatność,</w:t>
      </w:r>
    </w:p>
    <w:p w14:paraId="03F564F7" w14:textId="4D38598A" w:rsidR="003077AD" w:rsidRDefault="00CF1A65" w:rsidP="00CF1A65">
      <w:pPr>
        <w:pStyle w:val="PKTpunkt"/>
      </w:pPr>
      <w:r w:rsidRPr="00CF1A65">
        <w:t>b) w przypadku zamówień powyżej 20 000 zł netto – zastosowanie wymogów określonych w rozdziale 2 ww. Zasad;</w:t>
      </w:r>
    </w:p>
    <w:p w14:paraId="431C6398" w14:textId="1A394330" w:rsidR="00F76B45" w:rsidRPr="00D34EDB" w:rsidRDefault="00CF3833" w:rsidP="00F76B45">
      <w:pPr>
        <w:pStyle w:val="PKTpunkt"/>
      </w:pPr>
      <w:r>
        <w:t>14</w:t>
      </w:r>
      <w:r w:rsidR="003077AD">
        <w:t>)</w:t>
      </w:r>
      <w:r w:rsidR="003077AD">
        <w:tab/>
      </w:r>
      <w:r w:rsidR="00DD4688" w:rsidRPr="00FF384C">
        <w:t>uzyskani</w:t>
      </w:r>
      <w:r w:rsidR="00EA3E43">
        <w:t>a</w:t>
      </w:r>
      <w:r w:rsidR="00DD4688" w:rsidRPr="00FF384C">
        <w:t xml:space="preserve"> </w:t>
      </w:r>
      <w:r w:rsidR="00DD4688">
        <w:t>i przekazani</w:t>
      </w:r>
      <w:r w:rsidR="00EA3E43">
        <w:t>a</w:t>
      </w:r>
      <w:r w:rsidR="00DD4688">
        <w:t xml:space="preserve"> Agencji </w:t>
      </w:r>
      <w:r w:rsidR="00DD4688" w:rsidRPr="00FF384C">
        <w:t>wymaganych odrębnymi przepi</w:t>
      </w:r>
      <w:r w:rsidR="00DD4688">
        <w:t>sami oraz postanowieniami umowy</w:t>
      </w:r>
      <w:r w:rsidR="00DD4688" w:rsidRPr="00FF384C">
        <w:t xml:space="preserve"> opinii, zaświadczeń, uzgodnień, pozwoleń lub decyzji związanych z realizacją operacji</w:t>
      </w:r>
      <w:r w:rsidR="00DD4688">
        <w:t>, nie później niż do dnia złożenia wniosku o płatność, w przypadku gdy wymaga tego specyfika operacji.</w:t>
      </w:r>
    </w:p>
    <w:p w14:paraId="51CDB39B" w14:textId="77777777" w:rsidR="0023444E" w:rsidRDefault="0023444E" w:rsidP="003C2DF1">
      <w:pPr>
        <w:pStyle w:val="CZKSIGAoznaczenieiprzedmiotczcilubksigi"/>
      </w:pPr>
      <w:r>
        <w:t xml:space="preserve">§ </w:t>
      </w:r>
      <w:r w:rsidR="00DB74D9">
        <w:t>7</w:t>
      </w:r>
      <w:r>
        <w:t>.</w:t>
      </w:r>
      <w:r w:rsidR="00116C3A">
        <w:t xml:space="preserve"> </w:t>
      </w:r>
    </w:p>
    <w:p w14:paraId="5B701706" w14:textId="26DA43BC" w:rsidR="00AC0D3F" w:rsidRPr="00CC31FF" w:rsidRDefault="00CC31FF" w:rsidP="00CC31FF">
      <w:pPr>
        <w:pStyle w:val="USTustnpkodeksu"/>
      </w:pPr>
      <w:r w:rsidRPr="00CC31FF">
        <w:t xml:space="preserve">1. </w:t>
      </w:r>
      <w:r w:rsidR="004A6708" w:rsidRPr="00CC31FF">
        <w:t xml:space="preserve">W przypadku </w:t>
      </w:r>
      <w:r w:rsidR="00AC0D3F" w:rsidRPr="00CC31FF">
        <w:t>nabycia</w:t>
      </w:r>
      <w:r w:rsidR="00D132E8" w:rsidRPr="00A152B4">
        <w:t xml:space="preserve"> przez Beneficjenta w ramach realizowanej operacji </w:t>
      </w:r>
      <w:r w:rsidR="00AC0D3F" w:rsidRPr="00A152B4">
        <w:t>rzeczy bę</w:t>
      </w:r>
      <w:r w:rsidR="00AC0D3F" w:rsidRPr="00CC31FF">
        <w:t>dącej przedmiotem leasingu</w:t>
      </w:r>
      <w:r w:rsidR="00D132E8" w:rsidRPr="00CC31FF">
        <w:t xml:space="preserve">, </w:t>
      </w:r>
      <w:r w:rsidR="004A6708" w:rsidRPr="00CC31FF">
        <w:t>Beneficjent zobowiązuje się d</w:t>
      </w:r>
      <w:r w:rsidR="00AC0D3F" w:rsidRPr="00CC31FF">
        <w:t>o:</w:t>
      </w:r>
    </w:p>
    <w:p w14:paraId="76303996" w14:textId="77777777"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14:paraId="331E2BB9" w14:textId="77777777" w:rsidR="00A369AE" w:rsidRDefault="00AC0D3F">
      <w:pPr>
        <w:pStyle w:val="PKTpunkt"/>
      </w:pPr>
      <w:r>
        <w:t>2)</w:t>
      </w:r>
      <w:r>
        <w:tab/>
      </w:r>
      <w:r w:rsidR="004A6708" w:rsidRPr="004A6708">
        <w:t>uzyskania prawa własności rzeczy będących 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14:paraId="43940851" w14:textId="4C30CC50" w:rsidR="00CC31FF" w:rsidRPr="004A6708" w:rsidRDefault="00E75223" w:rsidP="001378A3">
      <w:pPr>
        <w:pStyle w:val="USTustnpkodeksu"/>
      </w:pPr>
      <w:r>
        <w:t>2</w:t>
      </w:r>
      <w:r w:rsidR="00CC31FF" w:rsidRPr="00CC31FF"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27803858" w14:textId="77777777" w:rsidR="0025794A" w:rsidRDefault="0025794A" w:rsidP="00B45A13">
      <w:pPr>
        <w:pStyle w:val="CZKSIGAoznaczenieiprzedmiotczcilubksigi"/>
      </w:pPr>
      <w:r w:rsidRPr="0025794A">
        <w:t xml:space="preserve">§ </w:t>
      </w:r>
      <w:r w:rsidR="00DB74D9">
        <w:t>8</w:t>
      </w:r>
      <w:r>
        <w:t>.</w:t>
      </w:r>
    </w:p>
    <w:p w14:paraId="7CFE3D2A" w14:textId="7BFC10E3" w:rsidR="0025794A" w:rsidRDefault="004A6708" w:rsidP="006B0034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 xml:space="preserve">Beneficjent zobowiązuje się do przekazania </w:t>
      </w:r>
      <w:r w:rsidR="00827B5A" w:rsidRPr="001F133B">
        <w:t>do oddziału regionalnego Agencji</w:t>
      </w:r>
      <w:r w:rsidR="00827B5A">
        <w:t>, właściwego ze względu na miejsce realizacji operacji,</w:t>
      </w:r>
      <w:r w:rsidRPr="001F133B">
        <w:t xml:space="preserve">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1E063F">
        <w:t>nie później niż 1</w:t>
      </w:r>
      <w:r w:rsidR="00887D1C">
        <w:t>4</w:t>
      </w:r>
      <w:r w:rsidR="001E063F">
        <w:t xml:space="preserve"> d</w:t>
      </w:r>
      <w:r w:rsidR="00887D1C">
        <w:t>ni</w:t>
      </w:r>
      <w:r w:rsidR="001E063F">
        <w:t xml:space="preserve"> przed dniem planowanego rozpoczęcia</w:t>
      </w:r>
      <w:r w:rsidR="00975155" w:rsidRPr="001F133B">
        <w:t>.</w:t>
      </w:r>
    </w:p>
    <w:p w14:paraId="407D731D" w14:textId="77777777" w:rsidR="00072BE7" w:rsidRDefault="00072BE7" w:rsidP="00153A3D">
      <w:pPr>
        <w:pStyle w:val="CZKSIGAoznaczenieiprzedmiotczcilubksigi"/>
      </w:pPr>
      <w:r>
        <w:t xml:space="preserve">§ </w:t>
      </w:r>
      <w:r w:rsidR="00DB74D9">
        <w:t>9</w:t>
      </w:r>
      <w:r>
        <w:t>.</w:t>
      </w:r>
    </w:p>
    <w:p w14:paraId="27B5E6F2" w14:textId="77777777" w:rsidR="00072BE7" w:rsidRPr="00072BE7" w:rsidRDefault="00072BE7">
      <w:pPr>
        <w:pStyle w:val="USTustnpkodeksu"/>
      </w:pPr>
      <w:r w:rsidRPr="00072BE7">
        <w:t xml:space="preserve">1. Beneficjent zobowiązuje się do realizacji operacji zgodnie z przepisami </w:t>
      </w:r>
      <w:r w:rsidRPr="00072BE7">
        <w:br/>
        <w:t>o zamówieniach publicznych, w przypadku gdy przepisy te mają zastosowanie.</w:t>
      </w:r>
    </w:p>
    <w:p w14:paraId="0869895D" w14:textId="77777777" w:rsidR="00072BE7" w:rsidRDefault="00072BE7">
      <w:pPr>
        <w:pStyle w:val="USTustnpkodeksu"/>
      </w:pPr>
      <w:r w:rsidRPr="00072BE7">
        <w:t>2. Beneficjent przedkłada Agencji dokumentację z przeprowadzonego postępowania o udzielenie zamówienia</w:t>
      </w:r>
      <w:r w:rsidRPr="00AC5970">
        <w:t xml:space="preserve"> publicznego</w:t>
      </w:r>
      <w:r>
        <w:t>:</w:t>
      </w:r>
    </w:p>
    <w:p w14:paraId="53C77825" w14:textId="77777777" w:rsidR="00072BE7" w:rsidRDefault="00072BE7" w:rsidP="00072BE7">
      <w:pPr>
        <w:pStyle w:val="PKTpunkt"/>
      </w:pPr>
      <w:r>
        <w:t xml:space="preserve">1) </w:t>
      </w:r>
      <w:r>
        <w:tab/>
        <w:t>w terminie 30 dni od dnia zawarcia umowy, jeżeli przed jej zawarciem została zawarta umowa z wykonawcą;</w:t>
      </w:r>
    </w:p>
    <w:p w14:paraId="26590899" w14:textId="77777777" w:rsidR="00072BE7" w:rsidRDefault="00072BE7" w:rsidP="00072BE7">
      <w:pPr>
        <w:pStyle w:val="PKTpunkt"/>
      </w:pPr>
      <w:r>
        <w:t xml:space="preserve">2) </w:t>
      </w:r>
      <w:r>
        <w:tab/>
      </w:r>
      <w:r w:rsidRPr="008A1673">
        <w:t>w terminie 30 dni od dnia zawarcia</w:t>
      </w:r>
      <w:r>
        <w:t xml:space="preserve"> umowy z wykonawcą, jeżeli umowa z wykonawcą została zawarta po dniu zawarcia umowy;</w:t>
      </w:r>
    </w:p>
    <w:p w14:paraId="40AB914D" w14:textId="1020DA4A" w:rsidR="00072BE7" w:rsidRDefault="00072BE7" w:rsidP="00072BE7">
      <w:pPr>
        <w:pStyle w:val="PKTpunkt"/>
      </w:pPr>
      <w:r>
        <w:t xml:space="preserve">3) </w:t>
      </w:r>
      <w:r>
        <w:tab/>
        <w:t xml:space="preserve">nie później niż w dniu </w:t>
      </w:r>
      <w:r w:rsidRPr="008A1673">
        <w:t xml:space="preserve">złożenia wniosku o płatność, w którym zostały ujęte poniesione </w:t>
      </w:r>
      <w:r w:rsidR="0087091E">
        <w:t>wydatki</w:t>
      </w:r>
      <w:r w:rsidR="00746172" w:rsidRPr="008A1673">
        <w:t xml:space="preserve"> </w:t>
      </w:r>
      <w:r w:rsidRPr="008A1673">
        <w:t>wynikające z przeprowadzonego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10F207E6" w14:textId="77777777" w:rsidR="00072BE7" w:rsidRDefault="00072BE7" w:rsidP="00072BE7">
      <w:pPr>
        <w:pStyle w:val="USTustnpkodeksu"/>
      </w:pPr>
      <w:r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8A1673">
        <w:t>amawiającego</w:t>
      </w:r>
      <w:r>
        <w:t>.</w:t>
      </w:r>
    </w:p>
    <w:p w14:paraId="3025BCA0" w14:textId="77777777" w:rsidR="00072BE7" w:rsidRDefault="00072BE7" w:rsidP="00072BE7">
      <w:pPr>
        <w:pStyle w:val="USTustnpkodeksu"/>
      </w:pPr>
      <w:r>
        <w:t>4. Dokumentacja, o której mowa w ust. 2, obejmuje:</w:t>
      </w:r>
    </w:p>
    <w:p w14:paraId="32C21733" w14:textId="77777777" w:rsidR="00072BE7" w:rsidRDefault="00072BE7" w:rsidP="00072BE7">
      <w:pPr>
        <w:pStyle w:val="PKTpunkt"/>
      </w:pPr>
      <w:r>
        <w:t xml:space="preserve">1) </w:t>
      </w:r>
      <w:r>
        <w:tab/>
        <w:t>kompletną dokumentację przetargową przygotowaną przez zamawiającego, w tym ogłoszenia;</w:t>
      </w:r>
    </w:p>
    <w:p w14:paraId="5B00C788" w14:textId="77777777" w:rsidR="00072BE7" w:rsidRDefault="00072BE7" w:rsidP="00072BE7">
      <w:pPr>
        <w:pStyle w:val="PKTpunkt"/>
      </w:pPr>
      <w:r>
        <w:t xml:space="preserve">2) </w:t>
      </w:r>
      <w:r>
        <w:tab/>
      </w:r>
      <w:r w:rsidRPr="00AE0E86">
        <w:t>kompletną dokumentację</w:t>
      </w:r>
      <w:r>
        <w:t xml:space="preserve"> z przebiegu prac komisji przetargowej;</w:t>
      </w:r>
    </w:p>
    <w:p w14:paraId="47F39B9A" w14:textId="77777777" w:rsidR="00072BE7" w:rsidRDefault="00072BE7" w:rsidP="00072BE7">
      <w:pPr>
        <w:pStyle w:val="PKTpunkt"/>
      </w:pPr>
      <w:r>
        <w:t xml:space="preserve">3) </w:t>
      </w:r>
      <w:r>
        <w:tab/>
        <w:t>kompletną ofertę wybranego wykonawcy wraz z umową zawartą z wybranym wykonawcą oraz formularze ofertowe pozostałych wykonawców;</w:t>
      </w:r>
    </w:p>
    <w:p w14:paraId="67A52BB3" w14:textId="77777777" w:rsidR="00072BE7" w:rsidRDefault="00072BE7" w:rsidP="00072BE7">
      <w:pPr>
        <w:pStyle w:val="PKTpunkt"/>
      </w:pPr>
      <w:r>
        <w:t xml:space="preserve">4) </w:t>
      </w:r>
      <w:r>
        <w:tab/>
      </w:r>
      <w:r w:rsidRPr="00AE0E86">
        <w:t>kompletną dokumentację</w:t>
      </w:r>
      <w:r>
        <w:t xml:space="preserve"> związaną z </w:t>
      </w:r>
      <w:proofErr w:type="spellStart"/>
      <w:r>
        <w:t>odwołaniami</w:t>
      </w:r>
      <w:proofErr w:type="spellEnd"/>
      <w:r>
        <w:t xml:space="preserve"> oraz zapytaniami i wyjaśnieniami dotyczącymi Specyfikacji Istotnych Warunków Zamówienia, jeżeli miały miejsce </w:t>
      </w:r>
      <w:r>
        <w:br/>
        <w:t>w danym postępowaniu;</w:t>
      </w:r>
    </w:p>
    <w:p w14:paraId="468A5A2D" w14:textId="77777777" w:rsidR="00072BE7" w:rsidRDefault="00072BE7" w:rsidP="00072BE7">
      <w:pPr>
        <w:pStyle w:val="PKTpunkt"/>
        <w:rPr>
          <w:rStyle w:val="IGindeksgrny"/>
        </w:rPr>
      </w:pPr>
      <w:r>
        <w:t xml:space="preserve">5) </w:t>
      </w:r>
      <w:r>
        <w:tab/>
        <w:t xml:space="preserve">upoważnienie do potwierdzenia za zgodność z oryginałem dokumentacji </w:t>
      </w:r>
      <w:r>
        <w:br/>
        <w:t xml:space="preserve">z przeprowadzonego postępowania </w:t>
      </w:r>
      <w:r w:rsidRPr="00AE0E86">
        <w:t>o udzielenie zamówienia publicznego</w:t>
      </w:r>
      <w:r>
        <w:t xml:space="preserve"> dla osoby upoważnionej przez zamawiającego</w:t>
      </w:r>
      <w:r w:rsidR="00802F4F">
        <w:t xml:space="preserve"> </w:t>
      </w:r>
      <w:r>
        <w:rPr>
          <w:rStyle w:val="Odwoanieprzypisudolnego"/>
        </w:rPr>
        <w:footnoteReference w:id="9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44B25C9E" w14:textId="77777777" w:rsidR="00072BE7" w:rsidRPr="00153A3D" w:rsidRDefault="00072BE7">
      <w:pPr>
        <w:pStyle w:val="USTustnpkodeksu"/>
        <w:rPr>
          <w:rStyle w:val="IGindeksgrny"/>
          <w:vertAlign w:val="baseline"/>
        </w:rPr>
      </w:pPr>
      <w:r w:rsidRPr="00153A3D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26A485D7" w14:textId="77777777" w:rsidR="00E26F45" w:rsidRPr="001378A3" w:rsidRDefault="00E26F45" w:rsidP="00E26F45">
      <w:pPr>
        <w:pStyle w:val="USTustnpkodeksu"/>
        <w:rPr>
          <w:rStyle w:val="IGindeksgrny"/>
          <w:vertAlign w:val="baseline"/>
        </w:rPr>
      </w:pPr>
      <w:r w:rsidRPr="001378A3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E26F45">
        <w:t xml:space="preserve">z dnia 29 stycznia 2004 r. Prawo zamówień publicznych </w:t>
      </w:r>
      <w:r w:rsidRPr="001378A3">
        <w:rPr>
          <w:rStyle w:val="IGindeksgrny"/>
          <w:vertAlign w:val="baseline"/>
        </w:rPr>
        <w:t xml:space="preserve">(Dz. U. z 2015 r. poz. 2164, z </w:t>
      </w:r>
      <w:proofErr w:type="spellStart"/>
      <w:r w:rsidRPr="001378A3">
        <w:rPr>
          <w:rStyle w:val="IGindeksgrny"/>
          <w:vertAlign w:val="baseline"/>
        </w:rPr>
        <w:t>późn</w:t>
      </w:r>
      <w:proofErr w:type="spellEnd"/>
      <w:r w:rsidRPr="001378A3">
        <w:rPr>
          <w:rStyle w:val="IGindeksgrny"/>
          <w:vertAlign w:val="baseline"/>
        </w:rPr>
        <w:t>. zm.), Beneficjent jest zobowiązany do przedłożenia:</w:t>
      </w:r>
    </w:p>
    <w:p w14:paraId="10AF49D9" w14:textId="77777777" w:rsidR="00E26F45" w:rsidRPr="00E26F45" w:rsidRDefault="00E26F45" w:rsidP="00E26F45">
      <w:pPr>
        <w:pStyle w:val="PKTpunkt"/>
      </w:pPr>
      <w:r w:rsidRPr="00E819B5">
        <w:rPr>
          <w:rStyle w:val="IGindeksgrny"/>
          <w:vertAlign w:val="baseline"/>
        </w:rPr>
        <w:t>1)</w:t>
      </w:r>
      <w:r w:rsidRPr="00E819B5">
        <w:rPr>
          <w:rStyle w:val="IGindeksgrny"/>
          <w:vertAlign w:val="baseline"/>
        </w:rPr>
        <w:tab/>
      </w:r>
      <w:r w:rsidRPr="00E26F45">
        <w:t>kompletnej dokumentacji z przeprowadzonego postępowania w trybie przetargu nieograniczonego lub ograniczonego;</w:t>
      </w:r>
    </w:p>
    <w:p w14:paraId="2FB0BAE9" w14:textId="77777777" w:rsidR="00E26F45" w:rsidRPr="00E26F45" w:rsidRDefault="00E26F45">
      <w:pPr>
        <w:pStyle w:val="PKTpunkt"/>
      </w:pPr>
      <w:r w:rsidRPr="00E26F45">
        <w:t>2)</w:t>
      </w:r>
      <w:r w:rsidRPr="00E26F45">
        <w:tab/>
        <w:t>uzasadnienia  faktycznego  i  prawnego  zaistnienia  przesłanek  do   udzielenia zamówienia z wolnej ręki w trybie art. 67 ust. 1 pkt 4 ustawy Prawo zamówień publicznych</w:t>
      </w:r>
    </w:p>
    <w:p w14:paraId="29FF5583" w14:textId="77777777" w:rsidR="00E26F45" w:rsidRPr="00E819B5" w:rsidRDefault="00E26F45">
      <w:pPr>
        <w:pStyle w:val="CZWSPPKTczwsplnapunktw"/>
        <w:rPr>
          <w:rStyle w:val="IGindeksgrny"/>
          <w:vertAlign w:val="baseline"/>
        </w:rPr>
      </w:pPr>
      <w:r w:rsidRPr="001378A3">
        <w:t>– jeżeli postępowanie zostało wszczęte po wejściu w życie ustawy z dnia 22 czerwca 2016 r. o zmianie ustawy - Prawo zamówień publicznych oraz niektórych innych ustaw (Dz. U. 2016 poz. 1020, 1579 i 1920), albo</w:t>
      </w:r>
    </w:p>
    <w:p w14:paraId="43804666" w14:textId="77777777" w:rsidR="00E26F45" w:rsidRPr="00E26F45" w:rsidRDefault="00E26F45">
      <w:pPr>
        <w:pStyle w:val="PKTpunkt"/>
      </w:pPr>
      <w:r w:rsidRPr="00E26F45">
        <w:t xml:space="preserve">1) </w:t>
      </w:r>
      <w:r w:rsidRPr="00E26F4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2B199FA8" w14:textId="77777777" w:rsidR="00E26F45" w:rsidRPr="00E26F45" w:rsidRDefault="00E26F45">
      <w:pPr>
        <w:pStyle w:val="PKTpunkt"/>
      </w:pPr>
      <w:r w:rsidRPr="00E26F45">
        <w:t xml:space="preserve">2) </w:t>
      </w:r>
      <w:r w:rsidRPr="00E26F45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7CEADE22" w14:textId="77777777" w:rsidR="00E26F45" w:rsidRDefault="00E26F45" w:rsidP="001378A3">
      <w:pPr>
        <w:pStyle w:val="CZWSPPKTczwsplnapunktw"/>
      </w:pPr>
      <w:r w:rsidRPr="00E26F45">
        <w:t>– jeżeli postępowanie zostało wszczęte przed wejściem w życie ustawy z dnia 22 czerwca 2016 r. o zmianie ustawy - Prawo zamówień publicznych oraz niektórych innych ustaw (Dz. U. 2016 poz. 1020, 1579 i 1920).</w:t>
      </w:r>
    </w:p>
    <w:p w14:paraId="2E4B24A9" w14:textId="77777777" w:rsidR="00072BE7" w:rsidRPr="00E26F45" w:rsidRDefault="00072BE7">
      <w:pPr>
        <w:pStyle w:val="USTustnpkodeksu"/>
      </w:pPr>
      <w:r w:rsidRPr="00E26F45">
        <w:t xml:space="preserve">7. Agencja dokona oceny postępowania o udzielenie zamówienia publicznego w terminie 60 dni roboczych od dnia złożenia dokumentacji, o której mowa w ust. 4 lub 6. </w:t>
      </w:r>
    </w:p>
    <w:p w14:paraId="13CA2E6E" w14:textId="77777777" w:rsidR="00072BE7" w:rsidRDefault="00072BE7">
      <w:pPr>
        <w:pStyle w:val="USTustnpkodeksu"/>
      </w:pPr>
      <w:r w:rsidRPr="00E26F45">
        <w:t>8. W przypadku gdy złożona dokumentacja, o której mowa w ust. 4 lub 6, zawiera braki, Agencja wzywa Beneficjenta w formie</w:t>
      </w:r>
      <w:r>
        <w:t xml:space="preserve"> pisemnej do ich usunięcia w terminie 7 dni od dnia doręczenia wezwania.</w:t>
      </w:r>
    </w:p>
    <w:p w14:paraId="4E63ECEE" w14:textId="77777777" w:rsidR="00072BE7" w:rsidRDefault="00072BE7" w:rsidP="00072BE7">
      <w:pPr>
        <w:pStyle w:val="USTustnpkodeksu"/>
      </w:pPr>
      <w:r>
        <w:t xml:space="preserve">9. Jeżeli zaistnieje konieczność uzyskania wyjaśnień, </w:t>
      </w:r>
      <w:r w:rsidRPr="007C1563">
        <w:t>Agencja wzywa Beneficjenta</w:t>
      </w:r>
      <w:r>
        <w:t xml:space="preserve"> </w:t>
      </w:r>
      <w:r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14:paraId="6A853E6D" w14:textId="77777777" w:rsidR="00072BE7" w:rsidRPr="00072BE7" w:rsidRDefault="00072BE7">
      <w:pPr>
        <w:pStyle w:val="USTustnpkodeksu"/>
      </w:pPr>
      <w:r w:rsidRPr="00072BE7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14B8BEE1" w14:textId="77777777" w:rsidR="00072BE7" w:rsidRPr="00072BE7" w:rsidRDefault="00072BE7">
      <w:pPr>
        <w:pStyle w:val="USTustnpkodeksu"/>
      </w:pPr>
      <w:r w:rsidRPr="00072BE7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0E7F8B11" w14:textId="77777777" w:rsidR="00072BE7" w:rsidRPr="00072BE7" w:rsidRDefault="00072BE7">
      <w:pPr>
        <w:pStyle w:val="USTustnpkodeksu"/>
      </w:pPr>
      <w:r w:rsidRPr="00072BE7">
        <w:t>12. O wyniku dokonanej oceny postępowania o udzielenie zamówienia publicznego Beneficjent zostanie poinformowany na piśmie.</w:t>
      </w:r>
    </w:p>
    <w:p w14:paraId="4E06D009" w14:textId="77777777" w:rsidR="00072BE7" w:rsidRPr="00072BE7" w:rsidRDefault="00072BE7">
      <w:pPr>
        <w:pStyle w:val="USTustnpkodeksu"/>
      </w:pPr>
      <w:r w:rsidRPr="00072BE7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7667C055" w14:textId="77777777" w:rsidR="00072BE7" w:rsidRPr="00072BE7" w:rsidRDefault="00072BE7">
      <w:pPr>
        <w:pStyle w:val="USTustnpkodeksu"/>
      </w:pPr>
      <w:r w:rsidRPr="00072BE7">
        <w:t>14.</w:t>
      </w:r>
      <w:r w:rsidRPr="00072BE7">
        <w:tab/>
        <w:t>Ponowna ocena przeprowadzonego postępowania o udzielenie zamówienia publicznego, o której mowa w ust. 13, jest ostateczna.</w:t>
      </w:r>
    </w:p>
    <w:p w14:paraId="054A7FA2" w14:textId="77777777" w:rsidR="00A369AE" w:rsidRDefault="00072BE7" w:rsidP="002E702C">
      <w:pPr>
        <w:pStyle w:val="USTustnpkodeksu"/>
      </w:pPr>
      <w:r w:rsidRPr="00072BE7">
        <w:t>15.</w:t>
      </w:r>
      <w:r w:rsidRPr="00072BE7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072BE7">
        <w:t>final</w:t>
      </w:r>
      <w:proofErr w:type="spellEnd"/>
      <w:r>
        <w:t xml:space="preserve">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 w:rsidRPr="00072BE7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</w:t>
      </w:r>
      <w:r w:rsidRPr="00E30ECB">
        <w:t xml:space="preserve"> publicznych</w:t>
      </w:r>
      <w:r>
        <w:t>.</w:t>
      </w:r>
    </w:p>
    <w:p w14:paraId="160F1BFB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>
        <w:t>10</w:t>
      </w:r>
      <w:r w:rsidR="00DB334F">
        <w:t>.</w:t>
      </w:r>
    </w:p>
    <w:p w14:paraId="2C7908A5" w14:textId="31DC9146" w:rsidR="00E819B5" w:rsidRDefault="004A6708" w:rsidP="00E819B5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miejsce realizacji operacji,</w:t>
      </w:r>
      <w:r w:rsidRPr="004A6708">
        <w:t xml:space="preserve"> </w:t>
      </w:r>
      <w:r w:rsidR="00F262A8">
        <w:t xml:space="preserve">osobiście </w:t>
      </w:r>
      <w:r w:rsidR="005E16AF">
        <w:t>albo</w:t>
      </w:r>
      <w:r w:rsidR="00CF04D4">
        <w:t xml:space="preserve"> </w:t>
      </w:r>
      <w:r w:rsidR="00F262A8">
        <w:t xml:space="preserve">przez upoważnioną osobę, </w:t>
      </w:r>
      <w:r w:rsidRPr="004A6708">
        <w:t xml:space="preserve">wniosek o płatność </w:t>
      </w:r>
      <w:r w:rsidR="00F262A8">
        <w:t>z</w:t>
      </w:r>
      <w:r w:rsidR="008E6408">
        <w:t xml:space="preserve"> dokumentami, o których mowa w załączniku nr 3 do rozporządzenia w sprawie Priorytetu 5</w:t>
      </w:r>
      <w:r w:rsidR="00D900E5">
        <w:t xml:space="preserve">,  oraz </w:t>
      </w:r>
      <w:r w:rsidR="00D900E5" w:rsidRPr="004A6708">
        <w:t>–</w:t>
      </w:r>
      <w:r w:rsidR="00D900E5">
        <w:t xml:space="preserve"> w przypadku gdy Beneficjent otrzymał zaliczkę, </w:t>
      </w:r>
      <w:r w:rsidR="00E819B5">
        <w:t>zawierający dane oraz dokumenty niezbędne do rozliczenia zaliczki, o których mowa w § 9 rozporządzenia w sprawie zaliczek.</w:t>
      </w:r>
    </w:p>
    <w:p w14:paraId="151225CC" w14:textId="77777777" w:rsidR="008E6408" w:rsidRDefault="008E6408" w:rsidP="009C58A3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</w:t>
      </w:r>
      <w:r w:rsidR="00BD0862">
        <w:t>w terminie od…………………. do……………….…..</w:t>
      </w:r>
      <w:r>
        <w:t>, z zastrzeżeniem § 39 ust. 4 rozporządzenia w sprawie Priorytetu 5.</w:t>
      </w:r>
    </w:p>
    <w:p w14:paraId="7440CA97" w14:textId="77777777" w:rsidR="008E6408" w:rsidRDefault="008E6408" w:rsidP="008E6408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74A8E7A2" w14:textId="07F372CF" w:rsidR="008E6408" w:rsidRDefault="008E6408" w:rsidP="008E6408">
      <w:pPr>
        <w:pStyle w:val="USTustnpkodeksu"/>
      </w:pPr>
      <w:r>
        <w:t xml:space="preserve">4. </w:t>
      </w:r>
      <w:r w:rsidR="00631074">
        <w:t xml:space="preserve">W przypadku realizacji operacji w etapach </w:t>
      </w:r>
      <w:r>
        <w:t xml:space="preserve">Beneficjent składa pierwszy wniosek o płatność pośrednią nie później niż w terminie 24 miesięcy </w:t>
      </w:r>
      <w:r w:rsidRPr="00F24D3B">
        <w:t xml:space="preserve">od dnia zawarcia umowy </w:t>
      </w:r>
      <w:r w:rsidRPr="00327CBC">
        <w:t>o dofinansowanie</w:t>
      </w:r>
      <w:r>
        <w:t>.</w:t>
      </w:r>
    </w:p>
    <w:p w14:paraId="0ECB1788" w14:textId="3DAF406E" w:rsidR="00956563" w:rsidRDefault="00956563" w:rsidP="00956563">
      <w:pPr>
        <w:pStyle w:val="USTustnpkodeksu"/>
      </w:pPr>
      <w:r>
        <w:t xml:space="preserve">5. </w:t>
      </w:r>
      <w:r w:rsidR="00E80DCF">
        <w:t xml:space="preserve">W przypadku otrzymania przez </w:t>
      </w:r>
      <w:r>
        <w:t>Beneficjent</w:t>
      </w:r>
      <w:r w:rsidR="00E80DCF">
        <w:t>a zaliczki,</w:t>
      </w:r>
      <w:r>
        <w:t xml:space="preserve"> składa </w:t>
      </w:r>
      <w:r w:rsidR="00E80DCF">
        <w:t xml:space="preserve">on </w:t>
      </w:r>
      <w:r>
        <w:t xml:space="preserve">wniosek o płatność w terminie </w:t>
      </w:r>
      <w:r w:rsidR="00BF77AA">
        <w:t xml:space="preserve">nie dłuższym niż </w:t>
      </w:r>
      <w:r>
        <w:t xml:space="preserve">90 dni od dnia </w:t>
      </w:r>
      <w:r w:rsidR="00213C0E">
        <w:t xml:space="preserve">zaksięgowania na rachunku bankowym Beneficjenta, o którym mowa w § 5 ust. 12, otrzymanej </w:t>
      </w:r>
      <w:r>
        <w:t xml:space="preserve">zaliczki </w:t>
      </w:r>
      <w:r w:rsidR="00DA20FC">
        <w:t xml:space="preserve">albo </w:t>
      </w:r>
      <w:r>
        <w:t>transzy zaliczki, w przypadku gdy:</w:t>
      </w:r>
    </w:p>
    <w:p w14:paraId="2052829E" w14:textId="0747A131" w:rsidR="00956563" w:rsidRDefault="00956563" w:rsidP="00956563">
      <w:pPr>
        <w:pStyle w:val="PKTpunkt"/>
      </w:pPr>
      <w:r>
        <w:t>1)</w:t>
      </w:r>
      <w:r>
        <w:tab/>
        <w:t xml:space="preserve">wysokość jednorazowej zaliczki </w:t>
      </w:r>
      <w:r w:rsidR="00DA20FC">
        <w:t xml:space="preserve">albo </w:t>
      </w:r>
      <w:r>
        <w:t xml:space="preserve">transzy tej zaliczki wynosi ponad 30% kwoty dofinansowania, o której mowa w § 4 ust. </w:t>
      </w:r>
      <w:r w:rsidR="006410B9">
        <w:t>1</w:t>
      </w:r>
      <w:r w:rsidR="00E75223">
        <w:t>,</w:t>
      </w:r>
      <w:r w:rsidR="006410B9">
        <w:t xml:space="preserve"> </w:t>
      </w:r>
      <w:r>
        <w:t xml:space="preserve">albo; </w:t>
      </w:r>
    </w:p>
    <w:p w14:paraId="1869A272" w14:textId="61FF977C" w:rsidR="00956563" w:rsidRDefault="00956563" w:rsidP="00956563">
      <w:pPr>
        <w:pStyle w:val="PKTpunkt"/>
      </w:pPr>
      <w:r>
        <w:t>2)</w:t>
      </w:r>
      <w:r>
        <w:tab/>
      </w:r>
      <w:r w:rsidR="00671B5F">
        <w:t xml:space="preserve">pozostała do rozliczenia kwota dotychczas </w:t>
      </w:r>
      <w:r w:rsidR="0016374F">
        <w:t>wypłaconej</w:t>
      </w:r>
      <w:r w:rsidR="00671B5F">
        <w:t xml:space="preserve"> zaliczki przekracza</w:t>
      </w:r>
      <w:r>
        <w:t xml:space="preserve"> 60% kwoty dofinansowania</w:t>
      </w:r>
      <w:r w:rsidR="00E75223">
        <w:t>,</w:t>
      </w:r>
      <w:r>
        <w:t xml:space="preserve"> o której mowa w § 4 ust. </w:t>
      </w:r>
      <w:r w:rsidR="006410B9">
        <w:t>1</w:t>
      </w:r>
      <w:r>
        <w:t>.</w:t>
      </w:r>
    </w:p>
    <w:p w14:paraId="611AB8D8" w14:textId="77777777" w:rsidR="00E75223" w:rsidRDefault="00E75223" w:rsidP="00E75223">
      <w:pPr>
        <w:pStyle w:val="USTustnpkodeksu"/>
      </w:pPr>
      <w:r>
        <w:t xml:space="preserve">6. W przypadku niezłożenia przez Beneficjenta wniosku o płatność, </w:t>
      </w:r>
      <w:r w:rsidRPr="00131F0B">
        <w:t xml:space="preserve">w terminie 14 dni od dnia upływu terminu, </w:t>
      </w:r>
      <w:r>
        <w:t xml:space="preserve">o którym mowa w ust. 5, lub na kwotę otrzymanej zaliczki albo transzy zaliczki, Agencja nalicza odsetki </w:t>
      </w:r>
      <w:r w:rsidRPr="00151EE0">
        <w:t>w wysokości określonej jak dla zaległości podatkowych</w:t>
      </w:r>
      <w:r>
        <w:t>,</w:t>
      </w:r>
      <w:r w:rsidRPr="00151EE0">
        <w:t xml:space="preserve"> liczon</w:t>
      </w:r>
      <w:r>
        <w:t>e</w:t>
      </w:r>
      <w:r w:rsidRPr="00151EE0">
        <w:t xml:space="preserve"> </w:t>
      </w:r>
      <w:r>
        <w:t>od:</w:t>
      </w:r>
    </w:p>
    <w:p w14:paraId="59321447" w14:textId="77777777" w:rsidR="00E75223" w:rsidRDefault="00E75223" w:rsidP="00E75223">
      <w:pPr>
        <w:pStyle w:val="PKTpunkt"/>
      </w:pPr>
      <w:r>
        <w:t>1)</w:t>
      </w:r>
      <w:r>
        <w:tab/>
        <w:t>kwoty zaliczki pozostałej do rozliczenia;</w:t>
      </w:r>
    </w:p>
    <w:p w14:paraId="7140D184" w14:textId="77777777" w:rsidR="00E75223" w:rsidRDefault="00E75223" w:rsidP="00E75223">
      <w:pPr>
        <w:pStyle w:val="PKTpunkt"/>
      </w:pPr>
      <w:r>
        <w:t>2)</w:t>
      </w:r>
      <w:r>
        <w:tab/>
      </w:r>
      <w:r w:rsidRPr="00151EE0">
        <w:t xml:space="preserve">dnia wypłaty </w:t>
      </w:r>
      <w:r>
        <w:t>tej zaliczki do dnia złożenia wniosku o płatność.</w:t>
      </w:r>
    </w:p>
    <w:p w14:paraId="502B1A23" w14:textId="27F03BD3" w:rsidR="00977422" w:rsidRDefault="00977422" w:rsidP="00977422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2958D689" w14:textId="4D565857" w:rsidR="00977422" w:rsidRDefault="00977422" w:rsidP="001378A3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2789A7FD" w14:textId="77777777" w:rsidR="000E4232" w:rsidRDefault="000E4232" w:rsidP="000E4232">
      <w:pPr>
        <w:pStyle w:val="CZKSIGAoznaczenieiprzedmiotczcilubksigi"/>
      </w:pPr>
      <w:r w:rsidRPr="00992EED">
        <w:t xml:space="preserve">§ </w:t>
      </w:r>
      <w:r w:rsidR="00DB74D9">
        <w:t>11</w:t>
      </w:r>
      <w:r w:rsidRPr="00992EED">
        <w:t>.</w:t>
      </w:r>
      <w:r>
        <w:t xml:space="preserve"> </w:t>
      </w:r>
    </w:p>
    <w:p w14:paraId="66FE4DB4" w14:textId="77777777" w:rsidR="00751520" w:rsidRDefault="001F133B" w:rsidP="00C61D9D">
      <w:pPr>
        <w:pStyle w:val="USTustnpkodeksu"/>
      </w:pPr>
      <w:r w:rsidRPr="00C61D9D">
        <w:t>1</w:t>
      </w:r>
      <w:r w:rsidR="000E4232" w:rsidRPr="00CF65D8">
        <w:t>.</w:t>
      </w:r>
      <w:r w:rsidR="000E4232" w:rsidRPr="00CF65D8">
        <w:tab/>
      </w:r>
      <w:r w:rsidR="008B025B" w:rsidRPr="00CF65D8">
        <w:t xml:space="preserve">Agencja </w:t>
      </w:r>
      <w:r w:rsidR="00514507" w:rsidRPr="0073155B">
        <w:t>dokonuje p</w:t>
      </w:r>
      <w:r w:rsidR="008434C4" w:rsidRPr="0073155B">
        <w:t>ł</w:t>
      </w:r>
      <w:r w:rsidR="00514507" w:rsidRPr="0073155B">
        <w:t>atności</w:t>
      </w:r>
      <w:r w:rsidR="00751520">
        <w:t>:</w:t>
      </w:r>
    </w:p>
    <w:p w14:paraId="44F7E674" w14:textId="77777777" w:rsidR="00751520" w:rsidRDefault="00751520" w:rsidP="00627D2D">
      <w:pPr>
        <w:pStyle w:val="PKTpunkt"/>
      </w:pPr>
      <w:r>
        <w:t>1)</w:t>
      </w:r>
      <w:r>
        <w:tab/>
      </w:r>
      <w:r w:rsidR="00DE7083" w:rsidRPr="0073155B">
        <w:t>na podstawie</w:t>
      </w:r>
      <w:r w:rsidR="00406246" w:rsidRPr="0073155B">
        <w:t xml:space="preserve"> </w:t>
      </w:r>
      <w:r w:rsidR="000E4232" w:rsidRPr="0073155B">
        <w:t xml:space="preserve">faktycznie poniesionych przez Beneficjenta kosztów kwalifikowalnych, </w:t>
      </w:r>
      <w:r w:rsidR="00DE7083" w:rsidRPr="0073155B">
        <w:t>w oparciu o</w:t>
      </w:r>
      <w:r w:rsidR="000E4232" w:rsidRPr="0073155B">
        <w:t xml:space="preserve"> </w:t>
      </w:r>
      <w:r w:rsidR="00DE7083" w:rsidRPr="0073155B">
        <w:t xml:space="preserve">zweryfikowany </w:t>
      </w:r>
      <w:r w:rsidR="000E4232" w:rsidRPr="0073155B">
        <w:t>wnios</w:t>
      </w:r>
      <w:r w:rsidR="00DE7083" w:rsidRPr="0073155B">
        <w:t>e</w:t>
      </w:r>
      <w:r w:rsidR="000E4232" w:rsidRPr="0073155B">
        <w:t>k o płatność</w:t>
      </w:r>
      <w:r w:rsidR="00DA20FC">
        <w:t>,</w:t>
      </w:r>
      <w:r w:rsidR="000E4232" w:rsidRPr="0073155B">
        <w:t xml:space="preserve"> </w:t>
      </w:r>
      <w:r w:rsidR="00DE7083" w:rsidRPr="0073155B">
        <w:t xml:space="preserve">złożony </w:t>
      </w:r>
      <w:r w:rsidR="005344FC" w:rsidRPr="0073155B">
        <w:t xml:space="preserve">przez Beneficjenta </w:t>
      </w:r>
      <w:r w:rsidR="000E4232" w:rsidRPr="0073155B">
        <w:t>w ramach realizowanej operacji</w:t>
      </w:r>
      <w:r>
        <w:t>;</w:t>
      </w:r>
    </w:p>
    <w:p w14:paraId="7550D7D7" w14:textId="77777777" w:rsidR="00751520" w:rsidRDefault="00AA0DC0" w:rsidP="00627D2D">
      <w:pPr>
        <w:pStyle w:val="PKTpunkt"/>
      </w:pPr>
      <w:r>
        <w:t>2</w:t>
      </w:r>
      <w:r w:rsidR="00751520">
        <w:t>)</w:t>
      </w:r>
      <w:r w:rsidR="00751520">
        <w:tab/>
      </w:r>
      <w:r w:rsidR="00C82E09">
        <w:t xml:space="preserve">jeżeli Beneficjent zrealizował operację lub jej etap, </w:t>
      </w:r>
      <w:r w:rsidR="000E4232" w:rsidRPr="0073155B">
        <w:t>zgodnie z umową</w:t>
      </w:r>
      <w:r w:rsidR="00751520">
        <w:t>;</w:t>
      </w:r>
    </w:p>
    <w:p w14:paraId="39753BEE" w14:textId="77777777" w:rsidR="00751520" w:rsidRDefault="00AA0DC0" w:rsidP="00627D2D">
      <w:pPr>
        <w:pStyle w:val="PKTpunkt"/>
      </w:pPr>
      <w:r>
        <w:t>3</w:t>
      </w:r>
      <w:r w:rsidR="00751520">
        <w:t>)</w:t>
      </w:r>
      <w:r w:rsidR="00751520">
        <w:tab/>
      </w:r>
      <w:r w:rsidR="00444597" w:rsidRPr="00444597">
        <w:t xml:space="preserve">niezwłocznie, </w:t>
      </w:r>
      <w:r w:rsidR="00444597">
        <w:t xml:space="preserve">nie później niż </w:t>
      </w:r>
      <w:r w:rsidR="00444597" w:rsidRPr="00444597">
        <w:t>w terminie 30 dni od dnia rozpatrzenia wniosku o płatność</w:t>
      </w:r>
      <w:r w:rsidR="00751520">
        <w:t>;</w:t>
      </w:r>
    </w:p>
    <w:p w14:paraId="6188F7CB" w14:textId="08D112DD" w:rsidR="000E4232" w:rsidRPr="0073155B" w:rsidRDefault="00AA0DC0" w:rsidP="00627D2D">
      <w:pPr>
        <w:pStyle w:val="PKTpunkt"/>
      </w:pPr>
      <w:r>
        <w:t>4</w:t>
      </w:r>
      <w:r w:rsidR="00751520">
        <w:t>)</w:t>
      </w:r>
      <w:r w:rsidR="00751520">
        <w:tab/>
      </w:r>
      <w:r w:rsidR="008434C4" w:rsidRPr="0073155B">
        <w:t xml:space="preserve">w wysokości nie wyższej niż wskazana w § 4 ust. </w:t>
      </w:r>
      <w:r w:rsidR="00CB4616">
        <w:t xml:space="preserve">1 i </w:t>
      </w:r>
      <w:r w:rsidR="000E4070">
        <w:t>2</w:t>
      </w:r>
      <w:r w:rsidR="008434C4" w:rsidRPr="0073155B">
        <w:t>.</w:t>
      </w:r>
    </w:p>
    <w:p w14:paraId="5E971AE2" w14:textId="1F7D1A26" w:rsidR="000E4232" w:rsidRDefault="008434C4" w:rsidP="00CF65D8">
      <w:pPr>
        <w:pStyle w:val="USTustnpkodeksu"/>
      </w:pPr>
      <w:r w:rsidRPr="0073155B">
        <w:t>2</w:t>
      </w:r>
      <w:r w:rsidR="004A427D" w:rsidRPr="0073155B">
        <w:t>. W przypadku</w:t>
      </w:r>
      <w:r w:rsidR="000E4232" w:rsidRPr="0073155B">
        <w:t xml:space="preserve"> gdy we wniosku o płatność </w:t>
      </w:r>
      <w:r w:rsidR="005344FC" w:rsidRPr="0073155B">
        <w:t xml:space="preserve">zostanie </w:t>
      </w:r>
      <w:r w:rsidR="000E4232" w:rsidRPr="0073155B">
        <w:t>wykazane, że pos</w:t>
      </w:r>
      <w:r w:rsidR="004A427D" w:rsidRPr="0073155B">
        <w:t>zczególne koszty kwalifikowalne</w:t>
      </w:r>
      <w:r w:rsidR="000E4232" w:rsidRPr="0073155B">
        <w:t xml:space="preserve"> zostały poniesione w wysokości wyższej niż określona w zestawieniu rzeczowo-finansowym operacji, wówczas koszty te mogą zostać </w:t>
      </w:r>
      <w:r w:rsidR="005344FC" w:rsidRPr="0073155B">
        <w:t xml:space="preserve">uwzględnione </w:t>
      </w:r>
      <w:r w:rsidR="000E4232" w:rsidRPr="0073155B">
        <w:t xml:space="preserve">w wysokości faktycznie poniesionej, na uzasadniony wniosek Beneficjenta, </w:t>
      </w:r>
      <w:r w:rsidR="00FC0683">
        <w:t>z zastrzeżeniem, że kwota pomocy nie może być wyższa niż</w:t>
      </w:r>
      <w:r w:rsidR="00FC0683" w:rsidRPr="0073155B" w:rsidDel="00FC0683">
        <w:t xml:space="preserve"> </w:t>
      </w:r>
      <w:r w:rsidR="000E4232" w:rsidRPr="0073155B">
        <w:t xml:space="preserve">określona w § </w:t>
      </w:r>
      <w:r w:rsidR="001050D6" w:rsidRPr="0073155B">
        <w:t xml:space="preserve">4 </w:t>
      </w:r>
      <w:r w:rsidR="000E4232" w:rsidRPr="0073155B">
        <w:t xml:space="preserve">ust. </w:t>
      </w:r>
      <w:r w:rsidR="002D6154">
        <w:t xml:space="preserve">1 i </w:t>
      </w:r>
      <w:r w:rsidR="007D0258">
        <w:t>2</w:t>
      </w:r>
      <w:r w:rsidR="000E4232" w:rsidRPr="0073155B">
        <w:t xml:space="preserve">. </w:t>
      </w:r>
    </w:p>
    <w:p w14:paraId="7FBF912B" w14:textId="77777777" w:rsidR="00073120" w:rsidRDefault="00073120" w:rsidP="00073120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14:paraId="2647F046" w14:textId="77777777" w:rsidR="007402AB" w:rsidRPr="0073155B" w:rsidRDefault="007402AB" w:rsidP="00CF65D8">
      <w:pPr>
        <w:pStyle w:val="USTustnpkodeksu"/>
      </w:pPr>
      <w:r>
        <w:t xml:space="preserve">4. </w:t>
      </w:r>
      <w:r w:rsidR="005E5629">
        <w:t xml:space="preserve">Jeżeli Agencja otrzyma środki finansowe z </w:t>
      </w:r>
      <w:r>
        <w:t>opóźnieni</w:t>
      </w:r>
      <w:r w:rsidR="005E5629">
        <w:t>em</w:t>
      </w:r>
      <w:r>
        <w:t>, uniemożliwiając</w:t>
      </w:r>
      <w:r w:rsidR="005E5629">
        <w:t>ym</w:t>
      </w:r>
      <w:r>
        <w:t xml:space="preserve"> dokonanie płatności w terminie, o którym mowa w ust. 1 pkt </w:t>
      </w:r>
      <w:r w:rsidR="00AA0DC0">
        <w:t>3</w:t>
      </w:r>
      <w:r>
        <w:t>, Agencja dokona płatności niezwłocznie po otrzymaniu</w:t>
      </w:r>
      <w:r w:rsidR="00C36DEC">
        <w:t xml:space="preserve"> tych środków finansowych</w:t>
      </w:r>
      <w:r>
        <w:t>.</w:t>
      </w:r>
    </w:p>
    <w:p w14:paraId="30D965B4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>
        <w:t>12</w:t>
      </w:r>
      <w:r w:rsidRPr="004A6708">
        <w:t>.</w:t>
      </w:r>
      <w:r w:rsidR="00CA6060">
        <w:t xml:space="preserve"> </w:t>
      </w:r>
    </w:p>
    <w:p w14:paraId="1F1F6DAE" w14:textId="77777777"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AF23CC">
        <w:t xml:space="preserve">może nastąpić </w:t>
      </w:r>
      <w:r>
        <w:t>w przypadku</w:t>
      </w:r>
      <w:r w:rsidR="00E523ED">
        <w:t>:</w:t>
      </w:r>
    </w:p>
    <w:p w14:paraId="13BF6409" w14:textId="42E9CBC9" w:rsidR="00317306" w:rsidRDefault="00E523ED" w:rsidP="00C61D9D">
      <w:pPr>
        <w:pStyle w:val="PKTpunkt"/>
      </w:pPr>
      <w:r>
        <w:t>1)</w:t>
      </w:r>
      <w:r>
        <w:tab/>
      </w:r>
      <w:r w:rsidR="00317306">
        <w:t xml:space="preserve">niezłożenia wniosku o </w:t>
      </w:r>
      <w:r w:rsidR="00317306" w:rsidRPr="00C61D9D">
        <w:t>płatność</w:t>
      </w:r>
      <w:r w:rsidR="00317306">
        <w:t xml:space="preserve"> w terminach określonych w § </w:t>
      </w:r>
      <w:r w:rsidR="00DB74D9">
        <w:t xml:space="preserve">10 </w:t>
      </w:r>
      <w:r w:rsidR="00317306">
        <w:t>ust</w:t>
      </w:r>
      <w:r w:rsidR="00940B22">
        <w:t>. 2</w:t>
      </w:r>
      <w:r w:rsidR="00467F0E">
        <w:t>-</w:t>
      </w:r>
      <w:r w:rsidR="00073120">
        <w:t>5</w:t>
      </w:r>
      <w:r w:rsidR="00940B22">
        <w:t xml:space="preserve">, </w:t>
      </w:r>
      <w:r w:rsidR="00317306">
        <w:t xml:space="preserve">z zastrzeżeniem § </w:t>
      </w:r>
      <w:r w:rsidR="00CB7553">
        <w:t>40</w:t>
      </w:r>
      <w:r w:rsidR="00317306">
        <w:t xml:space="preserve"> ust</w:t>
      </w:r>
      <w:r w:rsidR="005344FC">
        <w:t>.</w:t>
      </w:r>
      <w:r w:rsidR="00317306">
        <w:t xml:space="preserve"> 1 rozporządzenia w sprawie Priorytetu </w:t>
      </w:r>
      <w:r w:rsidR="00CB7553">
        <w:t>5</w:t>
      </w:r>
      <w:r w:rsidR="00317306">
        <w:t>;</w:t>
      </w:r>
    </w:p>
    <w:p w14:paraId="0EAC864D" w14:textId="77777777" w:rsidR="001E1EF8" w:rsidRDefault="00317306" w:rsidP="003C2DF1">
      <w:pPr>
        <w:pStyle w:val="PKTpunkt"/>
      </w:pPr>
      <w:r w:rsidRPr="008C55B8">
        <w:t xml:space="preserve">2)     </w:t>
      </w:r>
      <w:r w:rsidR="00694966" w:rsidRPr="008C55B8">
        <w:t>gdy Beneficjent nie</w:t>
      </w:r>
      <w:r w:rsidR="001E1EF8">
        <w:t>:</w:t>
      </w:r>
    </w:p>
    <w:p w14:paraId="0188B6AB" w14:textId="1E3BAF18" w:rsidR="00784420" w:rsidRPr="00784420" w:rsidRDefault="001E1EF8" w:rsidP="00D2035D">
      <w:pPr>
        <w:pStyle w:val="LITlitera"/>
      </w:pPr>
      <w:r w:rsidRPr="00784420">
        <w:t>a)</w:t>
      </w:r>
      <w:r w:rsidR="004821D5">
        <w:tab/>
      </w:r>
      <w:r w:rsidR="00784420" w:rsidRPr="00784420">
        <w:t>rozpoczął realizacji operacji do dnia złożenia pierwszego wniosku o płatność, o którym mowa w § 10,</w:t>
      </w:r>
    </w:p>
    <w:p w14:paraId="306D6D1C" w14:textId="72B8F3B9" w:rsidR="00317306" w:rsidRPr="008C55B8" w:rsidRDefault="00784420" w:rsidP="00D2035D">
      <w:pPr>
        <w:pStyle w:val="LITlitera"/>
      </w:pPr>
      <w:r>
        <w:t>b)</w:t>
      </w:r>
      <w:r w:rsidR="004821D5">
        <w:tab/>
      </w:r>
      <w:r w:rsidR="00EC1FF8">
        <w:t>zakończył</w:t>
      </w:r>
      <w:r w:rsidR="00EC1FF8" w:rsidRPr="008C55B8">
        <w:t xml:space="preserve"> </w:t>
      </w:r>
      <w:r w:rsidR="00694966" w:rsidRPr="008C55B8">
        <w:t xml:space="preserve">realizacji </w:t>
      </w:r>
      <w:r w:rsidR="007C76D7" w:rsidRPr="008C55B8">
        <w:t>operacji</w:t>
      </w:r>
      <w:r w:rsidR="00EC1FF8">
        <w:t xml:space="preserve"> w terminie, o którym mowa w § 3 ust. 2 pkt 2</w:t>
      </w:r>
      <w:r>
        <w:t>;</w:t>
      </w:r>
    </w:p>
    <w:p w14:paraId="70FF9BB8" w14:textId="77777777"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14:paraId="1905C5CD" w14:textId="3C6AEF67"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18216C">
        <w:t xml:space="preserve">, zgodnie z § </w:t>
      </w:r>
      <w:r w:rsidR="00DB74D9">
        <w:t xml:space="preserve">6 </w:t>
      </w:r>
      <w:r w:rsidR="0018216C">
        <w:t>pkt 1</w:t>
      </w:r>
      <w:r w:rsidR="00694966">
        <w:t>;</w:t>
      </w:r>
    </w:p>
    <w:p w14:paraId="0D8208F1" w14:textId="6D6F0B2C"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18216C">
        <w:t xml:space="preserve">, zgodnie z § </w:t>
      </w:r>
      <w:r w:rsidR="00DB74D9">
        <w:t xml:space="preserve">6 </w:t>
      </w:r>
      <w:r w:rsidR="0018216C">
        <w:t>pkt 2</w:t>
      </w:r>
      <w:r w:rsidR="007C76D7">
        <w:t>;</w:t>
      </w:r>
    </w:p>
    <w:p w14:paraId="509DB342" w14:textId="0B50DC9F" w:rsidR="00F11C06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>uniemożliwienia</w:t>
      </w:r>
      <w:r w:rsidR="00425C05">
        <w:t xml:space="preserve"> </w:t>
      </w:r>
      <w:r w:rsidR="003E4A45" w:rsidRPr="003E4A45">
        <w:t xml:space="preserve">przedstawicielom Agencji, </w:t>
      </w:r>
      <w:r w:rsidR="00DA1E9D">
        <w:t>ministra właściwego do spraw finansów publicznych</w:t>
      </w:r>
      <w:r w:rsidR="003E4A45" w:rsidRPr="003E4A45">
        <w:t xml:space="preserve">, </w:t>
      </w:r>
      <w:r w:rsidR="00425C05">
        <w:t>m</w:t>
      </w:r>
      <w:r w:rsidR="003E4A45" w:rsidRPr="003E4A45">
        <w:t xml:space="preserve">inistra </w:t>
      </w:r>
      <w:r w:rsidR="006D2A28">
        <w:t>właściwego d</w:t>
      </w:r>
      <w:r w:rsidR="00425C05">
        <w:t>o spraw</w:t>
      </w:r>
      <w:r w:rsidR="006D2A28">
        <w:t xml:space="preserve"> rybołówstwa</w:t>
      </w:r>
      <w:r w:rsidR="003E4A45" w:rsidRPr="003E4A45">
        <w:t xml:space="preserve">, Komisji Europejskiej, organów </w:t>
      </w:r>
      <w:r w:rsidR="006B6C15">
        <w:t>Krajowej Administracji Skarbowej</w:t>
      </w:r>
      <w:r w:rsidR="006B6C15" w:rsidRPr="00D34EDB">
        <w:t xml:space="preserve"> </w:t>
      </w:r>
      <w:r w:rsidR="003E4A45" w:rsidRPr="003E4A45">
        <w:t xml:space="preserve">oraz </w:t>
      </w:r>
      <w:r w:rsidR="003E4802" w:rsidRPr="003E4A45">
        <w:t>inny</w:t>
      </w:r>
      <w:r w:rsidR="003E4802">
        <w:t>ch</w:t>
      </w:r>
      <w:r w:rsidR="003E4802" w:rsidRPr="003E4A45">
        <w:t xml:space="preserve"> podmiot</w:t>
      </w:r>
      <w:r w:rsidR="003E4802">
        <w:t>ów</w:t>
      </w:r>
      <w:r w:rsidR="003E4802" w:rsidRPr="003E4A45">
        <w:t xml:space="preserve"> upoważniony</w:t>
      </w:r>
      <w:r w:rsidR="003E4802">
        <w:t>ch</w:t>
      </w:r>
      <w:r w:rsidR="003E4802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D1008C">
        <w:t xml:space="preserve">, zgodnie z § 6 pkt </w:t>
      </w:r>
      <w:r w:rsidR="00CF3833">
        <w:t>7</w:t>
      </w:r>
      <w:r w:rsidR="00D1008C">
        <w:t>;</w:t>
      </w:r>
    </w:p>
    <w:p w14:paraId="4CF2BD2C" w14:textId="359855E1" w:rsidR="0095030E" w:rsidRDefault="0095030E" w:rsidP="00C61D9D">
      <w:pPr>
        <w:pStyle w:val="PKTpunkt"/>
      </w:pPr>
      <w:r>
        <w:t>7)</w:t>
      </w:r>
      <w:r>
        <w:tab/>
        <w:t>gdy Beneficjent nie wypełnił zobowiązań, o których mowa w art. 10 ust. 2 rozporządzenia nr 508/2014</w:t>
      </w:r>
      <w:r w:rsidR="00EC1FF8">
        <w:t xml:space="preserve"> </w:t>
      </w:r>
      <w:r w:rsidR="00EC1FF8" w:rsidRPr="00094748">
        <w:t xml:space="preserve">lub </w:t>
      </w:r>
      <w:r w:rsidR="00715A43">
        <w:t>w stosunku do Beneficjenta zaistniały okoliczności, o których mowa</w:t>
      </w:r>
      <w:r w:rsidR="00715A43" w:rsidRPr="00094748">
        <w:t xml:space="preserve"> </w:t>
      </w:r>
      <w:r w:rsidR="00EC1FF8" w:rsidRPr="00094748">
        <w:t>w art. 12 ustawy o EFMR</w:t>
      </w:r>
      <w:r>
        <w:t>;</w:t>
      </w:r>
    </w:p>
    <w:p w14:paraId="175024CB" w14:textId="7D553E8B" w:rsidR="00317306" w:rsidRDefault="0095030E" w:rsidP="003C2DF1">
      <w:pPr>
        <w:pStyle w:val="PKTpunkt"/>
      </w:pPr>
      <w:r>
        <w:t>8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DB74D9">
        <w:t xml:space="preserve">6 </w:t>
      </w:r>
      <w:r w:rsidR="00940B22">
        <w:t>pkt 3</w:t>
      </w:r>
      <w:r w:rsidR="00CF3833">
        <w:t>,</w:t>
      </w:r>
      <w:r w:rsidR="00B01930">
        <w:t xml:space="preserve"> </w:t>
      </w:r>
      <w:r w:rsidR="00CF3833">
        <w:t>5</w:t>
      </w:r>
      <w:r w:rsidR="009776DE">
        <w:t>,</w:t>
      </w:r>
      <w:r w:rsidR="00FB6C20">
        <w:t xml:space="preserve"> </w:t>
      </w:r>
      <w:r w:rsidR="00CF3833">
        <w:t>6</w:t>
      </w:r>
      <w:r w:rsidR="00845589">
        <w:t xml:space="preserve">, </w:t>
      </w:r>
      <w:r w:rsidR="00CF3833">
        <w:t>9</w:t>
      </w:r>
      <w:r w:rsidR="00AC5970">
        <w:t>-</w:t>
      </w:r>
      <w:r w:rsidR="00E971E2">
        <w:t>1</w:t>
      </w:r>
      <w:r w:rsidR="00CF3833">
        <w:t>4</w:t>
      </w:r>
      <w:r w:rsidR="00E971E2">
        <w:t xml:space="preserve"> </w:t>
      </w:r>
      <w:r w:rsidR="00F66311">
        <w:t xml:space="preserve">oraz </w:t>
      </w:r>
      <w:r w:rsidR="00F66311" w:rsidRPr="00940B22">
        <w:t>§</w:t>
      </w:r>
      <w:r w:rsidR="00F66311">
        <w:t xml:space="preserve"> </w:t>
      </w:r>
      <w:r w:rsidR="00142002">
        <w:t>9</w:t>
      </w:r>
      <w:r w:rsidR="00435BC7">
        <w:t>.</w:t>
      </w:r>
    </w:p>
    <w:p w14:paraId="78A0311F" w14:textId="77777777"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14:paraId="34896700" w14:textId="77777777" w:rsidR="00A369AE" w:rsidRDefault="0037346F" w:rsidP="00C61D9D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DB74D9">
        <w:t xml:space="preserve">13 </w:t>
      </w:r>
      <w:r w:rsidR="008C55B8">
        <w:t>ust. 2</w:t>
      </w:r>
      <w:r>
        <w:t xml:space="preserve">. </w:t>
      </w:r>
    </w:p>
    <w:p w14:paraId="164144D8" w14:textId="77777777"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DB74D9" w:rsidRPr="00151EE0">
        <w:t>1</w:t>
      </w:r>
      <w:r w:rsidR="00DB74D9">
        <w:t>3</w:t>
      </w:r>
      <w:r w:rsidRPr="00151EE0">
        <w:t xml:space="preserve">. </w:t>
      </w:r>
    </w:p>
    <w:p w14:paraId="60FABDC7" w14:textId="1325A1E3"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EE1F4F" w:rsidRPr="00151EE0">
        <w:t>1</w:t>
      </w:r>
      <w:r w:rsidR="00EE1F4F">
        <w:t>2</w:t>
      </w:r>
      <w:r w:rsidR="00EE1F4F" w:rsidRPr="00151EE0">
        <w:t xml:space="preserve"> </w:t>
      </w:r>
      <w:r w:rsidRPr="00151EE0">
        <w:t xml:space="preserve">ust. 1 pkt </w:t>
      </w:r>
      <w:r w:rsidR="00C30538">
        <w:t>1</w:t>
      </w:r>
      <w:r w:rsidRPr="00151EE0">
        <w:t>-</w:t>
      </w:r>
      <w:r w:rsidR="00ED702C">
        <w:t>7</w:t>
      </w:r>
      <w:r w:rsidRPr="00151EE0">
        <w:t>.</w:t>
      </w:r>
      <w:r w:rsidR="00A778AB">
        <w:t xml:space="preserve"> </w:t>
      </w:r>
    </w:p>
    <w:p w14:paraId="0E4F54B0" w14:textId="582DAEA4"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</w:r>
      <w:r w:rsidR="004821D5" w:rsidRPr="00151EE0">
        <w:t>W przypadku</w:t>
      </w:r>
      <w:r w:rsidR="004821D5">
        <w:t xml:space="preserve"> niewypełnienia przez Beneficjenta zobowiązań, o których mowa w </w:t>
      </w:r>
      <w:r w:rsidR="00CF3833">
        <w:t>§ 6 pkt 3, 5</w:t>
      </w:r>
      <w:r w:rsidR="00B64097">
        <w:t xml:space="preserve">, </w:t>
      </w:r>
      <w:r w:rsidR="00CF3833">
        <w:t>6</w:t>
      </w:r>
      <w:r w:rsidR="00B64097">
        <w:t xml:space="preserve">, </w:t>
      </w:r>
      <w:r w:rsidR="00CF3833">
        <w:t>9-14</w:t>
      </w:r>
      <w:bookmarkStart w:id="0" w:name="_GoBack"/>
      <w:bookmarkEnd w:id="0"/>
      <w:r w:rsidR="00B64097">
        <w:t xml:space="preserve"> oraz </w:t>
      </w:r>
      <w:r w:rsidR="00B64097" w:rsidRPr="00940B22">
        <w:t>§</w:t>
      </w:r>
      <w:r w:rsidR="00B64097">
        <w:t xml:space="preserve"> 9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</w:t>
      </w:r>
      <w:r w:rsidR="00CB7553">
        <w:t xml:space="preserve">rozporządzeniu </w:t>
      </w:r>
      <w:r w:rsidR="00217273">
        <w:t xml:space="preserve">nr </w:t>
      </w:r>
      <w:r w:rsidR="00CB7553">
        <w:t xml:space="preserve">1379/2013, </w:t>
      </w:r>
      <w:r w:rsidR="00F11C06" w:rsidRPr="00F11C06">
        <w:t xml:space="preserve">ustawie o EFMR, rozporządzeniu w sprawie Priorytetu </w:t>
      </w:r>
      <w:r w:rsidR="00CB7553">
        <w:t>5</w:t>
      </w:r>
      <w:r w:rsidR="00F11C06"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14:paraId="14708BCD" w14:textId="77777777" w:rsidR="00435BC7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14:paraId="3CB0033A" w14:textId="386D905A" w:rsidR="00435BC7" w:rsidRDefault="00435BC7" w:rsidP="00153A3D">
      <w:pPr>
        <w:pStyle w:val="CZKSIGAoznaczenieiprzedmiotczcilubksigi"/>
      </w:pPr>
      <w:r>
        <w:t xml:space="preserve">§ </w:t>
      </w:r>
      <w:r w:rsidR="00DB74D9">
        <w:t>14</w:t>
      </w:r>
      <w:r w:rsidR="00DC1811">
        <w:t>.</w:t>
      </w:r>
      <w:r w:rsidR="004A6C7B">
        <w:t xml:space="preserve"> </w:t>
      </w:r>
      <w:r w:rsidR="004A6C7B">
        <w:rPr>
          <w:rStyle w:val="Odwoanieprzypisudolnego"/>
        </w:rPr>
        <w:footnoteReference w:id="11"/>
      </w:r>
      <w:r w:rsidR="004A6C7B">
        <w:rPr>
          <w:rStyle w:val="IGindeksgrny"/>
        </w:rPr>
        <w:t>)</w:t>
      </w:r>
    </w:p>
    <w:p w14:paraId="4778940C" w14:textId="77777777" w:rsidR="00435BC7" w:rsidRPr="00435BC7" w:rsidRDefault="00435BC7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14:paraId="6DA94D1E" w14:textId="77777777" w:rsidR="004E3E2A" w:rsidRPr="00435BC7" w:rsidRDefault="004E3E2A" w:rsidP="004E3E2A">
      <w:pPr>
        <w:pStyle w:val="USTustnpkodeksu"/>
      </w:pPr>
      <w:r>
        <w:t>2</w:t>
      </w:r>
      <w:r w:rsidRPr="00435BC7">
        <w:t>. Agencja zwraca Beneficjentowi dokumenty, o których mowa w ust. 1:</w:t>
      </w:r>
    </w:p>
    <w:p w14:paraId="13007329" w14:textId="77777777" w:rsidR="004E3E2A" w:rsidRPr="00435BC7" w:rsidRDefault="004E3E2A" w:rsidP="004E3E2A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>
        <w:t>, w przypadku wypełnienia przez Beneficjenta zobowiązań określonych w umowie</w:t>
      </w:r>
      <w:r w:rsidRPr="00435BC7">
        <w:t>;</w:t>
      </w:r>
    </w:p>
    <w:p w14:paraId="134E97BB" w14:textId="77777777" w:rsidR="004E3E2A" w:rsidRPr="00435BC7" w:rsidRDefault="004E3E2A" w:rsidP="004E3E2A">
      <w:pPr>
        <w:pStyle w:val="PKTpunkt"/>
      </w:pPr>
      <w:r w:rsidRPr="00435BC7">
        <w:t>2)</w:t>
      </w:r>
      <w:r w:rsidRPr="00435BC7">
        <w:tab/>
        <w:t>w przypadku wypowiedzenia umowy</w:t>
      </w:r>
      <w:r w:rsidRPr="00094748">
        <w:t>, gdy środki finansowe przyznane Beneficjentowi na podstawie umowy, zostały odzyskane przez Agencję</w:t>
      </w:r>
      <w:r>
        <w:t>.</w:t>
      </w:r>
    </w:p>
    <w:p w14:paraId="491F9E60" w14:textId="77777777" w:rsidR="004E3E2A" w:rsidRPr="00E02DE4" w:rsidRDefault="004E3E2A" w:rsidP="004E3E2A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14:paraId="023C0B2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 w:rsidRPr="004A6708">
        <w:t>1</w:t>
      </w:r>
      <w:r w:rsidR="00DB74D9">
        <w:t>5</w:t>
      </w:r>
      <w:r w:rsidRPr="004A6708">
        <w:t>.</w:t>
      </w:r>
      <w:r w:rsidR="001E7A48">
        <w:t xml:space="preserve"> </w:t>
      </w:r>
    </w:p>
    <w:p w14:paraId="54853987" w14:textId="77777777"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14:paraId="15FCD6C5" w14:textId="5C290CF6"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 xml:space="preserve">ust. </w:t>
      </w:r>
      <w:r w:rsidR="000F1EA8">
        <w:t xml:space="preserve">1 lub </w:t>
      </w:r>
      <w:r w:rsidR="00A20BDF">
        <w:t>2</w:t>
      </w:r>
      <w:r w:rsidRPr="00F61089">
        <w:t>;</w:t>
      </w:r>
    </w:p>
    <w:p w14:paraId="1FC7F087" w14:textId="77777777"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14:paraId="54631DEB" w14:textId="77777777"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o </w:t>
      </w:r>
      <w:r w:rsidR="00C36DEC" w:rsidRPr="001050D6">
        <w:t>niefinansowani</w:t>
      </w:r>
      <w:r w:rsidR="00C36DEC">
        <w:t>u</w:t>
      </w:r>
      <w:r w:rsidR="00C36DEC" w:rsidRPr="001050D6">
        <w:t xml:space="preserve"> </w:t>
      </w:r>
      <w:r w:rsidR="001050D6" w:rsidRPr="001050D6">
        <w:t>kosztów kwalifikowalnych operacji z udziałem innych środków publicznych</w:t>
      </w:r>
      <w:r w:rsidR="004A6708" w:rsidRPr="004A6708">
        <w:t>.</w:t>
      </w:r>
    </w:p>
    <w:p w14:paraId="797FA705" w14:textId="77777777"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14:paraId="3137652D" w14:textId="77777777"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14:paraId="35313AA7" w14:textId="77777777" w:rsidR="00B30964" w:rsidRDefault="004A7307" w:rsidP="003C2DF1">
      <w:pPr>
        <w:pStyle w:val="PKTpunkt"/>
      </w:pPr>
      <w:r>
        <w:t>2)</w:t>
      </w:r>
      <w:r>
        <w:tab/>
      </w:r>
      <w:r w:rsidR="004A6708" w:rsidRPr="004A6708">
        <w:t>jest wymagana</w:t>
      </w:r>
      <w:r w:rsidR="00B30964">
        <w:t xml:space="preserve"> w przypadku zmiany:</w:t>
      </w:r>
    </w:p>
    <w:p w14:paraId="3CA3E133" w14:textId="77777777" w:rsidR="00B30964" w:rsidRDefault="00B30964" w:rsidP="006407CD">
      <w:pPr>
        <w:pStyle w:val="LITlitera"/>
      </w:pPr>
      <w:r>
        <w:t>a)</w:t>
      </w:r>
      <w:r>
        <w:tab/>
      </w:r>
      <w:r w:rsidR="004A6708" w:rsidRPr="004A6708">
        <w:t xml:space="preserve">zakresu </w:t>
      </w:r>
      <w:r w:rsidR="004A7307" w:rsidRPr="004A6708">
        <w:t>rzeczow</w:t>
      </w:r>
      <w:r w:rsidR="004A7307">
        <w:t>ego</w:t>
      </w:r>
      <w:r w:rsidR="001C40E6">
        <w:t xml:space="preserve"> </w:t>
      </w:r>
      <w:r w:rsidR="004A6708" w:rsidRPr="004A6708">
        <w:t>operacji lub etapu operacji w zestawieniu rzeczowo-finansowym operacji</w:t>
      </w:r>
      <w:r>
        <w:t>,</w:t>
      </w:r>
    </w:p>
    <w:p w14:paraId="34543016" w14:textId="5BCE1111" w:rsidR="007D5413" w:rsidRDefault="00B30964" w:rsidP="006407CD">
      <w:pPr>
        <w:pStyle w:val="LITlitera"/>
      </w:pPr>
      <w:r>
        <w:t>b)</w:t>
      </w:r>
      <w:r>
        <w:tab/>
        <w:t>terminu złożenia wniosku o płatność</w:t>
      </w:r>
      <w:r w:rsidR="00C642FA">
        <w:t>, o którym mowa w § 10</w:t>
      </w:r>
      <w:r w:rsidR="00E76618">
        <w:t xml:space="preserve"> ust. 2 lub 3,</w:t>
      </w:r>
    </w:p>
    <w:p w14:paraId="5893FEB2" w14:textId="1A95AB7E" w:rsidR="00734C36" w:rsidRDefault="007D5413" w:rsidP="006407CD">
      <w:pPr>
        <w:pStyle w:val="LITlitera"/>
      </w:pPr>
      <w:r>
        <w:t>c)</w:t>
      </w:r>
      <w:r>
        <w:tab/>
      </w:r>
      <w:r w:rsidR="00581F91">
        <w:t xml:space="preserve">udzielenia </w:t>
      </w:r>
      <w:r w:rsidR="00995C58">
        <w:t xml:space="preserve">lub </w:t>
      </w:r>
      <w:r>
        <w:t>zwiększenia kwoty zaliczki, o której mowa w § 5 ust. 1</w:t>
      </w:r>
      <w:r w:rsidR="00734C36">
        <w:t>,</w:t>
      </w:r>
    </w:p>
    <w:p w14:paraId="760334C5" w14:textId="7AE0B778" w:rsidR="004A7307" w:rsidRDefault="00734C36" w:rsidP="006407CD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740C6233" w14:textId="3A699E5B" w:rsidR="00666641" w:rsidRDefault="004A6708" w:rsidP="003C2DF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A20BDF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 xml:space="preserve">Beneficjent składa najpóźniej w dniu złożenia wniosku o płatność, zgodnie z § </w:t>
      </w:r>
      <w:r w:rsidR="00DB74D9">
        <w:t>10</w:t>
      </w:r>
      <w:r w:rsidR="0038232F">
        <w:t xml:space="preserve"> ust. 2</w:t>
      </w:r>
      <w:r w:rsidR="00B9010F">
        <w:t xml:space="preserve"> lub 3</w:t>
      </w:r>
      <w:r w:rsidR="004A7307">
        <w:t>.</w:t>
      </w:r>
      <w:r w:rsidRPr="004A6708">
        <w:t xml:space="preserve"> </w:t>
      </w:r>
    </w:p>
    <w:p w14:paraId="1A202974" w14:textId="0E9691DB"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płatność, zgodnie z § </w:t>
      </w:r>
      <w:r w:rsidR="00DB74D9">
        <w:t>10</w:t>
      </w:r>
      <w:r w:rsidR="00E01ADE">
        <w:t xml:space="preserve"> ust. 2</w:t>
      </w:r>
      <w:r w:rsidR="00305444">
        <w:t xml:space="preserve"> lub 3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14:paraId="5EE30268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 w:rsidRPr="004A6708">
        <w:t>1</w:t>
      </w:r>
      <w:r w:rsidR="00DB74D9">
        <w:t>6</w:t>
      </w:r>
      <w:r w:rsidRPr="004A6708">
        <w:t>.</w:t>
      </w:r>
      <w:r w:rsidR="00BE67A6">
        <w:t xml:space="preserve"> </w:t>
      </w:r>
    </w:p>
    <w:p w14:paraId="45E0439F" w14:textId="77777777"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14:paraId="478EFD8F" w14:textId="77777777"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14:paraId="53A225C6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0E8FFA12" w14:textId="77777777"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14:paraId="44792F8C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7821F1BC" w14:textId="77777777"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14:paraId="4943BE5F" w14:textId="77777777"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 xml:space="preserve">, do którego złożony został wniosek o dofinansowanie,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6B00A9">
        <w:t>1</w:t>
      </w:r>
      <w:r w:rsidR="00072BE7">
        <w:t>5</w:t>
      </w:r>
      <w:r w:rsidRPr="004A6708">
        <w:t>.</w:t>
      </w:r>
    </w:p>
    <w:p w14:paraId="46EB0CC4" w14:textId="77777777" w:rsidR="006642BF" w:rsidRPr="004A6708" w:rsidRDefault="004A6708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14:paraId="42559544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 w:rsidRPr="004A6708">
        <w:t>1</w:t>
      </w:r>
      <w:r w:rsidR="00DB74D9">
        <w:t>7</w:t>
      </w:r>
      <w:r w:rsidRPr="004A6708">
        <w:t>.</w:t>
      </w:r>
      <w:r w:rsidR="003F79F7">
        <w:t xml:space="preserve"> </w:t>
      </w:r>
    </w:p>
    <w:p w14:paraId="684C3847" w14:textId="77777777"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14:paraId="11B7CCE9" w14:textId="7C05D278" w:rsidR="004A6708" w:rsidRPr="004A6708" w:rsidRDefault="00977422" w:rsidP="003C2DF1">
      <w:pPr>
        <w:pStyle w:val="USTustnpkodeksu"/>
      </w:pPr>
      <w:r>
        <w:t>2.</w:t>
      </w:r>
      <w:r w:rsidR="002022EF"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14:paraId="533CC6DB" w14:textId="77777777" w:rsidR="004A6708" w:rsidRPr="00977422" w:rsidRDefault="002022EF" w:rsidP="00977422">
      <w:pPr>
        <w:pStyle w:val="PKTpunkt"/>
      </w:pPr>
      <w:r w:rsidRPr="00977422">
        <w:t>1)</w:t>
      </w:r>
      <w:r w:rsidRPr="00977422">
        <w:tab/>
        <w:t>Kodeksu cywilnego;</w:t>
      </w:r>
    </w:p>
    <w:p w14:paraId="5DA5B2F2" w14:textId="77777777" w:rsidR="004A6708" w:rsidRPr="00977422" w:rsidRDefault="002022EF" w:rsidP="00977422">
      <w:pPr>
        <w:pStyle w:val="PKTpunkt"/>
      </w:pPr>
      <w:r w:rsidRPr="00977422">
        <w:t>2)</w:t>
      </w:r>
      <w:r w:rsidRPr="00977422">
        <w:tab/>
      </w:r>
      <w:r w:rsidR="004A6708" w:rsidRPr="00977422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14:paraId="38CEE3A1" w14:textId="77777777" w:rsidR="004A6708" w:rsidRPr="00977422" w:rsidRDefault="002022EF" w:rsidP="00977422">
      <w:pPr>
        <w:pStyle w:val="PKTpunkt"/>
      </w:pPr>
      <w:r w:rsidRPr="00977422">
        <w:t>3)</w:t>
      </w:r>
      <w:r w:rsidRPr="00977422">
        <w:tab/>
      </w:r>
      <w:r w:rsidR="004A6708" w:rsidRPr="00977422">
        <w:t>o finansach publicznych</w:t>
      </w:r>
      <w:r w:rsidRPr="00977422">
        <w:t>;</w:t>
      </w:r>
    </w:p>
    <w:p w14:paraId="73FF58AC" w14:textId="1EA1F88E" w:rsidR="004A6708" w:rsidRPr="00977422" w:rsidRDefault="002022EF">
      <w:pPr>
        <w:pStyle w:val="PKTpunkt"/>
      </w:pPr>
      <w:r w:rsidRPr="00977422">
        <w:t>4)</w:t>
      </w:r>
      <w:r w:rsidRPr="00977422">
        <w:tab/>
        <w:t>o zamówieniach publicznych;</w:t>
      </w:r>
    </w:p>
    <w:p w14:paraId="25F9BFBD" w14:textId="77777777" w:rsidR="004A6708" w:rsidRPr="00977422" w:rsidRDefault="002022EF">
      <w:pPr>
        <w:pStyle w:val="PKTpunkt"/>
      </w:pPr>
      <w:r w:rsidRPr="00977422">
        <w:t>5)</w:t>
      </w:r>
      <w:r w:rsidRPr="00977422">
        <w:tab/>
      </w:r>
      <w:r w:rsidR="00D00C3E" w:rsidRPr="00977422">
        <w:t>ustawy o EFMR;</w:t>
      </w:r>
    </w:p>
    <w:p w14:paraId="793D75DF" w14:textId="77777777" w:rsidR="004A6708" w:rsidRPr="00977422" w:rsidRDefault="002022EF">
      <w:pPr>
        <w:pStyle w:val="PKTpunkt"/>
      </w:pPr>
      <w:r w:rsidRPr="00977422">
        <w:t>6)</w:t>
      </w:r>
      <w:r w:rsidRPr="00977422">
        <w:tab/>
      </w:r>
      <w:r w:rsidR="004A6708" w:rsidRPr="00977422">
        <w:t xml:space="preserve">rozporządzenia </w:t>
      </w:r>
      <w:r w:rsidR="00D00C3E" w:rsidRPr="00977422">
        <w:t>nr 508/2014</w:t>
      </w:r>
      <w:r w:rsidR="004A6708" w:rsidRPr="00977422">
        <w:t>;</w:t>
      </w:r>
    </w:p>
    <w:p w14:paraId="45DFDF67" w14:textId="77777777" w:rsidR="00361A0F" w:rsidRPr="00977422" w:rsidRDefault="002022EF">
      <w:pPr>
        <w:pStyle w:val="PKTpunkt"/>
      </w:pPr>
      <w:r w:rsidRPr="00977422">
        <w:t>7)</w:t>
      </w:r>
      <w:r w:rsidRPr="00977422">
        <w:tab/>
      </w:r>
      <w:r w:rsidR="004A6708" w:rsidRPr="00977422">
        <w:t xml:space="preserve">rozporządzenia </w:t>
      </w:r>
      <w:r w:rsidR="00FF45F9" w:rsidRPr="00977422">
        <w:t xml:space="preserve">nr </w:t>
      </w:r>
      <w:r w:rsidR="00D00C3E" w:rsidRPr="00977422">
        <w:t>1303/2013</w:t>
      </w:r>
      <w:r w:rsidR="004A6708" w:rsidRPr="00977422">
        <w:t>;</w:t>
      </w:r>
    </w:p>
    <w:p w14:paraId="388A41C5" w14:textId="77777777" w:rsidR="006B0034" w:rsidRPr="00977422" w:rsidRDefault="006B0034">
      <w:pPr>
        <w:pStyle w:val="PKTpunkt"/>
      </w:pPr>
      <w:r w:rsidRPr="00977422">
        <w:t xml:space="preserve">8) </w:t>
      </w:r>
      <w:r w:rsidRPr="00977422">
        <w:tab/>
        <w:t>rozporządzenia nr 1380/2013</w:t>
      </w:r>
      <w:r w:rsidR="00AB53A6" w:rsidRPr="00977422">
        <w:t>;</w:t>
      </w:r>
    </w:p>
    <w:p w14:paraId="2B09E3C1" w14:textId="77777777" w:rsidR="00217273" w:rsidRPr="00977422" w:rsidRDefault="00217273">
      <w:pPr>
        <w:pStyle w:val="PKTpunkt"/>
      </w:pPr>
      <w:r w:rsidRPr="00977422">
        <w:t>9)</w:t>
      </w:r>
      <w:r w:rsidRPr="00977422">
        <w:tab/>
        <w:t>rozporządzenia nr 1379/2013</w:t>
      </w:r>
      <w:r w:rsidR="00084EBD" w:rsidRPr="00977422">
        <w:t>;</w:t>
      </w:r>
    </w:p>
    <w:p w14:paraId="35733E01" w14:textId="77777777" w:rsidR="00D10DFD" w:rsidRPr="00977422" w:rsidRDefault="00217273">
      <w:pPr>
        <w:pStyle w:val="PKTpunkt"/>
      </w:pPr>
      <w:r w:rsidRPr="00977422">
        <w:t>1</w:t>
      </w:r>
      <w:r w:rsidR="006A6DBE" w:rsidRPr="00977422">
        <w:t>0</w:t>
      </w:r>
      <w:r w:rsidR="002022EF" w:rsidRPr="00977422">
        <w:t>)</w:t>
      </w:r>
      <w:r w:rsidR="002022EF" w:rsidRPr="00977422">
        <w:tab/>
      </w:r>
      <w:r w:rsidR="004A6708" w:rsidRPr="00977422">
        <w:t>rozporządzenia</w:t>
      </w:r>
      <w:r w:rsidR="00AA0122" w:rsidRPr="00977422">
        <w:t xml:space="preserve"> w sprawie Priorytetu </w:t>
      </w:r>
      <w:r w:rsidRPr="00977422">
        <w:t>5</w:t>
      </w:r>
      <w:r w:rsidR="00D10DFD" w:rsidRPr="00977422">
        <w:t>;</w:t>
      </w:r>
    </w:p>
    <w:p w14:paraId="211E6C81" w14:textId="77777777" w:rsidR="00A369AE" w:rsidRPr="004A6708" w:rsidRDefault="006A6DBE">
      <w:pPr>
        <w:pStyle w:val="PKTpunkt"/>
      </w:pPr>
      <w:r w:rsidRPr="00977422">
        <w:t>11</w:t>
      </w:r>
      <w:r w:rsidR="00D10DFD" w:rsidRPr="00977422">
        <w:t>)</w:t>
      </w:r>
      <w:r w:rsidR="00D10DFD" w:rsidRPr="00977422">
        <w:tab/>
        <w:t>rozporządzenia w sprawie zaliczek</w:t>
      </w:r>
      <w:r w:rsidR="00D10DFD">
        <w:t>.</w:t>
      </w:r>
    </w:p>
    <w:p w14:paraId="273556EC" w14:textId="6678F53D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977422" w:rsidRPr="001C40E6">
        <w:t>1</w:t>
      </w:r>
      <w:r w:rsidR="00977422">
        <w:t>8</w:t>
      </w:r>
      <w:r w:rsidR="001C40E6">
        <w:t>.</w:t>
      </w:r>
    </w:p>
    <w:p w14:paraId="44546F34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763B0510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674DD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14:paraId="513E3B96" w14:textId="77777777"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674DD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14:paraId="5B80BE3C" w14:textId="77777777" w:rsidR="00F26FF4" w:rsidRDefault="005F1E03" w:rsidP="0000311C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674DDC" w:rsidRPr="004A6708">
        <w:t>–</w:t>
      </w:r>
      <w:r w:rsidR="00A256AC" w:rsidRPr="004A6708">
        <w:t xml:space="preserve"> zestawienie rzeczowo-finansowe operacji</w:t>
      </w:r>
      <w:r w:rsidR="00F26FF4">
        <w:t>;</w:t>
      </w:r>
    </w:p>
    <w:p w14:paraId="4B8F6FE3" w14:textId="232C1846" w:rsidR="00D759B7" w:rsidRDefault="00F26FF4" w:rsidP="0000311C">
      <w:pPr>
        <w:pStyle w:val="PKTpunkt"/>
      </w:pPr>
      <w:r>
        <w:t>4)</w:t>
      </w:r>
      <w:r>
        <w:tab/>
      </w:r>
      <w:r w:rsidR="00D759B7">
        <w:t xml:space="preserve">załącznik nr 4 </w:t>
      </w:r>
      <w:r w:rsidR="00D759B7" w:rsidRPr="004A6708">
        <w:t>–</w:t>
      </w:r>
      <w:r w:rsidR="00D759B7">
        <w:t xml:space="preserve"> harmonogram wypłaty zaliczki;</w:t>
      </w:r>
    </w:p>
    <w:p w14:paraId="750EEE58" w14:textId="21A8CAC2" w:rsidR="00F26FF4" w:rsidRDefault="00D759B7" w:rsidP="0000311C">
      <w:pPr>
        <w:pStyle w:val="PKTpunkt"/>
      </w:pPr>
      <w:r>
        <w:t>5)</w:t>
      </w:r>
      <w:r>
        <w:tab/>
      </w:r>
      <w:r w:rsidR="00F26FF4" w:rsidRPr="000520DB">
        <w:t xml:space="preserve">załącznik nr </w:t>
      </w:r>
      <w:r>
        <w:t>5</w:t>
      </w:r>
      <w:r w:rsidR="00F26FF4" w:rsidRPr="000520DB">
        <w:t xml:space="preserve"> – wniosek o wypłatę zaliczki.</w:t>
      </w:r>
    </w:p>
    <w:p w14:paraId="58DA8B0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142002">
        <w:t>20</w:t>
      </w:r>
      <w:r w:rsidRPr="004A6708">
        <w:t>.</w:t>
      </w:r>
    </w:p>
    <w:p w14:paraId="5315268C" w14:textId="77777777"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6D74A4DE" w14:textId="77777777" w:rsidR="004A6708" w:rsidRPr="004A6708" w:rsidRDefault="004A6708" w:rsidP="00627D2D">
      <w:pPr>
        <w:pStyle w:val="USTustnpkodeksu"/>
      </w:pPr>
      <w:r w:rsidRPr="004A6708">
        <w:t>2. Umowa obowiązuje od dnia jej zawarcia.</w:t>
      </w:r>
    </w:p>
    <w:p w14:paraId="2EE5DAF3" w14:textId="77777777" w:rsidR="004A6708" w:rsidRPr="004A6708" w:rsidRDefault="004A6708" w:rsidP="004A6708"/>
    <w:p w14:paraId="430D7152" w14:textId="77777777" w:rsidR="004A6708" w:rsidRPr="004A6708" w:rsidRDefault="004A6708" w:rsidP="004A6708"/>
    <w:p w14:paraId="75C136D8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1061F76E" w14:textId="77777777" w:rsidR="00261A16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14:paraId="4364D772" w14:textId="6377483F" w:rsidR="00EB39C9" w:rsidRDefault="00EB39C9">
      <w:pPr>
        <w:widowControl/>
        <w:autoSpaceDE/>
        <w:autoSpaceDN/>
        <w:adjustRightInd/>
      </w:pPr>
    </w:p>
    <w:p w14:paraId="0EAA06A9" w14:textId="77777777" w:rsidR="00F26FF4" w:rsidRDefault="00F26FF4" w:rsidP="006407CD">
      <w:pPr>
        <w:widowControl/>
        <w:autoSpaceDE/>
        <w:autoSpaceDN/>
        <w:adjustRightInd/>
      </w:pPr>
    </w:p>
    <w:p w14:paraId="1C4054B4" w14:textId="77777777" w:rsidR="00395BCC" w:rsidRDefault="00395BCC">
      <w:pPr>
        <w:widowControl/>
        <w:autoSpaceDE/>
        <w:autoSpaceDN/>
        <w:adjustRightInd/>
        <w:rPr>
          <w:b/>
        </w:rPr>
      </w:pPr>
      <w:r>
        <w:br w:type="page"/>
      </w:r>
    </w:p>
    <w:p w14:paraId="2BCE377F" w14:textId="4965237D" w:rsidR="00F26FF4" w:rsidRPr="00FF384C" w:rsidRDefault="00F26FF4" w:rsidP="00F26FF4">
      <w:pPr>
        <w:pStyle w:val="OZNZACZNIKAwskazanienrzacznika"/>
      </w:pPr>
      <w:r>
        <w:t xml:space="preserve">Załącznik nr </w:t>
      </w:r>
      <w:r w:rsidR="00862113">
        <w:t xml:space="preserve">5 </w:t>
      </w:r>
      <w:r>
        <w:t xml:space="preserve">do umowy – wniosek o </w:t>
      </w:r>
      <w:r w:rsidR="00905156">
        <w:t xml:space="preserve">wypłatę </w:t>
      </w:r>
      <w:r>
        <w:t>zaliczk</w:t>
      </w:r>
      <w:r w:rsidR="00905156">
        <w:t>i</w:t>
      </w:r>
    </w:p>
    <w:p w14:paraId="2133BC29" w14:textId="77777777" w:rsidR="00F26FF4" w:rsidRDefault="00F26FF4" w:rsidP="00F26FF4"/>
    <w:p w14:paraId="61F58FDA" w14:textId="77777777" w:rsidR="00A74A82" w:rsidRDefault="00F26FF4" w:rsidP="00A74A82">
      <w:pPr>
        <w:pStyle w:val="USTustnpkodeksu"/>
      </w:pPr>
      <w:r>
        <w:tab/>
      </w:r>
      <w:r w:rsidR="00A74A82" w:rsidRPr="00FF384C">
        <w:t xml:space="preserve">W związku z zawarciem w dniu ……………………………….. umowy </w:t>
      </w:r>
      <w:r w:rsidR="00A74A82" w:rsidRPr="00FF384C">
        <w:br/>
        <w:t>o dofinansowanie</w:t>
      </w:r>
      <w:r w:rsidR="00A74A82">
        <w:t xml:space="preserve"> </w:t>
      </w:r>
      <w:r w:rsidR="00A74A82" w:rsidRPr="00FF384C">
        <w:t xml:space="preserve"> nr ………………………………………………, wnoszę o wypłatę zaliczki na pokrycie kosztów kwalifikowalnych ujętych w zestawieniu rzeczowo-finansowym operacji</w:t>
      </w:r>
      <w:r w:rsidR="00A74A82">
        <w:t>.</w:t>
      </w:r>
    </w:p>
    <w:p w14:paraId="249C76EA" w14:textId="77777777" w:rsidR="00A74A82" w:rsidRPr="00B760E3" w:rsidRDefault="00A74A82" w:rsidP="00A74A82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218AA4E2" w14:textId="77777777" w:rsidR="00A74A82" w:rsidRPr="00A74A82" w:rsidRDefault="00A74A82" w:rsidP="001378A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A74A82">
        <w:t>…….zł).</w:t>
      </w:r>
    </w:p>
    <w:p w14:paraId="5EE43C94" w14:textId="77777777" w:rsidR="00A74A82" w:rsidRPr="00FF384C" w:rsidRDefault="00A74A82" w:rsidP="00A74A82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2"/>
      </w:r>
      <w:r>
        <w:rPr>
          <w:rStyle w:val="IGindeksgrny"/>
        </w:rPr>
        <w:t>)</w:t>
      </w:r>
    </w:p>
    <w:p w14:paraId="74F4E8BB" w14:textId="77777777" w:rsidR="00A74A82" w:rsidRPr="00FF384C" w:rsidRDefault="00A74A82" w:rsidP="00A74A82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3"/>
      </w:r>
      <w:r w:rsidRPr="000520DB">
        <w:rPr>
          <w:rStyle w:val="IGindeksgrny"/>
        </w:rPr>
        <w:t>)</w:t>
      </w:r>
      <w:r w:rsidRPr="00FF384C">
        <w:t>.</w:t>
      </w:r>
    </w:p>
    <w:p w14:paraId="72914E82" w14:textId="77777777" w:rsidR="00A74A82" w:rsidRDefault="00A74A82" w:rsidP="00A74A82"/>
    <w:p w14:paraId="4B7DC5BD" w14:textId="77777777" w:rsidR="00A74A82" w:rsidRDefault="00A74A82" w:rsidP="00A74A82"/>
    <w:p w14:paraId="4CAFCD02" w14:textId="77777777" w:rsidR="00A74A82" w:rsidRPr="00FF384C" w:rsidRDefault="00A74A82" w:rsidP="001378A3">
      <w:pPr>
        <w:pStyle w:val="TYTDZOZNoznaczenietytuulubdziau"/>
        <w:jc w:val="left"/>
      </w:pPr>
    </w:p>
    <w:p w14:paraId="7D9CA76D" w14:textId="77777777" w:rsidR="00F26FF4" w:rsidRDefault="00F26FF4" w:rsidP="00F26FF4"/>
    <w:p w14:paraId="7DCFF901" w14:textId="77777777" w:rsidR="00F26FF4" w:rsidRPr="00FF384C" w:rsidRDefault="00F26FF4" w:rsidP="00F26FF4">
      <w:pPr>
        <w:pStyle w:val="TYTDZOZNoznaczenietytuulubdziau"/>
      </w:pPr>
      <w:r w:rsidRPr="00FF384C">
        <w:t>Podpis i data</w:t>
      </w:r>
    </w:p>
    <w:p w14:paraId="2E9097AC" w14:textId="77777777" w:rsidR="00F26FF4" w:rsidRPr="00FF384C" w:rsidRDefault="00F26FF4" w:rsidP="00F26FF4">
      <w:pPr>
        <w:pStyle w:val="TYTDZOZNoznaczenietytuulubdziau"/>
      </w:pPr>
    </w:p>
    <w:p w14:paraId="7C176225" w14:textId="77777777" w:rsidR="00F26FF4" w:rsidRPr="00FF384C" w:rsidRDefault="00F26FF4" w:rsidP="00F26FF4">
      <w:pPr>
        <w:pStyle w:val="TYTDZOZNoznaczenietytuulubdziau"/>
      </w:pPr>
      <w:r>
        <w:t>……………</w:t>
      </w:r>
    </w:p>
    <w:p w14:paraId="281D1C48" w14:textId="77777777" w:rsidR="00F26FF4" w:rsidRPr="005E6709" w:rsidRDefault="00F26FF4" w:rsidP="00F26FF4">
      <w:pPr>
        <w:rPr>
          <w:rStyle w:val="IGindeksgrny"/>
        </w:rPr>
      </w:pPr>
    </w:p>
    <w:p w14:paraId="7FD2ACED" w14:textId="77777777" w:rsidR="00F26FF4" w:rsidRPr="00737F6A" w:rsidRDefault="00F26FF4" w:rsidP="00F26FF4"/>
    <w:p w14:paraId="5040F7D5" w14:textId="77777777" w:rsidR="00F26FF4" w:rsidRPr="00737F6A" w:rsidRDefault="00F26FF4" w:rsidP="00737F6A"/>
    <w:sectPr w:rsidR="00F26FF4" w:rsidRPr="00737F6A" w:rsidSect="001A7F15">
      <w:headerReference w:type="default" r:id="rId1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2E15E" w14:textId="77777777" w:rsidR="005C50B9" w:rsidRDefault="005C50B9">
      <w:r>
        <w:separator/>
      </w:r>
    </w:p>
  </w:endnote>
  <w:endnote w:type="continuationSeparator" w:id="0">
    <w:p w14:paraId="3CD73FCE" w14:textId="77777777" w:rsidR="005C50B9" w:rsidRDefault="005C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96BD0" w14:textId="77777777" w:rsidR="005C50B9" w:rsidRDefault="005C50B9">
      <w:r>
        <w:separator/>
      </w:r>
    </w:p>
  </w:footnote>
  <w:footnote w:type="continuationSeparator" w:id="0">
    <w:p w14:paraId="436BE381" w14:textId="77777777" w:rsidR="005C50B9" w:rsidRDefault="005C50B9">
      <w:r>
        <w:continuationSeparator/>
      </w:r>
    </w:p>
  </w:footnote>
  <w:footnote w:id="1">
    <w:p w14:paraId="0817D285" w14:textId="30CB5935" w:rsidR="00862113" w:rsidRDefault="00862113" w:rsidP="006407CD">
      <w:pPr>
        <w:pStyle w:val="ODNONIKtreodnonika"/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>)</w:t>
      </w:r>
      <w:r>
        <w:tab/>
        <w:t xml:space="preserve">W </w:t>
      </w:r>
      <w:r w:rsidRPr="00834304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834304">
        <w:t xml:space="preserve">nr 508/2014, należy </w:t>
      </w:r>
      <w:r>
        <w:t>wskazać podmiot, który złożył wniosek o dofinansowanie</w:t>
      </w:r>
      <w:r w:rsidRPr="00834304">
        <w:t>.</w:t>
      </w:r>
    </w:p>
  </w:footnote>
  <w:footnote w:id="2">
    <w:p w14:paraId="14F3E820" w14:textId="042A1FDF" w:rsidR="00862113" w:rsidRPr="006407CD" w:rsidRDefault="00862113" w:rsidP="00BF6467">
      <w:pPr>
        <w:pStyle w:val="ODNONIKtreodnonika"/>
        <w:rPr>
          <w:rStyle w:val="IGindeksgrny"/>
          <w:vertAlign w:val="baseline"/>
        </w:rPr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 xml:space="preserve">) </w:t>
      </w:r>
      <w:r>
        <w:rPr>
          <w:rStyle w:val="IGindeksgrny"/>
        </w:rPr>
        <w:tab/>
      </w:r>
      <w:r w:rsidRPr="00BF6467">
        <w:rPr>
          <w:rStyle w:val="IGindeksgrny"/>
          <w:vertAlign w:val="baseline"/>
        </w:rPr>
        <w:t>Wpisać imię i nazwisko osoby oraz/lub nazwę organizacji, któr</w:t>
      </w:r>
      <w:r w:rsidRPr="00FB44A8">
        <w:rPr>
          <w:rStyle w:val="IGindeksgrny"/>
          <w:vertAlign w:val="baseline"/>
        </w:rPr>
        <w:t>ą reprezentuje</w:t>
      </w:r>
      <w:r w:rsidRPr="00BF6467">
        <w:t>.</w:t>
      </w:r>
    </w:p>
  </w:footnote>
  <w:footnote w:id="3">
    <w:p w14:paraId="6C1CC2C1" w14:textId="77777777" w:rsidR="00862113" w:rsidRPr="00DB24C2" w:rsidRDefault="00862113" w:rsidP="006407CD">
      <w:pPr>
        <w:pStyle w:val="ODNONIKtreodnonika"/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>)</w:t>
      </w:r>
      <w:r>
        <w:t xml:space="preserve">  </w:t>
      </w:r>
      <w:r w:rsidRPr="00EE028E">
        <w:t xml:space="preserve">W </w:t>
      </w:r>
      <w:r w:rsidRPr="00EE028E">
        <w:rPr>
          <w:rStyle w:val="IGindeksgrny"/>
          <w:vertAlign w:val="baseline"/>
        </w:rPr>
        <w:t>przypadku realizacji operacji przez beneficjenta zbiorowego, o którym mowa w art.</w:t>
      </w:r>
      <w:r w:rsidRPr="00DB24C2">
        <w:rPr>
          <w:rStyle w:val="IGindeksgrny"/>
          <w:vertAlign w:val="baseline"/>
        </w:rPr>
        <w:t xml:space="preserve"> 95 ust. 3 lit. a rozporządzenia </w:t>
      </w:r>
      <w:r w:rsidRPr="00DB24C2">
        <w:t>nr 508/2014, należy wskazać u</w:t>
      </w:r>
      <w:r w:rsidRPr="00F90313">
        <w:t xml:space="preserve">poważnienie do reprezentowania wszystkich </w:t>
      </w:r>
      <w:proofErr w:type="spellStart"/>
      <w:r w:rsidRPr="009D5EB0">
        <w:t>współ</w:t>
      </w:r>
      <w:r>
        <w:t>wnioskodawców</w:t>
      </w:r>
      <w:proofErr w:type="spellEnd"/>
      <w:r>
        <w:t>.</w:t>
      </w:r>
    </w:p>
  </w:footnote>
  <w:footnote w:id="4">
    <w:p w14:paraId="2668499F" w14:textId="49C27919" w:rsidR="00862113" w:rsidRPr="001378A3" w:rsidRDefault="00862113" w:rsidP="00C0415C">
      <w:pPr>
        <w:pStyle w:val="ODNONIKtreodnonika"/>
        <w:rPr>
          <w:rStyle w:val="IGindeksgrny"/>
        </w:rPr>
      </w:pPr>
      <w:r w:rsidRPr="009C58A3">
        <w:rPr>
          <w:rStyle w:val="IGindeksgrny"/>
        </w:rPr>
        <w:footnoteRef/>
      </w:r>
      <w:r w:rsidRPr="0046475B">
        <w:rPr>
          <w:rStyle w:val="IGindeksgrny"/>
        </w:rPr>
        <w:t>)</w:t>
      </w:r>
      <w:r w:rsidR="00D757C3">
        <w:rPr>
          <w:rStyle w:val="IGindeksgrny"/>
        </w:rPr>
        <w:tab/>
      </w:r>
      <w:r w:rsidR="00C0415C" w:rsidRPr="00925C12">
        <w:t>Niepotrzebne skreślić.</w:t>
      </w:r>
      <w:r w:rsidR="00C0415C">
        <w:t xml:space="preserve"> </w:t>
      </w:r>
      <w:r w:rsidR="000E036F">
        <w:t>W przypadku realizacji operacji</w:t>
      </w:r>
      <w:r w:rsidR="00C0415C">
        <w:t xml:space="preserve"> w kilk</w:t>
      </w:r>
      <w:r w:rsidR="000E036F">
        <w:t>u</w:t>
      </w:r>
      <w:r w:rsidR="00C0415C">
        <w:t xml:space="preserve"> etapach, n</w:t>
      </w:r>
      <w:r w:rsidR="00C0415C" w:rsidRPr="005E6709">
        <w:t>ależy wskazać, w ilu etapach operacja jest realizowana.</w:t>
      </w:r>
    </w:p>
  </w:footnote>
  <w:footnote w:id="5">
    <w:p w14:paraId="09DD14A2" w14:textId="44AC81DC" w:rsidR="00862113" w:rsidRPr="00FD5D61" w:rsidRDefault="00862113" w:rsidP="006407CD">
      <w:pPr>
        <w:pStyle w:val="ODNONIKtreodnonika"/>
        <w:rPr>
          <w:rStyle w:val="IGindeksgrny"/>
          <w:vertAlign w:val="baseline"/>
        </w:rPr>
      </w:pPr>
      <w:r w:rsidRPr="00FD5D61">
        <w:rPr>
          <w:rStyle w:val="IGindeksgrny"/>
        </w:rPr>
        <w:footnoteRef/>
      </w:r>
      <w:r w:rsidRPr="00FD5D61">
        <w:rPr>
          <w:rStyle w:val="IGindeksgrny"/>
        </w:rPr>
        <w:t>)</w:t>
      </w:r>
      <w:r w:rsidR="00D757C3">
        <w:rPr>
          <w:rStyle w:val="IGindeksgrny"/>
        </w:rPr>
        <w:tab/>
      </w:r>
      <w:r w:rsidRPr="00FD5D61">
        <w:rPr>
          <w:rStyle w:val="IGindeksgrny"/>
          <w:vertAlign w:val="baseline"/>
        </w:rPr>
        <w:t>Termin nie może być dłuższy niż wskazany w § 39 ust. 4 rozporządzenia w sprawie Priorytetu 5.</w:t>
      </w:r>
    </w:p>
  </w:footnote>
  <w:footnote w:id="6">
    <w:p w14:paraId="57BD8586" w14:textId="036C948E" w:rsidR="00862113" w:rsidRPr="001378A3" w:rsidRDefault="00862113">
      <w:pPr>
        <w:pStyle w:val="ODNONIKtreodnonika"/>
        <w:rPr>
          <w:rStyle w:val="IGindeksgrny"/>
          <w:vertAlign w:val="baseline"/>
        </w:rPr>
      </w:pPr>
      <w:r w:rsidRPr="00DD0D21">
        <w:rPr>
          <w:rStyle w:val="IGindeksgrny"/>
        </w:rPr>
        <w:footnoteRef/>
      </w:r>
      <w:r w:rsidRPr="00DD0D21">
        <w:rPr>
          <w:rStyle w:val="IGindeksgrny"/>
        </w:rPr>
        <w:t>)</w:t>
      </w:r>
      <w:r w:rsidR="00D757C3">
        <w:rPr>
          <w:rStyle w:val="IGindeksgrny"/>
        </w:rPr>
        <w:tab/>
      </w:r>
      <w:r w:rsidR="00D435D3">
        <w:t>Należy wskazać cel zgodnie z celem we wniosku o dofinansowanie.</w:t>
      </w:r>
    </w:p>
  </w:footnote>
  <w:footnote w:id="7">
    <w:p w14:paraId="62361C4A" w14:textId="778BCB6C" w:rsidR="00862113" w:rsidRPr="0037787F" w:rsidRDefault="00862113" w:rsidP="006407CD">
      <w:pPr>
        <w:pStyle w:val="ODNONIKtreodnonika"/>
        <w:rPr>
          <w:rStyle w:val="IGindeksgrny"/>
        </w:rPr>
      </w:pPr>
      <w:r w:rsidRPr="00DD0D21">
        <w:rPr>
          <w:rStyle w:val="IGindeksgrny"/>
        </w:rPr>
        <w:footnoteRef/>
      </w:r>
      <w:r w:rsidRPr="00DD0D21">
        <w:rPr>
          <w:rStyle w:val="IGindeksgrny"/>
        </w:rPr>
        <w:t>)</w:t>
      </w:r>
      <w:r w:rsidR="00FE610B">
        <w:rPr>
          <w:rStyle w:val="IGindeksgrny"/>
        </w:rPr>
        <w:tab/>
      </w:r>
      <w:r w:rsidRPr="00DD0D21">
        <w:rPr>
          <w:rStyle w:val="IGindeksgrny"/>
          <w:vertAlign w:val="baseline"/>
        </w:rPr>
        <w:t>Liczba transz przyznanej pomocy odpowiada liczbie etapów operacji, o których mowa w § 3 ust. 2 pkt 1 umowy</w:t>
      </w:r>
      <w:r w:rsidRPr="000E5CB3">
        <w:t>.</w:t>
      </w:r>
    </w:p>
  </w:footnote>
  <w:footnote w:id="8">
    <w:p w14:paraId="50E82736" w14:textId="4907E525" w:rsidR="00862113" w:rsidRPr="0046475B" w:rsidRDefault="00862113" w:rsidP="002858AE">
      <w:pPr>
        <w:pStyle w:val="ODNONIKtreodnonika"/>
        <w:rPr>
          <w:rStyle w:val="IGindeksgrny"/>
          <w:vertAlign w:val="baseline"/>
        </w:rPr>
      </w:pPr>
      <w:r w:rsidRPr="009C58A3">
        <w:rPr>
          <w:rStyle w:val="IGindeksgrny"/>
        </w:rPr>
        <w:footnoteRef/>
      </w:r>
      <w:r w:rsidRPr="0046475B">
        <w:rPr>
          <w:rStyle w:val="IGindeksgrny"/>
        </w:rPr>
        <w:t>)</w:t>
      </w:r>
      <w:r w:rsidR="00D435D3">
        <w:rPr>
          <w:rStyle w:val="IGindeksgrny"/>
        </w:rPr>
        <w:tab/>
      </w:r>
      <w:r w:rsidRPr="002858AE">
        <w:rPr>
          <w:rStyle w:val="IGindeksgrny"/>
          <w:vertAlign w:val="baseline"/>
        </w:rPr>
        <w:t>W</w:t>
      </w:r>
      <w:r w:rsidR="002858AE" w:rsidRPr="008C2682">
        <w:rPr>
          <w:rStyle w:val="IGindeksgrny"/>
          <w:vertAlign w:val="baseline"/>
        </w:rPr>
        <w:t>skazać kwotę, jeżeli Beneficjent</w:t>
      </w:r>
      <w:r w:rsidR="002858AE" w:rsidRPr="00940F31">
        <w:rPr>
          <w:rStyle w:val="IGindeksgrny"/>
          <w:vertAlign w:val="baseline"/>
        </w:rPr>
        <w:t xml:space="preserve"> chce skorzystać z zaliczki.</w:t>
      </w:r>
    </w:p>
  </w:footnote>
  <w:footnote w:id="9">
    <w:p w14:paraId="2E8DE80F" w14:textId="77777777" w:rsidR="00862113" w:rsidRDefault="00862113" w:rsidP="00072BE7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0">
    <w:p w14:paraId="150C4545" w14:textId="77777777" w:rsidR="00862113" w:rsidRPr="00153A3D" w:rsidRDefault="00862113" w:rsidP="006407CD">
      <w:pPr>
        <w:pStyle w:val="ODNONIKtreodnonika"/>
        <w:rPr>
          <w:rStyle w:val="IDindeksdolny"/>
        </w:rPr>
      </w:pPr>
      <w:r w:rsidRPr="00363447">
        <w:rPr>
          <w:rStyle w:val="IGindeksgrny"/>
        </w:rPr>
        <w:footnoteRef/>
      </w:r>
      <w:r w:rsidRPr="000B5069">
        <w:rPr>
          <w:rStyle w:val="IGindeksgrny"/>
        </w:rPr>
        <w:t xml:space="preserve">) </w:t>
      </w:r>
      <w:r w:rsidRPr="00153A3D">
        <w:rPr>
          <w:rStyle w:val="IDindeksdolny"/>
        </w:rPr>
        <w:t xml:space="preserve"> </w:t>
      </w:r>
      <w:r w:rsidRPr="00F90860">
        <w:rPr>
          <w:rStyle w:val="IDindeksdolny"/>
          <w:vertAlign w:val="baseline"/>
        </w:rPr>
        <w:t>http://ec.europa.eu/regional_policy/sources/docoffic/cocof/2013/cocof_13_9527_annexe_pl.pdf</w:t>
      </w:r>
    </w:p>
  </w:footnote>
  <w:footnote w:id="11">
    <w:p w14:paraId="12CA15ED" w14:textId="10C31B13" w:rsidR="00862113" w:rsidRPr="006407CD" w:rsidRDefault="00862113" w:rsidP="00C36DEC">
      <w:pPr>
        <w:pStyle w:val="ODNONIKtreodnonika"/>
        <w:rPr>
          <w:rStyle w:val="IGindeksgrny"/>
          <w:vertAlign w:val="baseline"/>
        </w:rPr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 xml:space="preserve">) </w:t>
      </w:r>
      <w:r w:rsidR="004E3E2A">
        <w:rPr>
          <w:rStyle w:val="IGindeksgrny"/>
        </w:rPr>
        <w:tab/>
      </w:r>
      <w:r w:rsidRPr="00C36DEC">
        <w:t xml:space="preserve">Należy skreślić, zgodnie z art. 206 ust. 4 ustawy z dnia 27sierpnia 2009 r. o finansach publicznych (Dz. U. 2016, poz. 1870, z </w:t>
      </w:r>
      <w:proofErr w:type="spellStart"/>
      <w:r w:rsidRPr="00C36DEC">
        <w:t>późn</w:t>
      </w:r>
      <w:proofErr w:type="spellEnd"/>
      <w:r w:rsidRPr="00C36DEC">
        <w:t>. zm.), w przypadku gdy beneficjent jest jednostką sektora finansów publicznych.</w:t>
      </w:r>
    </w:p>
    <w:p w14:paraId="6DB7DEDD" w14:textId="77777777" w:rsidR="00862113" w:rsidRDefault="00862113">
      <w:r>
        <w:t xml:space="preserve"> </w:t>
      </w:r>
    </w:p>
  </w:footnote>
  <w:footnote w:id="12">
    <w:p w14:paraId="0F589E25" w14:textId="221D9BC7" w:rsidR="00A74A82" w:rsidRDefault="00A74A82" w:rsidP="00A74A82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4E3E2A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3">
    <w:p w14:paraId="55B7B1CE" w14:textId="77777777" w:rsidR="00A74A82" w:rsidRDefault="00A74A82" w:rsidP="00A74A82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11312" w14:textId="77777777" w:rsidR="00862113" w:rsidRPr="00B371CC" w:rsidRDefault="0086211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F3833"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52CEA"/>
    <w:multiLevelType w:val="hybridMultilevel"/>
    <w:tmpl w:val="435A6A1C"/>
    <w:lvl w:ilvl="0" w:tplc="F1584E16">
      <w:start w:val="1"/>
      <w:numFmt w:val="decimal"/>
      <w:lvlText w:val="%1."/>
      <w:lvlJc w:val="left"/>
      <w:pPr>
        <w:ind w:left="870" w:hanging="360"/>
      </w:p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2D183E06">
      <w:start w:val="1"/>
      <w:numFmt w:val="decimal"/>
      <w:lvlText w:val="%6)"/>
      <w:lvlJc w:val="left"/>
      <w:pPr>
        <w:ind w:left="4650" w:hanging="360"/>
      </w:pPr>
    </w:lvl>
    <w:lvl w:ilvl="6" w:tplc="0415000F">
      <w:start w:val="1"/>
      <w:numFmt w:val="decimal"/>
      <w:lvlText w:val="%7."/>
      <w:lvlJc w:val="left"/>
      <w:pPr>
        <w:ind w:left="5190" w:hanging="360"/>
      </w:pPr>
    </w:lvl>
    <w:lvl w:ilvl="7" w:tplc="04150019">
      <w:start w:val="1"/>
      <w:numFmt w:val="lowerLetter"/>
      <w:lvlText w:val="%8."/>
      <w:lvlJc w:val="left"/>
      <w:pPr>
        <w:ind w:left="5910" w:hanging="360"/>
      </w:pPr>
    </w:lvl>
    <w:lvl w:ilvl="8" w:tplc="0415001B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46E"/>
    <w:rsid w:val="0000311C"/>
    <w:rsid w:val="000034F3"/>
    <w:rsid w:val="00003862"/>
    <w:rsid w:val="00003D4E"/>
    <w:rsid w:val="000052F2"/>
    <w:rsid w:val="00010190"/>
    <w:rsid w:val="00011B03"/>
    <w:rsid w:val="00012A35"/>
    <w:rsid w:val="00012BFE"/>
    <w:rsid w:val="0001422B"/>
    <w:rsid w:val="00016099"/>
    <w:rsid w:val="00016D3A"/>
    <w:rsid w:val="00017569"/>
    <w:rsid w:val="00017DC2"/>
    <w:rsid w:val="00021522"/>
    <w:rsid w:val="00021DEA"/>
    <w:rsid w:val="00022201"/>
    <w:rsid w:val="0002314E"/>
    <w:rsid w:val="00023471"/>
    <w:rsid w:val="00023F13"/>
    <w:rsid w:val="00024CEC"/>
    <w:rsid w:val="00026A75"/>
    <w:rsid w:val="00030634"/>
    <w:rsid w:val="000319C1"/>
    <w:rsid w:val="00031A8B"/>
    <w:rsid w:val="00031BCA"/>
    <w:rsid w:val="00032057"/>
    <w:rsid w:val="000330FA"/>
    <w:rsid w:val="0003362F"/>
    <w:rsid w:val="0003444A"/>
    <w:rsid w:val="0003519E"/>
    <w:rsid w:val="00036B63"/>
    <w:rsid w:val="00037E1A"/>
    <w:rsid w:val="000433DA"/>
    <w:rsid w:val="00043495"/>
    <w:rsid w:val="00044D66"/>
    <w:rsid w:val="00046A75"/>
    <w:rsid w:val="00047312"/>
    <w:rsid w:val="000508BD"/>
    <w:rsid w:val="000509DD"/>
    <w:rsid w:val="000517AB"/>
    <w:rsid w:val="0005339C"/>
    <w:rsid w:val="0005571B"/>
    <w:rsid w:val="00057AB3"/>
    <w:rsid w:val="00060076"/>
    <w:rsid w:val="00060432"/>
    <w:rsid w:val="00060D87"/>
    <w:rsid w:val="00061134"/>
    <w:rsid w:val="000615A5"/>
    <w:rsid w:val="00061897"/>
    <w:rsid w:val="000646F0"/>
    <w:rsid w:val="00064E4C"/>
    <w:rsid w:val="00064E5C"/>
    <w:rsid w:val="000652A4"/>
    <w:rsid w:val="00066901"/>
    <w:rsid w:val="000710C6"/>
    <w:rsid w:val="00071BEE"/>
    <w:rsid w:val="00071D76"/>
    <w:rsid w:val="00072BE7"/>
    <w:rsid w:val="00073120"/>
    <w:rsid w:val="000736CD"/>
    <w:rsid w:val="00073D1A"/>
    <w:rsid w:val="00073F8F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4EBD"/>
    <w:rsid w:val="0008557B"/>
    <w:rsid w:val="00085CE7"/>
    <w:rsid w:val="00085E12"/>
    <w:rsid w:val="000906EE"/>
    <w:rsid w:val="00091BA2"/>
    <w:rsid w:val="000930DE"/>
    <w:rsid w:val="00094433"/>
    <w:rsid w:val="000944EF"/>
    <w:rsid w:val="00097224"/>
    <w:rsid w:val="0009732D"/>
    <w:rsid w:val="000973F0"/>
    <w:rsid w:val="0009785F"/>
    <w:rsid w:val="000A1296"/>
    <w:rsid w:val="000A1C27"/>
    <w:rsid w:val="000A1DAD"/>
    <w:rsid w:val="000A2649"/>
    <w:rsid w:val="000A293D"/>
    <w:rsid w:val="000A2DBB"/>
    <w:rsid w:val="000A3167"/>
    <w:rsid w:val="000A323B"/>
    <w:rsid w:val="000A3543"/>
    <w:rsid w:val="000A7DF3"/>
    <w:rsid w:val="000B0D63"/>
    <w:rsid w:val="000B298D"/>
    <w:rsid w:val="000B5069"/>
    <w:rsid w:val="000B5B2D"/>
    <w:rsid w:val="000B5DCE"/>
    <w:rsid w:val="000B72DD"/>
    <w:rsid w:val="000B7632"/>
    <w:rsid w:val="000C0391"/>
    <w:rsid w:val="000C05BA"/>
    <w:rsid w:val="000C0E8F"/>
    <w:rsid w:val="000C15AA"/>
    <w:rsid w:val="000C3972"/>
    <w:rsid w:val="000C4BC4"/>
    <w:rsid w:val="000C67C1"/>
    <w:rsid w:val="000C7F68"/>
    <w:rsid w:val="000D0110"/>
    <w:rsid w:val="000D09C6"/>
    <w:rsid w:val="000D2468"/>
    <w:rsid w:val="000D318A"/>
    <w:rsid w:val="000D6173"/>
    <w:rsid w:val="000D6F83"/>
    <w:rsid w:val="000D753F"/>
    <w:rsid w:val="000E024C"/>
    <w:rsid w:val="000E036F"/>
    <w:rsid w:val="000E0A99"/>
    <w:rsid w:val="000E25CC"/>
    <w:rsid w:val="000E3618"/>
    <w:rsid w:val="000E3694"/>
    <w:rsid w:val="000E36F0"/>
    <w:rsid w:val="000E4070"/>
    <w:rsid w:val="000E4232"/>
    <w:rsid w:val="000E490F"/>
    <w:rsid w:val="000E4BCE"/>
    <w:rsid w:val="000E51C0"/>
    <w:rsid w:val="000E5CB3"/>
    <w:rsid w:val="000E6241"/>
    <w:rsid w:val="000F0EB4"/>
    <w:rsid w:val="000F1A37"/>
    <w:rsid w:val="000F1EA8"/>
    <w:rsid w:val="000F2BE3"/>
    <w:rsid w:val="000F3D0D"/>
    <w:rsid w:val="000F55B0"/>
    <w:rsid w:val="000F56F0"/>
    <w:rsid w:val="000F6ED4"/>
    <w:rsid w:val="000F7A6E"/>
    <w:rsid w:val="001006F7"/>
    <w:rsid w:val="00100A3F"/>
    <w:rsid w:val="001018E6"/>
    <w:rsid w:val="001042BA"/>
    <w:rsid w:val="001050D6"/>
    <w:rsid w:val="00105D94"/>
    <w:rsid w:val="00106D03"/>
    <w:rsid w:val="00107A1B"/>
    <w:rsid w:val="00110465"/>
    <w:rsid w:val="00110628"/>
    <w:rsid w:val="001116AD"/>
    <w:rsid w:val="00111C91"/>
    <w:rsid w:val="0011245A"/>
    <w:rsid w:val="001138BB"/>
    <w:rsid w:val="00113E37"/>
    <w:rsid w:val="0011493E"/>
    <w:rsid w:val="00115B72"/>
    <w:rsid w:val="0011641A"/>
    <w:rsid w:val="00116C3A"/>
    <w:rsid w:val="00117264"/>
    <w:rsid w:val="0012083F"/>
    <w:rsid w:val="001209EC"/>
    <w:rsid w:val="00120A9E"/>
    <w:rsid w:val="00124458"/>
    <w:rsid w:val="00125A9C"/>
    <w:rsid w:val="00126D45"/>
    <w:rsid w:val="001270A2"/>
    <w:rsid w:val="00131237"/>
    <w:rsid w:val="001329AC"/>
    <w:rsid w:val="00134A9E"/>
    <w:rsid w:val="00134CA0"/>
    <w:rsid w:val="00135D01"/>
    <w:rsid w:val="00136B95"/>
    <w:rsid w:val="00136C2C"/>
    <w:rsid w:val="00136FCC"/>
    <w:rsid w:val="0013713C"/>
    <w:rsid w:val="001378A3"/>
    <w:rsid w:val="0014026F"/>
    <w:rsid w:val="00141F30"/>
    <w:rsid w:val="00142002"/>
    <w:rsid w:val="00144102"/>
    <w:rsid w:val="001456D5"/>
    <w:rsid w:val="0014645D"/>
    <w:rsid w:val="00147A47"/>
    <w:rsid w:val="00147AA1"/>
    <w:rsid w:val="00151EE0"/>
    <w:rsid w:val="001520CF"/>
    <w:rsid w:val="00152AD1"/>
    <w:rsid w:val="00152BD4"/>
    <w:rsid w:val="00152E4A"/>
    <w:rsid w:val="00153A3D"/>
    <w:rsid w:val="001547BC"/>
    <w:rsid w:val="0015667C"/>
    <w:rsid w:val="00156C01"/>
    <w:rsid w:val="00157110"/>
    <w:rsid w:val="0015742A"/>
    <w:rsid w:val="00157DA1"/>
    <w:rsid w:val="001613BC"/>
    <w:rsid w:val="00161A86"/>
    <w:rsid w:val="00162313"/>
    <w:rsid w:val="00163147"/>
    <w:rsid w:val="0016374F"/>
    <w:rsid w:val="00164C57"/>
    <w:rsid w:val="00164C9D"/>
    <w:rsid w:val="0016585A"/>
    <w:rsid w:val="00171E19"/>
    <w:rsid w:val="00172013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791D"/>
    <w:rsid w:val="00180D88"/>
    <w:rsid w:val="00180F2A"/>
    <w:rsid w:val="0018216C"/>
    <w:rsid w:val="001821CA"/>
    <w:rsid w:val="00184B91"/>
    <w:rsid w:val="00184D4A"/>
    <w:rsid w:val="0018500C"/>
    <w:rsid w:val="00185737"/>
    <w:rsid w:val="00186480"/>
    <w:rsid w:val="00186EC1"/>
    <w:rsid w:val="00191E1F"/>
    <w:rsid w:val="00192AC3"/>
    <w:rsid w:val="0019473B"/>
    <w:rsid w:val="001952B1"/>
    <w:rsid w:val="0019621F"/>
    <w:rsid w:val="00196E39"/>
    <w:rsid w:val="00197649"/>
    <w:rsid w:val="00197DC3"/>
    <w:rsid w:val="001A01FB"/>
    <w:rsid w:val="001A0C55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42E"/>
    <w:rsid w:val="001B48F6"/>
    <w:rsid w:val="001B50E0"/>
    <w:rsid w:val="001B59FB"/>
    <w:rsid w:val="001B75FC"/>
    <w:rsid w:val="001B7D88"/>
    <w:rsid w:val="001B7D94"/>
    <w:rsid w:val="001B7F6B"/>
    <w:rsid w:val="001C1832"/>
    <w:rsid w:val="001C188C"/>
    <w:rsid w:val="001C1AC3"/>
    <w:rsid w:val="001C3165"/>
    <w:rsid w:val="001C34CC"/>
    <w:rsid w:val="001C40E6"/>
    <w:rsid w:val="001C7454"/>
    <w:rsid w:val="001D1783"/>
    <w:rsid w:val="001D523C"/>
    <w:rsid w:val="001D53CD"/>
    <w:rsid w:val="001D55A3"/>
    <w:rsid w:val="001D5AF5"/>
    <w:rsid w:val="001D5F55"/>
    <w:rsid w:val="001E063F"/>
    <w:rsid w:val="001E1E73"/>
    <w:rsid w:val="001E1EF8"/>
    <w:rsid w:val="001E3528"/>
    <w:rsid w:val="001E4E0C"/>
    <w:rsid w:val="001E526D"/>
    <w:rsid w:val="001E5655"/>
    <w:rsid w:val="001E5EFB"/>
    <w:rsid w:val="001E68FC"/>
    <w:rsid w:val="001E7A48"/>
    <w:rsid w:val="001F0160"/>
    <w:rsid w:val="001F11D3"/>
    <w:rsid w:val="001F133B"/>
    <w:rsid w:val="001F1832"/>
    <w:rsid w:val="001F220F"/>
    <w:rsid w:val="001F25B3"/>
    <w:rsid w:val="001F6616"/>
    <w:rsid w:val="001F7193"/>
    <w:rsid w:val="001F760D"/>
    <w:rsid w:val="002018F0"/>
    <w:rsid w:val="002022EF"/>
    <w:rsid w:val="00202BD4"/>
    <w:rsid w:val="0020456F"/>
    <w:rsid w:val="00204A97"/>
    <w:rsid w:val="00210766"/>
    <w:rsid w:val="00210DC3"/>
    <w:rsid w:val="002114EF"/>
    <w:rsid w:val="00212640"/>
    <w:rsid w:val="00213C0E"/>
    <w:rsid w:val="002141FD"/>
    <w:rsid w:val="002166AD"/>
    <w:rsid w:val="00217273"/>
    <w:rsid w:val="00217871"/>
    <w:rsid w:val="002201A5"/>
    <w:rsid w:val="0022130D"/>
    <w:rsid w:val="00221ED8"/>
    <w:rsid w:val="002224F9"/>
    <w:rsid w:val="002231EA"/>
    <w:rsid w:val="002237C8"/>
    <w:rsid w:val="00223FDF"/>
    <w:rsid w:val="002279C0"/>
    <w:rsid w:val="00232972"/>
    <w:rsid w:val="0023302B"/>
    <w:rsid w:val="0023444E"/>
    <w:rsid w:val="002366EC"/>
    <w:rsid w:val="00237041"/>
    <w:rsid w:val="0023727E"/>
    <w:rsid w:val="00237CF4"/>
    <w:rsid w:val="00240ED9"/>
    <w:rsid w:val="00242081"/>
    <w:rsid w:val="00243777"/>
    <w:rsid w:val="002441CD"/>
    <w:rsid w:val="002445FC"/>
    <w:rsid w:val="002455D9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1D8A"/>
    <w:rsid w:val="00262694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81D58"/>
    <w:rsid w:val="00282DEF"/>
    <w:rsid w:val="002858AE"/>
    <w:rsid w:val="00286BED"/>
    <w:rsid w:val="00287590"/>
    <w:rsid w:val="0029405D"/>
    <w:rsid w:val="00294FA6"/>
    <w:rsid w:val="00295A6F"/>
    <w:rsid w:val="002A0515"/>
    <w:rsid w:val="002A20C4"/>
    <w:rsid w:val="002A3B57"/>
    <w:rsid w:val="002A570F"/>
    <w:rsid w:val="002A7292"/>
    <w:rsid w:val="002A7358"/>
    <w:rsid w:val="002A7902"/>
    <w:rsid w:val="002B09B6"/>
    <w:rsid w:val="002B0A90"/>
    <w:rsid w:val="002B0F6B"/>
    <w:rsid w:val="002B23B8"/>
    <w:rsid w:val="002B319E"/>
    <w:rsid w:val="002B32FD"/>
    <w:rsid w:val="002B4429"/>
    <w:rsid w:val="002B68A6"/>
    <w:rsid w:val="002B76BF"/>
    <w:rsid w:val="002B7FAF"/>
    <w:rsid w:val="002C09A2"/>
    <w:rsid w:val="002C2B81"/>
    <w:rsid w:val="002C2EA8"/>
    <w:rsid w:val="002D0AF2"/>
    <w:rsid w:val="002D0C4F"/>
    <w:rsid w:val="002D11A1"/>
    <w:rsid w:val="002D1364"/>
    <w:rsid w:val="002D21A5"/>
    <w:rsid w:val="002D2C12"/>
    <w:rsid w:val="002D3070"/>
    <w:rsid w:val="002D4D30"/>
    <w:rsid w:val="002D5000"/>
    <w:rsid w:val="002D5659"/>
    <w:rsid w:val="002D5867"/>
    <w:rsid w:val="002D598D"/>
    <w:rsid w:val="002D6154"/>
    <w:rsid w:val="002D6A3C"/>
    <w:rsid w:val="002D7188"/>
    <w:rsid w:val="002D7E26"/>
    <w:rsid w:val="002E07D4"/>
    <w:rsid w:val="002E1DE3"/>
    <w:rsid w:val="002E2AB6"/>
    <w:rsid w:val="002E3F34"/>
    <w:rsid w:val="002E4AE6"/>
    <w:rsid w:val="002E4CED"/>
    <w:rsid w:val="002E4FB2"/>
    <w:rsid w:val="002E5F79"/>
    <w:rsid w:val="002E64FA"/>
    <w:rsid w:val="002E702C"/>
    <w:rsid w:val="002F0A00"/>
    <w:rsid w:val="002F0CFA"/>
    <w:rsid w:val="002F1C0E"/>
    <w:rsid w:val="002F40B8"/>
    <w:rsid w:val="002F669F"/>
    <w:rsid w:val="002F6F47"/>
    <w:rsid w:val="002F7165"/>
    <w:rsid w:val="00301C97"/>
    <w:rsid w:val="00302648"/>
    <w:rsid w:val="00302845"/>
    <w:rsid w:val="003048F7"/>
    <w:rsid w:val="00305444"/>
    <w:rsid w:val="0030728D"/>
    <w:rsid w:val="003077AD"/>
    <w:rsid w:val="003078BE"/>
    <w:rsid w:val="0031004C"/>
    <w:rsid w:val="003105F6"/>
    <w:rsid w:val="00311297"/>
    <w:rsid w:val="003113BE"/>
    <w:rsid w:val="003122CA"/>
    <w:rsid w:val="003124C1"/>
    <w:rsid w:val="003148FD"/>
    <w:rsid w:val="00317306"/>
    <w:rsid w:val="0031742B"/>
    <w:rsid w:val="00321080"/>
    <w:rsid w:val="0032170F"/>
    <w:rsid w:val="00322D45"/>
    <w:rsid w:val="0032485C"/>
    <w:rsid w:val="00324D05"/>
    <w:rsid w:val="003253E2"/>
    <w:rsid w:val="0032569A"/>
    <w:rsid w:val="00325A1F"/>
    <w:rsid w:val="003268F9"/>
    <w:rsid w:val="00326AE0"/>
    <w:rsid w:val="00327CBC"/>
    <w:rsid w:val="00327F91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20A5"/>
    <w:rsid w:val="00352D9E"/>
    <w:rsid w:val="00352DAE"/>
    <w:rsid w:val="00354A39"/>
    <w:rsid w:val="00354EB9"/>
    <w:rsid w:val="00356511"/>
    <w:rsid w:val="003602AE"/>
    <w:rsid w:val="00360929"/>
    <w:rsid w:val="00361A0F"/>
    <w:rsid w:val="00361D44"/>
    <w:rsid w:val="00361D91"/>
    <w:rsid w:val="00362428"/>
    <w:rsid w:val="00362B8E"/>
    <w:rsid w:val="00363447"/>
    <w:rsid w:val="003647D5"/>
    <w:rsid w:val="00367093"/>
    <w:rsid w:val="003674B0"/>
    <w:rsid w:val="00370A5C"/>
    <w:rsid w:val="003717A8"/>
    <w:rsid w:val="00373395"/>
    <w:rsid w:val="0037346F"/>
    <w:rsid w:val="00375970"/>
    <w:rsid w:val="0037727C"/>
    <w:rsid w:val="00377C0C"/>
    <w:rsid w:val="00377E70"/>
    <w:rsid w:val="00380904"/>
    <w:rsid w:val="0038232F"/>
    <w:rsid w:val="003823EE"/>
    <w:rsid w:val="00382960"/>
    <w:rsid w:val="003846F7"/>
    <w:rsid w:val="00384FA2"/>
    <w:rsid w:val="003851ED"/>
    <w:rsid w:val="00385B39"/>
    <w:rsid w:val="00386785"/>
    <w:rsid w:val="00387A38"/>
    <w:rsid w:val="00390DD0"/>
    <w:rsid w:val="00390E89"/>
    <w:rsid w:val="00391B1A"/>
    <w:rsid w:val="00393882"/>
    <w:rsid w:val="00394423"/>
    <w:rsid w:val="00395BCC"/>
    <w:rsid w:val="00396942"/>
    <w:rsid w:val="00396B49"/>
    <w:rsid w:val="00396E3E"/>
    <w:rsid w:val="003A1F43"/>
    <w:rsid w:val="003A22AF"/>
    <w:rsid w:val="003A2351"/>
    <w:rsid w:val="003A283C"/>
    <w:rsid w:val="003A306E"/>
    <w:rsid w:val="003A4866"/>
    <w:rsid w:val="003A4BC3"/>
    <w:rsid w:val="003A60DC"/>
    <w:rsid w:val="003A6A46"/>
    <w:rsid w:val="003A7470"/>
    <w:rsid w:val="003A7A63"/>
    <w:rsid w:val="003B000C"/>
    <w:rsid w:val="003B05EB"/>
    <w:rsid w:val="003B0F1D"/>
    <w:rsid w:val="003B2BBF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925"/>
    <w:rsid w:val="003C7D9A"/>
    <w:rsid w:val="003D12C2"/>
    <w:rsid w:val="003D2283"/>
    <w:rsid w:val="003D31B9"/>
    <w:rsid w:val="003D3867"/>
    <w:rsid w:val="003D45DD"/>
    <w:rsid w:val="003D6D06"/>
    <w:rsid w:val="003E0D1A"/>
    <w:rsid w:val="003E16C1"/>
    <w:rsid w:val="003E2DA3"/>
    <w:rsid w:val="003E412F"/>
    <w:rsid w:val="003E4802"/>
    <w:rsid w:val="003E4A45"/>
    <w:rsid w:val="003F020D"/>
    <w:rsid w:val="003F03D9"/>
    <w:rsid w:val="003F2FBE"/>
    <w:rsid w:val="003F318D"/>
    <w:rsid w:val="003F5BAE"/>
    <w:rsid w:val="003F6ED7"/>
    <w:rsid w:val="003F79F7"/>
    <w:rsid w:val="0040153B"/>
    <w:rsid w:val="00401C84"/>
    <w:rsid w:val="00403210"/>
    <w:rsid w:val="004035BB"/>
    <w:rsid w:val="004035EB"/>
    <w:rsid w:val="00406246"/>
    <w:rsid w:val="00407332"/>
    <w:rsid w:val="00407828"/>
    <w:rsid w:val="00410B7D"/>
    <w:rsid w:val="00410DE4"/>
    <w:rsid w:val="0041194A"/>
    <w:rsid w:val="00413C10"/>
    <w:rsid w:val="00413D8E"/>
    <w:rsid w:val="00414012"/>
    <w:rsid w:val="004140F2"/>
    <w:rsid w:val="004162E8"/>
    <w:rsid w:val="004169B2"/>
    <w:rsid w:val="00417B22"/>
    <w:rsid w:val="004203DC"/>
    <w:rsid w:val="00421085"/>
    <w:rsid w:val="004218B4"/>
    <w:rsid w:val="0042465E"/>
    <w:rsid w:val="00424DF7"/>
    <w:rsid w:val="00425C05"/>
    <w:rsid w:val="00426F7D"/>
    <w:rsid w:val="00432828"/>
    <w:rsid w:val="00432B76"/>
    <w:rsid w:val="00434D01"/>
    <w:rsid w:val="00435BC7"/>
    <w:rsid w:val="00435D26"/>
    <w:rsid w:val="00440C99"/>
    <w:rsid w:val="0044175C"/>
    <w:rsid w:val="00444597"/>
    <w:rsid w:val="00445F4D"/>
    <w:rsid w:val="00447A99"/>
    <w:rsid w:val="004504C0"/>
    <w:rsid w:val="00451144"/>
    <w:rsid w:val="00451CDB"/>
    <w:rsid w:val="00452D38"/>
    <w:rsid w:val="004538CF"/>
    <w:rsid w:val="00454081"/>
    <w:rsid w:val="004550FB"/>
    <w:rsid w:val="00457CD4"/>
    <w:rsid w:val="0046111A"/>
    <w:rsid w:val="00462946"/>
    <w:rsid w:val="00462DF0"/>
    <w:rsid w:val="00463F43"/>
    <w:rsid w:val="0046475B"/>
    <w:rsid w:val="00464B94"/>
    <w:rsid w:val="004653A8"/>
    <w:rsid w:val="00465A0B"/>
    <w:rsid w:val="00466C87"/>
    <w:rsid w:val="00467F0E"/>
    <w:rsid w:val="0047022D"/>
    <w:rsid w:val="0047077C"/>
    <w:rsid w:val="00470B05"/>
    <w:rsid w:val="00470D04"/>
    <w:rsid w:val="0047207C"/>
    <w:rsid w:val="00472CD6"/>
    <w:rsid w:val="00473210"/>
    <w:rsid w:val="00474E3C"/>
    <w:rsid w:val="00475953"/>
    <w:rsid w:val="004760EC"/>
    <w:rsid w:val="00476E79"/>
    <w:rsid w:val="00476E9A"/>
    <w:rsid w:val="00480A58"/>
    <w:rsid w:val="00482151"/>
    <w:rsid w:val="004821D5"/>
    <w:rsid w:val="00485FAD"/>
    <w:rsid w:val="00487AED"/>
    <w:rsid w:val="00491EDF"/>
    <w:rsid w:val="00492A3F"/>
    <w:rsid w:val="00494F62"/>
    <w:rsid w:val="00495495"/>
    <w:rsid w:val="00495793"/>
    <w:rsid w:val="004A2001"/>
    <w:rsid w:val="004A3590"/>
    <w:rsid w:val="004A38A5"/>
    <w:rsid w:val="004A427D"/>
    <w:rsid w:val="004A65CE"/>
    <w:rsid w:val="004A6708"/>
    <w:rsid w:val="004A6C7B"/>
    <w:rsid w:val="004A7307"/>
    <w:rsid w:val="004A7F31"/>
    <w:rsid w:val="004B00A7"/>
    <w:rsid w:val="004B03D1"/>
    <w:rsid w:val="004B16B8"/>
    <w:rsid w:val="004B25E2"/>
    <w:rsid w:val="004B34D7"/>
    <w:rsid w:val="004B3B83"/>
    <w:rsid w:val="004B4D96"/>
    <w:rsid w:val="004B5037"/>
    <w:rsid w:val="004B5B2F"/>
    <w:rsid w:val="004B5CC5"/>
    <w:rsid w:val="004B626A"/>
    <w:rsid w:val="004B660E"/>
    <w:rsid w:val="004C05BD"/>
    <w:rsid w:val="004C237C"/>
    <w:rsid w:val="004C2AEF"/>
    <w:rsid w:val="004C3B06"/>
    <w:rsid w:val="004C3F97"/>
    <w:rsid w:val="004C4387"/>
    <w:rsid w:val="004C4721"/>
    <w:rsid w:val="004C5210"/>
    <w:rsid w:val="004C7EE7"/>
    <w:rsid w:val="004C7FDE"/>
    <w:rsid w:val="004D2DEE"/>
    <w:rsid w:val="004D2E1F"/>
    <w:rsid w:val="004D3FEB"/>
    <w:rsid w:val="004D4AE8"/>
    <w:rsid w:val="004D688B"/>
    <w:rsid w:val="004D764E"/>
    <w:rsid w:val="004D7FD9"/>
    <w:rsid w:val="004E1324"/>
    <w:rsid w:val="004E19A5"/>
    <w:rsid w:val="004E351C"/>
    <w:rsid w:val="004E37E5"/>
    <w:rsid w:val="004E3E2A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EA5"/>
    <w:rsid w:val="00511FD4"/>
    <w:rsid w:val="005128D3"/>
    <w:rsid w:val="00513252"/>
    <w:rsid w:val="00514507"/>
    <w:rsid w:val="005147E8"/>
    <w:rsid w:val="005158F2"/>
    <w:rsid w:val="00517AC5"/>
    <w:rsid w:val="00520EB1"/>
    <w:rsid w:val="00522249"/>
    <w:rsid w:val="005222F4"/>
    <w:rsid w:val="00524A08"/>
    <w:rsid w:val="0052630F"/>
    <w:rsid w:val="00526DFC"/>
    <w:rsid w:val="00526F43"/>
    <w:rsid w:val="00527651"/>
    <w:rsid w:val="005344FC"/>
    <w:rsid w:val="00534C09"/>
    <w:rsid w:val="005356AD"/>
    <w:rsid w:val="005363AB"/>
    <w:rsid w:val="005365E6"/>
    <w:rsid w:val="00536BB5"/>
    <w:rsid w:val="00542813"/>
    <w:rsid w:val="005429E0"/>
    <w:rsid w:val="005439D0"/>
    <w:rsid w:val="00543B12"/>
    <w:rsid w:val="00544EF4"/>
    <w:rsid w:val="00545B48"/>
    <w:rsid w:val="00545E53"/>
    <w:rsid w:val="005479D9"/>
    <w:rsid w:val="00550687"/>
    <w:rsid w:val="00553F80"/>
    <w:rsid w:val="005572BD"/>
    <w:rsid w:val="00557A03"/>
    <w:rsid w:val="00557A12"/>
    <w:rsid w:val="00560AC7"/>
    <w:rsid w:val="00561AFB"/>
    <w:rsid w:val="00561F2C"/>
    <w:rsid w:val="00561FA8"/>
    <w:rsid w:val="005635ED"/>
    <w:rsid w:val="005648F5"/>
    <w:rsid w:val="00565253"/>
    <w:rsid w:val="00570191"/>
    <w:rsid w:val="00570570"/>
    <w:rsid w:val="00570F84"/>
    <w:rsid w:val="00572512"/>
    <w:rsid w:val="00573EE6"/>
    <w:rsid w:val="0057547F"/>
    <w:rsid w:val="005754EE"/>
    <w:rsid w:val="0057617E"/>
    <w:rsid w:val="00576497"/>
    <w:rsid w:val="0058130E"/>
    <w:rsid w:val="00581F91"/>
    <w:rsid w:val="005828EE"/>
    <w:rsid w:val="005835E7"/>
    <w:rsid w:val="0058397F"/>
    <w:rsid w:val="005839FD"/>
    <w:rsid w:val="00583BF8"/>
    <w:rsid w:val="00585F33"/>
    <w:rsid w:val="0058679C"/>
    <w:rsid w:val="00591124"/>
    <w:rsid w:val="00591CF2"/>
    <w:rsid w:val="00597024"/>
    <w:rsid w:val="005A00F9"/>
    <w:rsid w:val="005A0274"/>
    <w:rsid w:val="005A05E0"/>
    <w:rsid w:val="005A08CF"/>
    <w:rsid w:val="005A095C"/>
    <w:rsid w:val="005A2604"/>
    <w:rsid w:val="005A34F3"/>
    <w:rsid w:val="005A5CFE"/>
    <w:rsid w:val="005A669D"/>
    <w:rsid w:val="005A7079"/>
    <w:rsid w:val="005A75D8"/>
    <w:rsid w:val="005B6DC2"/>
    <w:rsid w:val="005B713E"/>
    <w:rsid w:val="005C03B6"/>
    <w:rsid w:val="005C04F5"/>
    <w:rsid w:val="005C27E7"/>
    <w:rsid w:val="005C348E"/>
    <w:rsid w:val="005C50B9"/>
    <w:rsid w:val="005C62BB"/>
    <w:rsid w:val="005C68E1"/>
    <w:rsid w:val="005D0180"/>
    <w:rsid w:val="005D1217"/>
    <w:rsid w:val="005D3763"/>
    <w:rsid w:val="005D55E1"/>
    <w:rsid w:val="005D5D02"/>
    <w:rsid w:val="005D797F"/>
    <w:rsid w:val="005E16AF"/>
    <w:rsid w:val="005E19F7"/>
    <w:rsid w:val="005E1D84"/>
    <w:rsid w:val="005E4F04"/>
    <w:rsid w:val="005E5629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46D4"/>
    <w:rsid w:val="005F7812"/>
    <w:rsid w:val="005F79A2"/>
    <w:rsid w:val="005F7A88"/>
    <w:rsid w:val="0060161B"/>
    <w:rsid w:val="00601745"/>
    <w:rsid w:val="0060360A"/>
    <w:rsid w:val="00603A1A"/>
    <w:rsid w:val="00603DD5"/>
    <w:rsid w:val="006046D5"/>
    <w:rsid w:val="00604788"/>
    <w:rsid w:val="00606857"/>
    <w:rsid w:val="00607A93"/>
    <w:rsid w:val="00607CBA"/>
    <w:rsid w:val="00610C08"/>
    <w:rsid w:val="006111E1"/>
    <w:rsid w:val="00611F74"/>
    <w:rsid w:val="0061444E"/>
    <w:rsid w:val="00614911"/>
    <w:rsid w:val="00615772"/>
    <w:rsid w:val="00615EC7"/>
    <w:rsid w:val="00621256"/>
    <w:rsid w:val="00621FC1"/>
    <w:rsid w:val="00621FCC"/>
    <w:rsid w:val="00622E4B"/>
    <w:rsid w:val="0062435F"/>
    <w:rsid w:val="00625016"/>
    <w:rsid w:val="0062502D"/>
    <w:rsid w:val="00625589"/>
    <w:rsid w:val="00627229"/>
    <w:rsid w:val="00627D2D"/>
    <w:rsid w:val="00630FF9"/>
    <w:rsid w:val="00631074"/>
    <w:rsid w:val="006319A4"/>
    <w:rsid w:val="00633162"/>
    <w:rsid w:val="006333DA"/>
    <w:rsid w:val="00633486"/>
    <w:rsid w:val="0063363F"/>
    <w:rsid w:val="00634351"/>
    <w:rsid w:val="00634EAD"/>
    <w:rsid w:val="00635134"/>
    <w:rsid w:val="006356E2"/>
    <w:rsid w:val="0063711A"/>
    <w:rsid w:val="006407CD"/>
    <w:rsid w:val="006410B9"/>
    <w:rsid w:val="0064124A"/>
    <w:rsid w:val="00641445"/>
    <w:rsid w:val="00641F01"/>
    <w:rsid w:val="006422E9"/>
    <w:rsid w:val="00642A65"/>
    <w:rsid w:val="00643082"/>
    <w:rsid w:val="0064372F"/>
    <w:rsid w:val="00645DCE"/>
    <w:rsid w:val="00646564"/>
    <w:rsid w:val="006465AC"/>
    <w:rsid w:val="006465BF"/>
    <w:rsid w:val="00647A5D"/>
    <w:rsid w:val="00653401"/>
    <w:rsid w:val="00653B22"/>
    <w:rsid w:val="00655F54"/>
    <w:rsid w:val="00657BF4"/>
    <w:rsid w:val="006603FB"/>
    <w:rsid w:val="006608DF"/>
    <w:rsid w:val="006614D4"/>
    <w:rsid w:val="006623AC"/>
    <w:rsid w:val="00663485"/>
    <w:rsid w:val="006642BF"/>
    <w:rsid w:val="00664837"/>
    <w:rsid w:val="006663C8"/>
    <w:rsid w:val="00666641"/>
    <w:rsid w:val="00666B81"/>
    <w:rsid w:val="006678AF"/>
    <w:rsid w:val="006701EF"/>
    <w:rsid w:val="00671B5F"/>
    <w:rsid w:val="00673247"/>
    <w:rsid w:val="00673BA5"/>
    <w:rsid w:val="00674D50"/>
    <w:rsid w:val="00674DDC"/>
    <w:rsid w:val="00676347"/>
    <w:rsid w:val="00680058"/>
    <w:rsid w:val="006810B0"/>
    <w:rsid w:val="00681F9F"/>
    <w:rsid w:val="0068289B"/>
    <w:rsid w:val="006840EA"/>
    <w:rsid w:val="006844E2"/>
    <w:rsid w:val="00685267"/>
    <w:rsid w:val="006860A5"/>
    <w:rsid w:val="0068723F"/>
    <w:rsid w:val="006872AE"/>
    <w:rsid w:val="00690082"/>
    <w:rsid w:val="00690252"/>
    <w:rsid w:val="00691A08"/>
    <w:rsid w:val="00693F9F"/>
    <w:rsid w:val="006946BB"/>
    <w:rsid w:val="00694966"/>
    <w:rsid w:val="00694F82"/>
    <w:rsid w:val="006969FA"/>
    <w:rsid w:val="006A1761"/>
    <w:rsid w:val="006A35D5"/>
    <w:rsid w:val="006A6702"/>
    <w:rsid w:val="006A6DBE"/>
    <w:rsid w:val="006A748A"/>
    <w:rsid w:val="006A782F"/>
    <w:rsid w:val="006B0034"/>
    <w:rsid w:val="006B00A9"/>
    <w:rsid w:val="006B09F3"/>
    <w:rsid w:val="006B2D49"/>
    <w:rsid w:val="006B2F91"/>
    <w:rsid w:val="006B6C15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2A28"/>
    <w:rsid w:val="006D45B2"/>
    <w:rsid w:val="006D4A5F"/>
    <w:rsid w:val="006D4FCF"/>
    <w:rsid w:val="006E0FCC"/>
    <w:rsid w:val="006E1E96"/>
    <w:rsid w:val="006E5E21"/>
    <w:rsid w:val="006E5FF2"/>
    <w:rsid w:val="006F2648"/>
    <w:rsid w:val="006F2F10"/>
    <w:rsid w:val="006F482B"/>
    <w:rsid w:val="006F6311"/>
    <w:rsid w:val="006F65FB"/>
    <w:rsid w:val="006F668C"/>
    <w:rsid w:val="006F7A04"/>
    <w:rsid w:val="00700796"/>
    <w:rsid w:val="007008AD"/>
    <w:rsid w:val="007009C7"/>
    <w:rsid w:val="00700EB6"/>
    <w:rsid w:val="00701952"/>
    <w:rsid w:val="00702556"/>
    <w:rsid w:val="0070277E"/>
    <w:rsid w:val="00702CDA"/>
    <w:rsid w:val="00703704"/>
    <w:rsid w:val="00704156"/>
    <w:rsid w:val="00704B38"/>
    <w:rsid w:val="007069FC"/>
    <w:rsid w:val="0071018C"/>
    <w:rsid w:val="00710340"/>
    <w:rsid w:val="00711221"/>
    <w:rsid w:val="00712675"/>
    <w:rsid w:val="00713808"/>
    <w:rsid w:val="007151B6"/>
    <w:rsid w:val="0071520D"/>
    <w:rsid w:val="00715A43"/>
    <w:rsid w:val="00715EB8"/>
    <w:rsid w:val="00715EDB"/>
    <w:rsid w:val="007160D5"/>
    <w:rsid w:val="007163FB"/>
    <w:rsid w:val="00717C2E"/>
    <w:rsid w:val="00717D95"/>
    <w:rsid w:val="007204FA"/>
    <w:rsid w:val="007213B3"/>
    <w:rsid w:val="0072457F"/>
    <w:rsid w:val="00725406"/>
    <w:rsid w:val="0072621B"/>
    <w:rsid w:val="0072698F"/>
    <w:rsid w:val="00730555"/>
    <w:rsid w:val="007312CC"/>
    <w:rsid w:val="0073155B"/>
    <w:rsid w:val="007331B4"/>
    <w:rsid w:val="00734C36"/>
    <w:rsid w:val="00735C71"/>
    <w:rsid w:val="00736A64"/>
    <w:rsid w:val="00737F6A"/>
    <w:rsid w:val="007402AB"/>
    <w:rsid w:val="007410B6"/>
    <w:rsid w:val="007417C7"/>
    <w:rsid w:val="00744C6F"/>
    <w:rsid w:val="007457F6"/>
    <w:rsid w:val="00745ABB"/>
    <w:rsid w:val="00746172"/>
    <w:rsid w:val="00746E38"/>
    <w:rsid w:val="00747CD5"/>
    <w:rsid w:val="00751520"/>
    <w:rsid w:val="007534A3"/>
    <w:rsid w:val="00753B51"/>
    <w:rsid w:val="007541CD"/>
    <w:rsid w:val="007542B0"/>
    <w:rsid w:val="00754FBF"/>
    <w:rsid w:val="00755A9C"/>
    <w:rsid w:val="00756629"/>
    <w:rsid w:val="007575D2"/>
    <w:rsid w:val="00757B4F"/>
    <w:rsid w:val="00757B6A"/>
    <w:rsid w:val="007610E0"/>
    <w:rsid w:val="007621AA"/>
    <w:rsid w:val="007625B3"/>
    <w:rsid w:val="0076260A"/>
    <w:rsid w:val="00762724"/>
    <w:rsid w:val="00763269"/>
    <w:rsid w:val="00764A67"/>
    <w:rsid w:val="00765FA4"/>
    <w:rsid w:val="00770F6B"/>
    <w:rsid w:val="00771883"/>
    <w:rsid w:val="00772656"/>
    <w:rsid w:val="007727C9"/>
    <w:rsid w:val="00774EF9"/>
    <w:rsid w:val="00775496"/>
    <w:rsid w:val="00775602"/>
    <w:rsid w:val="00776DC2"/>
    <w:rsid w:val="00780122"/>
    <w:rsid w:val="0078214B"/>
    <w:rsid w:val="00782EE0"/>
    <w:rsid w:val="00784420"/>
    <w:rsid w:val="0078498A"/>
    <w:rsid w:val="00791E57"/>
    <w:rsid w:val="00792207"/>
    <w:rsid w:val="00792862"/>
    <w:rsid w:val="00792B41"/>
    <w:rsid w:val="00792B64"/>
    <w:rsid w:val="00792E29"/>
    <w:rsid w:val="0079379A"/>
    <w:rsid w:val="00794953"/>
    <w:rsid w:val="00794C81"/>
    <w:rsid w:val="0079750A"/>
    <w:rsid w:val="007A1F2F"/>
    <w:rsid w:val="007A2A5C"/>
    <w:rsid w:val="007A5150"/>
    <w:rsid w:val="007A51B5"/>
    <w:rsid w:val="007A5373"/>
    <w:rsid w:val="007A53DB"/>
    <w:rsid w:val="007A789F"/>
    <w:rsid w:val="007B2AEE"/>
    <w:rsid w:val="007B75BC"/>
    <w:rsid w:val="007C0954"/>
    <w:rsid w:val="007C0BD6"/>
    <w:rsid w:val="007C10B4"/>
    <w:rsid w:val="007C1563"/>
    <w:rsid w:val="007C3806"/>
    <w:rsid w:val="007C59F7"/>
    <w:rsid w:val="007C5BB7"/>
    <w:rsid w:val="007C76D7"/>
    <w:rsid w:val="007C778C"/>
    <w:rsid w:val="007D0258"/>
    <w:rsid w:val="007D07D5"/>
    <w:rsid w:val="007D1256"/>
    <w:rsid w:val="007D1C64"/>
    <w:rsid w:val="007D32DD"/>
    <w:rsid w:val="007D4BAB"/>
    <w:rsid w:val="007D5413"/>
    <w:rsid w:val="007D5FEC"/>
    <w:rsid w:val="007D6DCE"/>
    <w:rsid w:val="007D72C4"/>
    <w:rsid w:val="007D7312"/>
    <w:rsid w:val="007E2CFE"/>
    <w:rsid w:val="007E57D0"/>
    <w:rsid w:val="007E59C9"/>
    <w:rsid w:val="007F0072"/>
    <w:rsid w:val="007F16F7"/>
    <w:rsid w:val="007F2D2F"/>
    <w:rsid w:val="007F2EB6"/>
    <w:rsid w:val="007F54C3"/>
    <w:rsid w:val="00801968"/>
    <w:rsid w:val="00802949"/>
    <w:rsid w:val="00802F4F"/>
    <w:rsid w:val="0080301E"/>
    <w:rsid w:val="00803230"/>
    <w:rsid w:val="0080365F"/>
    <w:rsid w:val="00803E54"/>
    <w:rsid w:val="0080613E"/>
    <w:rsid w:val="00806B5A"/>
    <w:rsid w:val="00807406"/>
    <w:rsid w:val="00807EB5"/>
    <w:rsid w:val="00810194"/>
    <w:rsid w:val="0081184D"/>
    <w:rsid w:val="0081239D"/>
    <w:rsid w:val="00812BE5"/>
    <w:rsid w:val="00812DC0"/>
    <w:rsid w:val="008156AD"/>
    <w:rsid w:val="00817429"/>
    <w:rsid w:val="00820A5D"/>
    <w:rsid w:val="00821514"/>
    <w:rsid w:val="0082183A"/>
    <w:rsid w:val="00821E35"/>
    <w:rsid w:val="00824591"/>
    <w:rsid w:val="00824AED"/>
    <w:rsid w:val="00825F99"/>
    <w:rsid w:val="00826CE7"/>
    <w:rsid w:val="0082749A"/>
    <w:rsid w:val="0082752A"/>
    <w:rsid w:val="00827820"/>
    <w:rsid w:val="00827B5A"/>
    <w:rsid w:val="00831B8B"/>
    <w:rsid w:val="00833884"/>
    <w:rsid w:val="0083405D"/>
    <w:rsid w:val="00834304"/>
    <w:rsid w:val="008352D4"/>
    <w:rsid w:val="00836181"/>
    <w:rsid w:val="00836792"/>
    <w:rsid w:val="00836DB9"/>
    <w:rsid w:val="00837C67"/>
    <w:rsid w:val="008415B0"/>
    <w:rsid w:val="00842028"/>
    <w:rsid w:val="00842A63"/>
    <w:rsid w:val="008434C4"/>
    <w:rsid w:val="008436B8"/>
    <w:rsid w:val="00845589"/>
    <w:rsid w:val="008460B6"/>
    <w:rsid w:val="00846603"/>
    <w:rsid w:val="00850477"/>
    <w:rsid w:val="00850C9D"/>
    <w:rsid w:val="00852390"/>
    <w:rsid w:val="00852B59"/>
    <w:rsid w:val="00853C25"/>
    <w:rsid w:val="00856272"/>
    <w:rsid w:val="008563FF"/>
    <w:rsid w:val="0086018B"/>
    <w:rsid w:val="00860D6F"/>
    <w:rsid w:val="008611DD"/>
    <w:rsid w:val="008620DE"/>
    <w:rsid w:val="00862113"/>
    <w:rsid w:val="0086328C"/>
    <w:rsid w:val="0086622E"/>
    <w:rsid w:val="00866867"/>
    <w:rsid w:val="00867D17"/>
    <w:rsid w:val="0087091E"/>
    <w:rsid w:val="00872257"/>
    <w:rsid w:val="008736CD"/>
    <w:rsid w:val="00874C67"/>
    <w:rsid w:val="00874C71"/>
    <w:rsid w:val="00874DED"/>
    <w:rsid w:val="008753E6"/>
    <w:rsid w:val="0087738C"/>
    <w:rsid w:val="008802AF"/>
    <w:rsid w:val="00880D17"/>
    <w:rsid w:val="00881926"/>
    <w:rsid w:val="0088318F"/>
    <w:rsid w:val="0088331D"/>
    <w:rsid w:val="00884908"/>
    <w:rsid w:val="008852B0"/>
    <w:rsid w:val="00885718"/>
    <w:rsid w:val="00885AE7"/>
    <w:rsid w:val="008862DB"/>
    <w:rsid w:val="00886B60"/>
    <w:rsid w:val="008876D7"/>
    <w:rsid w:val="00887889"/>
    <w:rsid w:val="00887D1C"/>
    <w:rsid w:val="00887FBF"/>
    <w:rsid w:val="00891046"/>
    <w:rsid w:val="0089114A"/>
    <w:rsid w:val="0089159A"/>
    <w:rsid w:val="008920FF"/>
    <w:rsid w:val="008926E8"/>
    <w:rsid w:val="00894F19"/>
    <w:rsid w:val="0089573D"/>
    <w:rsid w:val="00896A10"/>
    <w:rsid w:val="008971B5"/>
    <w:rsid w:val="008A13DF"/>
    <w:rsid w:val="008A1673"/>
    <w:rsid w:val="008A2FBF"/>
    <w:rsid w:val="008A5D26"/>
    <w:rsid w:val="008A68A9"/>
    <w:rsid w:val="008A6B13"/>
    <w:rsid w:val="008A6ECB"/>
    <w:rsid w:val="008B025B"/>
    <w:rsid w:val="008B0BF9"/>
    <w:rsid w:val="008B16F9"/>
    <w:rsid w:val="008B1DC7"/>
    <w:rsid w:val="008B20EA"/>
    <w:rsid w:val="008B2866"/>
    <w:rsid w:val="008B3859"/>
    <w:rsid w:val="008B3C15"/>
    <w:rsid w:val="008B436D"/>
    <w:rsid w:val="008B45AD"/>
    <w:rsid w:val="008B4E0A"/>
    <w:rsid w:val="008B4E49"/>
    <w:rsid w:val="008B60D6"/>
    <w:rsid w:val="008B7712"/>
    <w:rsid w:val="008B78D4"/>
    <w:rsid w:val="008B7B26"/>
    <w:rsid w:val="008C2682"/>
    <w:rsid w:val="008C3524"/>
    <w:rsid w:val="008C4061"/>
    <w:rsid w:val="008C4229"/>
    <w:rsid w:val="008C55B8"/>
    <w:rsid w:val="008C5B63"/>
    <w:rsid w:val="008C5BE0"/>
    <w:rsid w:val="008C6EF5"/>
    <w:rsid w:val="008C7233"/>
    <w:rsid w:val="008C76C3"/>
    <w:rsid w:val="008D1F82"/>
    <w:rsid w:val="008D2434"/>
    <w:rsid w:val="008D3831"/>
    <w:rsid w:val="008D3EED"/>
    <w:rsid w:val="008D4527"/>
    <w:rsid w:val="008E085A"/>
    <w:rsid w:val="008E15E5"/>
    <w:rsid w:val="008E171D"/>
    <w:rsid w:val="008E2138"/>
    <w:rsid w:val="008E2238"/>
    <w:rsid w:val="008E2785"/>
    <w:rsid w:val="008E4054"/>
    <w:rsid w:val="008E5FB3"/>
    <w:rsid w:val="008E6408"/>
    <w:rsid w:val="008E78A3"/>
    <w:rsid w:val="008E7C12"/>
    <w:rsid w:val="008F0654"/>
    <w:rsid w:val="008F06CB"/>
    <w:rsid w:val="008F0B82"/>
    <w:rsid w:val="008F2E83"/>
    <w:rsid w:val="008F2FD5"/>
    <w:rsid w:val="008F612A"/>
    <w:rsid w:val="008F6F97"/>
    <w:rsid w:val="0090293D"/>
    <w:rsid w:val="009034DE"/>
    <w:rsid w:val="00903C72"/>
    <w:rsid w:val="00904B1A"/>
    <w:rsid w:val="00905156"/>
    <w:rsid w:val="00905396"/>
    <w:rsid w:val="0090605D"/>
    <w:rsid w:val="00906419"/>
    <w:rsid w:val="00906BBF"/>
    <w:rsid w:val="00907DBD"/>
    <w:rsid w:val="00912889"/>
    <w:rsid w:val="00913A42"/>
    <w:rsid w:val="00913C39"/>
    <w:rsid w:val="00914167"/>
    <w:rsid w:val="009143DB"/>
    <w:rsid w:val="00915065"/>
    <w:rsid w:val="00917CE5"/>
    <w:rsid w:val="009217C0"/>
    <w:rsid w:val="00923513"/>
    <w:rsid w:val="00925241"/>
    <w:rsid w:val="00925CEC"/>
    <w:rsid w:val="0092639D"/>
    <w:rsid w:val="00926A3F"/>
    <w:rsid w:val="009273D4"/>
    <w:rsid w:val="0092794E"/>
    <w:rsid w:val="00930D30"/>
    <w:rsid w:val="00930D76"/>
    <w:rsid w:val="00931C2C"/>
    <w:rsid w:val="00932738"/>
    <w:rsid w:val="009329AC"/>
    <w:rsid w:val="009332A2"/>
    <w:rsid w:val="00935497"/>
    <w:rsid w:val="00935869"/>
    <w:rsid w:val="00937598"/>
    <w:rsid w:val="0093790B"/>
    <w:rsid w:val="00940B22"/>
    <w:rsid w:val="00940F31"/>
    <w:rsid w:val="00943664"/>
    <w:rsid w:val="00943751"/>
    <w:rsid w:val="0094494B"/>
    <w:rsid w:val="00945E14"/>
    <w:rsid w:val="00946DD0"/>
    <w:rsid w:val="0095030E"/>
    <w:rsid w:val="00950494"/>
    <w:rsid w:val="0095083D"/>
    <w:rsid w:val="009509E6"/>
    <w:rsid w:val="00952018"/>
    <w:rsid w:val="00952406"/>
    <w:rsid w:val="00952800"/>
    <w:rsid w:val="00952D92"/>
    <w:rsid w:val="0095300D"/>
    <w:rsid w:val="00956563"/>
    <w:rsid w:val="00956812"/>
    <w:rsid w:val="0095719A"/>
    <w:rsid w:val="00957983"/>
    <w:rsid w:val="00960671"/>
    <w:rsid w:val="009623E9"/>
    <w:rsid w:val="00963040"/>
    <w:rsid w:val="00963EEB"/>
    <w:rsid w:val="009648BC"/>
    <w:rsid w:val="00964C2F"/>
    <w:rsid w:val="00964C8D"/>
    <w:rsid w:val="0096536A"/>
    <w:rsid w:val="00965F88"/>
    <w:rsid w:val="00967178"/>
    <w:rsid w:val="00967CEB"/>
    <w:rsid w:val="00970FAB"/>
    <w:rsid w:val="00975155"/>
    <w:rsid w:val="009760C5"/>
    <w:rsid w:val="009762DB"/>
    <w:rsid w:val="00977422"/>
    <w:rsid w:val="009776DE"/>
    <w:rsid w:val="00980A84"/>
    <w:rsid w:val="009817F1"/>
    <w:rsid w:val="00981EA4"/>
    <w:rsid w:val="0098225B"/>
    <w:rsid w:val="00984939"/>
    <w:rsid w:val="00984E03"/>
    <w:rsid w:val="009852BC"/>
    <w:rsid w:val="00987E85"/>
    <w:rsid w:val="00992371"/>
    <w:rsid w:val="00992EED"/>
    <w:rsid w:val="00993E8C"/>
    <w:rsid w:val="00995C58"/>
    <w:rsid w:val="00996981"/>
    <w:rsid w:val="009A0D12"/>
    <w:rsid w:val="009A1987"/>
    <w:rsid w:val="009A26D8"/>
    <w:rsid w:val="009A2BEE"/>
    <w:rsid w:val="009A511B"/>
    <w:rsid w:val="009A5289"/>
    <w:rsid w:val="009A59C3"/>
    <w:rsid w:val="009A5B22"/>
    <w:rsid w:val="009A7A53"/>
    <w:rsid w:val="009B0402"/>
    <w:rsid w:val="009B0B75"/>
    <w:rsid w:val="009B0EDB"/>
    <w:rsid w:val="009B16DF"/>
    <w:rsid w:val="009B2B1B"/>
    <w:rsid w:val="009B4452"/>
    <w:rsid w:val="009B4BCE"/>
    <w:rsid w:val="009B4CB2"/>
    <w:rsid w:val="009B6701"/>
    <w:rsid w:val="009B68B3"/>
    <w:rsid w:val="009B6EF7"/>
    <w:rsid w:val="009B7000"/>
    <w:rsid w:val="009B739C"/>
    <w:rsid w:val="009C04EC"/>
    <w:rsid w:val="009C061D"/>
    <w:rsid w:val="009C1AA5"/>
    <w:rsid w:val="009C212C"/>
    <w:rsid w:val="009C328C"/>
    <w:rsid w:val="009C34D0"/>
    <w:rsid w:val="009C4444"/>
    <w:rsid w:val="009C58A3"/>
    <w:rsid w:val="009C5D0C"/>
    <w:rsid w:val="009C79AD"/>
    <w:rsid w:val="009C7CA6"/>
    <w:rsid w:val="009D0696"/>
    <w:rsid w:val="009D0CD4"/>
    <w:rsid w:val="009D3316"/>
    <w:rsid w:val="009D43E8"/>
    <w:rsid w:val="009D55AA"/>
    <w:rsid w:val="009D5BE5"/>
    <w:rsid w:val="009D5DCF"/>
    <w:rsid w:val="009D5EB0"/>
    <w:rsid w:val="009E3E77"/>
    <w:rsid w:val="009E3FAB"/>
    <w:rsid w:val="009E50E4"/>
    <w:rsid w:val="009E5B3F"/>
    <w:rsid w:val="009E76DC"/>
    <w:rsid w:val="009E7D90"/>
    <w:rsid w:val="009F0457"/>
    <w:rsid w:val="009F1AB0"/>
    <w:rsid w:val="009F501D"/>
    <w:rsid w:val="009F67C7"/>
    <w:rsid w:val="00A003DA"/>
    <w:rsid w:val="00A01405"/>
    <w:rsid w:val="00A039D5"/>
    <w:rsid w:val="00A046AD"/>
    <w:rsid w:val="00A05D0C"/>
    <w:rsid w:val="00A078AD"/>
    <w:rsid w:val="00A079C1"/>
    <w:rsid w:val="00A12260"/>
    <w:rsid w:val="00A12520"/>
    <w:rsid w:val="00A130FD"/>
    <w:rsid w:val="00A13D6D"/>
    <w:rsid w:val="00A14769"/>
    <w:rsid w:val="00A152B4"/>
    <w:rsid w:val="00A16151"/>
    <w:rsid w:val="00A16EC6"/>
    <w:rsid w:val="00A17C06"/>
    <w:rsid w:val="00A20BDF"/>
    <w:rsid w:val="00A21162"/>
    <w:rsid w:val="00A2126E"/>
    <w:rsid w:val="00A21706"/>
    <w:rsid w:val="00A24FCC"/>
    <w:rsid w:val="00A256AC"/>
    <w:rsid w:val="00A26A90"/>
    <w:rsid w:val="00A26B27"/>
    <w:rsid w:val="00A30E4F"/>
    <w:rsid w:val="00A31A5F"/>
    <w:rsid w:val="00A31F1E"/>
    <w:rsid w:val="00A32253"/>
    <w:rsid w:val="00A32E6F"/>
    <w:rsid w:val="00A33017"/>
    <w:rsid w:val="00A3310E"/>
    <w:rsid w:val="00A333A0"/>
    <w:rsid w:val="00A369AE"/>
    <w:rsid w:val="00A37E70"/>
    <w:rsid w:val="00A4065E"/>
    <w:rsid w:val="00A41C5D"/>
    <w:rsid w:val="00A437E1"/>
    <w:rsid w:val="00A453BD"/>
    <w:rsid w:val="00A4685B"/>
    <w:rsid w:val="00A4685E"/>
    <w:rsid w:val="00A50CD4"/>
    <w:rsid w:val="00A51191"/>
    <w:rsid w:val="00A5170B"/>
    <w:rsid w:val="00A52684"/>
    <w:rsid w:val="00A528A5"/>
    <w:rsid w:val="00A546C3"/>
    <w:rsid w:val="00A54B4E"/>
    <w:rsid w:val="00A56D62"/>
    <w:rsid w:val="00A56F07"/>
    <w:rsid w:val="00A5762C"/>
    <w:rsid w:val="00A600FC"/>
    <w:rsid w:val="00A60BCA"/>
    <w:rsid w:val="00A612A5"/>
    <w:rsid w:val="00A638DA"/>
    <w:rsid w:val="00A639C3"/>
    <w:rsid w:val="00A65B41"/>
    <w:rsid w:val="00A65E00"/>
    <w:rsid w:val="00A66A78"/>
    <w:rsid w:val="00A6773A"/>
    <w:rsid w:val="00A67BDE"/>
    <w:rsid w:val="00A72755"/>
    <w:rsid w:val="00A73529"/>
    <w:rsid w:val="00A7436E"/>
    <w:rsid w:val="00A74A82"/>
    <w:rsid w:val="00A74E96"/>
    <w:rsid w:val="00A75A8E"/>
    <w:rsid w:val="00A762B3"/>
    <w:rsid w:val="00A778AB"/>
    <w:rsid w:val="00A8039A"/>
    <w:rsid w:val="00A824DD"/>
    <w:rsid w:val="00A83369"/>
    <w:rsid w:val="00A83676"/>
    <w:rsid w:val="00A83B7B"/>
    <w:rsid w:val="00A84235"/>
    <w:rsid w:val="00A84274"/>
    <w:rsid w:val="00A850F3"/>
    <w:rsid w:val="00A864E3"/>
    <w:rsid w:val="00A93931"/>
    <w:rsid w:val="00A94574"/>
    <w:rsid w:val="00A95936"/>
    <w:rsid w:val="00A96265"/>
    <w:rsid w:val="00A97084"/>
    <w:rsid w:val="00AA0122"/>
    <w:rsid w:val="00AA0DC0"/>
    <w:rsid w:val="00AA1C2C"/>
    <w:rsid w:val="00AA35F6"/>
    <w:rsid w:val="00AA4744"/>
    <w:rsid w:val="00AA6489"/>
    <w:rsid w:val="00AA667C"/>
    <w:rsid w:val="00AA6E91"/>
    <w:rsid w:val="00AA7439"/>
    <w:rsid w:val="00AB01A1"/>
    <w:rsid w:val="00AB034C"/>
    <w:rsid w:val="00AB047E"/>
    <w:rsid w:val="00AB0B0A"/>
    <w:rsid w:val="00AB0BB7"/>
    <w:rsid w:val="00AB22C6"/>
    <w:rsid w:val="00AB2AD0"/>
    <w:rsid w:val="00AB5160"/>
    <w:rsid w:val="00AB53A6"/>
    <w:rsid w:val="00AB67FC"/>
    <w:rsid w:val="00AB7BF5"/>
    <w:rsid w:val="00AC00F2"/>
    <w:rsid w:val="00AC0D3F"/>
    <w:rsid w:val="00AC1069"/>
    <w:rsid w:val="00AC215D"/>
    <w:rsid w:val="00AC2337"/>
    <w:rsid w:val="00AC305C"/>
    <w:rsid w:val="00AC31B5"/>
    <w:rsid w:val="00AC3350"/>
    <w:rsid w:val="00AC4E92"/>
    <w:rsid w:val="00AC4EA1"/>
    <w:rsid w:val="00AC5381"/>
    <w:rsid w:val="00AC5920"/>
    <w:rsid w:val="00AC5970"/>
    <w:rsid w:val="00AC7050"/>
    <w:rsid w:val="00AD0E65"/>
    <w:rsid w:val="00AD2BF2"/>
    <w:rsid w:val="00AD4E90"/>
    <w:rsid w:val="00AD5422"/>
    <w:rsid w:val="00AE0E86"/>
    <w:rsid w:val="00AE1967"/>
    <w:rsid w:val="00AE1B8A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23CC"/>
    <w:rsid w:val="00AF406D"/>
    <w:rsid w:val="00AF4834"/>
    <w:rsid w:val="00AF4CAA"/>
    <w:rsid w:val="00AF571A"/>
    <w:rsid w:val="00AF60A0"/>
    <w:rsid w:val="00AF67FC"/>
    <w:rsid w:val="00AF785B"/>
    <w:rsid w:val="00AF7DF5"/>
    <w:rsid w:val="00B006E5"/>
    <w:rsid w:val="00B00A8B"/>
    <w:rsid w:val="00B015F2"/>
    <w:rsid w:val="00B01930"/>
    <w:rsid w:val="00B024C2"/>
    <w:rsid w:val="00B036DD"/>
    <w:rsid w:val="00B04B4D"/>
    <w:rsid w:val="00B069FD"/>
    <w:rsid w:val="00B07700"/>
    <w:rsid w:val="00B07B6E"/>
    <w:rsid w:val="00B109A7"/>
    <w:rsid w:val="00B13921"/>
    <w:rsid w:val="00B1528C"/>
    <w:rsid w:val="00B15AA5"/>
    <w:rsid w:val="00B15C78"/>
    <w:rsid w:val="00B16ACD"/>
    <w:rsid w:val="00B20D22"/>
    <w:rsid w:val="00B212FC"/>
    <w:rsid w:val="00B21487"/>
    <w:rsid w:val="00B232D1"/>
    <w:rsid w:val="00B23F7D"/>
    <w:rsid w:val="00B24A5B"/>
    <w:rsid w:val="00B24DB5"/>
    <w:rsid w:val="00B30964"/>
    <w:rsid w:val="00B30AEF"/>
    <w:rsid w:val="00B31A88"/>
    <w:rsid w:val="00B31F9E"/>
    <w:rsid w:val="00B3268F"/>
    <w:rsid w:val="00B32C2C"/>
    <w:rsid w:val="00B33A1A"/>
    <w:rsid w:val="00B33C50"/>
    <w:rsid w:val="00B33E6C"/>
    <w:rsid w:val="00B371CC"/>
    <w:rsid w:val="00B41CD9"/>
    <w:rsid w:val="00B426CE"/>
    <w:rsid w:val="00B427E6"/>
    <w:rsid w:val="00B428A6"/>
    <w:rsid w:val="00B43E1F"/>
    <w:rsid w:val="00B444E7"/>
    <w:rsid w:val="00B45A13"/>
    <w:rsid w:val="00B45FBC"/>
    <w:rsid w:val="00B47677"/>
    <w:rsid w:val="00B517C6"/>
    <w:rsid w:val="00B51A7D"/>
    <w:rsid w:val="00B535C2"/>
    <w:rsid w:val="00B53A45"/>
    <w:rsid w:val="00B55544"/>
    <w:rsid w:val="00B5557D"/>
    <w:rsid w:val="00B55EDE"/>
    <w:rsid w:val="00B57721"/>
    <w:rsid w:val="00B6101B"/>
    <w:rsid w:val="00B62546"/>
    <w:rsid w:val="00B631C6"/>
    <w:rsid w:val="00B64097"/>
    <w:rsid w:val="00B642FC"/>
    <w:rsid w:val="00B64D26"/>
    <w:rsid w:val="00B64FBB"/>
    <w:rsid w:val="00B67465"/>
    <w:rsid w:val="00B70E22"/>
    <w:rsid w:val="00B74945"/>
    <w:rsid w:val="00B74D68"/>
    <w:rsid w:val="00B760E3"/>
    <w:rsid w:val="00B774CB"/>
    <w:rsid w:val="00B77CE9"/>
    <w:rsid w:val="00B80402"/>
    <w:rsid w:val="00B80B9A"/>
    <w:rsid w:val="00B81802"/>
    <w:rsid w:val="00B81B93"/>
    <w:rsid w:val="00B82D5E"/>
    <w:rsid w:val="00B830B7"/>
    <w:rsid w:val="00B848EA"/>
    <w:rsid w:val="00B84B2B"/>
    <w:rsid w:val="00B9010F"/>
    <w:rsid w:val="00B90500"/>
    <w:rsid w:val="00B9176C"/>
    <w:rsid w:val="00B935A4"/>
    <w:rsid w:val="00B93F28"/>
    <w:rsid w:val="00B978B7"/>
    <w:rsid w:val="00BA11EA"/>
    <w:rsid w:val="00BA2723"/>
    <w:rsid w:val="00BA2B09"/>
    <w:rsid w:val="00BA561A"/>
    <w:rsid w:val="00BA6071"/>
    <w:rsid w:val="00BA704D"/>
    <w:rsid w:val="00BB0DC6"/>
    <w:rsid w:val="00BB15E4"/>
    <w:rsid w:val="00BB1E19"/>
    <w:rsid w:val="00BB21D1"/>
    <w:rsid w:val="00BB2A7A"/>
    <w:rsid w:val="00BB32F2"/>
    <w:rsid w:val="00BB361C"/>
    <w:rsid w:val="00BB4338"/>
    <w:rsid w:val="00BB4518"/>
    <w:rsid w:val="00BB48BA"/>
    <w:rsid w:val="00BB6C0E"/>
    <w:rsid w:val="00BB6EF6"/>
    <w:rsid w:val="00BB7B38"/>
    <w:rsid w:val="00BC11A1"/>
    <w:rsid w:val="00BC11E5"/>
    <w:rsid w:val="00BC3192"/>
    <w:rsid w:val="00BC4BC6"/>
    <w:rsid w:val="00BC52FD"/>
    <w:rsid w:val="00BC6E62"/>
    <w:rsid w:val="00BC7443"/>
    <w:rsid w:val="00BD0648"/>
    <w:rsid w:val="00BD0862"/>
    <w:rsid w:val="00BD1040"/>
    <w:rsid w:val="00BD2111"/>
    <w:rsid w:val="00BD34AA"/>
    <w:rsid w:val="00BD38AB"/>
    <w:rsid w:val="00BD4EF5"/>
    <w:rsid w:val="00BD532F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E6C85"/>
    <w:rsid w:val="00BE6E71"/>
    <w:rsid w:val="00BF3DDE"/>
    <w:rsid w:val="00BF6467"/>
    <w:rsid w:val="00BF6589"/>
    <w:rsid w:val="00BF6F7F"/>
    <w:rsid w:val="00BF77AA"/>
    <w:rsid w:val="00C0017A"/>
    <w:rsid w:val="00C00647"/>
    <w:rsid w:val="00C01F3B"/>
    <w:rsid w:val="00C02764"/>
    <w:rsid w:val="00C03021"/>
    <w:rsid w:val="00C0415C"/>
    <w:rsid w:val="00C04CEF"/>
    <w:rsid w:val="00C0662F"/>
    <w:rsid w:val="00C100CF"/>
    <w:rsid w:val="00C114D5"/>
    <w:rsid w:val="00C11943"/>
    <w:rsid w:val="00C12E96"/>
    <w:rsid w:val="00C134AA"/>
    <w:rsid w:val="00C14763"/>
    <w:rsid w:val="00C15C04"/>
    <w:rsid w:val="00C16141"/>
    <w:rsid w:val="00C21F00"/>
    <w:rsid w:val="00C2363F"/>
    <w:rsid w:val="00C236C8"/>
    <w:rsid w:val="00C260B0"/>
    <w:rsid w:val="00C260B1"/>
    <w:rsid w:val="00C26E56"/>
    <w:rsid w:val="00C30538"/>
    <w:rsid w:val="00C31406"/>
    <w:rsid w:val="00C344BB"/>
    <w:rsid w:val="00C3564F"/>
    <w:rsid w:val="00C358C6"/>
    <w:rsid w:val="00C36DEC"/>
    <w:rsid w:val="00C36F53"/>
    <w:rsid w:val="00C37194"/>
    <w:rsid w:val="00C379E8"/>
    <w:rsid w:val="00C40637"/>
    <w:rsid w:val="00C40F6C"/>
    <w:rsid w:val="00C425C8"/>
    <w:rsid w:val="00C4345B"/>
    <w:rsid w:val="00C44426"/>
    <w:rsid w:val="00C445F3"/>
    <w:rsid w:val="00C451F4"/>
    <w:rsid w:val="00C4548C"/>
    <w:rsid w:val="00C45EB1"/>
    <w:rsid w:val="00C478AE"/>
    <w:rsid w:val="00C515E1"/>
    <w:rsid w:val="00C516FB"/>
    <w:rsid w:val="00C54A3A"/>
    <w:rsid w:val="00C55566"/>
    <w:rsid w:val="00C56448"/>
    <w:rsid w:val="00C56691"/>
    <w:rsid w:val="00C572EC"/>
    <w:rsid w:val="00C60762"/>
    <w:rsid w:val="00C60D75"/>
    <w:rsid w:val="00C61D9D"/>
    <w:rsid w:val="00C62CE9"/>
    <w:rsid w:val="00C642FA"/>
    <w:rsid w:val="00C667BE"/>
    <w:rsid w:val="00C6766B"/>
    <w:rsid w:val="00C70F40"/>
    <w:rsid w:val="00C70FEB"/>
    <w:rsid w:val="00C72223"/>
    <w:rsid w:val="00C74082"/>
    <w:rsid w:val="00C74DEE"/>
    <w:rsid w:val="00C75FC8"/>
    <w:rsid w:val="00C76417"/>
    <w:rsid w:val="00C771AC"/>
    <w:rsid w:val="00C7726F"/>
    <w:rsid w:val="00C77FEB"/>
    <w:rsid w:val="00C802E2"/>
    <w:rsid w:val="00C807D4"/>
    <w:rsid w:val="00C823DA"/>
    <w:rsid w:val="00C8259F"/>
    <w:rsid w:val="00C82746"/>
    <w:rsid w:val="00C82E09"/>
    <w:rsid w:val="00C8312F"/>
    <w:rsid w:val="00C84C47"/>
    <w:rsid w:val="00C858A4"/>
    <w:rsid w:val="00C8663B"/>
    <w:rsid w:val="00C86AFA"/>
    <w:rsid w:val="00C91318"/>
    <w:rsid w:val="00C9274D"/>
    <w:rsid w:val="00CA372E"/>
    <w:rsid w:val="00CA5854"/>
    <w:rsid w:val="00CA5A34"/>
    <w:rsid w:val="00CA6060"/>
    <w:rsid w:val="00CA6D04"/>
    <w:rsid w:val="00CA723E"/>
    <w:rsid w:val="00CA7294"/>
    <w:rsid w:val="00CB0FAD"/>
    <w:rsid w:val="00CB18D0"/>
    <w:rsid w:val="00CB1C8A"/>
    <w:rsid w:val="00CB2358"/>
    <w:rsid w:val="00CB24F5"/>
    <w:rsid w:val="00CB2663"/>
    <w:rsid w:val="00CB3BBE"/>
    <w:rsid w:val="00CB40B3"/>
    <w:rsid w:val="00CB4616"/>
    <w:rsid w:val="00CB59E9"/>
    <w:rsid w:val="00CB609E"/>
    <w:rsid w:val="00CB64FE"/>
    <w:rsid w:val="00CB7553"/>
    <w:rsid w:val="00CB7986"/>
    <w:rsid w:val="00CC0D6A"/>
    <w:rsid w:val="00CC2A56"/>
    <w:rsid w:val="00CC31FF"/>
    <w:rsid w:val="00CC3831"/>
    <w:rsid w:val="00CC3E3D"/>
    <w:rsid w:val="00CC519B"/>
    <w:rsid w:val="00CC6D21"/>
    <w:rsid w:val="00CD12C1"/>
    <w:rsid w:val="00CD214E"/>
    <w:rsid w:val="00CD4132"/>
    <w:rsid w:val="00CD46FA"/>
    <w:rsid w:val="00CD5973"/>
    <w:rsid w:val="00CE31A6"/>
    <w:rsid w:val="00CE762B"/>
    <w:rsid w:val="00CE7719"/>
    <w:rsid w:val="00CF04D4"/>
    <w:rsid w:val="00CF09AA"/>
    <w:rsid w:val="00CF1A65"/>
    <w:rsid w:val="00CF2ED6"/>
    <w:rsid w:val="00CF3833"/>
    <w:rsid w:val="00CF4813"/>
    <w:rsid w:val="00CF5010"/>
    <w:rsid w:val="00CF5233"/>
    <w:rsid w:val="00CF57EF"/>
    <w:rsid w:val="00CF65D8"/>
    <w:rsid w:val="00D00C3E"/>
    <w:rsid w:val="00D019E8"/>
    <w:rsid w:val="00D029B8"/>
    <w:rsid w:val="00D02F60"/>
    <w:rsid w:val="00D0464E"/>
    <w:rsid w:val="00D04721"/>
    <w:rsid w:val="00D04A96"/>
    <w:rsid w:val="00D05619"/>
    <w:rsid w:val="00D07A7B"/>
    <w:rsid w:val="00D1008C"/>
    <w:rsid w:val="00D10384"/>
    <w:rsid w:val="00D107FC"/>
    <w:rsid w:val="00D10AFB"/>
    <w:rsid w:val="00D10DFD"/>
    <w:rsid w:val="00D10E06"/>
    <w:rsid w:val="00D10FE2"/>
    <w:rsid w:val="00D132E8"/>
    <w:rsid w:val="00D15197"/>
    <w:rsid w:val="00D16820"/>
    <w:rsid w:val="00D169C8"/>
    <w:rsid w:val="00D1793F"/>
    <w:rsid w:val="00D2035D"/>
    <w:rsid w:val="00D2117C"/>
    <w:rsid w:val="00D22303"/>
    <w:rsid w:val="00D22AF5"/>
    <w:rsid w:val="00D235EA"/>
    <w:rsid w:val="00D23C86"/>
    <w:rsid w:val="00D247A9"/>
    <w:rsid w:val="00D27D3B"/>
    <w:rsid w:val="00D30A3C"/>
    <w:rsid w:val="00D32721"/>
    <w:rsid w:val="00D328DC"/>
    <w:rsid w:val="00D33387"/>
    <w:rsid w:val="00D33CA0"/>
    <w:rsid w:val="00D365E7"/>
    <w:rsid w:val="00D37BE1"/>
    <w:rsid w:val="00D37D0F"/>
    <w:rsid w:val="00D402FB"/>
    <w:rsid w:val="00D42592"/>
    <w:rsid w:val="00D435D3"/>
    <w:rsid w:val="00D44F27"/>
    <w:rsid w:val="00D45145"/>
    <w:rsid w:val="00D45830"/>
    <w:rsid w:val="00D461B9"/>
    <w:rsid w:val="00D475B4"/>
    <w:rsid w:val="00D47D7A"/>
    <w:rsid w:val="00D5050F"/>
    <w:rsid w:val="00D50ABD"/>
    <w:rsid w:val="00D55290"/>
    <w:rsid w:val="00D57022"/>
    <w:rsid w:val="00D5717F"/>
    <w:rsid w:val="00D57791"/>
    <w:rsid w:val="00D6046A"/>
    <w:rsid w:val="00D60FCE"/>
    <w:rsid w:val="00D62870"/>
    <w:rsid w:val="00D632CC"/>
    <w:rsid w:val="00D655D9"/>
    <w:rsid w:val="00D65872"/>
    <w:rsid w:val="00D66A17"/>
    <w:rsid w:val="00D676F3"/>
    <w:rsid w:val="00D70EF5"/>
    <w:rsid w:val="00D71024"/>
    <w:rsid w:val="00D71A25"/>
    <w:rsid w:val="00D71FCF"/>
    <w:rsid w:val="00D72A54"/>
    <w:rsid w:val="00D72CC1"/>
    <w:rsid w:val="00D74981"/>
    <w:rsid w:val="00D757C3"/>
    <w:rsid w:val="00D759B7"/>
    <w:rsid w:val="00D76EC9"/>
    <w:rsid w:val="00D77F19"/>
    <w:rsid w:val="00D80E7D"/>
    <w:rsid w:val="00D81397"/>
    <w:rsid w:val="00D815A3"/>
    <w:rsid w:val="00D83A29"/>
    <w:rsid w:val="00D848B9"/>
    <w:rsid w:val="00D87375"/>
    <w:rsid w:val="00D87C38"/>
    <w:rsid w:val="00D900E5"/>
    <w:rsid w:val="00D90569"/>
    <w:rsid w:val="00D90E69"/>
    <w:rsid w:val="00D91368"/>
    <w:rsid w:val="00D92650"/>
    <w:rsid w:val="00D93106"/>
    <w:rsid w:val="00D933E9"/>
    <w:rsid w:val="00D93825"/>
    <w:rsid w:val="00D9505D"/>
    <w:rsid w:val="00D953D0"/>
    <w:rsid w:val="00D959F5"/>
    <w:rsid w:val="00D95B30"/>
    <w:rsid w:val="00D96884"/>
    <w:rsid w:val="00D97995"/>
    <w:rsid w:val="00DA0AE4"/>
    <w:rsid w:val="00DA10D0"/>
    <w:rsid w:val="00DA1E9D"/>
    <w:rsid w:val="00DA20FC"/>
    <w:rsid w:val="00DA2C9C"/>
    <w:rsid w:val="00DA3FDD"/>
    <w:rsid w:val="00DA63E1"/>
    <w:rsid w:val="00DA7017"/>
    <w:rsid w:val="00DA7028"/>
    <w:rsid w:val="00DB0EB0"/>
    <w:rsid w:val="00DB12D0"/>
    <w:rsid w:val="00DB1AD2"/>
    <w:rsid w:val="00DB1E10"/>
    <w:rsid w:val="00DB24C2"/>
    <w:rsid w:val="00DB2B58"/>
    <w:rsid w:val="00DB334F"/>
    <w:rsid w:val="00DB3361"/>
    <w:rsid w:val="00DB5206"/>
    <w:rsid w:val="00DB6276"/>
    <w:rsid w:val="00DB63F5"/>
    <w:rsid w:val="00DB7031"/>
    <w:rsid w:val="00DB74D9"/>
    <w:rsid w:val="00DC0B56"/>
    <w:rsid w:val="00DC13A5"/>
    <w:rsid w:val="00DC1811"/>
    <w:rsid w:val="00DC1C6B"/>
    <w:rsid w:val="00DC2C2E"/>
    <w:rsid w:val="00DC4A78"/>
    <w:rsid w:val="00DC4AF0"/>
    <w:rsid w:val="00DC7886"/>
    <w:rsid w:val="00DD0BA5"/>
    <w:rsid w:val="00DD0CF2"/>
    <w:rsid w:val="00DD0D21"/>
    <w:rsid w:val="00DD3065"/>
    <w:rsid w:val="00DD4688"/>
    <w:rsid w:val="00DE0BEF"/>
    <w:rsid w:val="00DE122A"/>
    <w:rsid w:val="00DE1554"/>
    <w:rsid w:val="00DE2901"/>
    <w:rsid w:val="00DE3A90"/>
    <w:rsid w:val="00DE4237"/>
    <w:rsid w:val="00DE590F"/>
    <w:rsid w:val="00DE7083"/>
    <w:rsid w:val="00DE7B06"/>
    <w:rsid w:val="00DE7DC1"/>
    <w:rsid w:val="00DF080E"/>
    <w:rsid w:val="00DF3F7E"/>
    <w:rsid w:val="00DF7648"/>
    <w:rsid w:val="00E0057A"/>
    <w:rsid w:val="00E00E29"/>
    <w:rsid w:val="00E01ADE"/>
    <w:rsid w:val="00E02BAB"/>
    <w:rsid w:val="00E02DE4"/>
    <w:rsid w:val="00E033D6"/>
    <w:rsid w:val="00E03A60"/>
    <w:rsid w:val="00E048CC"/>
    <w:rsid w:val="00E04CEB"/>
    <w:rsid w:val="00E060BC"/>
    <w:rsid w:val="00E0740E"/>
    <w:rsid w:val="00E11420"/>
    <w:rsid w:val="00E11533"/>
    <w:rsid w:val="00E132FB"/>
    <w:rsid w:val="00E149A1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6CF1"/>
    <w:rsid w:val="00E26F45"/>
    <w:rsid w:val="00E276AC"/>
    <w:rsid w:val="00E30ECB"/>
    <w:rsid w:val="00E31B6D"/>
    <w:rsid w:val="00E320EA"/>
    <w:rsid w:val="00E32271"/>
    <w:rsid w:val="00E33B8A"/>
    <w:rsid w:val="00E34A35"/>
    <w:rsid w:val="00E37C2F"/>
    <w:rsid w:val="00E4031F"/>
    <w:rsid w:val="00E41C28"/>
    <w:rsid w:val="00E42956"/>
    <w:rsid w:val="00E44C27"/>
    <w:rsid w:val="00E4596B"/>
    <w:rsid w:val="00E45D34"/>
    <w:rsid w:val="00E46308"/>
    <w:rsid w:val="00E47D17"/>
    <w:rsid w:val="00E51E17"/>
    <w:rsid w:val="00E523ED"/>
    <w:rsid w:val="00E52DAB"/>
    <w:rsid w:val="00E539B0"/>
    <w:rsid w:val="00E55994"/>
    <w:rsid w:val="00E60606"/>
    <w:rsid w:val="00E60C66"/>
    <w:rsid w:val="00E6164D"/>
    <w:rsid w:val="00E618C9"/>
    <w:rsid w:val="00E61FB4"/>
    <w:rsid w:val="00E62339"/>
    <w:rsid w:val="00E62774"/>
    <w:rsid w:val="00E6307C"/>
    <w:rsid w:val="00E636FA"/>
    <w:rsid w:val="00E63E42"/>
    <w:rsid w:val="00E6458E"/>
    <w:rsid w:val="00E65AEB"/>
    <w:rsid w:val="00E66C50"/>
    <w:rsid w:val="00E679D3"/>
    <w:rsid w:val="00E70E13"/>
    <w:rsid w:val="00E71208"/>
    <w:rsid w:val="00E71444"/>
    <w:rsid w:val="00E71C91"/>
    <w:rsid w:val="00E720A1"/>
    <w:rsid w:val="00E743F8"/>
    <w:rsid w:val="00E74F35"/>
    <w:rsid w:val="00E75223"/>
    <w:rsid w:val="00E75DDA"/>
    <w:rsid w:val="00E76618"/>
    <w:rsid w:val="00E767FF"/>
    <w:rsid w:val="00E773E8"/>
    <w:rsid w:val="00E80DCF"/>
    <w:rsid w:val="00E8119C"/>
    <w:rsid w:val="00E819B5"/>
    <w:rsid w:val="00E831D7"/>
    <w:rsid w:val="00E83ADD"/>
    <w:rsid w:val="00E8452A"/>
    <w:rsid w:val="00E84EEC"/>
    <w:rsid w:val="00E84F38"/>
    <w:rsid w:val="00E85623"/>
    <w:rsid w:val="00E862E4"/>
    <w:rsid w:val="00E86460"/>
    <w:rsid w:val="00E87441"/>
    <w:rsid w:val="00E903AA"/>
    <w:rsid w:val="00E91A1E"/>
    <w:rsid w:val="00E91FAE"/>
    <w:rsid w:val="00E927E0"/>
    <w:rsid w:val="00E933B8"/>
    <w:rsid w:val="00E94202"/>
    <w:rsid w:val="00E95B2E"/>
    <w:rsid w:val="00E96B71"/>
    <w:rsid w:val="00E96E3F"/>
    <w:rsid w:val="00E971E2"/>
    <w:rsid w:val="00E97234"/>
    <w:rsid w:val="00EA0988"/>
    <w:rsid w:val="00EA25BA"/>
    <w:rsid w:val="00EA270C"/>
    <w:rsid w:val="00EA2D91"/>
    <w:rsid w:val="00EA3E43"/>
    <w:rsid w:val="00EA4974"/>
    <w:rsid w:val="00EA532E"/>
    <w:rsid w:val="00EA7320"/>
    <w:rsid w:val="00EA741A"/>
    <w:rsid w:val="00EB06D9"/>
    <w:rsid w:val="00EB192B"/>
    <w:rsid w:val="00EB19ED"/>
    <w:rsid w:val="00EB1CAB"/>
    <w:rsid w:val="00EB39C9"/>
    <w:rsid w:val="00EB4190"/>
    <w:rsid w:val="00EB4223"/>
    <w:rsid w:val="00EB4D2C"/>
    <w:rsid w:val="00EC0F5A"/>
    <w:rsid w:val="00EC1FF8"/>
    <w:rsid w:val="00EC4265"/>
    <w:rsid w:val="00EC4CEB"/>
    <w:rsid w:val="00EC4F54"/>
    <w:rsid w:val="00EC659E"/>
    <w:rsid w:val="00ED0029"/>
    <w:rsid w:val="00ED013F"/>
    <w:rsid w:val="00ED0C78"/>
    <w:rsid w:val="00ED2072"/>
    <w:rsid w:val="00ED2AE0"/>
    <w:rsid w:val="00ED47F5"/>
    <w:rsid w:val="00ED4B80"/>
    <w:rsid w:val="00ED5553"/>
    <w:rsid w:val="00ED5806"/>
    <w:rsid w:val="00ED5E36"/>
    <w:rsid w:val="00ED627C"/>
    <w:rsid w:val="00ED6961"/>
    <w:rsid w:val="00ED702C"/>
    <w:rsid w:val="00ED72B2"/>
    <w:rsid w:val="00ED7E07"/>
    <w:rsid w:val="00EE028E"/>
    <w:rsid w:val="00EE1BA9"/>
    <w:rsid w:val="00EE1F4F"/>
    <w:rsid w:val="00EE271B"/>
    <w:rsid w:val="00EE3740"/>
    <w:rsid w:val="00EF0B96"/>
    <w:rsid w:val="00EF3486"/>
    <w:rsid w:val="00EF3A82"/>
    <w:rsid w:val="00EF47AF"/>
    <w:rsid w:val="00EF51BB"/>
    <w:rsid w:val="00EF5371"/>
    <w:rsid w:val="00EF53B6"/>
    <w:rsid w:val="00EF5C7C"/>
    <w:rsid w:val="00F003FD"/>
    <w:rsid w:val="00F00B73"/>
    <w:rsid w:val="00F02645"/>
    <w:rsid w:val="00F02ED5"/>
    <w:rsid w:val="00F03740"/>
    <w:rsid w:val="00F03788"/>
    <w:rsid w:val="00F03EFE"/>
    <w:rsid w:val="00F06DE8"/>
    <w:rsid w:val="00F10E99"/>
    <w:rsid w:val="00F115CA"/>
    <w:rsid w:val="00F11780"/>
    <w:rsid w:val="00F1189A"/>
    <w:rsid w:val="00F11C06"/>
    <w:rsid w:val="00F14817"/>
    <w:rsid w:val="00F14EBA"/>
    <w:rsid w:val="00F1510F"/>
    <w:rsid w:val="00F1533A"/>
    <w:rsid w:val="00F15B64"/>
    <w:rsid w:val="00F15E5A"/>
    <w:rsid w:val="00F17F0A"/>
    <w:rsid w:val="00F223DC"/>
    <w:rsid w:val="00F262A8"/>
    <w:rsid w:val="00F2668F"/>
    <w:rsid w:val="00F26FF4"/>
    <w:rsid w:val="00F2742F"/>
    <w:rsid w:val="00F2753B"/>
    <w:rsid w:val="00F303FA"/>
    <w:rsid w:val="00F329D8"/>
    <w:rsid w:val="00F3348E"/>
    <w:rsid w:val="00F33F8B"/>
    <w:rsid w:val="00F340B2"/>
    <w:rsid w:val="00F405B8"/>
    <w:rsid w:val="00F41F31"/>
    <w:rsid w:val="00F43390"/>
    <w:rsid w:val="00F437D7"/>
    <w:rsid w:val="00F443B2"/>
    <w:rsid w:val="00F458D8"/>
    <w:rsid w:val="00F46438"/>
    <w:rsid w:val="00F50237"/>
    <w:rsid w:val="00F53596"/>
    <w:rsid w:val="00F53EC2"/>
    <w:rsid w:val="00F55BA8"/>
    <w:rsid w:val="00F55DB1"/>
    <w:rsid w:val="00F56ACA"/>
    <w:rsid w:val="00F57BE3"/>
    <w:rsid w:val="00F600FE"/>
    <w:rsid w:val="00F61089"/>
    <w:rsid w:val="00F62E4D"/>
    <w:rsid w:val="00F66311"/>
    <w:rsid w:val="00F66B34"/>
    <w:rsid w:val="00F675B9"/>
    <w:rsid w:val="00F711C9"/>
    <w:rsid w:val="00F74C59"/>
    <w:rsid w:val="00F75C3A"/>
    <w:rsid w:val="00F76B45"/>
    <w:rsid w:val="00F76FAA"/>
    <w:rsid w:val="00F807E4"/>
    <w:rsid w:val="00F82B9B"/>
    <w:rsid w:val="00F82E30"/>
    <w:rsid w:val="00F831CB"/>
    <w:rsid w:val="00F84278"/>
    <w:rsid w:val="00F848A3"/>
    <w:rsid w:val="00F84A38"/>
    <w:rsid w:val="00F84ACF"/>
    <w:rsid w:val="00F854D6"/>
    <w:rsid w:val="00F85742"/>
    <w:rsid w:val="00F85BF8"/>
    <w:rsid w:val="00F86BA7"/>
    <w:rsid w:val="00F86D26"/>
    <w:rsid w:val="00F871CE"/>
    <w:rsid w:val="00F87802"/>
    <w:rsid w:val="00F90313"/>
    <w:rsid w:val="00F90860"/>
    <w:rsid w:val="00F92C0A"/>
    <w:rsid w:val="00F9415B"/>
    <w:rsid w:val="00F945B9"/>
    <w:rsid w:val="00F9584E"/>
    <w:rsid w:val="00F95960"/>
    <w:rsid w:val="00F97178"/>
    <w:rsid w:val="00FA13C2"/>
    <w:rsid w:val="00FA48CE"/>
    <w:rsid w:val="00FA4B53"/>
    <w:rsid w:val="00FA55F2"/>
    <w:rsid w:val="00FA5ACA"/>
    <w:rsid w:val="00FA5DD1"/>
    <w:rsid w:val="00FA6189"/>
    <w:rsid w:val="00FA6E62"/>
    <w:rsid w:val="00FA7EB3"/>
    <w:rsid w:val="00FA7F91"/>
    <w:rsid w:val="00FB121C"/>
    <w:rsid w:val="00FB1CDD"/>
    <w:rsid w:val="00FB28B8"/>
    <w:rsid w:val="00FB2C2F"/>
    <w:rsid w:val="00FB305C"/>
    <w:rsid w:val="00FB44A8"/>
    <w:rsid w:val="00FB6033"/>
    <w:rsid w:val="00FB6BFB"/>
    <w:rsid w:val="00FB6C20"/>
    <w:rsid w:val="00FC0683"/>
    <w:rsid w:val="00FC1229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57ED"/>
    <w:rsid w:val="00FD5D61"/>
    <w:rsid w:val="00FD7468"/>
    <w:rsid w:val="00FD7918"/>
    <w:rsid w:val="00FD79CF"/>
    <w:rsid w:val="00FD7CE0"/>
    <w:rsid w:val="00FE08D1"/>
    <w:rsid w:val="00FE0B3B"/>
    <w:rsid w:val="00FE1BE2"/>
    <w:rsid w:val="00FE49DE"/>
    <w:rsid w:val="00FE57B8"/>
    <w:rsid w:val="00FE5F5D"/>
    <w:rsid w:val="00FE610B"/>
    <w:rsid w:val="00FE730A"/>
    <w:rsid w:val="00FE7EEF"/>
    <w:rsid w:val="00FF1DD7"/>
    <w:rsid w:val="00FF3928"/>
    <w:rsid w:val="00FF4453"/>
    <w:rsid w:val="00FF45F9"/>
    <w:rsid w:val="00FF54C4"/>
    <w:rsid w:val="00FF7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AE8BFF"/>
  <w15:docId w15:val="{905FD56C-D37D-4D97-9E8A-5C59CEA0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paragraph" w:styleId="Akapitzlist">
    <w:name w:val="List Paragraph"/>
    <w:basedOn w:val="Normalny"/>
    <w:uiPriority w:val="34"/>
    <w:qFormat/>
    <w:rsid w:val="00071D7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9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EEADCE-1769-4F8B-B20E-D22EB9FD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7</TotalTime>
  <Pages>20</Pages>
  <Words>5294</Words>
  <Characters>31765</Characters>
  <Application>Microsoft Office Word</Application>
  <DocSecurity>4</DocSecurity>
  <Lines>264</Lines>
  <Paragraphs>73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Łazarski Paweł</cp:lastModifiedBy>
  <cp:revision>2</cp:revision>
  <cp:lastPrinted>2016-12-29T13:45:00Z</cp:lastPrinted>
  <dcterms:created xsi:type="dcterms:W3CDTF">2019-04-04T09:30:00Z</dcterms:created>
  <dcterms:modified xsi:type="dcterms:W3CDTF">2019-04-04T09:30:00Z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