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00AA9" w14:textId="77777777" w:rsidR="00DD11B0" w:rsidRPr="001D249A" w:rsidRDefault="00DD11B0" w:rsidP="00990DC8">
      <w:pPr>
        <w:tabs>
          <w:tab w:val="left" w:pos="192"/>
          <w:tab w:val="right" w:pos="9072"/>
        </w:tabs>
        <w:spacing w:after="0" w:line="288" w:lineRule="auto"/>
        <w:jc w:val="right"/>
        <w:rPr>
          <w:rFonts w:ascii="Arial" w:hAnsi="Arial" w:cs="Arial"/>
          <w:sz w:val="20"/>
          <w:szCs w:val="20"/>
        </w:rPr>
      </w:pPr>
    </w:p>
    <w:p w14:paraId="0A2F0C2C" w14:textId="4B3616ED" w:rsidR="008304CC" w:rsidRPr="001D249A" w:rsidRDefault="008304CC" w:rsidP="00990DC8">
      <w:pPr>
        <w:pStyle w:val="Akapitzlist"/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4A8488CF" w14:textId="77777777" w:rsidR="00B2790E" w:rsidRPr="001D249A" w:rsidRDefault="00B2790E" w:rsidP="00990DC8">
      <w:pPr>
        <w:pStyle w:val="Akapitzlist"/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4794EBF0" w14:textId="77777777" w:rsidR="00BA3824" w:rsidRPr="001D249A" w:rsidRDefault="00BA3824" w:rsidP="00990DC8">
      <w:pPr>
        <w:spacing w:after="0" w:line="288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D249A">
        <w:rPr>
          <w:rFonts w:ascii="Arial" w:hAnsi="Arial" w:cs="Arial"/>
          <w:b/>
          <w:bCs/>
          <w:sz w:val="20"/>
          <w:szCs w:val="20"/>
        </w:rPr>
        <w:t>Formularz szacowania wartości zamówienia</w:t>
      </w:r>
    </w:p>
    <w:p w14:paraId="372C3952" w14:textId="77777777" w:rsidR="00BA3824" w:rsidRPr="001D249A" w:rsidRDefault="00BA3824" w:rsidP="00990DC8">
      <w:p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69FBE2E" w14:textId="77777777" w:rsidR="00BA3824" w:rsidRPr="001D249A" w:rsidRDefault="00BA3824" w:rsidP="00990DC8">
      <w:p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D249A">
        <w:rPr>
          <w:rFonts w:ascii="Arial" w:hAnsi="Arial" w:cs="Arial"/>
          <w:b/>
          <w:bCs/>
          <w:sz w:val="20"/>
          <w:szCs w:val="20"/>
        </w:rPr>
        <w:t>Nazwa Wykonawcy: …..…………………...…………………………………………………………………….</w:t>
      </w:r>
    </w:p>
    <w:p w14:paraId="294FB7D0" w14:textId="77777777" w:rsidR="00BA3824" w:rsidRPr="001D249A" w:rsidRDefault="00BA3824" w:rsidP="00990DC8">
      <w:p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24B7CE1" w14:textId="77777777" w:rsidR="00BA3824" w:rsidRPr="001D249A" w:rsidRDefault="00BA3824" w:rsidP="00990DC8">
      <w:p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D249A">
        <w:rPr>
          <w:rFonts w:ascii="Arial" w:hAnsi="Arial" w:cs="Arial"/>
          <w:b/>
          <w:bCs/>
          <w:sz w:val="20"/>
          <w:szCs w:val="20"/>
        </w:rPr>
        <w:t>Adres Wykonawcy: ...………………………………………………………………………………..................</w:t>
      </w:r>
    </w:p>
    <w:p w14:paraId="5502A72B" w14:textId="77777777" w:rsidR="00BA3824" w:rsidRPr="001D249A" w:rsidRDefault="00BA3824" w:rsidP="00990DC8">
      <w:p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1D3F7F5" w14:textId="77777777" w:rsidR="00BA3824" w:rsidRPr="001D249A" w:rsidRDefault="00BA3824" w:rsidP="00990DC8">
      <w:p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D249A">
        <w:rPr>
          <w:rFonts w:ascii="Arial" w:hAnsi="Arial" w:cs="Arial"/>
          <w:b/>
          <w:bCs/>
          <w:sz w:val="20"/>
          <w:szCs w:val="20"/>
        </w:rPr>
        <w:t xml:space="preserve">Osoba przygotowująca szacowanie: </w:t>
      </w:r>
    </w:p>
    <w:p w14:paraId="1BDC5BF4" w14:textId="77777777" w:rsidR="00BA3824" w:rsidRPr="001D249A" w:rsidRDefault="00BA3824" w:rsidP="00990DC8">
      <w:p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FC07355" w14:textId="77777777" w:rsidR="00BA3824" w:rsidRPr="001D249A" w:rsidRDefault="00BA3824" w:rsidP="00990DC8">
      <w:p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D249A">
        <w:rPr>
          <w:rFonts w:ascii="Arial" w:hAnsi="Arial" w:cs="Arial"/>
          <w:b/>
          <w:bCs/>
          <w:sz w:val="20"/>
          <w:szCs w:val="20"/>
        </w:rPr>
        <w:t>...………………………………………………; e-mail: ………………………………; tel.: ……………………</w:t>
      </w:r>
    </w:p>
    <w:p w14:paraId="45157FF6" w14:textId="77777777" w:rsidR="00BA3824" w:rsidRPr="001D249A" w:rsidRDefault="00BA3824" w:rsidP="00990DC8">
      <w:p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4DAD269" w14:textId="41C50DC8" w:rsidR="00BA3824" w:rsidRPr="001D249A" w:rsidRDefault="00BA3824" w:rsidP="00990DC8">
      <w:pPr>
        <w:pStyle w:val="Akapitzlist"/>
        <w:numPr>
          <w:ilvl w:val="0"/>
          <w:numId w:val="11"/>
        </w:numPr>
        <w:spacing w:after="0" w:line="288" w:lineRule="auto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1D249A">
        <w:rPr>
          <w:rFonts w:ascii="Arial" w:hAnsi="Arial" w:cs="Arial"/>
          <w:sz w:val="20"/>
          <w:szCs w:val="20"/>
        </w:rPr>
        <w:t xml:space="preserve">W związku z planowanym wszczęciem przez Generalną Dyrekcję Ochrony Środowiska postępowania o udzielenie zamówienia publicznego polegającego na </w:t>
      </w:r>
      <w:r w:rsidR="00366027" w:rsidRPr="00E2495D">
        <w:rPr>
          <w:rFonts w:ascii="Arial" w:hAnsi="Arial" w:cs="Arial"/>
          <w:sz w:val="20"/>
          <w:szCs w:val="20"/>
        </w:rPr>
        <w:t>Weryfikacji metodyki oceny</w:t>
      </w:r>
      <w:r w:rsidR="009D16FA">
        <w:rPr>
          <w:rFonts w:ascii="Arial" w:hAnsi="Arial" w:cs="Arial"/>
          <w:sz w:val="20"/>
          <w:szCs w:val="20"/>
        </w:rPr>
        <w:t xml:space="preserve"> inwazyjności oraz </w:t>
      </w:r>
      <w:r w:rsidR="00366027" w:rsidRPr="00E2495D">
        <w:rPr>
          <w:rFonts w:ascii="Arial" w:hAnsi="Arial" w:cs="Arial"/>
          <w:sz w:val="20"/>
          <w:szCs w:val="20"/>
        </w:rPr>
        <w:t>analiz</w:t>
      </w:r>
      <w:r w:rsidR="009D16FA">
        <w:rPr>
          <w:rFonts w:ascii="Arial" w:hAnsi="Arial" w:cs="Arial"/>
          <w:sz w:val="20"/>
          <w:szCs w:val="20"/>
        </w:rPr>
        <w:t>ę</w:t>
      </w:r>
      <w:r w:rsidR="00366027" w:rsidRPr="00E2495D">
        <w:rPr>
          <w:rFonts w:ascii="Arial" w:hAnsi="Arial" w:cs="Arial"/>
          <w:sz w:val="20"/>
          <w:szCs w:val="20"/>
        </w:rPr>
        <w:t xml:space="preserve"> </w:t>
      </w:r>
      <w:r w:rsidR="001428F5" w:rsidRPr="00E2495D">
        <w:rPr>
          <w:rFonts w:ascii="Arial" w:hAnsi="Arial" w:cs="Arial"/>
          <w:sz w:val="20"/>
          <w:szCs w:val="20"/>
        </w:rPr>
        <w:t>inwazyjn</w:t>
      </w:r>
      <w:r w:rsidR="001428F5">
        <w:rPr>
          <w:rFonts w:ascii="Arial" w:hAnsi="Arial" w:cs="Arial"/>
          <w:sz w:val="20"/>
          <w:szCs w:val="20"/>
        </w:rPr>
        <w:t>ości</w:t>
      </w:r>
      <w:r w:rsidR="00366027" w:rsidRPr="00E2495D">
        <w:rPr>
          <w:rFonts w:ascii="Arial" w:hAnsi="Arial" w:cs="Arial"/>
          <w:sz w:val="20"/>
          <w:szCs w:val="20"/>
        </w:rPr>
        <w:t xml:space="preserve"> gatunków obcych</w:t>
      </w:r>
      <w:r w:rsidR="001D249A" w:rsidRPr="00E2495D">
        <w:rPr>
          <w:rFonts w:ascii="Arial" w:hAnsi="Arial" w:cs="Arial"/>
          <w:sz w:val="20"/>
          <w:szCs w:val="20"/>
        </w:rPr>
        <w:t xml:space="preserve">, </w:t>
      </w:r>
      <w:r w:rsidRPr="00E2495D">
        <w:rPr>
          <w:rFonts w:ascii="Arial" w:hAnsi="Arial" w:cs="Arial"/>
          <w:sz w:val="20"/>
          <w:szCs w:val="20"/>
        </w:rPr>
        <w:t>po zapoznaniu się z zakresem</w:t>
      </w:r>
      <w:r w:rsidRPr="001D249A">
        <w:rPr>
          <w:rFonts w:ascii="Arial" w:hAnsi="Arial" w:cs="Arial"/>
          <w:sz w:val="20"/>
          <w:szCs w:val="20"/>
        </w:rPr>
        <w:t xml:space="preserve"> szacowanego zamówienia, szacuję cenę realizacji </w:t>
      </w:r>
      <w:r w:rsidR="0032581F" w:rsidRPr="001D249A">
        <w:rPr>
          <w:rFonts w:ascii="Arial" w:hAnsi="Arial" w:cs="Arial"/>
          <w:sz w:val="20"/>
          <w:szCs w:val="20"/>
        </w:rPr>
        <w:t xml:space="preserve">poszczególnych </w:t>
      </w:r>
      <w:r w:rsidR="009A2F6B" w:rsidRPr="001D249A">
        <w:rPr>
          <w:rFonts w:ascii="Arial" w:hAnsi="Arial" w:cs="Arial"/>
          <w:sz w:val="20"/>
          <w:szCs w:val="20"/>
        </w:rPr>
        <w:t xml:space="preserve">składowych </w:t>
      </w:r>
      <w:r w:rsidR="0032581F" w:rsidRPr="001D249A">
        <w:rPr>
          <w:rFonts w:ascii="Arial" w:hAnsi="Arial" w:cs="Arial"/>
          <w:sz w:val="20"/>
          <w:szCs w:val="20"/>
        </w:rPr>
        <w:t>zamówienia na:</w:t>
      </w:r>
    </w:p>
    <w:p w14:paraId="7BBF91E9" w14:textId="77777777" w:rsidR="001732A7" w:rsidRPr="001D249A" w:rsidRDefault="001732A7" w:rsidP="001732A7">
      <w:pPr>
        <w:pStyle w:val="Akapitzlist"/>
        <w:spacing w:after="0" w:line="288" w:lineRule="auto"/>
        <w:ind w:left="1146"/>
        <w:jc w:val="both"/>
        <w:rPr>
          <w:rFonts w:ascii="Arial" w:hAnsi="Arial" w:cs="Arial"/>
          <w:b/>
          <w:bCs/>
          <w:sz w:val="20"/>
          <w:szCs w:val="20"/>
        </w:rPr>
      </w:pPr>
    </w:p>
    <w:p w14:paraId="37C387C1" w14:textId="568D09D8" w:rsidR="00722A91" w:rsidRPr="001D249A" w:rsidRDefault="00722A91" w:rsidP="00990DC8">
      <w:pPr>
        <w:pStyle w:val="Akapitzlist"/>
        <w:numPr>
          <w:ilvl w:val="0"/>
          <w:numId w:val="16"/>
        </w:num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D249A">
        <w:rPr>
          <w:rFonts w:ascii="Arial" w:hAnsi="Arial" w:cs="Arial"/>
          <w:b/>
          <w:bCs/>
          <w:sz w:val="20"/>
          <w:szCs w:val="20"/>
        </w:rPr>
        <w:t xml:space="preserve">Etap I </w:t>
      </w:r>
    </w:p>
    <w:p w14:paraId="580086F8" w14:textId="1269BC9E" w:rsidR="00722A91" w:rsidRPr="001D249A" w:rsidRDefault="00722A91" w:rsidP="00990DC8">
      <w:pPr>
        <w:spacing w:after="0" w:line="288" w:lineRule="auto"/>
        <w:ind w:left="438" w:firstLine="708"/>
        <w:jc w:val="both"/>
        <w:rPr>
          <w:rFonts w:ascii="Arial" w:hAnsi="Arial" w:cs="Arial"/>
          <w:sz w:val="20"/>
          <w:szCs w:val="20"/>
        </w:rPr>
      </w:pPr>
      <w:r w:rsidRPr="001D249A">
        <w:rPr>
          <w:rFonts w:ascii="Arial" w:hAnsi="Arial" w:cs="Arial"/>
          <w:sz w:val="20"/>
          <w:szCs w:val="20"/>
        </w:rPr>
        <w:t>Cena brutto……………………………………………….</w:t>
      </w:r>
    </w:p>
    <w:p w14:paraId="2746BF7F" w14:textId="77777777" w:rsidR="00722A91" w:rsidRPr="001D249A" w:rsidRDefault="00722A91" w:rsidP="00990DC8">
      <w:pPr>
        <w:spacing w:after="0" w:line="288" w:lineRule="auto"/>
        <w:ind w:left="438" w:firstLine="708"/>
        <w:jc w:val="both"/>
        <w:rPr>
          <w:rFonts w:ascii="Arial" w:hAnsi="Arial" w:cs="Arial"/>
          <w:sz w:val="20"/>
          <w:szCs w:val="20"/>
        </w:rPr>
      </w:pPr>
      <w:r w:rsidRPr="001D249A">
        <w:rPr>
          <w:rFonts w:ascii="Arial" w:hAnsi="Arial" w:cs="Arial"/>
          <w:sz w:val="20"/>
          <w:szCs w:val="20"/>
        </w:rPr>
        <w:t>Cena netto………………………………………………...</w:t>
      </w:r>
    </w:p>
    <w:p w14:paraId="5D4602E8" w14:textId="77777777" w:rsidR="001732A7" w:rsidRPr="001D249A" w:rsidRDefault="001732A7" w:rsidP="00990DC8">
      <w:pPr>
        <w:spacing w:after="0" w:line="288" w:lineRule="auto"/>
        <w:ind w:left="438" w:firstLine="708"/>
        <w:jc w:val="both"/>
        <w:rPr>
          <w:rFonts w:ascii="Arial" w:hAnsi="Arial" w:cs="Arial"/>
          <w:sz w:val="20"/>
          <w:szCs w:val="20"/>
        </w:rPr>
      </w:pPr>
    </w:p>
    <w:p w14:paraId="24E84DF3" w14:textId="77777777" w:rsidR="00CE077C" w:rsidRPr="001D249A" w:rsidRDefault="00722A91" w:rsidP="00990DC8">
      <w:pPr>
        <w:pStyle w:val="Akapitzlist"/>
        <w:numPr>
          <w:ilvl w:val="0"/>
          <w:numId w:val="16"/>
        </w:numPr>
        <w:spacing w:after="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D249A">
        <w:rPr>
          <w:rFonts w:ascii="Arial" w:hAnsi="Arial" w:cs="Arial"/>
          <w:b/>
          <w:bCs/>
          <w:sz w:val="20"/>
          <w:szCs w:val="20"/>
        </w:rPr>
        <w:t xml:space="preserve">Etap II </w:t>
      </w:r>
    </w:p>
    <w:p w14:paraId="7BB66BB9" w14:textId="7F031C98" w:rsidR="00722A91" w:rsidRPr="001D249A" w:rsidRDefault="00722A91" w:rsidP="00990DC8">
      <w:pPr>
        <w:pStyle w:val="Akapitzlist"/>
        <w:spacing w:after="0" w:line="288" w:lineRule="auto"/>
        <w:ind w:left="1146"/>
        <w:jc w:val="both"/>
        <w:rPr>
          <w:rFonts w:ascii="Arial" w:hAnsi="Arial" w:cs="Arial"/>
          <w:sz w:val="20"/>
          <w:szCs w:val="20"/>
        </w:rPr>
      </w:pPr>
      <w:r w:rsidRPr="001D249A">
        <w:rPr>
          <w:rFonts w:ascii="Arial" w:hAnsi="Arial" w:cs="Arial"/>
          <w:sz w:val="20"/>
          <w:szCs w:val="20"/>
        </w:rPr>
        <w:t>Cena brutto……………………………………………….</w:t>
      </w:r>
    </w:p>
    <w:p w14:paraId="204F950A" w14:textId="77777777" w:rsidR="00722A91" w:rsidRPr="001D249A" w:rsidRDefault="00722A91" w:rsidP="00990DC8">
      <w:pPr>
        <w:spacing w:after="0" w:line="288" w:lineRule="auto"/>
        <w:ind w:left="438" w:firstLine="708"/>
        <w:jc w:val="both"/>
        <w:rPr>
          <w:rFonts w:ascii="Arial" w:hAnsi="Arial" w:cs="Arial"/>
          <w:sz w:val="20"/>
          <w:szCs w:val="20"/>
        </w:rPr>
      </w:pPr>
      <w:r w:rsidRPr="001D249A">
        <w:rPr>
          <w:rFonts w:ascii="Arial" w:hAnsi="Arial" w:cs="Arial"/>
          <w:sz w:val="20"/>
          <w:szCs w:val="20"/>
        </w:rPr>
        <w:t>Cena netto………………………………………………...</w:t>
      </w:r>
    </w:p>
    <w:p w14:paraId="7985096D" w14:textId="77777777" w:rsidR="001732A7" w:rsidRPr="001D249A" w:rsidRDefault="001732A7" w:rsidP="00990DC8">
      <w:pPr>
        <w:spacing w:after="0" w:line="288" w:lineRule="auto"/>
        <w:ind w:left="438" w:firstLine="708"/>
        <w:jc w:val="both"/>
        <w:rPr>
          <w:rFonts w:ascii="Arial" w:hAnsi="Arial" w:cs="Arial"/>
          <w:sz w:val="20"/>
          <w:szCs w:val="20"/>
        </w:rPr>
      </w:pPr>
    </w:p>
    <w:p w14:paraId="26990716" w14:textId="0E9ECA7B" w:rsidR="001732A7" w:rsidRPr="001D249A" w:rsidRDefault="00722A91" w:rsidP="001D249A">
      <w:pPr>
        <w:pStyle w:val="Akapitzlist"/>
        <w:numPr>
          <w:ilvl w:val="0"/>
          <w:numId w:val="16"/>
        </w:numPr>
        <w:spacing w:after="0" w:line="288" w:lineRule="auto"/>
        <w:jc w:val="both"/>
        <w:rPr>
          <w:rFonts w:ascii="Arial" w:hAnsi="Arial" w:cs="Arial"/>
          <w:sz w:val="20"/>
          <w:szCs w:val="20"/>
        </w:rPr>
      </w:pPr>
      <w:r w:rsidRPr="001D249A">
        <w:rPr>
          <w:rFonts w:ascii="Arial" w:hAnsi="Arial" w:cs="Arial"/>
          <w:b/>
          <w:bCs/>
          <w:sz w:val="20"/>
          <w:szCs w:val="20"/>
        </w:rPr>
        <w:t>Etap III</w:t>
      </w:r>
      <w:r w:rsidR="00412086" w:rsidRPr="001D249A">
        <w:rPr>
          <w:rFonts w:ascii="Arial" w:hAnsi="Arial" w:cs="Arial"/>
          <w:sz w:val="20"/>
          <w:szCs w:val="20"/>
        </w:rPr>
        <w:t xml:space="preserve"> </w:t>
      </w:r>
      <w:r w:rsidR="00F0208C" w:rsidRPr="001D249A">
        <w:rPr>
          <w:rFonts w:ascii="Arial" w:hAnsi="Arial" w:cs="Arial"/>
          <w:sz w:val="20"/>
          <w:szCs w:val="20"/>
        </w:rPr>
        <w:t>(realizacja tego etapu objęta będzie prawem opcji)</w:t>
      </w:r>
    </w:p>
    <w:p w14:paraId="1A4DA44A" w14:textId="77777777" w:rsidR="00437131" w:rsidRPr="001D249A" w:rsidRDefault="00437131" w:rsidP="00437131">
      <w:pPr>
        <w:spacing w:after="0" w:line="288" w:lineRule="auto"/>
        <w:ind w:left="438" w:firstLine="708"/>
        <w:jc w:val="both"/>
        <w:rPr>
          <w:rFonts w:ascii="Arial" w:hAnsi="Arial" w:cs="Arial"/>
          <w:sz w:val="20"/>
          <w:szCs w:val="20"/>
        </w:rPr>
      </w:pPr>
      <w:r w:rsidRPr="001D249A">
        <w:rPr>
          <w:rFonts w:ascii="Arial" w:hAnsi="Arial" w:cs="Arial"/>
          <w:sz w:val="20"/>
          <w:szCs w:val="20"/>
        </w:rPr>
        <w:t>Cena brutto……………………………………………….</w:t>
      </w:r>
    </w:p>
    <w:p w14:paraId="2FA4604F" w14:textId="44075916" w:rsidR="00437131" w:rsidRPr="001D249A" w:rsidRDefault="00437131" w:rsidP="00437131">
      <w:pPr>
        <w:spacing w:after="0" w:line="288" w:lineRule="auto"/>
        <w:ind w:left="438" w:firstLine="708"/>
        <w:jc w:val="both"/>
        <w:rPr>
          <w:rFonts w:ascii="Arial" w:hAnsi="Arial" w:cs="Arial"/>
          <w:sz w:val="20"/>
          <w:szCs w:val="20"/>
        </w:rPr>
      </w:pPr>
      <w:r w:rsidRPr="001D249A">
        <w:rPr>
          <w:rFonts w:ascii="Arial" w:hAnsi="Arial" w:cs="Arial"/>
          <w:sz w:val="20"/>
          <w:szCs w:val="20"/>
        </w:rPr>
        <w:t>Cena netto………………………………………………...., w tym:</w:t>
      </w:r>
    </w:p>
    <w:p w14:paraId="3CDDE13A" w14:textId="77777777" w:rsidR="00437131" w:rsidRPr="001D249A" w:rsidRDefault="00437131" w:rsidP="001732A7">
      <w:pPr>
        <w:pStyle w:val="Akapitzlist"/>
        <w:spacing w:after="0" w:line="288" w:lineRule="auto"/>
        <w:ind w:left="1146"/>
        <w:jc w:val="both"/>
        <w:rPr>
          <w:rFonts w:ascii="Arial" w:hAnsi="Arial" w:cs="Arial"/>
          <w:b/>
          <w:bCs/>
          <w:sz w:val="20"/>
          <w:szCs w:val="20"/>
        </w:rPr>
      </w:pPr>
    </w:p>
    <w:p w14:paraId="6E145155" w14:textId="046E7B30" w:rsidR="00437131" w:rsidRPr="001D249A" w:rsidRDefault="001732A7" w:rsidP="00437131">
      <w:pPr>
        <w:pStyle w:val="Akapitzlist"/>
        <w:numPr>
          <w:ilvl w:val="0"/>
          <w:numId w:val="17"/>
        </w:numPr>
        <w:spacing w:after="0" w:line="288" w:lineRule="auto"/>
        <w:ind w:left="1560"/>
        <w:jc w:val="both"/>
        <w:rPr>
          <w:rFonts w:ascii="Arial" w:hAnsi="Arial" w:cs="Arial"/>
          <w:sz w:val="20"/>
          <w:szCs w:val="20"/>
          <w:u w:val="single"/>
        </w:rPr>
      </w:pPr>
      <w:r w:rsidRPr="001D249A">
        <w:rPr>
          <w:rFonts w:ascii="Arial" w:hAnsi="Arial" w:cs="Arial"/>
          <w:b/>
          <w:bCs/>
          <w:sz w:val="20"/>
          <w:szCs w:val="20"/>
        </w:rPr>
        <w:t xml:space="preserve">Aktualizacja </w:t>
      </w:r>
      <w:r w:rsidR="009D16FA">
        <w:rPr>
          <w:rFonts w:ascii="Arial" w:hAnsi="Arial" w:cs="Arial"/>
          <w:b/>
          <w:bCs/>
          <w:sz w:val="20"/>
          <w:szCs w:val="20"/>
        </w:rPr>
        <w:t>analizy inwazyjności</w:t>
      </w:r>
      <w:r w:rsidRPr="001D249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BF7B3F9" w14:textId="5F5C2C17" w:rsidR="001732A7" w:rsidRPr="001D249A" w:rsidRDefault="001732A7" w:rsidP="00437131">
      <w:pPr>
        <w:pStyle w:val="Akapitzlist"/>
        <w:spacing w:after="0" w:line="288" w:lineRule="auto"/>
        <w:ind w:left="1560"/>
        <w:jc w:val="both"/>
        <w:rPr>
          <w:rFonts w:ascii="Arial" w:hAnsi="Arial" w:cs="Arial"/>
          <w:sz w:val="20"/>
          <w:szCs w:val="20"/>
          <w:u w:val="single"/>
        </w:rPr>
      </w:pPr>
      <w:r w:rsidRPr="001D249A">
        <w:rPr>
          <w:rFonts w:ascii="Arial" w:hAnsi="Arial" w:cs="Arial"/>
          <w:sz w:val="20"/>
          <w:szCs w:val="20"/>
          <w:u w:val="single"/>
        </w:rPr>
        <w:t>Łącznie za 27 gatunków</w:t>
      </w:r>
    </w:p>
    <w:p w14:paraId="07A0A2A9" w14:textId="1BB00D37" w:rsidR="00412086" w:rsidRPr="001D249A" w:rsidRDefault="00412086" w:rsidP="00437131">
      <w:pPr>
        <w:pStyle w:val="Akapitzlist"/>
        <w:spacing w:after="0" w:line="288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1D249A">
        <w:rPr>
          <w:rFonts w:ascii="Arial" w:hAnsi="Arial" w:cs="Arial"/>
          <w:sz w:val="20"/>
          <w:szCs w:val="20"/>
        </w:rPr>
        <w:t>Cena brutto……………………………………………….</w:t>
      </w:r>
    </w:p>
    <w:p w14:paraId="388CE79D" w14:textId="46BA5A19" w:rsidR="00412086" w:rsidRPr="001D249A" w:rsidRDefault="00412086" w:rsidP="00437131">
      <w:pPr>
        <w:pStyle w:val="Akapitzlist"/>
        <w:spacing w:after="0" w:line="288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1D249A">
        <w:rPr>
          <w:rFonts w:ascii="Arial" w:hAnsi="Arial" w:cs="Arial"/>
          <w:sz w:val="20"/>
          <w:szCs w:val="20"/>
        </w:rPr>
        <w:t>Cena netto………………………………………………....</w:t>
      </w:r>
      <w:r w:rsidR="00990DC8" w:rsidRPr="001D249A">
        <w:rPr>
          <w:rFonts w:ascii="Arial" w:hAnsi="Arial" w:cs="Arial"/>
          <w:sz w:val="20"/>
          <w:szCs w:val="20"/>
        </w:rPr>
        <w:t xml:space="preserve">, </w:t>
      </w:r>
      <w:r w:rsidR="00D537F2" w:rsidRPr="001D249A">
        <w:rPr>
          <w:rFonts w:ascii="Arial" w:hAnsi="Arial" w:cs="Arial"/>
          <w:sz w:val="20"/>
          <w:szCs w:val="20"/>
        </w:rPr>
        <w:t>gdzie</w:t>
      </w:r>
      <w:r w:rsidR="00990DC8" w:rsidRPr="001D249A">
        <w:rPr>
          <w:rFonts w:ascii="Arial" w:hAnsi="Arial" w:cs="Arial"/>
          <w:sz w:val="20"/>
          <w:szCs w:val="20"/>
        </w:rPr>
        <w:t>:</w:t>
      </w:r>
    </w:p>
    <w:p w14:paraId="2CFEE652" w14:textId="77777777" w:rsidR="001732A7" w:rsidRPr="001D249A" w:rsidRDefault="001732A7" w:rsidP="00437131">
      <w:pPr>
        <w:pStyle w:val="Akapitzlist"/>
        <w:spacing w:after="0" w:line="288" w:lineRule="auto"/>
        <w:ind w:left="1560"/>
        <w:jc w:val="both"/>
        <w:rPr>
          <w:rFonts w:ascii="Arial" w:hAnsi="Arial" w:cs="Arial"/>
          <w:b/>
          <w:bCs/>
          <w:sz w:val="20"/>
          <w:szCs w:val="20"/>
        </w:rPr>
      </w:pPr>
    </w:p>
    <w:p w14:paraId="792655FE" w14:textId="6EF952C7" w:rsidR="00CE077C" w:rsidRPr="001D249A" w:rsidRDefault="00CE077C" w:rsidP="00437131">
      <w:pPr>
        <w:pStyle w:val="Akapitzlist"/>
        <w:spacing w:after="0" w:line="288" w:lineRule="auto"/>
        <w:ind w:left="1560"/>
        <w:jc w:val="both"/>
        <w:rPr>
          <w:rFonts w:ascii="Arial" w:hAnsi="Arial" w:cs="Arial"/>
          <w:sz w:val="20"/>
          <w:szCs w:val="20"/>
          <w:u w:val="single"/>
        </w:rPr>
      </w:pPr>
      <w:r w:rsidRPr="001D249A">
        <w:rPr>
          <w:rFonts w:ascii="Arial" w:hAnsi="Arial" w:cs="Arial"/>
          <w:sz w:val="20"/>
          <w:szCs w:val="20"/>
          <w:u w:val="single"/>
        </w:rPr>
        <w:t xml:space="preserve">Cena jednostkowa </w:t>
      </w:r>
      <w:r w:rsidR="00990DC8" w:rsidRPr="001D249A">
        <w:rPr>
          <w:rFonts w:ascii="Arial" w:hAnsi="Arial" w:cs="Arial"/>
          <w:sz w:val="20"/>
          <w:szCs w:val="20"/>
          <w:u w:val="single"/>
        </w:rPr>
        <w:t xml:space="preserve">(za jeden gatunek) </w:t>
      </w:r>
      <w:r w:rsidRPr="001D249A">
        <w:rPr>
          <w:rFonts w:ascii="Arial" w:hAnsi="Arial" w:cs="Arial"/>
          <w:sz w:val="20"/>
          <w:szCs w:val="20"/>
          <w:u w:val="single"/>
        </w:rPr>
        <w:t xml:space="preserve">za aktualizację </w:t>
      </w:r>
      <w:r w:rsidR="009D16FA">
        <w:rPr>
          <w:rFonts w:ascii="Arial" w:hAnsi="Arial" w:cs="Arial"/>
          <w:sz w:val="20"/>
          <w:szCs w:val="20"/>
          <w:u w:val="single"/>
        </w:rPr>
        <w:t>analizy inwazyjności</w:t>
      </w:r>
    </w:p>
    <w:p w14:paraId="3F442462" w14:textId="77777777" w:rsidR="00CE077C" w:rsidRPr="001D249A" w:rsidRDefault="00722A91" w:rsidP="00437131">
      <w:pPr>
        <w:pStyle w:val="Akapitzlist"/>
        <w:spacing w:after="0" w:line="288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1D249A">
        <w:rPr>
          <w:rFonts w:ascii="Arial" w:hAnsi="Arial" w:cs="Arial"/>
          <w:sz w:val="20"/>
          <w:szCs w:val="20"/>
        </w:rPr>
        <w:t>Cena brutto……………………………………………….</w:t>
      </w:r>
    </w:p>
    <w:p w14:paraId="4D9725BA" w14:textId="11DE01CD" w:rsidR="00437131" w:rsidRDefault="00722A91" w:rsidP="001D249A">
      <w:pPr>
        <w:pStyle w:val="Akapitzlist"/>
        <w:spacing w:after="240" w:line="288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1D249A">
        <w:rPr>
          <w:rFonts w:ascii="Arial" w:hAnsi="Arial" w:cs="Arial"/>
          <w:sz w:val="20"/>
          <w:szCs w:val="20"/>
        </w:rPr>
        <w:t>Cena netto………………………………………………...</w:t>
      </w:r>
      <w:r w:rsidR="00CE077C" w:rsidRPr="001D249A">
        <w:rPr>
          <w:rFonts w:ascii="Arial" w:hAnsi="Arial" w:cs="Arial"/>
          <w:sz w:val="20"/>
          <w:szCs w:val="20"/>
        </w:rPr>
        <w:t>.</w:t>
      </w:r>
    </w:p>
    <w:p w14:paraId="17F64EB0" w14:textId="77777777" w:rsidR="001D249A" w:rsidRPr="001D249A" w:rsidRDefault="001D249A" w:rsidP="001D249A">
      <w:pPr>
        <w:pStyle w:val="Akapitzlist"/>
        <w:spacing w:after="240" w:line="288" w:lineRule="auto"/>
        <w:ind w:left="1560"/>
        <w:jc w:val="both"/>
        <w:rPr>
          <w:rFonts w:ascii="Arial" w:hAnsi="Arial" w:cs="Arial"/>
          <w:sz w:val="20"/>
          <w:szCs w:val="20"/>
        </w:rPr>
      </w:pPr>
    </w:p>
    <w:p w14:paraId="245A3C51" w14:textId="08621B1C" w:rsidR="00437131" w:rsidRPr="001D249A" w:rsidRDefault="001732A7" w:rsidP="00437131">
      <w:pPr>
        <w:pStyle w:val="Akapitzlist"/>
        <w:numPr>
          <w:ilvl w:val="0"/>
          <w:numId w:val="17"/>
        </w:numPr>
        <w:spacing w:after="0" w:line="288" w:lineRule="auto"/>
        <w:ind w:left="1560"/>
        <w:jc w:val="both"/>
        <w:rPr>
          <w:rFonts w:ascii="Arial" w:hAnsi="Arial" w:cs="Arial"/>
          <w:sz w:val="20"/>
          <w:szCs w:val="20"/>
          <w:u w:val="single"/>
        </w:rPr>
      </w:pPr>
      <w:r w:rsidRPr="001D249A">
        <w:rPr>
          <w:rFonts w:ascii="Arial" w:hAnsi="Arial" w:cs="Arial"/>
          <w:b/>
          <w:bCs/>
          <w:sz w:val="20"/>
          <w:szCs w:val="20"/>
        </w:rPr>
        <w:t xml:space="preserve">Analiza </w:t>
      </w:r>
      <w:r w:rsidR="009D16FA">
        <w:rPr>
          <w:rFonts w:ascii="Arial" w:hAnsi="Arial" w:cs="Arial"/>
          <w:b/>
          <w:bCs/>
          <w:sz w:val="20"/>
          <w:szCs w:val="20"/>
        </w:rPr>
        <w:t>inwazyjności</w:t>
      </w:r>
    </w:p>
    <w:p w14:paraId="1FB4F065" w14:textId="721B8214" w:rsidR="001732A7" w:rsidRPr="001D249A" w:rsidRDefault="001732A7" w:rsidP="001D249A">
      <w:pPr>
        <w:pStyle w:val="Akapitzlist"/>
        <w:spacing w:after="0" w:line="288" w:lineRule="auto"/>
        <w:ind w:left="1559"/>
        <w:jc w:val="both"/>
        <w:rPr>
          <w:rFonts w:ascii="Arial" w:hAnsi="Arial" w:cs="Arial"/>
          <w:sz w:val="20"/>
          <w:szCs w:val="20"/>
          <w:u w:val="single"/>
        </w:rPr>
      </w:pPr>
      <w:r w:rsidRPr="001D249A">
        <w:rPr>
          <w:rFonts w:ascii="Arial" w:hAnsi="Arial" w:cs="Arial"/>
          <w:sz w:val="20"/>
          <w:szCs w:val="20"/>
          <w:u w:val="single"/>
        </w:rPr>
        <w:t>Łącznie za 6 gatunków</w:t>
      </w:r>
    </w:p>
    <w:p w14:paraId="124B9F55" w14:textId="77777777" w:rsidR="001732A7" w:rsidRPr="001D249A" w:rsidRDefault="001732A7" w:rsidP="00437131">
      <w:pPr>
        <w:pStyle w:val="Akapitzlist"/>
        <w:spacing w:after="0" w:line="288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1D249A">
        <w:rPr>
          <w:rFonts w:ascii="Arial" w:hAnsi="Arial" w:cs="Arial"/>
          <w:sz w:val="20"/>
          <w:szCs w:val="20"/>
        </w:rPr>
        <w:t>Cena brutto……………………………………………….</w:t>
      </w:r>
    </w:p>
    <w:p w14:paraId="7A2C3BE5" w14:textId="77777777" w:rsidR="001732A7" w:rsidRPr="001D249A" w:rsidRDefault="001732A7" w:rsidP="00437131">
      <w:pPr>
        <w:pStyle w:val="Akapitzlist"/>
        <w:spacing w:after="0" w:line="288" w:lineRule="auto"/>
        <w:ind w:left="1560"/>
        <w:jc w:val="both"/>
        <w:rPr>
          <w:rFonts w:ascii="Arial" w:hAnsi="Arial" w:cs="Arial"/>
          <w:sz w:val="20"/>
          <w:szCs w:val="20"/>
        </w:rPr>
      </w:pPr>
      <w:r w:rsidRPr="001D249A">
        <w:rPr>
          <w:rFonts w:ascii="Arial" w:hAnsi="Arial" w:cs="Arial"/>
          <w:sz w:val="20"/>
          <w:szCs w:val="20"/>
        </w:rPr>
        <w:t>Cena netto………………………………………………...., gdzie:</w:t>
      </w:r>
    </w:p>
    <w:p w14:paraId="433A11B2" w14:textId="77777777" w:rsidR="001D249A" w:rsidRDefault="001D249A" w:rsidP="001D249A">
      <w:pPr>
        <w:spacing w:after="0" w:line="288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0F16F0B8" w14:textId="2AD93893" w:rsidR="001D249A" w:rsidRDefault="00412086" w:rsidP="001D249A">
      <w:pPr>
        <w:spacing w:after="0" w:line="288" w:lineRule="auto"/>
        <w:ind w:left="1559"/>
        <w:jc w:val="both"/>
        <w:rPr>
          <w:rFonts w:ascii="Arial" w:hAnsi="Arial" w:cs="Arial"/>
          <w:sz w:val="20"/>
          <w:szCs w:val="20"/>
          <w:u w:val="single"/>
        </w:rPr>
      </w:pPr>
      <w:r w:rsidRPr="001D249A">
        <w:rPr>
          <w:rFonts w:ascii="Arial" w:hAnsi="Arial" w:cs="Arial"/>
          <w:sz w:val="20"/>
          <w:szCs w:val="20"/>
          <w:u w:val="single"/>
        </w:rPr>
        <w:lastRenderedPageBreak/>
        <w:t xml:space="preserve">Cena jednostkowa </w:t>
      </w:r>
      <w:r w:rsidR="00D537F2" w:rsidRPr="001D249A">
        <w:rPr>
          <w:rFonts w:ascii="Arial" w:hAnsi="Arial" w:cs="Arial"/>
          <w:sz w:val="20"/>
          <w:szCs w:val="20"/>
          <w:u w:val="single"/>
        </w:rPr>
        <w:t xml:space="preserve">(za jeden gatunek) </w:t>
      </w:r>
      <w:r w:rsidRPr="001D249A">
        <w:rPr>
          <w:rFonts w:ascii="Arial" w:hAnsi="Arial" w:cs="Arial"/>
          <w:sz w:val="20"/>
          <w:szCs w:val="20"/>
          <w:u w:val="single"/>
        </w:rPr>
        <w:t xml:space="preserve">za analizę </w:t>
      </w:r>
      <w:r w:rsidR="009D16FA">
        <w:rPr>
          <w:rFonts w:ascii="Arial" w:hAnsi="Arial" w:cs="Arial"/>
          <w:sz w:val="20"/>
          <w:szCs w:val="20"/>
          <w:u w:val="single"/>
        </w:rPr>
        <w:t>inwazyjności</w:t>
      </w:r>
    </w:p>
    <w:p w14:paraId="58880D8C" w14:textId="77777777" w:rsidR="001D249A" w:rsidRPr="005D0DD3" w:rsidRDefault="00412086" w:rsidP="001D249A">
      <w:pPr>
        <w:spacing w:after="0" w:line="288" w:lineRule="auto"/>
        <w:ind w:left="1559"/>
        <w:jc w:val="both"/>
        <w:rPr>
          <w:rFonts w:ascii="Arial" w:hAnsi="Arial" w:cs="Arial"/>
          <w:sz w:val="20"/>
          <w:szCs w:val="20"/>
        </w:rPr>
      </w:pPr>
      <w:r w:rsidRPr="005D0DD3">
        <w:rPr>
          <w:rFonts w:ascii="Arial" w:hAnsi="Arial" w:cs="Arial"/>
          <w:sz w:val="20"/>
          <w:szCs w:val="20"/>
        </w:rPr>
        <w:t>Cena brutto……………………………………………….</w:t>
      </w:r>
    </w:p>
    <w:p w14:paraId="3259D2B4" w14:textId="767CABF7" w:rsidR="00412086" w:rsidRPr="001D249A" w:rsidRDefault="001D249A" w:rsidP="001D249A">
      <w:pPr>
        <w:spacing w:after="0" w:line="288" w:lineRule="auto"/>
        <w:ind w:left="1559"/>
        <w:jc w:val="both"/>
        <w:rPr>
          <w:rFonts w:ascii="Arial" w:hAnsi="Arial" w:cs="Arial"/>
          <w:sz w:val="20"/>
          <w:szCs w:val="20"/>
          <w:u w:val="single"/>
        </w:rPr>
      </w:pPr>
      <w:r w:rsidRPr="005D0DD3">
        <w:rPr>
          <w:rFonts w:ascii="Arial" w:hAnsi="Arial" w:cs="Arial"/>
          <w:sz w:val="20"/>
          <w:szCs w:val="20"/>
        </w:rPr>
        <w:t>C</w:t>
      </w:r>
      <w:r w:rsidR="00412086" w:rsidRPr="005D0DD3">
        <w:rPr>
          <w:rFonts w:ascii="Arial" w:hAnsi="Arial" w:cs="Arial"/>
          <w:sz w:val="20"/>
          <w:szCs w:val="20"/>
        </w:rPr>
        <w:t>ena</w:t>
      </w:r>
      <w:r w:rsidR="00412086" w:rsidRPr="001D249A">
        <w:rPr>
          <w:rFonts w:ascii="Arial" w:hAnsi="Arial" w:cs="Arial"/>
          <w:sz w:val="20"/>
          <w:szCs w:val="20"/>
        </w:rPr>
        <w:t xml:space="preserve"> netto………………………………………………....</w:t>
      </w:r>
    </w:p>
    <w:p w14:paraId="74650965" w14:textId="1EC0F7AE" w:rsidR="00722A91" w:rsidRPr="001D249A" w:rsidRDefault="00722A91" w:rsidP="00437131">
      <w:pPr>
        <w:pStyle w:val="Akapitzlist"/>
        <w:spacing w:after="0" w:line="288" w:lineRule="auto"/>
        <w:ind w:left="1560"/>
        <w:contextualSpacing w:val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8505"/>
      </w:tblGrid>
      <w:tr w:rsidR="00437131" w:rsidRPr="001D249A" w14:paraId="06127C5F" w14:textId="77777777" w:rsidTr="001C7EC2">
        <w:tc>
          <w:tcPr>
            <w:tcW w:w="8505" w:type="dxa"/>
          </w:tcPr>
          <w:p w14:paraId="051654AA" w14:textId="1182102B" w:rsidR="00437131" w:rsidRPr="001D249A" w:rsidRDefault="00437131" w:rsidP="001C7EC2">
            <w:pPr>
              <w:spacing w:before="24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D249A">
              <w:rPr>
                <w:rFonts w:ascii="Arial" w:hAnsi="Arial" w:cs="Arial"/>
                <w:b/>
                <w:bCs/>
                <w:sz w:val="20"/>
                <w:szCs w:val="20"/>
              </w:rPr>
              <w:t>Łączna cena brutto</w:t>
            </w:r>
            <w:r w:rsidRPr="001D249A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1C7EC2" w:rsidRPr="001D249A">
              <w:rPr>
                <w:rFonts w:ascii="Arial" w:hAnsi="Arial" w:cs="Arial"/>
                <w:sz w:val="20"/>
                <w:szCs w:val="20"/>
              </w:rPr>
              <w:t xml:space="preserve">suma </w:t>
            </w:r>
            <w:r w:rsidRPr="001D249A">
              <w:rPr>
                <w:rFonts w:ascii="Arial" w:hAnsi="Arial" w:cs="Arial"/>
                <w:sz w:val="20"/>
                <w:szCs w:val="20"/>
              </w:rPr>
              <w:t>za Etap I, II, III) ……………………………………………….</w:t>
            </w:r>
          </w:p>
          <w:p w14:paraId="15B97036" w14:textId="4CA56BA2" w:rsidR="00437131" w:rsidRPr="001D249A" w:rsidRDefault="00437131" w:rsidP="001C7EC2">
            <w:pPr>
              <w:spacing w:before="24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D249A">
              <w:rPr>
                <w:rFonts w:ascii="Arial" w:hAnsi="Arial" w:cs="Arial"/>
                <w:b/>
                <w:bCs/>
                <w:sz w:val="20"/>
                <w:szCs w:val="20"/>
              </w:rPr>
              <w:t>Łączna cena netto</w:t>
            </w:r>
            <w:r w:rsidRPr="001D249A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1C7EC2" w:rsidRPr="001D249A">
              <w:rPr>
                <w:rFonts w:ascii="Arial" w:hAnsi="Arial" w:cs="Arial"/>
                <w:sz w:val="20"/>
                <w:szCs w:val="20"/>
              </w:rPr>
              <w:t xml:space="preserve">suma </w:t>
            </w:r>
            <w:r w:rsidRPr="001D249A">
              <w:rPr>
                <w:rFonts w:ascii="Arial" w:hAnsi="Arial" w:cs="Arial"/>
                <w:sz w:val="20"/>
                <w:szCs w:val="20"/>
              </w:rPr>
              <w:t>za Etap I, II, III) ………………………………………………...</w:t>
            </w:r>
          </w:p>
        </w:tc>
      </w:tr>
    </w:tbl>
    <w:p w14:paraId="72925B0F" w14:textId="77777777" w:rsidR="00437131" w:rsidRPr="001D249A" w:rsidRDefault="00437131" w:rsidP="00990DC8">
      <w:pPr>
        <w:spacing w:after="0" w:line="288" w:lineRule="auto"/>
        <w:ind w:firstLine="426"/>
        <w:jc w:val="both"/>
        <w:rPr>
          <w:rFonts w:ascii="Arial" w:hAnsi="Arial" w:cs="Arial"/>
          <w:sz w:val="20"/>
          <w:szCs w:val="20"/>
        </w:rPr>
      </w:pPr>
    </w:p>
    <w:p w14:paraId="1324F2EA" w14:textId="77777777" w:rsidR="00990DC8" w:rsidRPr="001D249A" w:rsidRDefault="00990DC8" w:rsidP="00990DC8">
      <w:pPr>
        <w:spacing w:after="0" w:line="288" w:lineRule="auto"/>
        <w:jc w:val="both"/>
        <w:rPr>
          <w:rFonts w:ascii="Arial" w:hAnsi="Arial" w:cs="Arial"/>
          <w:i/>
          <w:sz w:val="20"/>
          <w:szCs w:val="20"/>
          <w:lang w:eastAsia="x-none"/>
        </w:rPr>
      </w:pPr>
    </w:p>
    <w:p w14:paraId="2C944898" w14:textId="5BCAEE4D" w:rsidR="00BA3824" w:rsidRPr="001D249A" w:rsidRDefault="00BA3824" w:rsidP="00990DC8">
      <w:pPr>
        <w:spacing w:after="0" w:line="288" w:lineRule="auto"/>
        <w:jc w:val="both"/>
        <w:rPr>
          <w:rFonts w:ascii="Arial" w:hAnsi="Arial" w:cs="Arial"/>
          <w:i/>
          <w:sz w:val="20"/>
          <w:szCs w:val="20"/>
          <w:lang w:eastAsia="x-none"/>
        </w:rPr>
      </w:pPr>
      <w:r w:rsidRPr="001D249A">
        <w:rPr>
          <w:rFonts w:ascii="Arial" w:hAnsi="Arial" w:cs="Arial"/>
          <w:i/>
          <w:sz w:val="20"/>
          <w:szCs w:val="20"/>
          <w:lang w:eastAsia="x-none"/>
        </w:rPr>
        <w:t>Uwaga: Cenę należy określić z dokładnością do drugiego miejsca po przecinku, zgodnie z zasadami rachunkowości. Ustalenie prawidłowej stawki podatku VAT, zgodnej z obowiązującymi przepisami ustawy o podatku od towarów i usług, należy do Wykonawcy.</w:t>
      </w:r>
    </w:p>
    <w:p w14:paraId="4FB1B5CD" w14:textId="77777777" w:rsidR="00BA3824" w:rsidRPr="001D249A" w:rsidRDefault="00BA3824" w:rsidP="00990DC8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6F98575B" w14:textId="0B1317B9" w:rsidR="00BA3824" w:rsidRPr="001D249A" w:rsidRDefault="00BA3824" w:rsidP="005D0DD3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  <w:r w:rsidRPr="001D249A">
        <w:rPr>
          <w:rFonts w:ascii="Arial" w:hAnsi="Arial" w:cs="Arial"/>
          <w:sz w:val="20"/>
          <w:szCs w:val="20"/>
        </w:rPr>
        <w:t>Potwierdzam, że oferowana powyżej kwota uwzględnia wszelkie koszty, jakie poniósłby Wykonawca w</w:t>
      </w:r>
      <w:r w:rsidR="00A223E9">
        <w:rPr>
          <w:rFonts w:ascii="Arial" w:hAnsi="Arial" w:cs="Arial"/>
          <w:sz w:val="20"/>
          <w:szCs w:val="20"/>
        </w:rPr>
        <w:t> </w:t>
      </w:r>
      <w:r w:rsidRPr="001D249A">
        <w:rPr>
          <w:rFonts w:ascii="Arial" w:hAnsi="Arial" w:cs="Arial"/>
          <w:sz w:val="20"/>
          <w:szCs w:val="20"/>
        </w:rPr>
        <w:t>związku z wykonaniem wycenionego zamówienia.</w:t>
      </w:r>
    </w:p>
    <w:p w14:paraId="425C2EC0" w14:textId="77777777" w:rsidR="00BA3824" w:rsidRPr="001D249A" w:rsidRDefault="00BA3824" w:rsidP="00990DC8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657A5CC8" w14:textId="77777777" w:rsidR="00BA3824" w:rsidRPr="001D249A" w:rsidRDefault="00BA3824" w:rsidP="00990DC8">
      <w:pPr>
        <w:pStyle w:val="Akapitzlist"/>
        <w:numPr>
          <w:ilvl w:val="0"/>
          <w:numId w:val="11"/>
        </w:numPr>
        <w:spacing w:after="0" w:line="288" w:lineRule="auto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1D249A">
        <w:rPr>
          <w:rFonts w:ascii="Arial" w:hAnsi="Arial" w:cs="Arial"/>
          <w:sz w:val="20"/>
          <w:szCs w:val="20"/>
        </w:rPr>
        <w:t>Niniejsza informacja nie stanowi oferty w myśl art. 66 Kodeksu Cywilnego, jak również nie jest ogłoszeniem w rozumieniu ustawy Prawo zamówień publicznych. Informacja ta ma na celu wyłącznie oszacowanie wartości zamówienia.</w:t>
      </w:r>
    </w:p>
    <w:p w14:paraId="2246471D" w14:textId="77777777" w:rsidR="00BA3824" w:rsidRPr="001D249A" w:rsidRDefault="00BA3824" w:rsidP="00990DC8">
      <w:pPr>
        <w:spacing w:after="0" w:line="288" w:lineRule="auto"/>
        <w:jc w:val="both"/>
        <w:rPr>
          <w:rFonts w:ascii="Arial" w:hAnsi="Arial" w:cs="Arial"/>
          <w:sz w:val="20"/>
          <w:szCs w:val="20"/>
        </w:rPr>
      </w:pPr>
    </w:p>
    <w:p w14:paraId="20BBB53A" w14:textId="77777777" w:rsidR="001C7EC2" w:rsidRPr="001D249A" w:rsidRDefault="001C7EC2" w:rsidP="00990DC8">
      <w:pPr>
        <w:spacing w:after="0" w:line="288" w:lineRule="auto"/>
        <w:ind w:left="6379"/>
        <w:jc w:val="both"/>
        <w:rPr>
          <w:rFonts w:ascii="Arial" w:hAnsi="Arial" w:cs="Arial"/>
          <w:sz w:val="20"/>
          <w:szCs w:val="20"/>
        </w:rPr>
      </w:pPr>
    </w:p>
    <w:p w14:paraId="17AA212A" w14:textId="77777777" w:rsidR="001C7EC2" w:rsidRPr="001D249A" w:rsidRDefault="001C7EC2" w:rsidP="00990DC8">
      <w:pPr>
        <w:spacing w:after="0" w:line="288" w:lineRule="auto"/>
        <w:ind w:left="6379"/>
        <w:jc w:val="both"/>
        <w:rPr>
          <w:rFonts w:ascii="Arial" w:hAnsi="Arial" w:cs="Arial"/>
          <w:sz w:val="20"/>
          <w:szCs w:val="20"/>
        </w:rPr>
      </w:pPr>
    </w:p>
    <w:p w14:paraId="7D22F0EF" w14:textId="713BA15B" w:rsidR="00BA3824" w:rsidRPr="001D249A" w:rsidRDefault="00BA3824" w:rsidP="00990DC8">
      <w:pPr>
        <w:spacing w:after="0" w:line="288" w:lineRule="auto"/>
        <w:ind w:left="6379"/>
        <w:jc w:val="both"/>
        <w:rPr>
          <w:rFonts w:ascii="Arial" w:hAnsi="Arial" w:cs="Arial"/>
          <w:sz w:val="20"/>
          <w:szCs w:val="20"/>
        </w:rPr>
      </w:pPr>
      <w:r w:rsidRPr="001D249A">
        <w:rPr>
          <w:rFonts w:ascii="Arial" w:hAnsi="Arial" w:cs="Arial"/>
          <w:sz w:val="20"/>
          <w:szCs w:val="20"/>
        </w:rPr>
        <w:t>Data i podpis</w:t>
      </w:r>
    </w:p>
    <w:p w14:paraId="76BAA43D" w14:textId="77777777" w:rsidR="001C7EC2" w:rsidRPr="001D249A" w:rsidRDefault="001C7EC2" w:rsidP="00990DC8">
      <w:pPr>
        <w:spacing w:after="0" w:line="288" w:lineRule="auto"/>
        <w:ind w:left="6379"/>
        <w:jc w:val="both"/>
        <w:rPr>
          <w:rFonts w:ascii="Arial" w:hAnsi="Arial" w:cs="Arial"/>
          <w:sz w:val="20"/>
          <w:szCs w:val="20"/>
        </w:rPr>
      </w:pPr>
    </w:p>
    <w:p w14:paraId="4081F304" w14:textId="77777777" w:rsidR="00BA3824" w:rsidRPr="001D249A" w:rsidRDefault="00BA3824" w:rsidP="00990DC8">
      <w:pPr>
        <w:spacing w:after="0" w:line="288" w:lineRule="auto"/>
        <w:ind w:left="6379"/>
        <w:jc w:val="both"/>
        <w:rPr>
          <w:rFonts w:ascii="Arial" w:hAnsi="Arial" w:cs="Arial"/>
          <w:sz w:val="20"/>
          <w:szCs w:val="20"/>
        </w:rPr>
      </w:pPr>
    </w:p>
    <w:p w14:paraId="4F839CD2" w14:textId="397B3526" w:rsidR="00B2790E" w:rsidRPr="001D249A" w:rsidRDefault="00BA3824" w:rsidP="00990DC8">
      <w:pPr>
        <w:pStyle w:val="Akapitzlist"/>
        <w:spacing w:after="0" w:line="288" w:lineRule="auto"/>
        <w:ind w:left="5676"/>
        <w:jc w:val="both"/>
        <w:rPr>
          <w:rFonts w:ascii="Arial" w:hAnsi="Arial" w:cs="Arial"/>
          <w:sz w:val="20"/>
          <w:szCs w:val="20"/>
        </w:rPr>
      </w:pPr>
      <w:r w:rsidRPr="001D249A">
        <w:rPr>
          <w:rFonts w:ascii="Arial" w:hAnsi="Arial" w:cs="Arial"/>
          <w:sz w:val="20"/>
          <w:szCs w:val="20"/>
        </w:rPr>
        <w:t>………………………</w:t>
      </w:r>
      <w:r w:rsidR="00E360FC" w:rsidRPr="001D249A">
        <w:rPr>
          <w:rFonts w:ascii="Arial" w:hAnsi="Arial" w:cs="Arial"/>
          <w:sz w:val="20"/>
          <w:szCs w:val="20"/>
        </w:rPr>
        <w:t>……</w:t>
      </w:r>
      <w:r w:rsidRPr="001D249A">
        <w:rPr>
          <w:rFonts w:ascii="Arial" w:hAnsi="Arial" w:cs="Arial"/>
          <w:sz w:val="20"/>
          <w:szCs w:val="20"/>
        </w:rPr>
        <w:t>……</w:t>
      </w:r>
    </w:p>
    <w:sectPr w:rsidR="00B2790E" w:rsidRPr="001D249A" w:rsidSect="00A77A1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2BC21" w14:textId="77777777" w:rsidR="007258CA" w:rsidRDefault="007258CA">
      <w:pPr>
        <w:spacing w:after="0" w:line="240" w:lineRule="auto"/>
      </w:pPr>
      <w:r>
        <w:separator/>
      </w:r>
    </w:p>
  </w:endnote>
  <w:endnote w:type="continuationSeparator" w:id="0">
    <w:p w14:paraId="59F462AF" w14:textId="77777777" w:rsidR="007258CA" w:rsidRDefault="00725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A4970" w14:textId="7837635B" w:rsidR="00DD11B0" w:rsidRDefault="00E360FC" w:rsidP="00F41889">
    <w:pPr>
      <w:pStyle w:val="Stopka"/>
      <w:jc w:val="center"/>
    </w:pPr>
    <w:r>
      <w:rPr>
        <w:noProof/>
        <w:lang w:eastAsia="pl-PL"/>
      </w:rPr>
      <w:drawing>
        <wp:inline distT="0" distB="0" distL="0" distR="0" wp14:anchorId="7FEB96BC" wp14:editId="0C02B418">
          <wp:extent cx="5755005" cy="694690"/>
          <wp:effectExtent l="0" t="0" r="0" b="0"/>
          <wp:docPr id="482144809" name="Obraz 4821448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D76D6" w14:textId="60CCEEAB" w:rsidR="00DD11B0" w:rsidRDefault="00DD11B0" w:rsidP="00F41889">
    <w:pPr>
      <w:pStyle w:val="Stopka"/>
      <w:tabs>
        <w:tab w:val="clear" w:pos="4536"/>
        <w:tab w:val="clear" w:pos="9072"/>
      </w:tabs>
      <w:jc w:val="center"/>
    </w:pPr>
  </w:p>
  <w:p w14:paraId="577E4F22" w14:textId="30ED02D8" w:rsidR="003259E1" w:rsidRDefault="00A77A16" w:rsidP="00A77A16">
    <w:pPr>
      <w:pStyle w:val="Stopka"/>
      <w:tabs>
        <w:tab w:val="clear" w:pos="4536"/>
        <w:tab w:val="clear" w:pos="9072"/>
      </w:tabs>
      <w:jc w:val="center"/>
    </w:pPr>
    <w:r w:rsidRPr="004540FE"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78BBC053" wp14:editId="12D26B3E">
          <wp:simplePos x="0" y="0"/>
          <wp:positionH relativeFrom="margin">
            <wp:align>right</wp:align>
          </wp:positionH>
          <wp:positionV relativeFrom="page">
            <wp:posOffset>10308681</wp:posOffset>
          </wp:positionV>
          <wp:extent cx="5760720" cy="205740"/>
          <wp:effectExtent l="0" t="0" r="0" b="3810"/>
          <wp:wrapTopAndBottom/>
          <wp:docPr id="96184968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1849687" name="Obraz 9618496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205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259E1">
      <w:rPr>
        <w:noProof/>
        <w:lang w:eastAsia="pl-PL"/>
      </w:rPr>
      <w:drawing>
        <wp:inline distT="0" distB="0" distL="0" distR="0" wp14:anchorId="2106AF0E" wp14:editId="671F13A3">
          <wp:extent cx="5755005" cy="69469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42FF9" w14:textId="77777777" w:rsidR="007258CA" w:rsidRDefault="007258CA">
      <w:pPr>
        <w:spacing w:after="0" w:line="240" w:lineRule="auto"/>
      </w:pPr>
      <w:r>
        <w:separator/>
      </w:r>
    </w:p>
  </w:footnote>
  <w:footnote w:type="continuationSeparator" w:id="0">
    <w:p w14:paraId="0D89E6F7" w14:textId="77777777" w:rsidR="007258CA" w:rsidRDefault="00725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4713334"/>
      <w:docPartObj>
        <w:docPartGallery w:val="Page Numbers (Top of Page)"/>
        <w:docPartUnique/>
      </w:docPartObj>
    </w:sdtPr>
    <w:sdtContent>
      <w:p w14:paraId="3EE85538" w14:textId="6FD9BBE8" w:rsidR="001C7EC2" w:rsidRDefault="001C7EC2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200EF7" w14:textId="77777777" w:rsidR="00DD11B0" w:rsidRDefault="00DD11B0" w:rsidP="00F4188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472A3" w14:textId="77777777" w:rsidR="00DD11B0" w:rsidRDefault="0026202E" w:rsidP="00F41889">
    <w:pPr>
      <w:pStyle w:val="Nagwek"/>
      <w:ind w:hanging="851"/>
    </w:pPr>
    <w:r>
      <w:rPr>
        <w:noProof/>
        <w:lang w:eastAsia="pl-PL"/>
      </w:rPr>
      <w:drawing>
        <wp:inline distT="0" distB="0" distL="0" distR="0" wp14:anchorId="71C5FFAC" wp14:editId="53EE518F">
          <wp:extent cx="3223260" cy="93726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2326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C23"/>
    <w:multiLevelType w:val="hybridMultilevel"/>
    <w:tmpl w:val="24E6E46A"/>
    <w:lvl w:ilvl="0" w:tplc="91C6C2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67E2A"/>
    <w:multiLevelType w:val="hybridMultilevel"/>
    <w:tmpl w:val="F04C368E"/>
    <w:lvl w:ilvl="0" w:tplc="8C5E7376">
      <w:start w:val="8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675B1"/>
    <w:multiLevelType w:val="hybridMultilevel"/>
    <w:tmpl w:val="44A290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C677A"/>
    <w:multiLevelType w:val="hybridMultilevel"/>
    <w:tmpl w:val="C0B8E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B5390"/>
    <w:multiLevelType w:val="hybridMultilevel"/>
    <w:tmpl w:val="002A9B5A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CA35728"/>
    <w:multiLevelType w:val="hybridMultilevel"/>
    <w:tmpl w:val="D0CEE3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500CF"/>
    <w:multiLevelType w:val="hybridMultilevel"/>
    <w:tmpl w:val="F8DC9186"/>
    <w:lvl w:ilvl="0" w:tplc="03BC949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C109C"/>
    <w:multiLevelType w:val="hybridMultilevel"/>
    <w:tmpl w:val="FCC0FCAA"/>
    <w:lvl w:ilvl="0" w:tplc="63D68808">
      <w:start w:val="1"/>
      <w:numFmt w:val="upperRoman"/>
      <w:lvlText w:val="%1."/>
      <w:lvlJc w:val="left"/>
      <w:pPr>
        <w:ind w:left="720" w:hanging="720"/>
      </w:pPr>
      <w:rPr>
        <w:b w:val="0"/>
      </w:rPr>
    </w:lvl>
    <w:lvl w:ilvl="1" w:tplc="C2EA0D4A">
      <w:start w:val="1"/>
      <w:numFmt w:val="decimal"/>
      <w:lvlText w:val="%2."/>
      <w:lvlJc w:val="left"/>
      <w:pPr>
        <w:ind w:left="360" w:hanging="360"/>
      </w:pPr>
      <w:rPr>
        <w:i w:val="0"/>
        <w:sz w:val="22"/>
        <w:szCs w:val="22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281E950A">
      <w:start w:val="1"/>
      <w:numFmt w:val="lowerLetter"/>
      <w:lvlText w:val="%4."/>
      <w:lvlJc w:val="left"/>
      <w:pPr>
        <w:ind w:left="3360" w:hanging="84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0D1045"/>
    <w:multiLevelType w:val="hybridMultilevel"/>
    <w:tmpl w:val="9EBE4E4E"/>
    <w:lvl w:ilvl="0" w:tplc="864EF59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837301"/>
    <w:multiLevelType w:val="multilevel"/>
    <w:tmpl w:val="86EA2C58"/>
    <w:lvl w:ilvl="0">
      <w:start w:val="1"/>
      <w:numFmt w:val="upperRoman"/>
      <w:pStyle w:val="Nagwek1"/>
      <w:suff w:val="space"/>
      <w:lvlText w:val="Rozdział %1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pStyle w:val="Nagwek3"/>
      <w:suff w:val="nothing"/>
      <w:lvlText w:val="%3. 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pStyle w:val="Nagwek4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670B5310"/>
    <w:multiLevelType w:val="hybridMultilevel"/>
    <w:tmpl w:val="FB0EEC0E"/>
    <w:lvl w:ilvl="0" w:tplc="9B9AD7C4">
      <w:start w:val="1"/>
      <w:numFmt w:val="decimal"/>
      <w:lvlText w:val="%1."/>
      <w:lvlJc w:val="left"/>
      <w:pPr>
        <w:ind w:left="1146" w:hanging="360"/>
      </w:pPr>
      <w:rPr>
        <w:rFonts w:hint="default"/>
        <w:b/>
        <w:bCs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24814F5"/>
    <w:multiLevelType w:val="hybridMultilevel"/>
    <w:tmpl w:val="96F80ECA"/>
    <w:lvl w:ilvl="0" w:tplc="04150017">
      <w:start w:val="1"/>
      <w:numFmt w:val="lowerLetter"/>
      <w:lvlText w:val="%1)"/>
      <w:lvlJc w:val="left"/>
      <w:pPr>
        <w:ind w:left="1686" w:hanging="360"/>
      </w:pPr>
    </w:lvl>
    <w:lvl w:ilvl="1" w:tplc="04150019" w:tentative="1">
      <w:start w:val="1"/>
      <w:numFmt w:val="lowerLetter"/>
      <w:lvlText w:val="%2."/>
      <w:lvlJc w:val="left"/>
      <w:pPr>
        <w:ind w:left="2406" w:hanging="360"/>
      </w:pPr>
    </w:lvl>
    <w:lvl w:ilvl="2" w:tplc="0415001B" w:tentative="1">
      <w:start w:val="1"/>
      <w:numFmt w:val="lowerRoman"/>
      <w:lvlText w:val="%3."/>
      <w:lvlJc w:val="right"/>
      <w:pPr>
        <w:ind w:left="3126" w:hanging="180"/>
      </w:pPr>
    </w:lvl>
    <w:lvl w:ilvl="3" w:tplc="0415000F" w:tentative="1">
      <w:start w:val="1"/>
      <w:numFmt w:val="decimal"/>
      <w:lvlText w:val="%4."/>
      <w:lvlJc w:val="left"/>
      <w:pPr>
        <w:ind w:left="3846" w:hanging="360"/>
      </w:pPr>
    </w:lvl>
    <w:lvl w:ilvl="4" w:tplc="04150019" w:tentative="1">
      <w:start w:val="1"/>
      <w:numFmt w:val="lowerLetter"/>
      <w:lvlText w:val="%5."/>
      <w:lvlJc w:val="left"/>
      <w:pPr>
        <w:ind w:left="4566" w:hanging="360"/>
      </w:pPr>
    </w:lvl>
    <w:lvl w:ilvl="5" w:tplc="0415001B" w:tentative="1">
      <w:start w:val="1"/>
      <w:numFmt w:val="lowerRoman"/>
      <w:lvlText w:val="%6."/>
      <w:lvlJc w:val="right"/>
      <w:pPr>
        <w:ind w:left="5286" w:hanging="180"/>
      </w:pPr>
    </w:lvl>
    <w:lvl w:ilvl="6" w:tplc="0415000F" w:tentative="1">
      <w:start w:val="1"/>
      <w:numFmt w:val="decimal"/>
      <w:lvlText w:val="%7."/>
      <w:lvlJc w:val="left"/>
      <w:pPr>
        <w:ind w:left="6006" w:hanging="360"/>
      </w:pPr>
    </w:lvl>
    <w:lvl w:ilvl="7" w:tplc="04150019" w:tentative="1">
      <w:start w:val="1"/>
      <w:numFmt w:val="lowerLetter"/>
      <w:lvlText w:val="%8."/>
      <w:lvlJc w:val="left"/>
      <w:pPr>
        <w:ind w:left="6726" w:hanging="360"/>
      </w:pPr>
    </w:lvl>
    <w:lvl w:ilvl="8" w:tplc="0415001B" w:tentative="1">
      <w:start w:val="1"/>
      <w:numFmt w:val="lowerRoman"/>
      <w:lvlText w:val="%9."/>
      <w:lvlJc w:val="right"/>
      <w:pPr>
        <w:ind w:left="7446" w:hanging="180"/>
      </w:pPr>
    </w:lvl>
  </w:abstractNum>
  <w:abstractNum w:abstractNumId="12" w15:restartNumberingAfterBreak="0">
    <w:nsid w:val="75533A55"/>
    <w:multiLevelType w:val="hybridMultilevel"/>
    <w:tmpl w:val="2FA4048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76B84334"/>
    <w:multiLevelType w:val="hybridMultilevel"/>
    <w:tmpl w:val="368622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C73E82"/>
    <w:multiLevelType w:val="hybridMultilevel"/>
    <w:tmpl w:val="7E9CB804"/>
    <w:lvl w:ilvl="0" w:tplc="91C6C29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437335862">
    <w:abstractNumId w:val="0"/>
  </w:num>
  <w:num w:numId="2" w16cid:durableId="1500003610">
    <w:abstractNumId w:val="3"/>
  </w:num>
  <w:num w:numId="3" w16cid:durableId="494343947">
    <w:abstractNumId w:val="6"/>
  </w:num>
  <w:num w:numId="4" w16cid:durableId="1818376493">
    <w:abstractNumId w:val="1"/>
  </w:num>
  <w:num w:numId="5" w16cid:durableId="1950622397">
    <w:abstractNumId w:val="14"/>
  </w:num>
  <w:num w:numId="6" w16cid:durableId="311905310">
    <w:abstractNumId w:val="4"/>
  </w:num>
  <w:num w:numId="7" w16cid:durableId="938756293">
    <w:abstractNumId w:val="5"/>
  </w:num>
  <w:num w:numId="8" w16cid:durableId="1160191982">
    <w:abstractNumId w:val="2"/>
  </w:num>
  <w:num w:numId="9" w16cid:durableId="7175080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80003509">
    <w:abstractNumId w:val="13"/>
  </w:num>
  <w:num w:numId="11" w16cid:durableId="1699357680">
    <w:abstractNumId w:val="8"/>
  </w:num>
  <w:num w:numId="12" w16cid:durableId="795948053">
    <w:abstractNumId w:val="9"/>
  </w:num>
  <w:num w:numId="13" w16cid:durableId="4601976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15037943">
    <w:abstractNumId w:val="7"/>
  </w:num>
  <w:num w:numId="15" w16cid:durableId="927079178">
    <w:abstractNumId w:val="12"/>
  </w:num>
  <w:num w:numId="16" w16cid:durableId="309943544">
    <w:abstractNumId w:val="10"/>
  </w:num>
  <w:num w:numId="17" w16cid:durableId="11276294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BD2"/>
    <w:rsid w:val="000014AA"/>
    <w:rsid w:val="000077E2"/>
    <w:rsid w:val="0003063A"/>
    <w:rsid w:val="000321D3"/>
    <w:rsid w:val="000378C9"/>
    <w:rsid w:val="00043810"/>
    <w:rsid w:val="00052115"/>
    <w:rsid w:val="000619B5"/>
    <w:rsid w:val="00065DCC"/>
    <w:rsid w:val="00091DD6"/>
    <w:rsid w:val="000A1CFB"/>
    <w:rsid w:val="000B3BFA"/>
    <w:rsid w:val="000C111F"/>
    <w:rsid w:val="000C52C8"/>
    <w:rsid w:val="000D2205"/>
    <w:rsid w:val="000D5160"/>
    <w:rsid w:val="000E5A95"/>
    <w:rsid w:val="000E6735"/>
    <w:rsid w:val="000E7342"/>
    <w:rsid w:val="001428F5"/>
    <w:rsid w:val="00161DFB"/>
    <w:rsid w:val="00172327"/>
    <w:rsid w:val="001732A7"/>
    <w:rsid w:val="00195331"/>
    <w:rsid w:val="001B7795"/>
    <w:rsid w:val="001C7EC2"/>
    <w:rsid w:val="001D249A"/>
    <w:rsid w:val="001E4F4C"/>
    <w:rsid w:val="001F5C2B"/>
    <w:rsid w:val="00205C14"/>
    <w:rsid w:val="00213836"/>
    <w:rsid w:val="00217942"/>
    <w:rsid w:val="00221E16"/>
    <w:rsid w:val="002303A7"/>
    <w:rsid w:val="002323AA"/>
    <w:rsid w:val="0026173F"/>
    <w:rsid w:val="002618A2"/>
    <w:rsid w:val="0026202E"/>
    <w:rsid w:val="00277F0D"/>
    <w:rsid w:val="002B26C5"/>
    <w:rsid w:val="002B7551"/>
    <w:rsid w:val="002C3E27"/>
    <w:rsid w:val="002F0D2A"/>
    <w:rsid w:val="002F2E4F"/>
    <w:rsid w:val="00300E16"/>
    <w:rsid w:val="003114C1"/>
    <w:rsid w:val="0032581F"/>
    <w:rsid w:val="003259E1"/>
    <w:rsid w:val="003317BA"/>
    <w:rsid w:val="003369D2"/>
    <w:rsid w:val="00341396"/>
    <w:rsid w:val="00342795"/>
    <w:rsid w:val="00351CE8"/>
    <w:rsid w:val="00361ABF"/>
    <w:rsid w:val="00364221"/>
    <w:rsid w:val="00366027"/>
    <w:rsid w:val="0039034C"/>
    <w:rsid w:val="00396945"/>
    <w:rsid w:val="003B1578"/>
    <w:rsid w:val="003B6730"/>
    <w:rsid w:val="003C10B1"/>
    <w:rsid w:val="003C137B"/>
    <w:rsid w:val="003C2726"/>
    <w:rsid w:val="003D2870"/>
    <w:rsid w:val="003D4B32"/>
    <w:rsid w:val="00402544"/>
    <w:rsid w:val="00403263"/>
    <w:rsid w:val="004050D0"/>
    <w:rsid w:val="00412086"/>
    <w:rsid w:val="00424B0D"/>
    <w:rsid w:val="00427BB6"/>
    <w:rsid w:val="00437131"/>
    <w:rsid w:val="00445C0A"/>
    <w:rsid w:val="00462830"/>
    <w:rsid w:val="0046699B"/>
    <w:rsid w:val="0048132A"/>
    <w:rsid w:val="004B6088"/>
    <w:rsid w:val="004E3E39"/>
    <w:rsid w:val="005055DE"/>
    <w:rsid w:val="00524AEC"/>
    <w:rsid w:val="005315DC"/>
    <w:rsid w:val="00536C1D"/>
    <w:rsid w:val="005415FE"/>
    <w:rsid w:val="005573F8"/>
    <w:rsid w:val="00575BBB"/>
    <w:rsid w:val="005A098C"/>
    <w:rsid w:val="005A2BD2"/>
    <w:rsid w:val="005C57E8"/>
    <w:rsid w:val="005C7E96"/>
    <w:rsid w:val="005D0DD3"/>
    <w:rsid w:val="005E16F4"/>
    <w:rsid w:val="00603ED9"/>
    <w:rsid w:val="0060793B"/>
    <w:rsid w:val="006113FE"/>
    <w:rsid w:val="00622ADF"/>
    <w:rsid w:val="00623739"/>
    <w:rsid w:val="00684251"/>
    <w:rsid w:val="006914A5"/>
    <w:rsid w:val="006A383D"/>
    <w:rsid w:val="006E0020"/>
    <w:rsid w:val="006F0BF7"/>
    <w:rsid w:val="00705D14"/>
    <w:rsid w:val="00720934"/>
    <w:rsid w:val="00722A91"/>
    <w:rsid w:val="007258CA"/>
    <w:rsid w:val="00733464"/>
    <w:rsid w:val="00743C03"/>
    <w:rsid w:val="00756B52"/>
    <w:rsid w:val="00773B7C"/>
    <w:rsid w:val="007836EA"/>
    <w:rsid w:val="00784FEC"/>
    <w:rsid w:val="007934F7"/>
    <w:rsid w:val="00793DF5"/>
    <w:rsid w:val="00796EDC"/>
    <w:rsid w:val="007A0AFC"/>
    <w:rsid w:val="007A630D"/>
    <w:rsid w:val="007C737A"/>
    <w:rsid w:val="007F2196"/>
    <w:rsid w:val="0081056C"/>
    <w:rsid w:val="00812BED"/>
    <w:rsid w:val="00814773"/>
    <w:rsid w:val="008304CC"/>
    <w:rsid w:val="0084604D"/>
    <w:rsid w:val="008706BD"/>
    <w:rsid w:val="00873EBE"/>
    <w:rsid w:val="008757DA"/>
    <w:rsid w:val="0088791A"/>
    <w:rsid w:val="00892027"/>
    <w:rsid w:val="008B09E6"/>
    <w:rsid w:val="008C0EDB"/>
    <w:rsid w:val="008C7110"/>
    <w:rsid w:val="008D555A"/>
    <w:rsid w:val="008E0CF4"/>
    <w:rsid w:val="008E1C22"/>
    <w:rsid w:val="008E54B6"/>
    <w:rsid w:val="008F7140"/>
    <w:rsid w:val="00903716"/>
    <w:rsid w:val="00903F8D"/>
    <w:rsid w:val="00933192"/>
    <w:rsid w:val="009348CB"/>
    <w:rsid w:val="00937561"/>
    <w:rsid w:val="009426EB"/>
    <w:rsid w:val="009447FF"/>
    <w:rsid w:val="009520BA"/>
    <w:rsid w:val="00977678"/>
    <w:rsid w:val="00990DC8"/>
    <w:rsid w:val="009A2F6B"/>
    <w:rsid w:val="009B073E"/>
    <w:rsid w:val="009B3E0A"/>
    <w:rsid w:val="009C316B"/>
    <w:rsid w:val="009C5117"/>
    <w:rsid w:val="009D16FA"/>
    <w:rsid w:val="009D1E2A"/>
    <w:rsid w:val="009D4066"/>
    <w:rsid w:val="009F0380"/>
    <w:rsid w:val="00A01F41"/>
    <w:rsid w:val="00A07F2A"/>
    <w:rsid w:val="00A223E9"/>
    <w:rsid w:val="00A25122"/>
    <w:rsid w:val="00A4133E"/>
    <w:rsid w:val="00A44FAF"/>
    <w:rsid w:val="00A5634E"/>
    <w:rsid w:val="00A56BC8"/>
    <w:rsid w:val="00A65F21"/>
    <w:rsid w:val="00A70100"/>
    <w:rsid w:val="00A7476C"/>
    <w:rsid w:val="00A76A5B"/>
    <w:rsid w:val="00A77A16"/>
    <w:rsid w:val="00A90A23"/>
    <w:rsid w:val="00AA0444"/>
    <w:rsid w:val="00AA103D"/>
    <w:rsid w:val="00AD2D1A"/>
    <w:rsid w:val="00B04568"/>
    <w:rsid w:val="00B23D71"/>
    <w:rsid w:val="00B2790E"/>
    <w:rsid w:val="00B30782"/>
    <w:rsid w:val="00B3706F"/>
    <w:rsid w:val="00B37A9B"/>
    <w:rsid w:val="00B542CF"/>
    <w:rsid w:val="00B625E2"/>
    <w:rsid w:val="00B64BD9"/>
    <w:rsid w:val="00B87F73"/>
    <w:rsid w:val="00B943AD"/>
    <w:rsid w:val="00BA3824"/>
    <w:rsid w:val="00BB7A03"/>
    <w:rsid w:val="00BB7D96"/>
    <w:rsid w:val="00BC2F75"/>
    <w:rsid w:val="00BD3ECB"/>
    <w:rsid w:val="00BD6C44"/>
    <w:rsid w:val="00BD72B0"/>
    <w:rsid w:val="00BE409F"/>
    <w:rsid w:val="00BE43D1"/>
    <w:rsid w:val="00BF1151"/>
    <w:rsid w:val="00BF56F3"/>
    <w:rsid w:val="00BF79DF"/>
    <w:rsid w:val="00C244D8"/>
    <w:rsid w:val="00C3346C"/>
    <w:rsid w:val="00C54684"/>
    <w:rsid w:val="00C61C4F"/>
    <w:rsid w:val="00C672F5"/>
    <w:rsid w:val="00C704F0"/>
    <w:rsid w:val="00C77BD3"/>
    <w:rsid w:val="00C864A6"/>
    <w:rsid w:val="00C96DAA"/>
    <w:rsid w:val="00CA32F6"/>
    <w:rsid w:val="00CB5529"/>
    <w:rsid w:val="00CE077C"/>
    <w:rsid w:val="00CE09FC"/>
    <w:rsid w:val="00CE245E"/>
    <w:rsid w:val="00CF381A"/>
    <w:rsid w:val="00CF6784"/>
    <w:rsid w:val="00CF7FF0"/>
    <w:rsid w:val="00D07E2A"/>
    <w:rsid w:val="00D22CA7"/>
    <w:rsid w:val="00D537F2"/>
    <w:rsid w:val="00D769E7"/>
    <w:rsid w:val="00D821DB"/>
    <w:rsid w:val="00D873AB"/>
    <w:rsid w:val="00DC5438"/>
    <w:rsid w:val="00DD11B0"/>
    <w:rsid w:val="00E2495D"/>
    <w:rsid w:val="00E26D5A"/>
    <w:rsid w:val="00E360FC"/>
    <w:rsid w:val="00E61D0A"/>
    <w:rsid w:val="00E73DE7"/>
    <w:rsid w:val="00E90372"/>
    <w:rsid w:val="00EA4C91"/>
    <w:rsid w:val="00EB4B19"/>
    <w:rsid w:val="00ED0E05"/>
    <w:rsid w:val="00ED57BE"/>
    <w:rsid w:val="00ED73F9"/>
    <w:rsid w:val="00EE2CAB"/>
    <w:rsid w:val="00EE3044"/>
    <w:rsid w:val="00EF16EC"/>
    <w:rsid w:val="00F0208C"/>
    <w:rsid w:val="00F1444A"/>
    <w:rsid w:val="00F2116F"/>
    <w:rsid w:val="00F21B2A"/>
    <w:rsid w:val="00F4074B"/>
    <w:rsid w:val="00F41889"/>
    <w:rsid w:val="00F57A6C"/>
    <w:rsid w:val="00F7169D"/>
    <w:rsid w:val="00F72C6F"/>
    <w:rsid w:val="00F77588"/>
    <w:rsid w:val="00F8749B"/>
    <w:rsid w:val="00FA5A87"/>
    <w:rsid w:val="00FB385F"/>
    <w:rsid w:val="00FC0C29"/>
    <w:rsid w:val="00FE089B"/>
    <w:rsid w:val="00FE1EB3"/>
    <w:rsid w:val="00FE2151"/>
    <w:rsid w:val="00FE4AC3"/>
    <w:rsid w:val="00FE5C35"/>
    <w:rsid w:val="00FE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B6EB9B"/>
  <w15:docId w15:val="{73FAE056-6146-4E96-81E2-525828E2C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713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581F"/>
    <w:pPr>
      <w:keepNext/>
      <w:keepLines/>
      <w:numPr>
        <w:numId w:val="12"/>
      </w:numPr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2581F"/>
    <w:pPr>
      <w:keepNext/>
      <w:keepLines/>
      <w:numPr>
        <w:ilvl w:val="2"/>
        <w:numId w:val="12"/>
      </w:numPr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2581F"/>
    <w:pPr>
      <w:keepNext/>
      <w:keepLines/>
      <w:numPr>
        <w:ilvl w:val="3"/>
        <w:numId w:val="12"/>
      </w:numPr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2581F"/>
    <w:pPr>
      <w:keepNext/>
      <w:keepLines/>
      <w:numPr>
        <w:ilvl w:val="4"/>
        <w:numId w:val="12"/>
      </w:numPr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581F"/>
    <w:pPr>
      <w:keepNext/>
      <w:keepLines/>
      <w:numPr>
        <w:ilvl w:val="5"/>
        <w:numId w:val="12"/>
      </w:numPr>
      <w:tabs>
        <w:tab w:val="num" w:pos="360"/>
      </w:tabs>
      <w:spacing w:before="40" w:after="0" w:line="259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581F"/>
    <w:pPr>
      <w:keepNext/>
      <w:keepLines/>
      <w:numPr>
        <w:ilvl w:val="6"/>
        <w:numId w:val="12"/>
      </w:numPr>
      <w:tabs>
        <w:tab w:val="num" w:pos="360"/>
      </w:tabs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581F"/>
    <w:pPr>
      <w:keepNext/>
      <w:keepLines/>
      <w:numPr>
        <w:ilvl w:val="7"/>
        <w:numId w:val="12"/>
      </w:numPr>
      <w:tabs>
        <w:tab w:val="num" w:pos="360"/>
      </w:tabs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581F"/>
    <w:pPr>
      <w:keepNext/>
      <w:keepLines/>
      <w:numPr>
        <w:ilvl w:val="8"/>
        <w:numId w:val="12"/>
      </w:numPr>
      <w:tabs>
        <w:tab w:val="num" w:pos="360"/>
      </w:tabs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paragraph" w:customStyle="1" w:styleId="menfont">
    <w:name w:val="men font"/>
    <w:basedOn w:val="Normalny"/>
    <w:rsid w:val="00075C85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A2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5A2BD2"/>
    <w:rPr>
      <w:rFonts w:eastAsia="Times New Roman"/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5A2BD2"/>
    <w:rPr>
      <w:rFonts w:eastAsia="Times New Roman"/>
      <w:sz w:val="22"/>
      <w:szCs w:val="22"/>
    </w:rPr>
  </w:style>
  <w:style w:type="table" w:customStyle="1" w:styleId="Tabela-Siatka1">
    <w:name w:val="Tabela - Siatka1"/>
    <w:basedOn w:val="Standardowy"/>
    <w:next w:val="Tabela-Siatka"/>
    <w:uiPriority w:val="39"/>
    <w:rsid w:val="00B542C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427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27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279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27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2795"/>
    <w:rPr>
      <w:b/>
      <w:bCs/>
      <w:lang w:eastAsia="en-US"/>
    </w:rPr>
  </w:style>
  <w:style w:type="character" w:customStyle="1" w:styleId="Nagwek10">
    <w:name w:val="Nagłówek #1_"/>
    <w:basedOn w:val="Domylnaczcionkaakapitu"/>
    <w:link w:val="Nagwek11"/>
    <w:rsid w:val="003317BA"/>
    <w:rPr>
      <w:rFonts w:ascii="Arial" w:eastAsia="Arial" w:hAnsi="Arial" w:cs="Arial"/>
      <w:b/>
      <w:bCs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3317BA"/>
    <w:pPr>
      <w:widowControl w:val="0"/>
      <w:shd w:val="clear" w:color="auto" w:fill="FFFFFF"/>
      <w:spacing w:after="120"/>
      <w:ind w:firstLine="370"/>
      <w:outlineLvl w:val="0"/>
    </w:pPr>
    <w:rPr>
      <w:rFonts w:ascii="Arial" w:eastAsia="Arial" w:hAnsi="Arial" w:cs="Arial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2303A7"/>
    <w:rPr>
      <w:sz w:val="22"/>
      <w:szCs w:val="22"/>
      <w:lang w:eastAsia="en-US"/>
    </w:rPr>
  </w:style>
  <w:style w:type="paragraph" w:styleId="Akapitzlist">
    <w:name w:val="List Paragraph"/>
    <w:aliases w:val="L1,Numerowanie,List Paragraph,CW_Lista,Preambuła,Akapit z listą5,maz_wyliczenie,opis dzialania,K-P_odwolanie,A_wyliczenie,Akapit z listą 1,Akapit z listą BS,Kolorowa lista — akcent 11,lp1,Lista - poziom 1,Tabela - naglowek,SM-nagłówek2"/>
    <w:basedOn w:val="Normalny"/>
    <w:link w:val="AkapitzlistZnak"/>
    <w:uiPriority w:val="34"/>
    <w:qFormat/>
    <w:rsid w:val="00C96DAA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CW_Lista Znak,Preambuła Znak,Akapit z listą5 Znak,maz_wyliczenie Znak,opis dzialania Znak,K-P_odwolanie Znak,A_wyliczenie Znak,Akapit z listą 1 Znak,Akapit z listą BS Znak,lp1 Znak"/>
    <w:link w:val="Akapitzlist"/>
    <w:uiPriority w:val="34"/>
    <w:qFormat/>
    <w:locked/>
    <w:rsid w:val="00C96DAA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E2CA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E2CAB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E2CAB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790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32581F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rsid w:val="0032581F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rsid w:val="0032581F"/>
    <w:rPr>
      <w:rFonts w:asciiTheme="majorHAnsi" w:eastAsiaTheme="majorEastAsia" w:hAnsiTheme="maj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wek5Znak">
    <w:name w:val="Nagłówek 5 Znak"/>
    <w:basedOn w:val="Domylnaczcionkaakapitu"/>
    <w:link w:val="Nagwek5"/>
    <w:uiPriority w:val="9"/>
    <w:rsid w:val="0032581F"/>
    <w:rPr>
      <w:rFonts w:asciiTheme="majorHAnsi" w:eastAsiaTheme="majorEastAsia" w:hAnsiTheme="maj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581F"/>
    <w:rPr>
      <w:rFonts w:asciiTheme="majorHAnsi" w:eastAsiaTheme="majorEastAsia" w:hAnsiTheme="majorHAnsi" w:cstheme="majorBidi"/>
      <w:color w:val="1F3763" w:themeColor="accent1" w:themeShade="7F"/>
      <w:kern w:val="2"/>
      <w:sz w:val="22"/>
      <w:szCs w:val="22"/>
      <w:lang w:eastAsia="en-US"/>
      <w14:ligatures w14:val="standardContextua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581F"/>
    <w:rPr>
      <w:rFonts w:asciiTheme="majorHAnsi" w:eastAsiaTheme="majorEastAsia" w:hAnsiTheme="majorHAnsi" w:cstheme="majorBidi"/>
      <w:i/>
      <w:iCs/>
      <w:color w:val="1F3763" w:themeColor="accent1" w:themeShade="7F"/>
      <w:kern w:val="2"/>
      <w:sz w:val="22"/>
      <w:szCs w:val="22"/>
      <w:lang w:eastAsia="en-US"/>
      <w14:ligatures w14:val="standardContextua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581F"/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:lang w:eastAsia="en-US"/>
      <w14:ligatures w14:val="standardContextua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581F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:lang w:eastAsia="en-US"/>
      <w14:ligatures w14:val="standardContextual"/>
    </w:rPr>
  </w:style>
  <w:style w:type="table" w:customStyle="1" w:styleId="TableNormal1">
    <w:name w:val="Table Normal1"/>
    <w:uiPriority w:val="99"/>
    <w:semiHidden/>
    <w:unhideWhenUsed/>
    <w:rsid w:val="0032581F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0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IKOL~1\AppData\Local\Temp\DRPS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AA6C8-41B2-4E6F-AD66-756125DD1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DRPS-1</Template>
  <TotalTime>61</TotalTime>
  <Pages>2</Pages>
  <Words>311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Judyta Mikołajczuk</dc:creator>
  <cp:keywords/>
  <dc:description/>
  <cp:lastModifiedBy>Martyna Tyrakowska-Kowalczyk</cp:lastModifiedBy>
  <cp:revision>10</cp:revision>
  <cp:lastPrinted>2026-07-07T07:05:00Z</cp:lastPrinted>
  <dcterms:created xsi:type="dcterms:W3CDTF">2026-07-10T10:22:00Z</dcterms:created>
  <dcterms:modified xsi:type="dcterms:W3CDTF">2026-09-16T09:22:00Z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fcb7a28951f14b61740f37395cc8e5e47966d5cd4bb720c7936e4175e51621db</vt:lpwstr>
  </property>
</Properties>
</file>