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62C" w:rsidRDefault="0021662C" w:rsidP="00CA31C5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21662C" w:rsidRPr="001A6CFE" w:rsidRDefault="0021662C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21662C" w:rsidRPr="001A6CFE" w:rsidRDefault="0021662C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21662C" w:rsidRPr="00E33F01" w:rsidRDefault="0021662C" w:rsidP="00F36A2E"/>
    <w:p w:rsidR="0021662C" w:rsidRPr="001A6CFE" w:rsidRDefault="0021662C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21662C" w:rsidRPr="001A6CFE" w:rsidRDefault="0021662C" w:rsidP="00F36A2E">
      <w:pPr>
        <w:jc w:val="center"/>
        <w:rPr>
          <w:b/>
          <w:bCs/>
        </w:rPr>
      </w:pPr>
    </w:p>
    <w:p w:rsidR="0021662C" w:rsidRPr="001A6CFE" w:rsidRDefault="0021662C" w:rsidP="00F36A2E">
      <w:pPr>
        <w:jc w:val="center"/>
      </w:pPr>
    </w:p>
    <w:p w:rsidR="0021662C" w:rsidRPr="001A6CFE" w:rsidRDefault="0021662C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 xml:space="preserve">zakup usług medycznych na rzecz kandydatów do pracy, pracowników i stażystów Zakładu Emerytalno-Rentowego MSW </w:t>
      </w:r>
      <w:r>
        <w:rPr>
          <w:b/>
          <w:bCs/>
          <w:i/>
          <w:iCs/>
        </w:rPr>
        <w:br/>
        <w:t>w Opolu - nr postępowania: ZER-ZP-67/2014,</w:t>
      </w:r>
      <w:r>
        <w:rPr>
          <w:b/>
          <w:bCs/>
          <w:sz w:val="28"/>
          <w:szCs w:val="28"/>
        </w:rPr>
        <w:t xml:space="preserve"> </w:t>
      </w:r>
      <w:r w:rsidRPr="001A6CFE">
        <w:t>zgodnie z art. 26 ust. 2 pkt 2d u</w:t>
      </w:r>
      <w:r>
        <w:t>st</w:t>
      </w:r>
      <w:r w:rsidRPr="001A6CFE">
        <w:t xml:space="preserve">awy z dnia </w:t>
      </w:r>
      <w:r>
        <w:br/>
      </w:r>
      <w:r w:rsidRPr="001A6CFE">
        <w:t>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zm.):</w:t>
      </w:r>
    </w:p>
    <w:p w:rsidR="0021662C" w:rsidRPr="001A6CFE" w:rsidRDefault="0021662C" w:rsidP="00F36A2E">
      <w:pPr>
        <w:jc w:val="both"/>
      </w:pPr>
    </w:p>
    <w:p w:rsidR="0021662C" w:rsidRPr="001A6CFE" w:rsidRDefault="0021662C" w:rsidP="001E2114">
      <w:pPr>
        <w:numPr>
          <w:ilvl w:val="0"/>
          <w:numId w:val="29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>(Dz. U. Nr 50, poz. 331 z późn. zm.)</w:t>
      </w:r>
    </w:p>
    <w:p w:rsidR="0021662C" w:rsidRPr="001A6CFE" w:rsidRDefault="0021662C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21662C" w:rsidRPr="001A6CFE">
        <w:tc>
          <w:tcPr>
            <w:tcW w:w="959" w:type="dxa"/>
          </w:tcPr>
          <w:p w:rsidR="0021662C" w:rsidRPr="001A6CFE" w:rsidRDefault="0021662C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21662C" w:rsidRPr="001A6CFE" w:rsidRDefault="0021662C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21662C" w:rsidRPr="001A6CFE" w:rsidRDefault="0021662C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21662C" w:rsidRPr="001A6CFE">
        <w:tc>
          <w:tcPr>
            <w:tcW w:w="959" w:type="dxa"/>
          </w:tcPr>
          <w:p w:rsidR="0021662C" w:rsidRPr="001A6CFE" w:rsidRDefault="0021662C" w:rsidP="00D25F40">
            <w:pPr>
              <w:jc w:val="both"/>
            </w:pPr>
          </w:p>
        </w:tc>
        <w:tc>
          <w:tcPr>
            <w:tcW w:w="4819" w:type="dxa"/>
          </w:tcPr>
          <w:p w:rsidR="0021662C" w:rsidRPr="001A6CFE" w:rsidRDefault="0021662C" w:rsidP="00D25F40">
            <w:pPr>
              <w:jc w:val="both"/>
            </w:pPr>
          </w:p>
        </w:tc>
        <w:tc>
          <w:tcPr>
            <w:tcW w:w="4000" w:type="dxa"/>
          </w:tcPr>
          <w:p w:rsidR="0021662C" w:rsidRPr="001A6CFE" w:rsidRDefault="0021662C" w:rsidP="00D25F40">
            <w:pPr>
              <w:jc w:val="both"/>
            </w:pPr>
          </w:p>
        </w:tc>
      </w:tr>
      <w:tr w:rsidR="0021662C" w:rsidRPr="001A6CFE">
        <w:tc>
          <w:tcPr>
            <w:tcW w:w="959" w:type="dxa"/>
          </w:tcPr>
          <w:p w:rsidR="0021662C" w:rsidRPr="001A6CFE" w:rsidRDefault="0021662C" w:rsidP="00D25F40">
            <w:pPr>
              <w:jc w:val="both"/>
            </w:pPr>
          </w:p>
        </w:tc>
        <w:tc>
          <w:tcPr>
            <w:tcW w:w="4819" w:type="dxa"/>
          </w:tcPr>
          <w:p w:rsidR="0021662C" w:rsidRPr="001A6CFE" w:rsidRDefault="0021662C" w:rsidP="00D25F40">
            <w:pPr>
              <w:jc w:val="both"/>
            </w:pPr>
          </w:p>
        </w:tc>
        <w:tc>
          <w:tcPr>
            <w:tcW w:w="4000" w:type="dxa"/>
          </w:tcPr>
          <w:p w:rsidR="0021662C" w:rsidRPr="001A6CFE" w:rsidRDefault="0021662C" w:rsidP="00D25F40">
            <w:pPr>
              <w:jc w:val="both"/>
            </w:pPr>
          </w:p>
        </w:tc>
      </w:tr>
      <w:tr w:rsidR="0021662C" w:rsidRPr="001A6CFE">
        <w:tc>
          <w:tcPr>
            <w:tcW w:w="959" w:type="dxa"/>
          </w:tcPr>
          <w:p w:rsidR="0021662C" w:rsidRPr="001A6CFE" w:rsidRDefault="0021662C" w:rsidP="00D25F40">
            <w:pPr>
              <w:jc w:val="both"/>
            </w:pPr>
          </w:p>
        </w:tc>
        <w:tc>
          <w:tcPr>
            <w:tcW w:w="4819" w:type="dxa"/>
          </w:tcPr>
          <w:p w:rsidR="0021662C" w:rsidRPr="001A6CFE" w:rsidRDefault="0021662C" w:rsidP="00D25F40">
            <w:pPr>
              <w:jc w:val="both"/>
            </w:pPr>
          </w:p>
        </w:tc>
        <w:tc>
          <w:tcPr>
            <w:tcW w:w="4000" w:type="dxa"/>
          </w:tcPr>
          <w:p w:rsidR="0021662C" w:rsidRPr="001A6CFE" w:rsidRDefault="0021662C" w:rsidP="00D25F40">
            <w:pPr>
              <w:jc w:val="both"/>
            </w:pPr>
          </w:p>
        </w:tc>
      </w:tr>
    </w:tbl>
    <w:p w:rsidR="0021662C" w:rsidRPr="001A6CFE" w:rsidRDefault="0021662C" w:rsidP="00F36A2E">
      <w:pPr>
        <w:jc w:val="both"/>
      </w:pPr>
    </w:p>
    <w:p w:rsidR="0021662C" w:rsidRPr="001A6CFE" w:rsidRDefault="0021662C" w:rsidP="00F36A2E">
      <w:pPr>
        <w:jc w:val="both"/>
      </w:pPr>
    </w:p>
    <w:p w:rsidR="0021662C" w:rsidRPr="001A6CFE" w:rsidRDefault="0021662C" w:rsidP="00F36A2E">
      <w:pPr>
        <w:pBdr>
          <w:bottom w:val="single" w:sz="12" w:space="1" w:color="auto"/>
        </w:pBdr>
        <w:jc w:val="both"/>
      </w:pPr>
    </w:p>
    <w:p w:rsidR="0021662C" w:rsidRPr="001A6CFE" w:rsidRDefault="0021662C" w:rsidP="00F36A2E">
      <w:pPr>
        <w:jc w:val="both"/>
        <w:rPr>
          <w:b/>
          <w:bCs/>
        </w:rPr>
      </w:pPr>
    </w:p>
    <w:p w:rsidR="0021662C" w:rsidRPr="001A6CFE" w:rsidRDefault="0021662C" w:rsidP="001E2114">
      <w:pPr>
        <w:numPr>
          <w:ilvl w:val="0"/>
          <w:numId w:val="29"/>
        </w:numPr>
        <w:ind w:left="426" w:hanging="426"/>
        <w:jc w:val="both"/>
      </w:pPr>
      <w:r w:rsidRPr="001A6CFE">
        <w:t>informujemy, że nie należymy do grupy kapitałowej, o której mowa w art. 24 ust. 2 pkt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zm.).</w:t>
      </w:r>
    </w:p>
    <w:p w:rsidR="0021662C" w:rsidRPr="001A6CFE" w:rsidRDefault="0021662C" w:rsidP="00F36A2E">
      <w:pPr>
        <w:jc w:val="both"/>
      </w:pPr>
    </w:p>
    <w:p w:rsidR="0021662C" w:rsidRPr="001A6CFE" w:rsidRDefault="0021662C" w:rsidP="00F36A2E">
      <w:pPr>
        <w:jc w:val="both"/>
      </w:pPr>
    </w:p>
    <w:p w:rsidR="0021662C" w:rsidRPr="001A6CFE" w:rsidRDefault="0021662C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>* należy wypełnić pkt</w:t>
      </w:r>
      <w:r>
        <w:rPr>
          <w:i/>
          <w:iCs/>
        </w:rPr>
        <w:t xml:space="preserve"> 1 i skreślić pkt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>skreślić pkt 1</w:t>
      </w:r>
    </w:p>
    <w:p w:rsidR="0021662C" w:rsidRPr="001A6CFE" w:rsidRDefault="0021662C" w:rsidP="00F36A2E">
      <w:pPr>
        <w:jc w:val="both"/>
      </w:pPr>
    </w:p>
    <w:p w:rsidR="0021662C" w:rsidRPr="001A6CFE" w:rsidRDefault="0021662C" w:rsidP="00F36A2E">
      <w:pPr>
        <w:jc w:val="both"/>
      </w:pPr>
    </w:p>
    <w:p w:rsidR="0021662C" w:rsidRPr="001A6CFE" w:rsidRDefault="0021662C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21662C" w:rsidRPr="001A6CFE" w:rsidRDefault="0021662C" w:rsidP="00F36A2E">
      <w:pPr>
        <w:rPr>
          <w:b/>
          <w:bCs/>
        </w:rPr>
      </w:pPr>
    </w:p>
    <w:p w:rsidR="0021662C" w:rsidRPr="001A6CFE" w:rsidRDefault="0021662C" w:rsidP="00F36A2E">
      <w:pPr>
        <w:rPr>
          <w:b/>
          <w:bCs/>
        </w:rPr>
      </w:pPr>
    </w:p>
    <w:p w:rsidR="0021662C" w:rsidRPr="001A6CFE" w:rsidRDefault="0021662C" w:rsidP="00F36A2E">
      <w:pPr>
        <w:rPr>
          <w:b/>
          <w:bCs/>
        </w:rPr>
      </w:pPr>
    </w:p>
    <w:p w:rsidR="0021662C" w:rsidRPr="001A6CFE" w:rsidRDefault="0021662C" w:rsidP="00F36A2E">
      <w:pPr>
        <w:rPr>
          <w:b/>
          <w:bCs/>
        </w:rPr>
      </w:pPr>
    </w:p>
    <w:p w:rsidR="0021662C" w:rsidRPr="001A6CFE" w:rsidRDefault="0021662C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21662C" w:rsidRPr="001A6CFE" w:rsidRDefault="0021662C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21662C" w:rsidRPr="001A6CFE" w:rsidRDefault="0021662C" w:rsidP="00F36A2E">
      <w:pPr>
        <w:rPr>
          <w:b/>
          <w:bCs/>
        </w:rPr>
      </w:pPr>
    </w:p>
    <w:p w:rsidR="0021662C" w:rsidRPr="0048332D" w:rsidRDefault="0021662C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21662C" w:rsidRPr="0048332D" w:rsidRDefault="0021662C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21662C" w:rsidRPr="0048332D" w:rsidRDefault="0021662C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21662C" w:rsidRDefault="0021662C" w:rsidP="00F36A2E"/>
    <w:p w:rsidR="0021662C" w:rsidRPr="001A6CFE" w:rsidRDefault="0021662C" w:rsidP="00F36A2E">
      <w:pPr>
        <w:ind w:left="180"/>
      </w:pPr>
    </w:p>
    <w:p w:rsidR="0021662C" w:rsidRDefault="0021662C" w:rsidP="00223146">
      <w:pPr>
        <w:ind w:left="1320" w:hanging="1140"/>
        <w:jc w:val="both"/>
        <w:rPr>
          <w:i/>
          <w:iCs/>
        </w:rPr>
      </w:pPr>
      <w:r>
        <w:rPr>
          <w:i/>
          <w:iCs/>
        </w:rPr>
        <w:t>UWAGA!</w:t>
      </w:r>
      <w:r w:rsidRPr="001A6CFE">
        <w:rPr>
          <w:i/>
          <w:iCs/>
        </w:rPr>
        <w:t xml:space="preserve"> </w:t>
      </w:r>
      <w:r>
        <w:rPr>
          <w:i/>
          <w:iCs/>
        </w:rPr>
        <w:t xml:space="preserve"> </w:t>
      </w:r>
      <w:r w:rsidRPr="001A6CFE">
        <w:rPr>
          <w:i/>
          <w:iCs/>
        </w:rPr>
        <w:t>Niniejszą informację składa każdy z Wykon</w:t>
      </w:r>
      <w:r>
        <w:rPr>
          <w:i/>
          <w:iCs/>
        </w:rPr>
        <w:t xml:space="preserve">awców wspólnie ubiegających się o </w:t>
      </w:r>
      <w:r w:rsidRPr="001A6CFE">
        <w:rPr>
          <w:i/>
          <w:iCs/>
        </w:rPr>
        <w:t>udzielenie zamówienia.</w:t>
      </w:r>
    </w:p>
    <w:sectPr w:rsidR="0021662C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62C" w:rsidRDefault="0021662C">
      <w:r>
        <w:separator/>
      </w:r>
    </w:p>
  </w:endnote>
  <w:endnote w:type="continuationSeparator" w:id="1">
    <w:p w:rsidR="0021662C" w:rsidRDefault="00216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2C" w:rsidRDefault="0021662C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21662C" w:rsidRDefault="0021662C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62C" w:rsidRDefault="0021662C" w:rsidP="008A7940">
    <w:pPr>
      <w:jc w:val="right"/>
    </w:pP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PAGE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  <w:r w:rsidRPr="00402FAA">
      <w:rPr>
        <w:rStyle w:val="PageNumber"/>
        <w:sz w:val="20"/>
        <w:szCs w:val="20"/>
      </w:rPr>
      <w:t>/</w:t>
    </w: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NUMPAGES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62C" w:rsidRDefault="0021662C">
      <w:r>
        <w:separator/>
      </w:r>
    </w:p>
  </w:footnote>
  <w:footnote w:type="continuationSeparator" w:id="1">
    <w:p w:rsidR="0021662C" w:rsidRDefault="002166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1309D2"/>
    <w:multiLevelType w:val="hybridMultilevel"/>
    <w:tmpl w:val="C4C41CB6"/>
    <w:lvl w:ilvl="0" w:tplc="AC90B3BE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6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9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48"/>
  </w:num>
  <w:num w:numId="5">
    <w:abstractNumId w:val="26"/>
  </w:num>
  <w:num w:numId="6">
    <w:abstractNumId w:val="13"/>
  </w:num>
  <w:num w:numId="7">
    <w:abstractNumId w:val="11"/>
  </w:num>
  <w:num w:numId="8">
    <w:abstractNumId w:val="0"/>
  </w:num>
  <w:num w:numId="9">
    <w:abstractNumId w:val="34"/>
  </w:num>
  <w:num w:numId="10">
    <w:abstractNumId w:val="44"/>
  </w:num>
  <w:num w:numId="11">
    <w:abstractNumId w:val="41"/>
  </w:num>
  <w:num w:numId="12">
    <w:abstractNumId w:val="38"/>
  </w:num>
  <w:num w:numId="13">
    <w:abstractNumId w:val="33"/>
  </w:num>
  <w:num w:numId="14">
    <w:abstractNumId w:val="3"/>
  </w:num>
  <w:num w:numId="15">
    <w:abstractNumId w:val="19"/>
  </w:num>
  <w:num w:numId="16">
    <w:abstractNumId w:val="37"/>
  </w:num>
  <w:num w:numId="17">
    <w:abstractNumId w:val="25"/>
  </w:num>
  <w:num w:numId="18">
    <w:abstractNumId w:val="17"/>
  </w:num>
  <w:num w:numId="19">
    <w:abstractNumId w:val="7"/>
  </w:num>
  <w:num w:numId="20">
    <w:abstractNumId w:val="32"/>
  </w:num>
  <w:num w:numId="21">
    <w:abstractNumId w:val="22"/>
  </w:num>
  <w:num w:numId="22">
    <w:abstractNumId w:val="14"/>
  </w:num>
  <w:num w:numId="23">
    <w:abstractNumId w:val="30"/>
  </w:num>
  <w:num w:numId="24">
    <w:abstractNumId w:val="21"/>
  </w:num>
  <w:num w:numId="25">
    <w:abstractNumId w:val="35"/>
  </w:num>
  <w:num w:numId="26">
    <w:abstractNumId w:val="12"/>
  </w:num>
  <w:num w:numId="27">
    <w:abstractNumId w:val="20"/>
  </w:num>
  <w:num w:numId="28">
    <w:abstractNumId w:val="45"/>
  </w:num>
  <w:num w:numId="29">
    <w:abstractNumId w:val="2"/>
  </w:num>
  <w:num w:numId="30">
    <w:abstractNumId w:val="9"/>
  </w:num>
  <w:num w:numId="31">
    <w:abstractNumId w:val="42"/>
  </w:num>
  <w:num w:numId="32">
    <w:abstractNumId w:val="31"/>
  </w:num>
  <w:num w:numId="33">
    <w:abstractNumId w:val="1"/>
  </w:num>
  <w:num w:numId="34">
    <w:abstractNumId w:val="23"/>
  </w:num>
  <w:num w:numId="35">
    <w:abstractNumId w:val="24"/>
  </w:num>
  <w:num w:numId="36">
    <w:abstractNumId w:val="4"/>
  </w:num>
  <w:num w:numId="37">
    <w:abstractNumId w:val="46"/>
  </w:num>
  <w:num w:numId="38">
    <w:abstractNumId w:val="10"/>
  </w:num>
  <w:num w:numId="39">
    <w:abstractNumId w:val="28"/>
  </w:num>
  <w:num w:numId="40">
    <w:abstractNumId w:val="27"/>
  </w:num>
  <w:num w:numId="41">
    <w:abstractNumId w:val="4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36"/>
  </w:num>
  <w:num w:numId="45">
    <w:abstractNumId w:val="49"/>
  </w:num>
  <w:num w:numId="46">
    <w:abstractNumId w:val="29"/>
  </w:num>
  <w:num w:numId="47">
    <w:abstractNumId w:val="43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58B5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2C17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4CC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22A1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662C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9C5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4C58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7B4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97954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1C1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451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B39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C06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451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3C60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0A99"/>
    <w:rsid w:val="00541546"/>
    <w:rsid w:val="00542297"/>
    <w:rsid w:val="005427AE"/>
    <w:rsid w:val="00542831"/>
    <w:rsid w:val="0054352D"/>
    <w:rsid w:val="00543AA0"/>
    <w:rsid w:val="00543E77"/>
    <w:rsid w:val="00543F63"/>
    <w:rsid w:val="0054448C"/>
    <w:rsid w:val="005444F3"/>
    <w:rsid w:val="005447E5"/>
    <w:rsid w:val="00544B06"/>
    <w:rsid w:val="0054618A"/>
    <w:rsid w:val="005462D0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5CA6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A3E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3DCC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220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9A7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1AF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9A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F60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955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1F90"/>
    <w:rsid w:val="008B5313"/>
    <w:rsid w:val="008C0F44"/>
    <w:rsid w:val="008C1BB0"/>
    <w:rsid w:val="008C23AF"/>
    <w:rsid w:val="008C2BD3"/>
    <w:rsid w:val="008C4B5C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526"/>
    <w:rsid w:val="00AB0830"/>
    <w:rsid w:val="00AB0973"/>
    <w:rsid w:val="00AB0995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827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1CF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AAD"/>
    <w:rsid w:val="00B50F39"/>
    <w:rsid w:val="00B51A96"/>
    <w:rsid w:val="00B54C50"/>
    <w:rsid w:val="00B55940"/>
    <w:rsid w:val="00B56A8B"/>
    <w:rsid w:val="00B56C4C"/>
    <w:rsid w:val="00B56C8B"/>
    <w:rsid w:val="00B56CCE"/>
    <w:rsid w:val="00B56EAB"/>
    <w:rsid w:val="00B57757"/>
    <w:rsid w:val="00B601CF"/>
    <w:rsid w:val="00B60471"/>
    <w:rsid w:val="00B6063B"/>
    <w:rsid w:val="00B60C1D"/>
    <w:rsid w:val="00B6126D"/>
    <w:rsid w:val="00B6184C"/>
    <w:rsid w:val="00B63988"/>
    <w:rsid w:val="00B6506B"/>
    <w:rsid w:val="00B66343"/>
    <w:rsid w:val="00B66659"/>
    <w:rsid w:val="00B676E3"/>
    <w:rsid w:val="00B679AD"/>
    <w:rsid w:val="00B701A0"/>
    <w:rsid w:val="00B7040E"/>
    <w:rsid w:val="00B70865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7B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796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901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87EB6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1C5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3F17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00FD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0F97"/>
    <w:rsid w:val="00D9119D"/>
    <w:rsid w:val="00D91CF5"/>
    <w:rsid w:val="00D921B1"/>
    <w:rsid w:val="00D925B9"/>
    <w:rsid w:val="00D93682"/>
    <w:rsid w:val="00D9436F"/>
    <w:rsid w:val="00D95097"/>
    <w:rsid w:val="00D9527F"/>
    <w:rsid w:val="00D95E35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47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DF6590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25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A9C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975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A33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5918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591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591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591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5918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9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B5918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5918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3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259</Words>
  <Characters>1554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4</cp:revision>
  <cp:lastPrinted>2014-10-29T13:39:00Z</cp:lastPrinted>
  <dcterms:created xsi:type="dcterms:W3CDTF">2014-11-04T12:03:00Z</dcterms:created>
  <dcterms:modified xsi:type="dcterms:W3CDTF">2014-11-04T12:06:00Z</dcterms:modified>
</cp:coreProperties>
</file>