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04E" w:rsidRPr="00F55CD2" w:rsidRDefault="0049704E" w:rsidP="0049704E">
      <w:pPr>
        <w:rPr>
          <w:sz w:val="26"/>
          <w:szCs w:val="26"/>
        </w:rPr>
      </w:pPr>
    </w:p>
    <w:p w:rsidR="00C31443" w:rsidRPr="00640AD1" w:rsidRDefault="00C31443" w:rsidP="00640AD1">
      <w:pPr>
        <w:spacing w:line="226" w:lineRule="exact"/>
        <w:ind w:left="7900" w:hanging="1237"/>
        <w:rPr>
          <w:rFonts w:eastAsia="Garamond"/>
          <w:sz w:val="20"/>
          <w:lang w:eastAsia="en-US"/>
        </w:rPr>
      </w:pPr>
      <w:r w:rsidRPr="00640AD1">
        <w:rPr>
          <w:rFonts w:eastAsia="Garamond"/>
          <w:sz w:val="20"/>
          <w:lang w:eastAsia="en-US"/>
        </w:rPr>
        <w:t xml:space="preserve">Załącznik Nr </w:t>
      </w:r>
      <w:r w:rsidR="00640AD1" w:rsidRPr="00640AD1">
        <w:rPr>
          <w:rFonts w:eastAsia="Garamond"/>
          <w:sz w:val="20"/>
          <w:lang w:eastAsia="en-US"/>
        </w:rPr>
        <w:t xml:space="preserve">3 </w:t>
      </w:r>
      <w:r w:rsidRPr="00640AD1">
        <w:rPr>
          <w:rFonts w:eastAsia="Garamond"/>
          <w:sz w:val="20"/>
          <w:lang w:eastAsia="en-US"/>
        </w:rPr>
        <w:t xml:space="preserve">do Umowy </w:t>
      </w:r>
    </w:p>
    <w:p w:rsidR="00C31443" w:rsidRPr="00640AD1" w:rsidRDefault="00C31443" w:rsidP="00640AD1">
      <w:pPr>
        <w:spacing w:after="193" w:line="226" w:lineRule="exact"/>
        <w:ind w:left="8640" w:hanging="418"/>
        <w:rPr>
          <w:rFonts w:eastAsia="Garamond"/>
          <w:sz w:val="20"/>
          <w:lang w:eastAsia="en-US"/>
        </w:rPr>
      </w:pPr>
      <w:r w:rsidRPr="00640AD1">
        <w:rPr>
          <w:rFonts w:eastAsia="Garamond"/>
          <w:sz w:val="20"/>
          <w:lang w:eastAsia="en-US"/>
        </w:rPr>
        <w:t>Wzór</w:t>
      </w:r>
    </w:p>
    <w:p w:rsidR="00C31443" w:rsidRPr="00C31443" w:rsidRDefault="00C31443" w:rsidP="00C31443">
      <w:pPr>
        <w:framePr w:w="816" w:h="557" w:wrap="around" w:vAnchor="text" w:hAnchor="margin" w:x="7826" w:y="12836"/>
        <w:rPr>
          <w:rFonts w:eastAsia="Arial Unicode MS"/>
          <w:color w:val="000000"/>
          <w:sz w:val="0"/>
          <w:szCs w:val="0"/>
          <w:lang w:val="pl"/>
        </w:rPr>
      </w:pPr>
    </w:p>
    <w:p w:rsidR="00640AD1" w:rsidRDefault="00640AD1" w:rsidP="00C31443">
      <w:pPr>
        <w:spacing w:line="210" w:lineRule="exact"/>
        <w:ind w:left="2900"/>
        <w:rPr>
          <w:rFonts w:eastAsia="Garamond"/>
          <w:sz w:val="21"/>
          <w:szCs w:val="21"/>
          <w:lang w:eastAsia="en-US"/>
        </w:rPr>
      </w:pPr>
      <w:bookmarkStart w:id="0" w:name="bookmark13"/>
    </w:p>
    <w:p w:rsidR="00C31443" w:rsidRPr="00640AD1" w:rsidRDefault="00C31443" w:rsidP="00C31443">
      <w:pPr>
        <w:spacing w:line="210" w:lineRule="exact"/>
        <w:ind w:left="2900"/>
        <w:rPr>
          <w:rFonts w:eastAsia="Garamond"/>
          <w:sz w:val="26"/>
          <w:szCs w:val="26"/>
          <w:lang w:eastAsia="en-US"/>
        </w:rPr>
      </w:pPr>
      <w:r w:rsidRPr="00640AD1">
        <w:rPr>
          <w:rFonts w:eastAsia="Garamond"/>
          <w:sz w:val="26"/>
          <w:szCs w:val="26"/>
          <w:lang w:eastAsia="en-US"/>
        </w:rPr>
        <w:t>KOSZTORYS POWYKONAWCZY</w:t>
      </w:r>
      <w:bookmarkEnd w:id="0"/>
    </w:p>
    <w:p w:rsidR="00C31443" w:rsidRPr="00640AD1" w:rsidRDefault="00C31443" w:rsidP="00C31443">
      <w:pPr>
        <w:tabs>
          <w:tab w:val="left" w:leader="dot" w:pos="4407"/>
        </w:tabs>
        <w:spacing w:line="533" w:lineRule="exact"/>
        <w:ind w:left="20"/>
        <w:jc w:val="both"/>
        <w:rPr>
          <w:rFonts w:eastAsia="Arial Unicode MS"/>
          <w:color w:val="000000"/>
          <w:sz w:val="26"/>
          <w:szCs w:val="26"/>
          <w:lang w:val="pl"/>
        </w:rPr>
      </w:pPr>
      <w:r w:rsidRPr="00640AD1">
        <w:rPr>
          <w:rFonts w:eastAsia="Arial Unicode MS"/>
          <w:color w:val="000000"/>
          <w:sz w:val="26"/>
          <w:szCs w:val="26"/>
          <w:lang w:val="pl"/>
        </w:rPr>
        <w:t>sporządzony w dniu</w:t>
      </w:r>
      <w:r w:rsidR="003F12CB" w:rsidRPr="00640AD1">
        <w:rPr>
          <w:rFonts w:eastAsia="Arial Unicode MS"/>
          <w:color w:val="000000"/>
          <w:sz w:val="26"/>
          <w:szCs w:val="26"/>
          <w:lang w:val="pl"/>
        </w:rPr>
        <w:t xml:space="preserve"> </w:t>
      </w:r>
      <w:r w:rsidR="00640AD1">
        <w:rPr>
          <w:rFonts w:eastAsia="Arial Unicode MS"/>
          <w:color w:val="000000"/>
          <w:sz w:val="26"/>
          <w:szCs w:val="26"/>
          <w:lang w:val="pl"/>
        </w:rPr>
        <w:t>.........</w:t>
      </w:r>
      <w:r w:rsidR="003F12CB" w:rsidRPr="00640AD1">
        <w:rPr>
          <w:rFonts w:eastAsia="Arial Unicode MS"/>
          <w:color w:val="000000"/>
          <w:sz w:val="26"/>
          <w:szCs w:val="26"/>
          <w:lang w:val="pl"/>
        </w:rPr>
        <w:t xml:space="preserve"> grudnia </w:t>
      </w:r>
      <w:r w:rsidRPr="00640AD1">
        <w:rPr>
          <w:rFonts w:eastAsia="Arial Unicode MS"/>
          <w:color w:val="000000"/>
          <w:sz w:val="26"/>
          <w:szCs w:val="26"/>
          <w:lang w:val="pl"/>
        </w:rPr>
        <w:t>20</w:t>
      </w:r>
      <w:r w:rsidR="00640AD1">
        <w:rPr>
          <w:rFonts w:eastAsia="Arial Unicode MS"/>
          <w:color w:val="000000"/>
          <w:sz w:val="26"/>
          <w:szCs w:val="26"/>
          <w:lang w:val="pl"/>
        </w:rPr>
        <w:t>21</w:t>
      </w:r>
      <w:r w:rsidRPr="00640AD1">
        <w:rPr>
          <w:rFonts w:eastAsia="Arial Unicode MS"/>
          <w:color w:val="000000"/>
          <w:sz w:val="26"/>
          <w:szCs w:val="26"/>
          <w:lang w:val="pl"/>
        </w:rPr>
        <w:t xml:space="preserve"> r.</w:t>
      </w:r>
    </w:p>
    <w:p w:rsidR="00C31443" w:rsidRPr="00640AD1" w:rsidRDefault="00C31443" w:rsidP="00C31443">
      <w:pPr>
        <w:tabs>
          <w:tab w:val="left" w:leader="dot" w:pos="2607"/>
          <w:tab w:val="left" w:leader="dot" w:pos="7402"/>
        </w:tabs>
        <w:spacing w:line="533" w:lineRule="exact"/>
        <w:ind w:left="20"/>
        <w:jc w:val="both"/>
        <w:rPr>
          <w:rFonts w:eastAsia="Arial Unicode MS"/>
          <w:color w:val="000000"/>
          <w:sz w:val="26"/>
          <w:szCs w:val="26"/>
          <w:lang w:val="pl"/>
        </w:rPr>
      </w:pPr>
      <w:r w:rsidRPr="00640AD1">
        <w:rPr>
          <w:rFonts w:eastAsia="Garamond"/>
          <w:color w:val="000000"/>
          <w:sz w:val="26"/>
          <w:szCs w:val="26"/>
          <w:u w:val="single"/>
          <w:lang w:val="pl"/>
        </w:rPr>
        <w:t>dotyczy</w:t>
      </w:r>
      <w:r w:rsidRPr="00640AD1">
        <w:rPr>
          <w:rFonts w:eastAsia="Arial Unicode MS"/>
          <w:color w:val="000000"/>
          <w:sz w:val="26"/>
          <w:szCs w:val="26"/>
          <w:lang w:val="pl"/>
        </w:rPr>
        <w:t>: Umowy Nr</w:t>
      </w:r>
      <w:r w:rsidR="003F12CB" w:rsidRPr="00640AD1">
        <w:rPr>
          <w:rFonts w:eastAsia="Arial Unicode MS"/>
          <w:color w:val="000000"/>
          <w:sz w:val="26"/>
          <w:szCs w:val="26"/>
          <w:lang w:val="pl"/>
        </w:rPr>
        <w:t xml:space="preserve"> </w:t>
      </w:r>
      <w:r w:rsidR="00640AD1">
        <w:rPr>
          <w:rFonts w:eastAsia="Arial Unicode MS"/>
          <w:color w:val="000000"/>
          <w:sz w:val="26"/>
          <w:szCs w:val="26"/>
          <w:lang w:val="pl"/>
        </w:rPr>
        <w:t>..........</w:t>
      </w:r>
      <w:r w:rsidRPr="00640AD1">
        <w:rPr>
          <w:rFonts w:eastAsia="Arial Unicode MS"/>
          <w:color w:val="000000"/>
          <w:sz w:val="26"/>
          <w:szCs w:val="26"/>
          <w:lang w:val="pl"/>
        </w:rPr>
        <w:t xml:space="preserve"> zawartej w dniu</w:t>
      </w:r>
      <w:r w:rsidR="003F12CB" w:rsidRPr="00640AD1">
        <w:rPr>
          <w:rFonts w:eastAsia="Arial Unicode MS"/>
          <w:color w:val="000000"/>
          <w:sz w:val="26"/>
          <w:szCs w:val="26"/>
          <w:lang w:val="pl"/>
        </w:rPr>
        <w:t xml:space="preserve"> </w:t>
      </w:r>
      <w:r w:rsidR="00640AD1">
        <w:rPr>
          <w:rFonts w:eastAsia="Arial Unicode MS"/>
          <w:color w:val="000000"/>
          <w:sz w:val="26"/>
          <w:szCs w:val="26"/>
          <w:lang w:val="pl"/>
        </w:rPr>
        <w:t>............</w:t>
      </w:r>
      <w:r w:rsidR="003F12CB" w:rsidRPr="00640AD1">
        <w:rPr>
          <w:rFonts w:eastAsia="Arial Unicode MS"/>
          <w:color w:val="000000"/>
          <w:sz w:val="26"/>
          <w:szCs w:val="26"/>
          <w:lang w:val="pl"/>
        </w:rPr>
        <w:t xml:space="preserve"> grudnia </w:t>
      </w:r>
      <w:r w:rsidRPr="00640AD1">
        <w:rPr>
          <w:rFonts w:eastAsia="Arial Unicode MS"/>
          <w:color w:val="000000"/>
          <w:sz w:val="26"/>
          <w:szCs w:val="26"/>
          <w:lang w:val="pl"/>
        </w:rPr>
        <w:t>20</w:t>
      </w:r>
      <w:r w:rsidR="00640AD1">
        <w:rPr>
          <w:rFonts w:eastAsia="Arial Unicode MS"/>
          <w:color w:val="000000"/>
          <w:sz w:val="26"/>
          <w:szCs w:val="26"/>
          <w:lang w:val="pl"/>
        </w:rPr>
        <w:t>21</w:t>
      </w:r>
      <w:r w:rsidRPr="00640AD1">
        <w:rPr>
          <w:rFonts w:eastAsia="Arial Unicode MS"/>
          <w:color w:val="000000"/>
          <w:sz w:val="26"/>
          <w:szCs w:val="26"/>
          <w:lang w:val="pl"/>
        </w:rPr>
        <w:t xml:space="preserve"> r.</w:t>
      </w:r>
    </w:p>
    <w:p w:rsidR="00C31443" w:rsidRPr="00640AD1" w:rsidRDefault="00C31443" w:rsidP="00C31443">
      <w:pPr>
        <w:tabs>
          <w:tab w:val="left" w:leader="dot" w:pos="3481"/>
        </w:tabs>
        <w:spacing w:line="533" w:lineRule="exact"/>
        <w:ind w:left="20"/>
        <w:jc w:val="both"/>
        <w:rPr>
          <w:rFonts w:eastAsia="Arial Unicode MS"/>
          <w:color w:val="000000"/>
          <w:sz w:val="26"/>
          <w:szCs w:val="26"/>
          <w:lang w:val="pl"/>
        </w:rPr>
      </w:pPr>
      <w:r w:rsidRPr="00640AD1">
        <w:rPr>
          <w:rFonts w:eastAsia="Garamond"/>
          <w:color w:val="000000"/>
          <w:sz w:val="26"/>
          <w:szCs w:val="26"/>
          <w:u w:val="single"/>
          <w:lang w:val="pl"/>
        </w:rPr>
        <w:t>Wykonawca</w:t>
      </w:r>
      <w:r w:rsidRPr="00640AD1">
        <w:rPr>
          <w:rFonts w:eastAsia="Arial Unicode MS"/>
          <w:color w:val="000000"/>
          <w:sz w:val="26"/>
          <w:szCs w:val="26"/>
          <w:lang w:val="pl"/>
        </w:rPr>
        <w:t>:</w:t>
      </w:r>
      <w:r w:rsidR="003F12CB" w:rsidRPr="00640AD1">
        <w:rPr>
          <w:rFonts w:eastAsia="Arial Unicode MS"/>
          <w:color w:val="000000"/>
          <w:sz w:val="26"/>
          <w:szCs w:val="26"/>
          <w:lang w:val="pl"/>
        </w:rPr>
        <w:t xml:space="preserve"> </w:t>
      </w:r>
      <w:r w:rsidR="00640AD1">
        <w:rPr>
          <w:rFonts w:eastAsia="Arial Unicode MS"/>
          <w:color w:val="000000"/>
          <w:sz w:val="26"/>
          <w:szCs w:val="26"/>
          <w:lang w:val="pl"/>
        </w:rPr>
        <w:t>....................................................................................</w:t>
      </w:r>
    </w:p>
    <w:p w:rsidR="00C31443" w:rsidRPr="00640AD1" w:rsidRDefault="00C31443" w:rsidP="00C31443">
      <w:pPr>
        <w:jc w:val="both"/>
        <w:rPr>
          <w:rFonts w:eastAsia="Arial Unicode MS"/>
          <w:b/>
          <w:color w:val="000000"/>
          <w:sz w:val="26"/>
          <w:szCs w:val="26"/>
          <w:lang w:val="pl"/>
        </w:rPr>
      </w:pPr>
      <w:r w:rsidRPr="00640AD1">
        <w:rPr>
          <w:rFonts w:eastAsia="Garamond"/>
          <w:color w:val="000000"/>
          <w:sz w:val="26"/>
          <w:szCs w:val="26"/>
          <w:u w:val="single"/>
          <w:lang w:val="pl"/>
        </w:rPr>
        <w:t>Przedmiot Umowy</w:t>
      </w:r>
      <w:r w:rsidRPr="00640AD1">
        <w:rPr>
          <w:rFonts w:eastAsia="Arial Unicode MS"/>
          <w:color w:val="000000"/>
          <w:sz w:val="26"/>
          <w:szCs w:val="26"/>
          <w:lang w:val="pl"/>
        </w:rPr>
        <w:t xml:space="preserve">: świadczenie usług w zakresie </w:t>
      </w:r>
      <w:r w:rsidR="00640AD1">
        <w:rPr>
          <w:b/>
          <w:color w:val="000000"/>
          <w:sz w:val="26"/>
          <w:szCs w:val="26"/>
          <w:lang w:val="pl"/>
        </w:rPr>
        <w:t xml:space="preserve">organizacji </w:t>
      </w:r>
      <w:r w:rsidR="00392A64">
        <w:rPr>
          <w:b/>
          <w:color w:val="000000"/>
          <w:sz w:val="26"/>
          <w:szCs w:val="26"/>
          <w:lang w:val="pl"/>
        </w:rPr>
        <w:t xml:space="preserve">i obsługi </w:t>
      </w:r>
      <w:r w:rsidR="00640AD1">
        <w:rPr>
          <w:b/>
          <w:color w:val="000000"/>
          <w:sz w:val="26"/>
          <w:szCs w:val="26"/>
          <w:lang w:val="pl"/>
        </w:rPr>
        <w:t>konferencji podsumowującej realizację projektu „Rozwój Systemu Digitalizacji Akt Postępowań Przygotowawczych w Sprawach Karnych (iSDA2.0</w:t>
      </w:r>
      <w:r w:rsidR="00392A64">
        <w:rPr>
          <w:b/>
          <w:color w:val="000000"/>
          <w:sz w:val="26"/>
          <w:szCs w:val="26"/>
          <w:lang w:val="pl"/>
        </w:rPr>
        <w:t>)”.</w:t>
      </w:r>
      <w:r w:rsidRPr="00640AD1">
        <w:rPr>
          <w:rFonts w:eastAsia="Arial Unicode MS"/>
          <w:b/>
          <w:color w:val="000000"/>
          <w:sz w:val="26"/>
          <w:szCs w:val="26"/>
          <w:lang w:val="pl"/>
        </w:rPr>
        <w:t xml:space="preserve"> </w:t>
      </w:r>
    </w:p>
    <w:p w:rsidR="00C31443" w:rsidRPr="00640AD1" w:rsidRDefault="00C31443" w:rsidP="00C31443">
      <w:pPr>
        <w:jc w:val="center"/>
        <w:rPr>
          <w:b/>
          <w:color w:val="000000"/>
          <w:sz w:val="26"/>
          <w:szCs w:val="26"/>
          <w:lang w:val="pl"/>
        </w:rPr>
      </w:pPr>
    </w:p>
    <w:p w:rsidR="00C31443" w:rsidRPr="00640AD1" w:rsidRDefault="00C31443" w:rsidP="00C31443">
      <w:pPr>
        <w:tabs>
          <w:tab w:val="left" w:leader="dot" w:pos="5324"/>
        </w:tabs>
        <w:spacing w:after="250" w:line="250" w:lineRule="exact"/>
        <w:ind w:left="20"/>
        <w:jc w:val="both"/>
        <w:rPr>
          <w:rFonts w:eastAsia="Arial Unicode MS"/>
          <w:color w:val="000000"/>
          <w:sz w:val="26"/>
          <w:szCs w:val="26"/>
          <w:lang w:val="pl"/>
        </w:rPr>
      </w:pPr>
      <w:r w:rsidRPr="00640AD1">
        <w:rPr>
          <w:rFonts w:eastAsia="Garamond"/>
          <w:color w:val="000000"/>
          <w:sz w:val="26"/>
          <w:szCs w:val="26"/>
          <w:u w:val="single"/>
          <w:lang w:val="pl"/>
        </w:rPr>
        <w:t>Termin realizacji umowy</w:t>
      </w:r>
      <w:r w:rsidRPr="00640AD1">
        <w:rPr>
          <w:rFonts w:eastAsia="Arial Unicode MS"/>
          <w:color w:val="000000"/>
          <w:sz w:val="26"/>
          <w:szCs w:val="26"/>
          <w:lang w:val="pl"/>
        </w:rPr>
        <w:t xml:space="preserve">: </w:t>
      </w:r>
      <w:r w:rsidR="00640AD1">
        <w:rPr>
          <w:rFonts w:eastAsia="Arial Unicode MS"/>
          <w:color w:val="000000"/>
          <w:sz w:val="26"/>
          <w:szCs w:val="26"/>
          <w:lang w:val="pl"/>
        </w:rPr>
        <w:t>......</w:t>
      </w:r>
      <w:r w:rsidR="003F12CB" w:rsidRPr="00640AD1">
        <w:rPr>
          <w:rFonts w:eastAsia="Arial Unicode MS"/>
          <w:color w:val="000000"/>
          <w:sz w:val="26"/>
          <w:szCs w:val="26"/>
          <w:lang w:val="pl"/>
        </w:rPr>
        <w:t xml:space="preserve"> grudnia 20</w:t>
      </w:r>
      <w:r w:rsidR="00640AD1">
        <w:rPr>
          <w:rFonts w:eastAsia="Arial Unicode MS"/>
          <w:color w:val="000000"/>
          <w:sz w:val="26"/>
          <w:szCs w:val="26"/>
          <w:lang w:val="pl"/>
        </w:rPr>
        <w:t>21</w:t>
      </w:r>
      <w:r w:rsidR="003F12CB" w:rsidRPr="00640AD1">
        <w:rPr>
          <w:rFonts w:eastAsia="Arial Unicode MS"/>
          <w:color w:val="000000"/>
          <w:sz w:val="26"/>
          <w:szCs w:val="26"/>
          <w:lang w:val="pl"/>
        </w:rPr>
        <w:t xml:space="preserve"> r. </w:t>
      </w:r>
    </w:p>
    <w:p w:rsidR="00C31443" w:rsidRPr="00C31443" w:rsidRDefault="00C31443" w:rsidP="00C31443">
      <w:pPr>
        <w:tabs>
          <w:tab w:val="left" w:leader="dot" w:pos="5324"/>
        </w:tabs>
        <w:spacing w:after="250" w:line="250" w:lineRule="exact"/>
        <w:ind w:left="20"/>
        <w:jc w:val="both"/>
        <w:rPr>
          <w:rFonts w:eastAsia="Arial Unicode MS"/>
          <w:color w:val="000000"/>
          <w:szCs w:val="24"/>
          <w:lang w:val="pl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796"/>
        <w:gridCol w:w="2993"/>
        <w:gridCol w:w="931"/>
        <w:gridCol w:w="1196"/>
        <w:gridCol w:w="1560"/>
        <w:gridCol w:w="2017"/>
      </w:tblGrid>
      <w:tr w:rsidR="00392A64" w:rsidRPr="00C31443" w:rsidTr="00392A64">
        <w:tc>
          <w:tcPr>
            <w:tcW w:w="796" w:type="dxa"/>
          </w:tcPr>
          <w:p w:rsidR="00392A64" w:rsidRPr="00392A64" w:rsidRDefault="00392A64" w:rsidP="00C31443">
            <w:pPr>
              <w:ind w:left="280"/>
              <w:rPr>
                <w:rFonts w:ascii="Times New Roman" w:eastAsia="Arial Unicode MS" w:hAnsi="Times New Roman" w:cs="Times New Roman"/>
                <w:color w:val="000000"/>
                <w:sz w:val="22"/>
                <w:lang w:val="pl"/>
              </w:rPr>
            </w:pPr>
          </w:p>
          <w:p w:rsidR="00392A64" w:rsidRPr="00392A64" w:rsidRDefault="00392A64" w:rsidP="00C31443">
            <w:pPr>
              <w:ind w:left="280"/>
              <w:rPr>
                <w:rFonts w:ascii="Times New Roman" w:eastAsia="Arial Unicode MS" w:hAnsi="Times New Roman" w:cs="Times New Roman"/>
                <w:color w:val="000000"/>
                <w:sz w:val="22"/>
                <w:lang w:val="pl"/>
              </w:rPr>
            </w:pPr>
            <w:r w:rsidRPr="00392A64">
              <w:rPr>
                <w:rFonts w:ascii="Times New Roman" w:eastAsia="Arial Unicode MS" w:hAnsi="Times New Roman" w:cs="Times New Roman"/>
                <w:color w:val="000000"/>
                <w:sz w:val="22"/>
                <w:lang w:val="pl"/>
              </w:rPr>
              <w:t>Lp.</w:t>
            </w:r>
          </w:p>
        </w:tc>
        <w:tc>
          <w:tcPr>
            <w:tcW w:w="2993" w:type="dxa"/>
          </w:tcPr>
          <w:p w:rsidR="00392A64" w:rsidRPr="00392A64" w:rsidRDefault="00392A64" w:rsidP="00392A64">
            <w:pPr>
              <w:ind w:left="860" w:hanging="670"/>
              <w:rPr>
                <w:rFonts w:ascii="Times New Roman" w:eastAsia="Garamond" w:hAnsi="Times New Roman" w:cs="Times New Roman"/>
                <w:sz w:val="22"/>
              </w:rPr>
            </w:pPr>
          </w:p>
          <w:p w:rsidR="00392A64" w:rsidRPr="00392A64" w:rsidRDefault="00392A64" w:rsidP="00392A64">
            <w:pPr>
              <w:ind w:left="860" w:hanging="670"/>
              <w:rPr>
                <w:rFonts w:ascii="Times New Roman" w:eastAsia="Garamond" w:hAnsi="Times New Roman" w:cs="Times New Roman"/>
                <w:sz w:val="22"/>
              </w:rPr>
            </w:pPr>
            <w:r w:rsidRPr="00392A64">
              <w:rPr>
                <w:rFonts w:ascii="Times New Roman" w:eastAsia="Garamond" w:hAnsi="Times New Roman" w:cs="Times New Roman"/>
                <w:sz w:val="22"/>
              </w:rPr>
              <w:t>Wyszczególnienie</w:t>
            </w:r>
          </w:p>
        </w:tc>
        <w:tc>
          <w:tcPr>
            <w:tcW w:w="931" w:type="dxa"/>
          </w:tcPr>
          <w:p w:rsidR="00392A64" w:rsidRPr="00392A64" w:rsidRDefault="00392A64" w:rsidP="00C31443">
            <w:pPr>
              <w:spacing w:line="288" w:lineRule="exact"/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  <w:p w:rsidR="00392A64" w:rsidRPr="00392A64" w:rsidRDefault="00392A64" w:rsidP="00C31443">
            <w:pPr>
              <w:spacing w:line="288" w:lineRule="exact"/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 w:rsidRPr="00392A64">
              <w:rPr>
                <w:rFonts w:ascii="Times New Roman" w:eastAsia="Garamond" w:hAnsi="Times New Roman" w:cs="Times New Roman"/>
                <w:sz w:val="22"/>
              </w:rPr>
              <w:t>J.m.</w:t>
            </w:r>
          </w:p>
        </w:tc>
        <w:tc>
          <w:tcPr>
            <w:tcW w:w="1196" w:type="dxa"/>
          </w:tcPr>
          <w:p w:rsidR="00392A64" w:rsidRPr="00392A64" w:rsidRDefault="00392A64" w:rsidP="00C31443">
            <w:pPr>
              <w:ind w:left="260"/>
              <w:rPr>
                <w:rFonts w:ascii="Times New Roman" w:eastAsia="Garamond" w:hAnsi="Times New Roman" w:cs="Times New Roman"/>
                <w:sz w:val="22"/>
              </w:rPr>
            </w:pPr>
          </w:p>
          <w:p w:rsidR="00392A64" w:rsidRPr="00392A64" w:rsidRDefault="00392A64" w:rsidP="00C31443">
            <w:pPr>
              <w:ind w:left="260"/>
              <w:rPr>
                <w:rFonts w:ascii="Times New Roman" w:eastAsia="Garamond" w:hAnsi="Times New Roman" w:cs="Times New Roman"/>
                <w:sz w:val="22"/>
              </w:rPr>
            </w:pPr>
            <w:r w:rsidRPr="00392A64">
              <w:rPr>
                <w:rFonts w:ascii="Times New Roman" w:eastAsia="Garamond" w:hAnsi="Times New Roman" w:cs="Times New Roman"/>
                <w:sz w:val="22"/>
              </w:rPr>
              <w:t>Ilość</w:t>
            </w:r>
          </w:p>
        </w:tc>
        <w:tc>
          <w:tcPr>
            <w:tcW w:w="1560" w:type="dxa"/>
          </w:tcPr>
          <w:p w:rsidR="00392A64" w:rsidRPr="00392A64" w:rsidRDefault="00392A64" w:rsidP="00392A64">
            <w:pPr>
              <w:ind w:left="28" w:hanging="28"/>
              <w:rPr>
                <w:rFonts w:eastAsia="Garamond"/>
                <w:sz w:val="22"/>
              </w:rPr>
            </w:pPr>
            <w:r w:rsidRPr="00392A64">
              <w:rPr>
                <w:rFonts w:ascii="Times New Roman" w:eastAsia="Garamond" w:hAnsi="Times New Roman" w:cs="Times New Roman"/>
                <w:sz w:val="22"/>
              </w:rPr>
              <w:t>Cena jednostkowa   w zł.  netto</w:t>
            </w:r>
          </w:p>
        </w:tc>
        <w:tc>
          <w:tcPr>
            <w:tcW w:w="2017" w:type="dxa"/>
          </w:tcPr>
          <w:p w:rsidR="00392A64" w:rsidRPr="00392A64" w:rsidRDefault="00392A64" w:rsidP="00392A64">
            <w:pPr>
              <w:tabs>
                <w:tab w:val="left" w:pos="208"/>
              </w:tabs>
              <w:spacing w:line="298" w:lineRule="exact"/>
              <w:ind w:right="609" w:hanging="76"/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 w:rsidRPr="00392A64">
              <w:rPr>
                <w:rFonts w:ascii="Times New Roman" w:eastAsia="Garamond" w:hAnsi="Times New Roman" w:cs="Times New Roman"/>
                <w:sz w:val="22"/>
              </w:rPr>
              <w:t>Koszt ogółem brutto</w:t>
            </w:r>
          </w:p>
        </w:tc>
      </w:tr>
      <w:tr w:rsidR="00392A64" w:rsidRPr="00C31443" w:rsidTr="00392A64">
        <w:tc>
          <w:tcPr>
            <w:tcW w:w="796" w:type="dxa"/>
          </w:tcPr>
          <w:p w:rsidR="00392A64" w:rsidRPr="00D513E3" w:rsidRDefault="00D513E3" w:rsidP="00C31443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>
              <w:rPr>
                <w:rFonts w:ascii="Times New Roman" w:eastAsia="Garamond" w:hAnsi="Times New Roman" w:cs="Times New Roman"/>
                <w:sz w:val="22"/>
              </w:rPr>
              <w:t>1.</w:t>
            </w:r>
          </w:p>
        </w:tc>
        <w:tc>
          <w:tcPr>
            <w:tcW w:w="2993" w:type="dxa"/>
          </w:tcPr>
          <w:p w:rsidR="00392A64" w:rsidRDefault="00D513E3" w:rsidP="00C31443">
            <w:pPr>
              <w:ind w:left="80"/>
              <w:rPr>
                <w:rFonts w:ascii="Times New Roman" w:eastAsia="Garamond" w:hAnsi="Times New Roman" w:cs="Times New Roman"/>
                <w:sz w:val="22"/>
              </w:rPr>
            </w:pPr>
            <w:r>
              <w:rPr>
                <w:rFonts w:ascii="Times New Roman" w:eastAsia="Garamond" w:hAnsi="Times New Roman" w:cs="Times New Roman"/>
                <w:sz w:val="22"/>
              </w:rPr>
              <w:t>Wyżywienie</w:t>
            </w:r>
          </w:p>
          <w:p w:rsidR="00D513E3" w:rsidRPr="00D513E3" w:rsidRDefault="00D513E3" w:rsidP="00C31443">
            <w:pPr>
              <w:ind w:left="80"/>
              <w:rPr>
                <w:rFonts w:ascii="Times New Roman" w:eastAsia="Garamond" w:hAnsi="Times New Roman" w:cs="Times New Roman"/>
                <w:sz w:val="22"/>
              </w:rPr>
            </w:pPr>
          </w:p>
        </w:tc>
        <w:tc>
          <w:tcPr>
            <w:tcW w:w="931" w:type="dxa"/>
          </w:tcPr>
          <w:p w:rsidR="00392A64" w:rsidRPr="00D513E3" w:rsidRDefault="00392A64" w:rsidP="00C31443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 w:rsidRPr="00D513E3">
              <w:rPr>
                <w:rFonts w:ascii="Times New Roman" w:eastAsia="Garamond" w:hAnsi="Times New Roman" w:cs="Times New Roman"/>
                <w:sz w:val="22"/>
              </w:rPr>
              <w:t>osoba</w:t>
            </w:r>
          </w:p>
        </w:tc>
        <w:tc>
          <w:tcPr>
            <w:tcW w:w="1196" w:type="dxa"/>
          </w:tcPr>
          <w:p w:rsidR="00392A64" w:rsidRPr="00D513E3" w:rsidRDefault="00392A64" w:rsidP="00C31443">
            <w:pPr>
              <w:ind w:left="560"/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 w:rsidRPr="00D513E3">
              <w:rPr>
                <w:rFonts w:ascii="Times New Roman" w:eastAsia="Garamond" w:hAnsi="Times New Roman" w:cs="Times New Roman"/>
                <w:sz w:val="22"/>
              </w:rPr>
              <w:t>......</w:t>
            </w:r>
          </w:p>
        </w:tc>
        <w:tc>
          <w:tcPr>
            <w:tcW w:w="1560" w:type="dxa"/>
          </w:tcPr>
          <w:p w:rsidR="00392A64" w:rsidRPr="00D513E3" w:rsidRDefault="00392A64" w:rsidP="00C31443">
            <w:pPr>
              <w:ind w:left="780"/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</w:tc>
        <w:tc>
          <w:tcPr>
            <w:tcW w:w="2017" w:type="dxa"/>
          </w:tcPr>
          <w:p w:rsidR="00392A64" w:rsidRPr="00D513E3" w:rsidRDefault="00392A64" w:rsidP="00C31443">
            <w:pPr>
              <w:ind w:left="780"/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</w:tc>
      </w:tr>
      <w:tr w:rsidR="00392A64" w:rsidRPr="00C31443" w:rsidTr="00392A64">
        <w:tc>
          <w:tcPr>
            <w:tcW w:w="796" w:type="dxa"/>
          </w:tcPr>
          <w:p w:rsidR="00392A64" w:rsidRPr="00D513E3" w:rsidRDefault="00D513E3" w:rsidP="00C31443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>
              <w:rPr>
                <w:rFonts w:ascii="Times New Roman" w:eastAsia="Garamond" w:hAnsi="Times New Roman" w:cs="Times New Roman"/>
                <w:sz w:val="22"/>
              </w:rPr>
              <w:t xml:space="preserve">2. </w:t>
            </w:r>
          </w:p>
        </w:tc>
        <w:tc>
          <w:tcPr>
            <w:tcW w:w="2993" w:type="dxa"/>
          </w:tcPr>
          <w:p w:rsidR="00392A64" w:rsidRDefault="00D513E3" w:rsidP="00C31443">
            <w:pPr>
              <w:ind w:left="80"/>
              <w:rPr>
                <w:rFonts w:ascii="Times New Roman" w:eastAsia="Garamond" w:hAnsi="Times New Roman" w:cs="Times New Roman"/>
                <w:sz w:val="22"/>
              </w:rPr>
            </w:pPr>
            <w:r>
              <w:rPr>
                <w:rFonts w:ascii="Times New Roman" w:eastAsia="Garamond" w:hAnsi="Times New Roman" w:cs="Times New Roman"/>
                <w:sz w:val="22"/>
              </w:rPr>
              <w:t xml:space="preserve">Materiały konferencyjne </w:t>
            </w:r>
          </w:p>
          <w:p w:rsidR="00D513E3" w:rsidRPr="00D513E3" w:rsidRDefault="00D513E3" w:rsidP="00C31443">
            <w:pPr>
              <w:ind w:left="80"/>
              <w:rPr>
                <w:rFonts w:ascii="Times New Roman" w:eastAsia="Garamond" w:hAnsi="Times New Roman" w:cs="Times New Roman"/>
                <w:sz w:val="22"/>
              </w:rPr>
            </w:pPr>
          </w:p>
        </w:tc>
        <w:tc>
          <w:tcPr>
            <w:tcW w:w="931" w:type="dxa"/>
          </w:tcPr>
          <w:p w:rsidR="00392A64" w:rsidRPr="00D513E3" w:rsidRDefault="00392A64" w:rsidP="00C31443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 w:rsidRPr="00D513E3">
              <w:rPr>
                <w:rFonts w:ascii="Times New Roman" w:eastAsia="Garamond" w:hAnsi="Times New Roman" w:cs="Times New Roman"/>
                <w:sz w:val="22"/>
              </w:rPr>
              <w:t xml:space="preserve">szt. </w:t>
            </w:r>
          </w:p>
        </w:tc>
        <w:tc>
          <w:tcPr>
            <w:tcW w:w="1196" w:type="dxa"/>
          </w:tcPr>
          <w:p w:rsidR="00392A64" w:rsidRPr="00D513E3" w:rsidRDefault="00392A64" w:rsidP="00C31443">
            <w:pPr>
              <w:ind w:left="560"/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 w:rsidRPr="00D513E3">
              <w:rPr>
                <w:rFonts w:ascii="Times New Roman" w:eastAsia="Garamond" w:hAnsi="Times New Roman" w:cs="Times New Roman"/>
                <w:sz w:val="22"/>
              </w:rPr>
              <w:t>......</w:t>
            </w:r>
          </w:p>
        </w:tc>
        <w:tc>
          <w:tcPr>
            <w:tcW w:w="1560" w:type="dxa"/>
          </w:tcPr>
          <w:p w:rsidR="00392A64" w:rsidRPr="00D513E3" w:rsidRDefault="00392A64" w:rsidP="00C31443">
            <w:pPr>
              <w:ind w:left="780"/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</w:tc>
        <w:tc>
          <w:tcPr>
            <w:tcW w:w="2017" w:type="dxa"/>
          </w:tcPr>
          <w:p w:rsidR="00392A64" w:rsidRPr="00D513E3" w:rsidRDefault="00392A64" w:rsidP="00C31443">
            <w:pPr>
              <w:ind w:left="780"/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</w:tc>
      </w:tr>
      <w:tr w:rsidR="00392A64" w:rsidRPr="00C31443" w:rsidTr="00392A64">
        <w:tc>
          <w:tcPr>
            <w:tcW w:w="796" w:type="dxa"/>
          </w:tcPr>
          <w:p w:rsidR="00392A64" w:rsidRDefault="00392A64" w:rsidP="00C31443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  <w:p w:rsidR="00D513E3" w:rsidRDefault="00D513E3" w:rsidP="00C31443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  <w:p w:rsidR="00D513E3" w:rsidRPr="00D513E3" w:rsidRDefault="00D513E3" w:rsidP="00C31443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>
              <w:rPr>
                <w:rFonts w:ascii="Times New Roman" w:eastAsia="Garamond" w:hAnsi="Times New Roman" w:cs="Times New Roman"/>
                <w:sz w:val="22"/>
              </w:rPr>
              <w:t xml:space="preserve">3. </w:t>
            </w:r>
          </w:p>
        </w:tc>
        <w:tc>
          <w:tcPr>
            <w:tcW w:w="2993" w:type="dxa"/>
          </w:tcPr>
          <w:p w:rsidR="00392A64" w:rsidRPr="00D513E3" w:rsidRDefault="00D513E3" w:rsidP="00C31443">
            <w:pPr>
              <w:ind w:left="80"/>
              <w:rPr>
                <w:rFonts w:ascii="Times New Roman" w:eastAsia="Garamond" w:hAnsi="Times New Roman" w:cs="Times New Roman"/>
                <w:sz w:val="22"/>
              </w:rPr>
            </w:pPr>
            <w:r w:rsidRPr="00D513E3">
              <w:rPr>
                <w:rFonts w:ascii="Times New Roman" w:hAnsi="Times New Roman" w:cs="Times New Roman"/>
                <w:sz w:val="22"/>
              </w:rPr>
              <w:t>R</w:t>
            </w:r>
            <w:r w:rsidRPr="00D513E3">
              <w:rPr>
                <w:rFonts w:ascii="Times New Roman" w:hAnsi="Times New Roman" w:cs="Times New Roman"/>
                <w:sz w:val="22"/>
              </w:rPr>
              <w:t>ealizacja pozostałych usług (w tym przygotowanie sali konferencyjnej wraz z wyposażaniem i obsługą techniczną oraz organizacyjną, transmisja konferencji online, promocja konferencji).</w:t>
            </w:r>
          </w:p>
        </w:tc>
        <w:tc>
          <w:tcPr>
            <w:tcW w:w="931" w:type="dxa"/>
          </w:tcPr>
          <w:p w:rsidR="00392A64" w:rsidRPr="00D513E3" w:rsidRDefault="00392A64" w:rsidP="00C31443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  <w:p w:rsidR="00392A64" w:rsidRPr="00D513E3" w:rsidRDefault="00D513E3" w:rsidP="00C31443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  <w:r>
              <w:rPr>
                <w:rFonts w:ascii="Times New Roman" w:eastAsia="Garamond" w:hAnsi="Times New Roman" w:cs="Times New Roman"/>
                <w:sz w:val="22"/>
              </w:rPr>
              <w:t>usługa</w:t>
            </w:r>
          </w:p>
        </w:tc>
        <w:tc>
          <w:tcPr>
            <w:tcW w:w="1196" w:type="dxa"/>
          </w:tcPr>
          <w:p w:rsidR="00392A64" w:rsidRPr="00D513E3" w:rsidRDefault="00392A64" w:rsidP="00547EE9">
            <w:pPr>
              <w:ind w:left="560"/>
              <w:rPr>
                <w:rFonts w:ascii="Times New Roman" w:eastAsia="Garamond" w:hAnsi="Times New Roman" w:cs="Times New Roman"/>
                <w:sz w:val="22"/>
              </w:rPr>
            </w:pPr>
          </w:p>
          <w:p w:rsidR="00392A64" w:rsidRPr="00D513E3" w:rsidRDefault="00392A64" w:rsidP="00547EE9">
            <w:pPr>
              <w:ind w:left="560"/>
              <w:rPr>
                <w:rFonts w:ascii="Times New Roman" w:eastAsia="Garamond" w:hAnsi="Times New Roman" w:cs="Times New Roman"/>
                <w:sz w:val="22"/>
              </w:rPr>
            </w:pPr>
            <w:r w:rsidRPr="00D513E3">
              <w:rPr>
                <w:rFonts w:ascii="Times New Roman" w:eastAsia="Garamond" w:hAnsi="Times New Roman" w:cs="Times New Roman"/>
                <w:sz w:val="22"/>
              </w:rPr>
              <w:t>1</w:t>
            </w:r>
          </w:p>
        </w:tc>
        <w:tc>
          <w:tcPr>
            <w:tcW w:w="1560" w:type="dxa"/>
          </w:tcPr>
          <w:p w:rsidR="00392A64" w:rsidRPr="00D513E3" w:rsidRDefault="00392A64" w:rsidP="00547EE9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</w:tc>
        <w:tc>
          <w:tcPr>
            <w:tcW w:w="2017" w:type="dxa"/>
          </w:tcPr>
          <w:p w:rsidR="00392A64" w:rsidRPr="00D513E3" w:rsidRDefault="00392A64" w:rsidP="00547EE9">
            <w:pPr>
              <w:jc w:val="center"/>
              <w:rPr>
                <w:rFonts w:ascii="Times New Roman" w:eastAsia="Garamond" w:hAnsi="Times New Roman" w:cs="Times New Roman"/>
                <w:sz w:val="22"/>
              </w:rPr>
            </w:pPr>
          </w:p>
        </w:tc>
      </w:tr>
    </w:tbl>
    <w:p w:rsidR="00C31443" w:rsidRPr="00C31443" w:rsidRDefault="00C31443" w:rsidP="00C31443">
      <w:pPr>
        <w:rPr>
          <w:rFonts w:eastAsia="Arial Unicode MS"/>
          <w:color w:val="000000"/>
          <w:szCs w:val="24"/>
          <w:lang w:val="pl"/>
        </w:rPr>
      </w:pPr>
    </w:p>
    <w:p w:rsidR="0049704E" w:rsidRPr="00C31443" w:rsidRDefault="0049704E" w:rsidP="0049704E">
      <w:pPr>
        <w:rPr>
          <w:sz w:val="26"/>
          <w:szCs w:val="26"/>
          <w:lang w:val="pl"/>
        </w:rPr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6"/>
        <w:gridCol w:w="4068"/>
      </w:tblGrid>
      <w:tr w:rsidR="0049704E" w:rsidRPr="00C31443" w:rsidTr="009134A5">
        <w:tc>
          <w:tcPr>
            <w:tcW w:w="45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9704E" w:rsidRPr="00C31443" w:rsidRDefault="0049704E" w:rsidP="009134A5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49704E" w:rsidRPr="00C31443" w:rsidRDefault="0049704E" w:rsidP="009134A5">
            <w:pPr>
              <w:spacing w:line="360" w:lineRule="auto"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40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9704E" w:rsidRPr="00C31443" w:rsidRDefault="0049704E" w:rsidP="009134A5">
            <w:pPr>
              <w:spacing w:line="360" w:lineRule="auto"/>
              <w:jc w:val="both"/>
              <w:rPr>
                <w:sz w:val="26"/>
                <w:szCs w:val="26"/>
              </w:rPr>
            </w:pPr>
          </w:p>
        </w:tc>
      </w:tr>
    </w:tbl>
    <w:p w:rsidR="00EB1446" w:rsidRDefault="00EB1446" w:rsidP="00D513E3">
      <w:pPr>
        <w:spacing w:line="360" w:lineRule="auto"/>
        <w:ind w:left="5320" w:firstLine="352"/>
        <w:jc w:val="both"/>
        <w:rPr>
          <w:szCs w:val="24"/>
        </w:rPr>
      </w:pPr>
      <w:bookmarkStart w:id="1" w:name="_GoBack"/>
      <w:bookmarkEnd w:id="1"/>
    </w:p>
    <w:sectPr w:rsidR="00EB1446" w:rsidSect="00640AD1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884" w:right="1418" w:bottom="1418" w:left="1418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825" w:rsidRDefault="002E0825">
      <w:r>
        <w:separator/>
      </w:r>
    </w:p>
  </w:endnote>
  <w:endnote w:type="continuationSeparator" w:id="0">
    <w:p w:rsidR="002E0825" w:rsidRDefault="002E0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AD1" w:rsidRPr="00CC1539" w:rsidRDefault="00640AD1" w:rsidP="00640AD1">
    <w:pPr>
      <w:pStyle w:val="Stopka"/>
      <w:pBdr>
        <w:top w:val="single" w:sz="4" w:space="1" w:color="auto"/>
      </w:pBdr>
      <w:jc w:val="center"/>
      <w:rPr>
        <w:b/>
      </w:rPr>
    </w:pPr>
    <w:r w:rsidRPr="00CC1539">
      <w:rPr>
        <w:b/>
      </w:rPr>
      <w:t>Projekt współfinansowany ze środków Europejskiego Funduszu Rozwoju</w:t>
    </w:r>
  </w:p>
  <w:p w:rsidR="00640AD1" w:rsidRDefault="00640AD1" w:rsidP="00640AD1">
    <w:pPr>
      <w:pStyle w:val="Stopka"/>
      <w:jc w:val="center"/>
    </w:pPr>
    <w:r w:rsidRPr="00CC1539">
      <w:rPr>
        <w:b/>
      </w:rPr>
      <w:t>Regionalnego w ramach Programu Operacyjnego Polska Cyfrow</w:t>
    </w:r>
    <w:r>
      <w:rPr>
        <w:b/>
      </w:rPr>
      <w:t>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AD1" w:rsidRPr="00CC1539" w:rsidRDefault="00640AD1" w:rsidP="00640AD1">
    <w:pPr>
      <w:pStyle w:val="Stopka"/>
      <w:pBdr>
        <w:top w:val="single" w:sz="4" w:space="1" w:color="auto"/>
      </w:pBdr>
      <w:jc w:val="center"/>
      <w:rPr>
        <w:b/>
      </w:rPr>
    </w:pPr>
    <w:r w:rsidRPr="00CC1539">
      <w:rPr>
        <w:b/>
      </w:rPr>
      <w:t>Projekt współfinansowany ze środków Europejskiego Funduszu Rozwoju</w:t>
    </w:r>
  </w:p>
  <w:p w:rsidR="00547EE9" w:rsidRPr="00640AD1" w:rsidRDefault="00640AD1" w:rsidP="00640AD1">
    <w:pPr>
      <w:pStyle w:val="Stopka"/>
      <w:jc w:val="center"/>
    </w:pPr>
    <w:r w:rsidRPr="00CC1539">
      <w:rPr>
        <w:b/>
      </w:rPr>
      <w:t>Regionalnego w ramach Programu Operacyjnego Polska Cyfrowa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825" w:rsidRDefault="002E0825">
      <w:r>
        <w:separator/>
      </w:r>
    </w:p>
  </w:footnote>
  <w:footnote w:type="continuationSeparator" w:id="0">
    <w:p w:rsidR="002E0825" w:rsidRDefault="002E0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EE9" w:rsidRDefault="00547EE9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47EE9" w:rsidRDefault="00547E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AD1" w:rsidRDefault="00640AD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532AEE" wp14:editId="01A2B645">
              <wp:simplePos x="0" y="0"/>
              <wp:positionH relativeFrom="column">
                <wp:posOffset>-200025</wp:posOffset>
              </wp:positionH>
              <wp:positionV relativeFrom="paragraph">
                <wp:posOffset>-191135</wp:posOffset>
              </wp:positionV>
              <wp:extent cx="6506845" cy="695325"/>
              <wp:effectExtent l="0" t="0" r="8255" b="9525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3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Obraz 14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65D17E" id="Grupa 12" o:spid="_x0000_s1026" style="position:absolute;margin-left:-15.75pt;margin-top:-15.05pt;width:512.35pt;height:54.75pt;z-index:251661312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9t7y/////////////////////////////////////////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X3///////////////////////////////////////6tJSw9v//////////////////&#10;///////////////////ml2+S4f/////////////////////////////////////5s5Sv9f//////&#10;////////////////////////////////+eT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wabK//////////////////////////////////////+4elB/0f//////////&#10;/////////////////////////+KWTQNYuv///////////////////////////////////9GNaUpx&#10;x/////////////////////////////////////HRvJiy7f//////////////////////////////&#10;/////////+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OCBJQ0NfUFJPRklM&#10;RQAVFf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gEB&#10;AgEBAgICAgICAgIDBQMDAwMDBgQEAwUHBgcHBwYHBwgJCwkICAoIBwcKDQoKCwwMDAwHCQ4PDQwO&#10;CwwMDP/bAEMBAgICAwMDBgMDBgwIBwgMDAwMDAwMDAwMDAwMDAwMDAwMDAwMDAwMDAwMDAwMDAwM&#10;DAwMDAwMDAwMDAwMDAwMDP/AABEIAE0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A/IAAAAAAAoAAP///////wAAOEJJTQQNAAAAAAAEAAAAW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dgAAAAAUmdodGxv&#10;bmcAAAWn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NTwAAAAEAAACgAAAANAAAAeAAAGGAAAANMwAY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HYBacD&#10;AREAAhEBAxEB/90ABAC1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6/PxN/wCyV/jT/wCK/dN/++6x3viBzr/yuW7f89l1/wBX5Os/Nj/5Itl/zQi/6tr0YL2GejPr&#10;3v3Xuve/de697917ri3497HVh1w926t1737r3Xvfuvde9+691737r3Xvfuvdf//X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PyAAAAAAAKAAD///////8AADhCSU0EDQAA&#10;AAAABAAAAFo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D8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ESUAAAABAAAAoAAAAFoAAAHgAACowAAAEQkAGAAB/9j/7QAMQWRvYmVfQ00AAf/uAA5B&#10;ZG9iZQBkgAAAAAH/2wCEAAwICAgJCAwJCQwRCwoLERUPDAwPFRgTExUTExgRDAwMDAwMEQwMDAwM&#10;DAwMDAwMDAwMDAwMDAwMDAwMDAwMDAwBDQsLDQ4NEA4OEBQODg4UFA4ODg4UEQwMDAwMEREMDAwM&#10;DAwRDAwMDAwMDAwMDAwMDAwMDAwMDAwMDAwMDAwMDP/AABEIAF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I3A/IDAREAAhEBAxEB/90ABAB/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">
                <v:imagedata r:id="rId5" o:title="UE_EFRR_rgb-1"/>
              </v:shape>
              <v:shape id="Obraz 14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">
                <v:imagedata r:id="rId7" o:title="logo_FE_Polska_Cyfrowa_rgb-1"/>
              </v:shape>
              <v:shape id="Obraz 16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">
                <v:imagedata r:id="rId8" o:title=""/>
              </v:shape>
            </v:group>
          </w:pict>
        </mc:Fallback>
      </mc:AlternateContent>
    </w:r>
  </w:p>
  <w:p w:rsidR="00640AD1" w:rsidRDefault="00640A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7EE9" w:rsidRDefault="00640AD1">
    <w:pPr>
      <w:pStyle w:val="Nagwek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731134" wp14:editId="6767D95F">
              <wp:simplePos x="0" y="0"/>
              <wp:positionH relativeFrom="column">
                <wp:posOffset>-285750</wp:posOffset>
              </wp:positionH>
              <wp:positionV relativeFrom="paragraph">
                <wp:posOffset>-263525</wp:posOffset>
              </wp:positionV>
              <wp:extent cx="6506845" cy="695325"/>
              <wp:effectExtent l="0" t="0" r="8255" b="952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3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830AD3" id="Grupa 2" o:spid="_x0000_s1026" style="position:absolute;margin-left:-22.5pt;margin-top:-20.75pt;width:512.35pt;height:54.75pt;z-index:251659264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23vL/////////////////////////////////////////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5ff///////////////////////////////////////q0lLD2////////////////////&#10;/////////////////+aXb5Lh//////////////////////////////////////mzlK/1////////&#10;///////////////////////////////55P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Bpsr//////////////////////////////////////7h6UH/R////////////&#10;////////////////////////4pZNA1i6////////////////////////////////////0Y1pSnHH&#10;////////////////////////////////////8dG8mLLt////////////////////////////////&#10;////////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wLWvrKqtrbG3&#10;wMXQ2eP7///////////////////////viWBZVlRXWV1jZW11fpGow+z5////////////////////&#10;lzUNCQUCAAAAAAAdTHmizPf/////////////////////vFwDAAAAAAANMFeCrdj/////////////&#10;////////////3H8nAAYcNE9sja7W/////////////////////////////J9DO1JrhqHA4///////&#10;/////////////////////////8J9haC61vb///////////////////////////////////7O1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Pv&#10;7u7v9fz/////////////////////////////////86+bmpuepa66vMTU5v//////////////////&#10;////////95dUTE9UW2VugJfA5////////////////////////////65UABs2UnCMq8v2////////&#10;/////////////////////8prP2N/nbze/P///////////////////////////////+eZg6zI5///&#10;///////////////////////////////////bzP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9sAQwACAQEC&#10;AQECAgICAgICAgMFAwMDAwMGBAQDBQcGBwcHBgcHCAkLCQgICggHBwoNCgoLDAwMDAcJDg8NDA4L&#10;DAwM/9sAQwECAgIDAwMGAwMGDAgHCAwMDAwMDAwMDAwMDAwMDAwMDAwMDAwMDAwMDAwMDAwMDAwM&#10;DAwMDAwMDAwMDAwMDAwM/8AAEQgATQE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2AAAAABSZ2h0bG9u&#10;ZwAABac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COEJJ&#10;TQQMAAAAAA1PAAAAAQAAAKAAAAA0AAAB4AAAYYAAAA0zABg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gFpwMB&#10;EQACEQEDEQH/3QAEALX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3173r&#10;r3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r8/E3/ALJX+NP/AIr903/77rHe+IHOv/K5bt/z2XX/AFfk6z82P/ki2X/NCL/q2vRgvYZ6M+ve&#10;/de697917r3v3XuuLfj3sdWHXD3bq3Xvfuvde9+691737r3Xvfuvde9+691//9f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A/IAAAAAAAoAAP///////wAAOEJJTQQNAAAA&#10;AAAEAAAAW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cAAAAAUmdodGxvbmcA&#10;AAP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RJQAAAAEAAACgAAAAWgAAAeAAAKjAAAARCQAYAAH/2P/tAAxBZG9iZV9DTQAB/+4ADkFk&#10;b2JlAGSAAAAAAf/bAIQADAgICAkIDAkJDBELCgsRFQ8MDA8VGBMTFRMTGBEMDAwMDAwRDAwMDAwM&#10;DAwMDAwMDAwMDAwMDAwMDAwMDAwMDAENCwsNDg0QDg4QFA4ODhQUDg4ODhQRDAwMDAwREQwMDAwM&#10;DBEMDAwMDAwMDAwMDAwMDAwMDAwMDAwMDAwMDAwM/8AAEQgAW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jcD8gMBEQACEQEDEQH/3QAEAH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">
                <v:imagedata r:id="rId5" o:title="UE_EFRR_rgb-1"/>
              </v:shape>
              <v:shape id="Obraz 4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">
                <v:imagedata r:id="rId7" o:title="logo_FE_Polska_Cyfrowa_rgb-1"/>
              </v:shape>
              <v:shape id="Obraz 6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  <w:p w:rsidR="00547EE9" w:rsidRDefault="00547EE9">
    <w:pPr>
      <w:pStyle w:val="Nagwek"/>
      <w:jc w:val="right"/>
    </w:pPr>
  </w:p>
  <w:p w:rsidR="00547EE9" w:rsidRDefault="00547EE9" w:rsidP="00751DDD">
    <w:pPr>
      <w:framePr w:hSpace="141" w:wrap="around" w:vAnchor="text" w:hAnchor="page" w:x="2195" w:y="234"/>
    </w:pPr>
  </w:p>
  <w:p w:rsidR="00547EE9" w:rsidRDefault="00547EE9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90793"/>
    <w:multiLevelType w:val="hybridMultilevel"/>
    <w:tmpl w:val="A178EC0C"/>
    <w:lvl w:ilvl="0" w:tplc="B8041BAC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eastAsia="Arial Unicode MS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abstractNum w:abstractNumId="1" w15:restartNumberingAfterBreak="0">
    <w:nsid w:val="0876447D"/>
    <w:multiLevelType w:val="hybridMultilevel"/>
    <w:tmpl w:val="84E00EEA"/>
    <w:lvl w:ilvl="0" w:tplc="D5E08CB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9E3228"/>
    <w:multiLevelType w:val="hybridMultilevel"/>
    <w:tmpl w:val="C192B5B8"/>
    <w:lvl w:ilvl="0" w:tplc="B8041BA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Arial Unicode MS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37E05136"/>
    <w:multiLevelType w:val="hybridMultilevel"/>
    <w:tmpl w:val="91783852"/>
    <w:lvl w:ilvl="0" w:tplc="B8041BAC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eastAsia="Arial Unicode MS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abstractNum w:abstractNumId="4" w15:restartNumberingAfterBreak="0">
    <w:nsid w:val="43740AA2"/>
    <w:multiLevelType w:val="hybridMultilevel"/>
    <w:tmpl w:val="7EDE9152"/>
    <w:lvl w:ilvl="0" w:tplc="D5E08CB4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CB527BE"/>
    <w:multiLevelType w:val="hybridMultilevel"/>
    <w:tmpl w:val="2B5E2A0A"/>
    <w:lvl w:ilvl="0" w:tplc="B8041BAC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eastAsia="Arial Unicode MS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004"/>
        </w:tabs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abstractNum w:abstractNumId="6" w15:restartNumberingAfterBreak="0">
    <w:nsid w:val="7C6D2FA8"/>
    <w:multiLevelType w:val="hybridMultilevel"/>
    <w:tmpl w:val="F5DA2FA6"/>
    <w:lvl w:ilvl="0" w:tplc="FEC805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1080"/>
        </w:tabs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360"/>
        </w:tabs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080"/>
        </w:tabs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800"/>
        </w:tabs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DDD"/>
    <w:rsid w:val="00075A71"/>
    <w:rsid w:val="001351EF"/>
    <w:rsid w:val="00150D22"/>
    <w:rsid w:val="001853FA"/>
    <w:rsid w:val="001D3A3F"/>
    <w:rsid w:val="001E362E"/>
    <w:rsid w:val="00235358"/>
    <w:rsid w:val="00250B70"/>
    <w:rsid w:val="002870A0"/>
    <w:rsid w:val="002A6AD2"/>
    <w:rsid w:val="002C6C69"/>
    <w:rsid w:val="002E0825"/>
    <w:rsid w:val="003175CD"/>
    <w:rsid w:val="00323340"/>
    <w:rsid w:val="00367558"/>
    <w:rsid w:val="00370A97"/>
    <w:rsid w:val="00392A64"/>
    <w:rsid w:val="003A2D41"/>
    <w:rsid w:val="003F0526"/>
    <w:rsid w:val="003F12CB"/>
    <w:rsid w:val="00415A03"/>
    <w:rsid w:val="004179D0"/>
    <w:rsid w:val="00471EA3"/>
    <w:rsid w:val="0049704E"/>
    <w:rsid w:val="00540D68"/>
    <w:rsid w:val="00547EE9"/>
    <w:rsid w:val="0055753F"/>
    <w:rsid w:val="00562009"/>
    <w:rsid w:val="0059745C"/>
    <w:rsid w:val="005A1B82"/>
    <w:rsid w:val="00602DEE"/>
    <w:rsid w:val="006374B8"/>
    <w:rsid w:val="00640AD1"/>
    <w:rsid w:val="006A3189"/>
    <w:rsid w:val="00725EE4"/>
    <w:rsid w:val="00751DDD"/>
    <w:rsid w:val="00757D36"/>
    <w:rsid w:val="007C4E62"/>
    <w:rsid w:val="007D555A"/>
    <w:rsid w:val="00813779"/>
    <w:rsid w:val="00825ADE"/>
    <w:rsid w:val="00853A66"/>
    <w:rsid w:val="00863FDC"/>
    <w:rsid w:val="008A27B0"/>
    <w:rsid w:val="00904A57"/>
    <w:rsid w:val="009115E3"/>
    <w:rsid w:val="009134A5"/>
    <w:rsid w:val="009333D8"/>
    <w:rsid w:val="00940471"/>
    <w:rsid w:val="00944CBC"/>
    <w:rsid w:val="009C3F99"/>
    <w:rsid w:val="009E46F1"/>
    <w:rsid w:val="00A4175A"/>
    <w:rsid w:val="00A77C39"/>
    <w:rsid w:val="00AA5E4B"/>
    <w:rsid w:val="00AE3AE6"/>
    <w:rsid w:val="00AE5A6B"/>
    <w:rsid w:val="00B14DB8"/>
    <w:rsid w:val="00B628B0"/>
    <w:rsid w:val="00B725CE"/>
    <w:rsid w:val="00B8016A"/>
    <w:rsid w:val="00C31443"/>
    <w:rsid w:val="00C32E28"/>
    <w:rsid w:val="00C45BA3"/>
    <w:rsid w:val="00C90EDF"/>
    <w:rsid w:val="00C93F22"/>
    <w:rsid w:val="00CA3CAB"/>
    <w:rsid w:val="00CB7E54"/>
    <w:rsid w:val="00D42EEF"/>
    <w:rsid w:val="00D513E3"/>
    <w:rsid w:val="00D554E5"/>
    <w:rsid w:val="00D6519B"/>
    <w:rsid w:val="00DC5143"/>
    <w:rsid w:val="00DD4407"/>
    <w:rsid w:val="00E502F1"/>
    <w:rsid w:val="00E51F2B"/>
    <w:rsid w:val="00EB1446"/>
    <w:rsid w:val="00EB7588"/>
    <w:rsid w:val="00ED2F79"/>
    <w:rsid w:val="00EF149E"/>
    <w:rsid w:val="00EF24C1"/>
    <w:rsid w:val="00F55CD2"/>
    <w:rsid w:val="00F57223"/>
    <w:rsid w:val="00F7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79AD60"/>
  <w15:docId w15:val="{9BE70C23-8553-4C33-81D9-4E7B849C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49704E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703"/>
        <w:tab w:val="right" w:pos="9406"/>
      </w:tabs>
    </w:p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link w:val="StopkaZnak"/>
    <w:uiPriority w:val="99"/>
    <w:qFormat/>
    <w:pPr>
      <w:tabs>
        <w:tab w:val="center" w:pos="4703"/>
        <w:tab w:val="right" w:pos="9406"/>
      </w:tabs>
    </w:pPr>
  </w:style>
  <w:style w:type="paragraph" w:styleId="Tekstdymka">
    <w:name w:val="Balloon Text"/>
    <w:basedOn w:val="Normalny"/>
    <w:semiHidden/>
    <w:rsid w:val="00E51F2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C3144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Znak">
    <w:name w:val="Nagłówek Znak"/>
    <w:basedOn w:val="Domylnaczcionkaakapitu"/>
    <w:link w:val="Nagwek"/>
    <w:uiPriority w:val="99"/>
    <w:rsid w:val="00640AD1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640AD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1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styna.strzelczyk\AppData\Local\Microsoft\Windows\Temporary%20Internet%20Files\Content.IE5\CX5PJX82\pierwszy_zastepca_prokuratora_generalnego._pismo_wewnetrzn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pierwszy_zastepca_prokuratora_generalnego._pismo_wewnetrzne</Template>
  <TotalTime>0</TotalTime>
  <Pages>1</Pages>
  <Words>129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 III Dsn 251/2007/Kr</vt:lpstr>
    </vt:vector>
  </TitlesOfParts>
  <Company>MS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 III Dsn 251/2007/Kr</dc:title>
  <dc:subject/>
  <dc:creator>Strzelczyk Justyna (PR)</dc:creator>
  <cp:keywords/>
  <dc:description/>
  <cp:lastModifiedBy>Strzelczyk Justyna (PR)</cp:lastModifiedBy>
  <cp:revision>2</cp:revision>
  <cp:lastPrinted>2015-12-11T11:02:00Z</cp:lastPrinted>
  <dcterms:created xsi:type="dcterms:W3CDTF">2021-11-16T12:05:00Z</dcterms:created>
  <dcterms:modified xsi:type="dcterms:W3CDTF">2021-11-16T12:05:00Z</dcterms:modified>
</cp:coreProperties>
</file>