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014" w:rsidRPr="00647014" w:rsidRDefault="00647014" w:rsidP="00647014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</w:t>
      </w:r>
    </w:p>
    <w:p w:rsidR="00647014" w:rsidRPr="00647014" w:rsidRDefault="00647014" w:rsidP="00647014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Miejscowość i data</w:t>
      </w:r>
    </w:p>
    <w:p w:rsidR="00647014" w:rsidRPr="00647014" w:rsidRDefault="00647014" w:rsidP="0064701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………………………………………………………..</w:t>
      </w:r>
    </w:p>
    <w:p w:rsidR="00647014" w:rsidRPr="00647014" w:rsidRDefault="00647014" w:rsidP="0064701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Pieczęć adresowa Wykonawcy</w:t>
      </w:r>
    </w:p>
    <w:p w:rsidR="00647014" w:rsidRPr="00647014" w:rsidRDefault="00647014" w:rsidP="0064701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7014" w:rsidRPr="00647014" w:rsidRDefault="00647014" w:rsidP="00647014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Skarb Państwa PGL LP Nadleśnictwo Gidle</w:t>
      </w:r>
    </w:p>
    <w:p w:rsidR="00647014" w:rsidRPr="00647014" w:rsidRDefault="00647014" w:rsidP="00647014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Niesulów 3, 97-540 Gidle</w:t>
      </w:r>
    </w:p>
    <w:p w:rsidR="00647014" w:rsidRPr="00647014" w:rsidRDefault="00647014" w:rsidP="00647014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7014" w:rsidRPr="00647014" w:rsidRDefault="00647014" w:rsidP="0064701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FORMULARZ OFERTY</w:t>
      </w:r>
    </w:p>
    <w:p w:rsidR="00647014" w:rsidRPr="00647014" w:rsidRDefault="00647014" w:rsidP="00647014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Nazwa Wykonawcy: 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Adres Wykonawcy: __________________________________________________________________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REGON: ___________________________________________________________________________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NIP: ______________________________________________________________________________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e-mail:____________________________________________________________________________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numer telefonu: ____________________________________________________________________</w:t>
      </w:r>
    </w:p>
    <w:p w:rsidR="00647014" w:rsidRPr="00647014" w:rsidRDefault="00647014" w:rsidP="00647014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Fax: ______________________________________________________________________________</w:t>
      </w:r>
    </w:p>
    <w:p w:rsidR="00647014" w:rsidRDefault="00647014" w:rsidP="0064701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Nawiązując do zaproszenia do postępowania pn. ,, Dostaw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proofErr w:type="spellStart"/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>peletu</w:t>
      </w:r>
      <w:proofErr w:type="spellEnd"/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siedziby Nadleśnictwa i Gospodarstwa Szkółkarskiego Sowin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470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 oświadczam/y, że Wykonawca:  </w:t>
      </w:r>
    </w:p>
    <w:p w:rsidR="007E0F24" w:rsidRDefault="00525D9C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1.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47014"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Oferujemy wykonanie przedmiotu zamówienia za cenę</w:t>
      </w:r>
      <w:r w:rsidR="007E0F24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8"/>
        <w:gridCol w:w="1538"/>
        <w:gridCol w:w="1538"/>
        <w:gridCol w:w="1539"/>
        <w:gridCol w:w="1539"/>
        <w:gridCol w:w="1539"/>
      </w:tblGrid>
      <w:tr w:rsidR="007E0F24" w:rsidTr="007E0F24"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Cena netto za 1 tonę</w:t>
            </w:r>
          </w:p>
        </w:tc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Cena brutto za 1 tonę</w:t>
            </w: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Cena netto za 40,5 tony</w:t>
            </w: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E0F2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bru</w:t>
            </w:r>
            <w:r w:rsidRPr="007E0F2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tto za 40,5 tony</w:t>
            </w:r>
          </w:p>
        </w:tc>
      </w:tr>
      <w:tr w:rsidR="007E0F24" w:rsidTr="007E0F24"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8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</w:tcPr>
          <w:p w:rsidR="007E0F24" w:rsidRDefault="007E0F24" w:rsidP="00525D9C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E0F24" w:rsidRDefault="007E0F24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25D9C" w:rsidRDefault="00525D9C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2</w:t>
      </w: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Oferujemy wykonanie przedmiotu zamówienia w miarę </w:t>
      </w:r>
      <w:r w:rsidR="001C69D0">
        <w:rPr>
          <w:rFonts w:asciiTheme="minorHAnsi" w:eastAsiaTheme="minorHAnsi" w:hAnsiTheme="minorHAnsi" w:cstheme="minorBidi"/>
          <w:sz w:val="22"/>
          <w:szCs w:val="22"/>
          <w:lang w:eastAsia="en-US"/>
        </w:rPr>
        <w:t>zapotrzebowania</w:t>
      </w: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C69D0">
        <w:rPr>
          <w:rFonts w:asciiTheme="minorHAnsi" w:eastAsiaTheme="minorHAnsi" w:hAnsiTheme="minorHAnsi" w:cstheme="minorBidi"/>
          <w:sz w:val="22"/>
          <w:szCs w:val="22"/>
          <w:lang w:eastAsia="en-US"/>
        </w:rPr>
        <w:t>Zamawiaj</w:t>
      </w:r>
      <w:bookmarkStart w:id="0" w:name="_GoBack"/>
      <w:bookmarkEnd w:id="0"/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ącego – w okresie od dnia zawarcia umowy do dnia 3</w:t>
      </w:r>
      <w:r w:rsidR="007E0F24"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E0F24">
        <w:rPr>
          <w:rFonts w:asciiTheme="minorHAnsi" w:eastAsiaTheme="minorHAnsi" w:hAnsiTheme="minorHAnsi" w:cstheme="minorBidi"/>
          <w:sz w:val="22"/>
          <w:szCs w:val="22"/>
          <w:lang w:eastAsia="en-US"/>
        </w:rPr>
        <w:t>marca</w:t>
      </w: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202</w:t>
      </w:r>
      <w:r w:rsidR="007E0F24">
        <w:rPr>
          <w:rFonts w:asciiTheme="minorHAnsi" w:eastAsiaTheme="minorHAnsi" w:hAnsiTheme="minorHAnsi" w:cstheme="minorBidi"/>
          <w:sz w:val="22"/>
          <w:szCs w:val="22"/>
          <w:lang w:eastAsia="en-US"/>
        </w:rPr>
        <w:t>7</w:t>
      </w: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roku.</w:t>
      </w:r>
    </w:p>
    <w:p w:rsidR="007E0F24" w:rsidRPr="007E0F24" w:rsidRDefault="007E0F24" w:rsidP="007E0F24">
      <w:pPr>
        <w:spacing w:line="360" w:lineRule="auto"/>
        <w:rPr>
          <w:rFonts w:ascii="Arial" w:hAnsi="Arial" w:cs="Arial"/>
          <w:sz w:val="2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3. </w:t>
      </w:r>
      <w:r w:rsidRPr="000B3286">
        <w:rPr>
          <w:rFonts w:ascii="Arial" w:hAnsi="Arial" w:cs="Arial"/>
          <w:sz w:val="20"/>
        </w:rPr>
        <w:t>Zdobyliśmy wszystkie niezbędne informacje konieczne do rzetelnego skalkulowania naszej oferty.</w:t>
      </w:r>
    </w:p>
    <w:p w:rsidR="00525D9C" w:rsidRPr="00525D9C" w:rsidRDefault="007E0F24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4</w:t>
      </w:r>
      <w:r w:rsidR="00525D9C"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 Cena oferty uwzględnia wszystkie należne nam elementy wynagrodzenia wynikające z tytułu przygotowania, realizacji i rozliczenia przedmiotu zamówienia.</w:t>
      </w:r>
    </w:p>
    <w:p w:rsidR="00525D9C" w:rsidRPr="00525D9C" w:rsidRDefault="007E0F24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5</w:t>
      </w:r>
      <w:r w:rsidR="00525D9C"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 Akceptujemy projekt umowy (załącznik nr 2 do zaproszenia) i zobowiązujemy się do zawarcia umowy z tak określonymi warunkami w miejscu i terminie wskazanym przez Zamawiającego.</w:t>
      </w:r>
    </w:p>
    <w:p w:rsidR="00525D9C" w:rsidRPr="00525D9C" w:rsidRDefault="007E0F24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6</w:t>
      </w:r>
      <w:r w:rsidR="00525D9C"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 Oświadczamy, że do kontaktów z Zamawiającym w zakresie związanym z niniejszym zamówieniem upoważniamy następujące osoby:</w:t>
      </w:r>
    </w:p>
    <w:p w:rsidR="00525D9C" w:rsidRPr="00525D9C" w:rsidRDefault="00525D9C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................................................................................. tel. ……………………………</w:t>
      </w:r>
    </w:p>
    <w:p w:rsidR="00525D9C" w:rsidRPr="00525D9C" w:rsidRDefault="00525D9C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................................................................................. tel. ……………………………</w:t>
      </w:r>
    </w:p>
    <w:p w:rsidR="00525D9C" w:rsidRPr="00647014" w:rsidRDefault="007E0F24" w:rsidP="00525D9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7</w:t>
      </w:r>
      <w:r w:rsidR="00525D9C" w:rsidRPr="00525D9C">
        <w:rPr>
          <w:rFonts w:asciiTheme="minorHAnsi" w:eastAsiaTheme="minorHAnsi" w:hAnsiTheme="minorHAnsi" w:cstheme="minorBidi"/>
          <w:sz w:val="22"/>
          <w:szCs w:val="22"/>
          <w:lang w:eastAsia="en-US"/>
        </w:rPr>
        <w:t>. Oświadczam, że nie podlegam wykluczeniu z postępowania na podstawie art. 7 ust. 1 ustawy z dnia 13 kwietnia 2022 r. o szczególnych rozwiązaniach w zakresie przeciwdziałania wspieraniu agresji na Ukrainę oraz służących ochronie bezpieczeństwa narodowego (Dz. U. z 2025 r. poz. 514 ze zm.).</w:t>
      </w:r>
    </w:p>
    <w:p w:rsidR="00525D9C" w:rsidRPr="00525D9C" w:rsidRDefault="00525D9C" w:rsidP="00525D9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525D9C" w:rsidRPr="00525D9C" w:rsidRDefault="00525D9C" w:rsidP="00525D9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525D9C" w:rsidRPr="00525D9C" w:rsidRDefault="00525D9C" w:rsidP="00525D9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25D9C">
        <w:rPr>
          <w:rFonts w:asciiTheme="minorHAnsi" w:hAnsiTheme="minorHAnsi" w:cstheme="minorHAnsi"/>
          <w:sz w:val="20"/>
          <w:szCs w:val="20"/>
        </w:rPr>
        <w:t>Miejscowość i data:………………………………….</w:t>
      </w:r>
    </w:p>
    <w:p w:rsidR="00525D9C" w:rsidRPr="00525D9C" w:rsidRDefault="00525D9C" w:rsidP="00525D9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525D9C" w:rsidRPr="00525D9C" w:rsidRDefault="00525D9C" w:rsidP="00525D9C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525D9C" w:rsidRPr="00525D9C" w:rsidRDefault="00525D9C" w:rsidP="00525D9C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525D9C" w:rsidRPr="00525D9C" w:rsidRDefault="00525D9C" w:rsidP="00525D9C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525D9C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:rsidR="00DF1E20" w:rsidRPr="00525D9C" w:rsidRDefault="00525D9C" w:rsidP="00525D9C">
      <w:pPr>
        <w:spacing w:line="360" w:lineRule="auto"/>
        <w:jc w:val="right"/>
        <w:rPr>
          <w:rFonts w:asciiTheme="minorHAnsi" w:hAnsiTheme="minorHAnsi" w:cstheme="minorHAnsi"/>
        </w:rPr>
      </w:pPr>
      <w:r w:rsidRPr="00525D9C">
        <w:rPr>
          <w:rFonts w:asciiTheme="minorHAnsi" w:hAnsiTheme="minorHAnsi" w:cstheme="minorHAnsi"/>
          <w:sz w:val="20"/>
          <w:szCs w:val="20"/>
        </w:rPr>
        <w:t>podpis Wykonawcy</w:t>
      </w:r>
      <w:r w:rsidR="00AA1244" w:rsidRPr="00525D9C">
        <w:rPr>
          <w:rFonts w:asciiTheme="minorHAnsi" w:hAnsiTheme="minorHAnsi" w:cstheme="minorHAnsi"/>
          <w:sz w:val="20"/>
          <w:szCs w:val="20"/>
        </w:rPr>
        <w:tab/>
      </w:r>
      <w:r w:rsidR="00AA1244" w:rsidRPr="00525D9C">
        <w:rPr>
          <w:rFonts w:asciiTheme="minorHAnsi" w:hAnsiTheme="minorHAnsi" w:cstheme="minorHAnsi"/>
        </w:rPr>
        <w:t xml:space="preserve"> </w:t>
      </w:r>
    </w:p>
    <w:p w:rsidR="00517881" w:rsidRPr="00C95F08" w:rsidRDefault="000D7364" w:rsidP="00517881">
      <w:pPr>
        <w:spacing w:line="360" w:lineRule="auto"/>
        <w:rPr>
          <w:rFonts w:ascii="Arial" w:hAnsi="Arial" w:cs="Arial"/>
          <w:sz w:val="20"/>
        </w:rPr>
      </w:pPr>
    </w:p>
    <w:sectPr w:rsidR="00517881" w:rsidRPr="00C95F08" w:rsidSect="00647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364" w:rsidRDefault="000D7364">
      <w:r>
        <w:separator/>
      </w:r>
    </w:p>
  </w:endnote>
  <w:endnote w:type="continuationSeparator" w:id="0">
    <w:p w:rsidR="000D7364" w:rsidRDefault="000D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AA124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878E0" w:rsidRDefault="000D73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0D7364" w:rsidP="00647014">
    <w:pPr>
      <w:pStyle w:val="Stopka"/>
    </w:pPr>
  </w:p>
  <w:p w:rsidR="00A74323" w:rsidRDefault="000D73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DA09D1" w:rsidRDefault="00AA1244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473B03" w:rsidRDefault="00AA124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A09D1" w:rsidRDefault="00AA1244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6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5xANBN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DA09D1" w:rsidRDefault="00AA1244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473B03" w:rsidRDefault="00AA1244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473B03" w:rsidRPr="0073141F" w:rsidRDefault="00AA1244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DA09D1" w:rsidRDefault="000D7364" w:rsidP="00DA09D1">
            <w:pPr>
              <w:pStyle w:val="LPstopka"/>
            </w:pPr>
          </w:p>
          <w:p w:rsidR="00DA09D1" w:rsidRDefault="000D7364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364" w:rsidRDefault="000D7364">
      <w:r>
        <w:separator/>
      </w:r>
    </w:p>
  </w:footnote>
  <w:footnote w:type="continuationSeparator" w:id="0">
    <w:p w:rsidR="000D7364" w:rsidRDefault="000D7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AA124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9E5" w:rsidRDefault="00AA1244" w:rsidP="006549E5"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D7D" w:rsidRDefault="000D7364" w:rsidP="00134E56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A34D7D" w:rsidRDefault="000D7364" w:rsidP="00134E56">
                    <w:pPr>
                      <w:pStyle w:val="LPNaglowek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0" t="0" r="0" b="0"/>
              <wp:docPr id="110" name="Kanwa 110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16D660F6" id="Kanwa 110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  <w:p w:rsidR="006549E5" w:rsidRDefault="000D73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9D1" w:rsidRDefault="00AA1244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6020F" w:rsidRDefault="00AA1244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DA09D1" w:rsidRDefault="000D7364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7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" filled="f" stroked="f">
              <v:textbox>
                <w:txbxContent>
                  <w:p w:rsidR="0076020F" w:rsidRDefault="00AA1244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DA09D1" w:rsidRDefault="000D7364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A09D1" w:rsidRDefault="000D7364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8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">
              <v:shape id="Freeform 61" o:spid="_x0000_s1029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2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3" o:spid="_x0000_s1031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4" o:spid="_x0000_s1032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5" o:spid="_x0000_s1033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6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7" o:spid="_x0000_s1035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8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69" o:spid="_x0000_s1037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0" o:spid="_x0000_s1038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1" o:spid="_x0000_s1039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2" o:spid="_x0000_s1040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3" o:spid="_x0000_s1041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4" o:spid="_x0000_s1042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5" o:spid="_x0000_s1043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6" o:spid="_x0000_s1044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7" o:spid="_x0000_s1045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8" o:spid="_x0000_s1046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79" o:spid="_x0000_s1047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0" o:spid="_x0000_s1048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1" o:spid="_x0000_s1049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2" o:spid="_x0000_s1050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3" o:spid="_x0000_s1051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4" o:spid="_x0000_s1052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5" o:spid="_x0000_s1053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6" o:spid="_x0000_s1054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7" o:spid="_x0000_s1055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8" o:spid="_x0000_s1056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89" o:spid="_x0000_s1057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0" o:spid="_x0000_s1058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1" o:spid="_x0000_s1059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2" o:spid="_x0000_s1060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3" o:spid="_x0000_s1061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4" o:spid="_x0000_s1062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5" o:spid="_x0000_s1063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6" o:spid="_x0000_s1064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7" o:spid="_x0000_s1065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8" o:spid="_x0000_s1066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99" o:spid="_x0000_s1067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0" o:spid="_x0000_s1068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1" o:spid="_x0000_s1069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2" o:spid="_x0000_s1070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3" o:spid="_x0000_s1071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4" o:spid="_x0000_s1072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5" o:spid="_x0000_s1073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6" o:spid="_x0000_s1074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DA09D1" w:rsidRDefault="000D7364" w:rsidP="00DA09D1"/>
                  </w:txbxContent>
                </v:textbox>
              </v:shape>
              <v:shape id="Freeform 107" o:spid="_x0000_s1075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DA09D1" w:rsidRDefault="000D7364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B878E0" w:rsidRPr="00DA09D1" w:rsidRDefault="00AA1244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14C8E"/>
    <w:multiLevelType w:val="hybridMultilevel"/>
    <w:tmpl w:val="8988B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B2CA9622">
      <w:start w:val="1"/>
      <w:numFmt w:val="decimal"/>
      <w:lvlText w:val="%1."/>
      <w:lvlJc w:val="left"/>
      <w:pPr>
        <w:ind w:left="720" w:hanging="360"/>
      </w:pPr>
    </w:lvl>
    <w:lvl w:ilvl="1" w:tplc="37703970" w:tentative="1">
      <w:start w:val="1"/>
      <w:numFmt w:val="lowerLetter"/>
      <w:lvlText w:val="%2."/>
      <w:lvlJc w:val="left"/>
      <w:pPr>
        <w:ind w:left="1440" w:hanging="360"/>
      </w:pPr>
    </w:lvl>
    <w:lvl w:ilvl="2" w:tplc="EF54F334" w:tentative="1">
      <w:start w:val="1"/>
      <w:numFmt w:val="lowerRoman"/>
      <w:lvlText w:val="%3."/>
      <w:lvlJc w:val="right"/>
      <w:pPr>
        <w:ind w:left="2160" w:hanging="180"/>
      </w:pPr>
    </w:lvl>
    <w:lvl w:ilvl="3" w:tplc="9854351A" w:tentative="1">
      <w:start w:val="1"/>
      <w:numFmt w:val="decimal"/>
      <w:lvlText w:val="%4."/>
      <w:lvlJc w:val="left"/>
      <w:pPr>
        <w:ind w:left="2880" w:hanging="360"/>
      </w:pPr>
    </w:lvl>
    <w:lvl w:ilvl="4" w:tplc="9EB86FF2" w:tentative="1">
      <w:start w:val="1"/>
      <w:numFmt w:val="lowerLetter"/>
      <w:lvlText w:val="%5."/>
      <w:lvlJc w:val="left"/>
      <w:pPr>
        <w:ind w:left="3600" w:hanging="360"/>
      </w:pPr>
    </w:lvl>
    <w:lvl w:ilvl="5" w:tplc="0DDC2A00" w:tentative="1">
      <w:start w:val="1"/>
      <w:numFmt w:val="lowerRoman"/>
      <w:lvlText w:val="%6."/>
      <w:lvlJc w:val="right"/>
      <w:pPr>
        <w:ind w:left="4320" w:hanging="180"/>
      </w:pPr>
    </w:lvl>
    <w:lvl w:ilvl="6" w:tplc="C282B020" w:tentative="1">
      <w:start w:val="1"/>
      <w:numFmt w:val="decimal"/>
      <w:lvlText w:val="%7."/>
      <w:lvlJc w:val="left"/>
      <w:pPr>
        <w:ind w:left="5040" w:hanging="360"/>
      </w:pPr>
    </w:lvl>
    <w:lvl w:ilvl="7" w:tplc="6E16B910" w:tentative="1">
      <w:start w:val="1"/>
      <w:numFmt w:val="lowerLetter"/>
      <w:lvlText w:val="%8."/>
      <w:lvlJc w:val="left"/>
      <w:pPr>
        <w:ind w:left="5760" w:hanging="360"/>
      </w:pPr>
    </w:lvl>
    <w:lvl w:ilvl="8" w:tplc="14A45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5040D"/>
    <w:multiLevelType w:val="hybridMultilevel"/>
    <w:tmpl w:val="1F4E7726"/>
    <w:lvl w:ilvl="0" w:tplc="AE86FF1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8D4A7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9625F9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28669D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F8255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5ECCB8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0C9A7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F9E66C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3C8442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4207C"/>
    <w:multiLevelType w:val="hybridMultilevel"/>
    <w:tmpl w:val="B6740DC8"/>
    <w:lvl w:ilvl="0" w:tplc="2A78B4E8">
      <w:start w:val="1"/>
      <w:numFmt w:val="decimal"/>
      <w:lvlText w:val="%1."/>
      <w:lvlJc w:val="left"/>
      <w:pPr>
        <w:ind w:left="720" w:hanging="360"/>
      </w:pPr>
    </w:lvl>
    <w:lvl w:ilvl="1" w:tplc="D5A237E4" w:tentative="1">
      <w:start w:val="1"/>
      <w:numFmt w:val="lowerLetter"/>
      <w:lvlText w:val="%2."/>
      <w:lvlJc w:val="left"/>
      <w:pPr>
        <w:ind w:left="1440" w:hanging="360"/>
      </w:pPr>
    </w:lvl>
    <w:lvl w:ilvl="2" w:tplc="6EE275DC" w:tentative="1">
      <w:start w:val="1"/>
      <w:numFmt w:val="lowerRoman"/>
      <w:lvlText w:val="%3."/>
      <w:lvlJc w:val="right"/>
      <w:pPr>
        <w:ind w:left="2160" w:hanging="180"/>
      </w:pPr>
    </w:lvl>
    <w:lvl w:ilvl="3" w:tplc="F6164D50" w:tentative="1">
      <w:start w:val="1"/>
      <w:numFmt w:val="decimal"/>
      <w:lvlText w:val="%4."/>
      <w:lvlJc w:val="left"/>
      <w:pPr>
        <w:ind w:left="2880" w:hanging="360"/>
      </w:pPr>
    </w:lvl>
    <w:lvl w:ilvl="4" w:tplc="8C3EC8F0" w:tentative="1">
      <w:start w:val="1"/>
      <w:numFmt w:val="lowerLetter"/>
      <w:lvlText w:val="%5."/>
      <w:lvlJc w:val="left"/>
      <w:pPr>
        <w:ind w:left="3600" w:hanging="360"/>
      </w:pPr>
    </w:lvl>
    <w:lvl w:ilvl="5" w:tplc="3F9A850E" w:tentative="1">
      <w:start w:val="1"/>
      <w:numFmt w:val="lowerRoman"/>
      <w:lvlText w:val="%6."/>
      <w:lvlJc w:val="right"/>
      <w:pPr>
        <w:ind w:left="4320" w:hanging="180"/>
      </w:pPr>
    </w:lvl>
    <w:lvl w:ilvl="6" w:tplc="C98460B6" w:tentative="1">
      <w:start w:val="1"/>
      <w:numFmt w:val="decimal"/>
      <w:lvlText w:val="%7."/>
      <w:lvlJc w:val="left"/>
      <w:pPr>
        <w:ind w:left="5040" w:hanging="360"/>
      </w:pPr>
    </w:lvl>
    <w:lvl w:ilvl="7" w:tplc="A83805E4" w:tentative="1">
      <w:start w:val="1"/>
      <w:numFmt w:val="lowerLetter"/>
      <w:lvlText w:val="%8."/>
      <w:lvlJc w:val="left"/>
      <w:pPr>
        <w:ind w:left="5760" w:hanging="360"/>
      </w:pPr>
    </w:lvl>
    <w:lvl w:ilvl="8" w:tplc="63482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36CDB"/>
    <w:multiLevelType w:val="hybridMultilevel"/>
    <w:tmpl w:val="8B663164"/>
    <w:lvl w:ilvl="0" w:tplc="9D425C82">
      <w:start w:val="1"/>
      <w:numFmt w:val="lowerLetter"/>
      <w:lvlText w:val="%1)"/>
      <w:lvlJc w:val="left"/>
      <w:pPr>
        <w:ind w:left="1287" w:hanging="360"/>
      </w:pPr>
    </w:lvl>
    <w:lvl w:ilvl="1" w:tplc="68842652" w:tentative="1">
      <w:start w:val="1"/>
      <w:numFmt w:val="lowerLetter"/>
      <w:lvlText w:val="%2."/>
      <w:lvlJc w:val="left"/>
      <w:pPr>
        <w:ind w:left="2007" w:hanging="360"/>
      </w:pPr>
    </w:lvl>
    <w:lvl w:ilvl="2" w:tplc="8500B00C" w:tentative="1">
      <w:start w:val="1"/>
      <w:numFmt w:val="lowerRoman"/>
      <w:lvlText w:val="%3."/>
      <w:lvlJc w:val="right"/>
      <w:pPr>
        <w:ind w:left="2727" w:hanging="180"/>
      </w:pPr>
    </w:lvl>
    <w:lvl w:ilvl="3" w:tplc="6720A046" w:tentative="1">
      <w:start w:val="1"/>
      <w:numFmt w:val="decimal"/>
      <w:lvlText w:val="%4."/>
      <w:lvlJc w:val="left"/>
      <w:pPr>
        <w:ind w:left="3447" w:hanging="360"/>
      </w:pPr>
    </w:lvl>
    <w:lvl w:ilvl="4" w:tplc="19BEDA78" w:tentative="1">
      <w:start w:val="1"/>
      <w:numFmt w:val="lowerLetter"/>
      <w:lvlText w:val="%5."/>
      <w:lvlJc w:val="left"/>
      <w:pPr>
        <w:ind w:left="4167" w:hanging="360"/>
      </w:pPr>
    </w:lvl>
    <w:lvl w:ilvl="5" w:tplc="B754BB70" w:tentative="1">
      <w:start w:val="1"/>
      <w:numFmt w:val="lowerRoman"/>
      <w:lvlText w:val="%6."/>
      <w:lvlJc w:val="right"/>
      <w:pPr>
        <w:ind w:left="4887" w:hanging="180"/>
      </w:pPr>
    </w:lvl>
    <w:lvl w:ilvl="6" w:tplc="5F28FF20" w:tentative="1">
      <w:start w:val="1"/>
      <w:numFmt w:val="decimal"/>
      <w:lvlText w:val="%7."/>
      <w:lvlJc w:val="left"/>
      <w:pPr>
        <w:ind w:left="5607" w:hanging="360"/>
      </w:pPr>
    </w:lvl>
    <w:lvl w:ilvl="7" w:tplc="14D825DE" w:tentative="1">
      <w:start w:val="1"/>
      <w:numFmt w:val="lowerLetter"/>
      <w:lvlText w:val="%8."/>
      <w:lvlJc w:val="left"/>
      <w:pPr>
        <w:ind w:left="6327" w:hanging="360"/>
      </w:pPr>
    </w:lvl>
    <w:lvl w:ilvl="8" w:tplc="FE383C7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644F7B"/>
    <w:multiLevelType w:val="hybridMultilevel"/>
    <w:tmpl w:val="F28A2654"/>
    <w:lvl w:ilvl="0" w:tplc="082A9F26">
      <w:start w:val="1"/>
      <w:numFmt w:val="lowerLetter"/>
      <w:lvlText w:val="%1)"/>
      <w:lvlJc w:val="left"/>
      <w:pPr>
        <w:ind w:left="1287" w:hanging="360"/>
      </w:pPr>
    </w:lvl>
    <w:lvl w:ilvl="1" w:tplc="2512A744">
      <w:start w:val="1"/>
      <w:numFmt w:val="lowerLetter"/>
      <w:lvlText w:val="%2."/>
      <w:lvlJc w:val="left"/>
      <w:pPr>
        <w:ind w:left="2007" w:hanging="360"/>
      </w:pPr>
    </w:lvl>
    <w:lvl w:ilvl="2" w:tplc="6FFE0336" w:tentative="1">
      <w:start w:val="1"/>
      <w:numFmt w:val="lowerRoman"/>
      <w:lvlText w:val="%3."/>
      <w:lvlJc w:val="right"/>
      <w:pPr>
        <w:ind w:left="2727" w:hanging="180"/>
      </w:pPr>
    </w:lvl>
    <w:lvl w:ilvl="3" w:tplc="6EE22CC6" w:tentative="1">
      <w:start w:val="1"/>
      <w:numFmt w:val="decimal"/>
      <w:lvlText w:val="%4."/>
      <w:lvlJc w:val="left"/>
      <w:pPr>
        <w:ind w:left="3447" w:hanging="360"/>
      </w:pPr>
    </w:lvl>
    <w:lvl w:ilvl="4" w:tplc="0964C648" w:tentative="1">
      <w:start w:val="1"/>
      <w:numFmt w:val="lowerLetter"/>
      <w:lvlText w:val="%5."/>
      <w:lvlJc w:val="left"/>
      <w:pPr>
        <w:ind w:left="4167" w:hanging="360"/>
      </w:pPr>
    </w:lvl>
    <w:lvl w:ilvl="5" w:tplc="5CBAB412" w:tentative="1">
      <w:start w:val="1"/>
      <w:numFmt w:val="lowerRoman"/>
      <w:lvlText w:val="%6."/>
      <w:lvlJc w:val="right"/>
      <w:pPr>
        <w:ind w:left="4887" w:hanging="180"/>
      </w:pPr>
    </w:lvl>
    <w:lvl w:ilvl="6" w:tplc="C20848C0" w:tentative="1">
      <w:start w:val="1"/>
      <w:numFmt w:val="decimal"/>
      <w:lvlText w:val="%7."/>
      <w:lvlJc w:val="left"/>
      <w:pPr>
        <w:ind w:left="5607" w:hanging="360"/>
      </w:pPr>
    </w:lvl>
    <w:lvl w:ilvl="7" w:tplc="68644214" w:tentative="1">
      <w:start w:val="1"/>
      <w:numFmt w:val="lowerLetter"/>
      <w:lvlText w:val="%8."/>
      <w:lvlJc w:val="left"/>
      <w:pPr>
        <w:ind w:left="6327" w:hanging="360"/>
      </w:pPr>
    </w:lvl>
    <w:lvl w:ilvl="8" w:tplc="79B6C4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CA0E07D6">
      <w:start w:val="1"/>
      <w:numFmt w:val="lowerLetter"/>
      <w:lvlText w:val="%1)"/>
      <w:lvlJc w:val="left"/>
      <w:pPr>
        <w:ind w:left="1287" w:hanging="360"/>
      </w:pPr>
    </w:lvl>
    <w:lvl w:ilvl="1" w:tplc="1B560C4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498A8CDA" w:tentative="1">
      <w:start w:val="1"/>
      <w:numFmt w:val="lowerRoman"/>
      <w:lvlText w:val="%3."/>
      <w:lvlJc w:val="right"/>
      <w:pPr>
        <w:ind w:left="2727" w:hanging="180"/>
      </w:pPr>
    </w:lvl>
    <w:lvl w:ilvl="3" w:tplc="EA3CBF28" w:tentative="1">
      <w:start w:val="1"/>
      <w:numFmt w:val="decimal"/>
      <w:lvlText w:val="%4."/>
      <w:lvlJc w:val="left"/>
      <w:pPr>
        <w:ind w:left="3447" w:hanging="360"/>
      </w:pPr>
    </w:lvl>
    <w:lvl w:ilvl="4" w:tplc="F59CF6B0" w:tentative="1">
      <w:start w:val="1"/>
      <w:numFmt w:val="lowerLetter"/>
      <w:lvlText w:val="%5."/>
      <w:lvlJc w:val="left"/>
      <w:pPr>
        <w:ind w:left="4167" w:hanging="360"/>
      </w:pPr>
    </w:lvl>
    <w:lvl w:ilvl="5" w:tplc="78C0FE1E" w:tentative="1">
      <w:start w:val="1"/>
      <w:numFmt w:val="lowerRoman"/>
      <w:lvlText w:val="%6."/>
      <w:lvlJc w:val="right"/>
      <w:pPr>
        <w:ind w:left="4887" w:hanging="180"/>
      </w:pPr>
    </w:lvl>
    <w:lvl w:ilvl="6" w:tplc="807EEDE8" w:tentative="1">
      <w:start w:val="1"/>
      <w:numFmt w:val="decimal"/>
      <w:lvlText w:val="%7."/>
      <w:lvlJc w:val="left"/>
      <w:pPr>
        <w:ind w:left="5607" w:hanging="360"/>
      </w:pPr>
    </w:lvl>
    <w:lvl w:ilvl="7" w:tplc="976A3EF6" w:tentative="1">
      <w:start w:val="1"/>
      <w:numFmt w:val="lowerLetter"/>
      <w:lvlText w:val="%8."/>
      <w:lvlJc w:val="left"/>
      <w:pPr>
        <w:ind w:left="6327" w:hanging="360"/>
      </w:pPr>
    </w:lvl>
    <w:lvl w:ilvl="8" w:tplc="F73EC40E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14"/>
    <w:rsid w:val="000D7364"/>
    <w:rsid w:val="00195E85"/>
    <w:rsid w:val="001C69D0"/>
    <w:rsid w:val="00525D9C"/>
    <w:rsid w:val="00647014"/>
    <w:rsid w:val="007E0F24"/>
    <w:rsid w:val="00AA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3F7238"/>
  <w15:docId w15:val="{FBB483C5-6FF8-408E-8B1A-E6D46F3D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table" w:styleId="Tabela-Siatka">
    <w:name w:val="Table Grid"/>
    <w:basedOn w:val="Standardowy"/>
    <w:uiPriority w:val="59"/>
    <w:rsid w:val="007E0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E368-BBE0-4410-8390-B12820C6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31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13</cp:revision>
  <cp:lastPrinted>2013-03-29T10:01:00Z</cp:lastPrinted>
  <dcterms:created xsi:type="dcterms:W3CDTF">2020-09-02T09:32:00Z</dcterms:created>
  <dcterms:modified xsi:type="dcterms:W3CDTF">2026-07-29T12:07:00Z</dcterms:modified>
  <cp:contentStatus>draft</cp:contentStatus>
</cp:coreProperties>
</file>