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710" w:rsidRDefault="003D3710" w:rsidP="0012721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:rsidR="003D3710" w:rsidRDefault="003D3710" w:rsidP="00127210">
      <w:pPr>
        <w:pStyle w:val="Heading2"/>
        <w:jc w:val="both"/>
      </w:pPr>
      <w:r>
        <w:t>KWESTIONARIUSZ OSOBOWY DLA OSOBY UBIEGAJĄCEJ SIĘ O ZATRUDNIENIE</w:t>
      </w:r>
    </w:p>
    <w:p w:rsidR="003D3710" w:rsidRPr="004A56E5" w:rsidRDefault="003D3710" w:rsidP="00127210">
      <w:pPr>
        <w:jc w:val="both"/>
      </w:pPr>
    </w:p>
    <w:p w:rsidR="003D3710" w:rsidRDefault="003D3710" w:rsidP="00127210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:rsidR="003D3710" w:rsidRPr="00D42D80" w:rsidRDefault="003D37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4. Wykształcenie (gdy jest ono niezbędne do wykonywania pracy określonego rodzaju lub na   </w:t>
      </w:r>
      <w:r>
        <w:rPr>
          <w:rFonts w:cs="Times New Roman"/>
          <w:sz w:val="24"/>
        </w:rPr>
        <w:br/>
        <w:t xml:space="preserve">     określonym stanowisku)...............................................................................................................</w:t>
      </w:r>
    </w:p>
    <w:p w:rsidR="003D3710" w:rsidRPr="00BE6803" w:rsidRDefault="003D37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:rsidR="003D3710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     </w:t>
      </w:r>
      <w:r>
        <w:rPr>
          <w:rFonts w:cs="Times New Roman"/>
          <w:sz w:val="20"/>
          <w:szCs w:val="20"/>
        </w:rPr>
        <w:t xml:space="preserve">    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:rsidR="003D3710" w:rsidRDefault="003D3710" w:rsidP="00127210">
      <w:pPr>
        <w:jc w:val="both"/>
        <w:rPr>
          <w:rFonts w:cs="Times New Roman"/>
          <w:sz w:val="20"/>
          <w:szCs w:val="20"/>
        </w:rPr>
      </w:pPr>
    </w:p>
    <w:p w:rsidR="003D3710" w:rsidRDefault="003D37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5. Kwalifikacje zawodowe (gdy są one niezbędne do wykonywania pracy określonego rodzaju      </w:t>
      </w:r>
      <w:r>
        <w:rPr>
          <w:rFonts w:cs="Times New Roman"/>
          <w:sz w:val="24"/>
        </w:rPr>
        <w:br/>
        <w:t xml:space="preserve">    lub na określonym stanowisku).....................................................................................................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…………………...</w:t>
      </w:r>
    </w:p>
    <w:p w:rsidR="003D3710" w:rsidRPr="00BE6803" w:rsidRDefault="003D3710" w:rsidP="00127210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Przebieg dotychczasowego zatrudnienia (gdy jest ono niezbędne do wykonywania pracy   </w:t>
      </w:r>
      <w:r>
        <w:rPr>
          <w:rFonts w:cs="Times New Roman"/>
          <w:sz w:val="24"/>
        </w:rPr>
        <w:br/>
        <w:t xml:space="preserve">    określonego rodzaju lub na określonym stanowisku)....................................................................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</w:t>
      </w:r>
      <w:r>
        <w:rPr>
          <w:rFonts w:cs="Times New Roman"/>
          <w:sz w:val="20"/>
          <w:szCs w:val="20"/>
        </w:rPr>
        <w:t xml:space="preserve">                          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:rsidR="003D3710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:rsidR="003D3710" w:rsidRDefault="003D3710" w:rsidP="00127210">
      <w:pPr>
        <w:jc w:val="both"/>
        <w:rPr>
          <w:rFonts w:cs="Times New Roman"/>
          <w:sz w:val="24"/>
          <w:szCs w:val="24"/>
        </w:rPr>
      </w:pPr>
    </w:p>
    <w:p w:rsidR="003D3710" w:rsidRPr="001F1FCA" w:rsidRDefault="003D37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7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 w:val="0"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</w:t>
      </w:r>
      <w:r w:rsidRPr="001F1FCA">
        <w:rPr>
          <w:rFonts w:cs="Times New Roman"/>
          <w:sz w:val="20"/>
          <w:szCs w:val="20"/>
        </w:rPr>
        <w:t>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  <w:szCs w:val="24"/>
        </w:rPr>
      </w:pP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:rsidR="003D3710" w:rsidRDefault="003D3710" w:rsidP="00127210">
      <w:pPr>
        <w:rPr>
          <w:rFonts w:cs="Times New Roman"/>
          <w:sz w:val="24"/>
        </w:rPr>
      </w:pPr>
    </w:p>
    <w:p w:rsidR="003D3710" w:rsidRDefault="003D3710">
      <w:bookmarkStart w:id="0" w:name="_GoBack"/>
      <w:bookmarkEnd w:id="0"/>
    </w:p>
    <w:sectPr w:rsidR="003D3710" w:rsidSect="00CB61B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7210"/>
    <w:rsid w:val="000114C2"/>
    <w:rsid w:val="00084746"/>
    <w:rsid w:val="00127210"/>
    <w:rsid w:val="001F1FCA"/>
    <w:rsid w:val="003642B5"/>
    <w:rsid w:val="003D3710"/>
    <w:rsid w:val="004A56E5"/>
    <w:rsid w:val="005765D1"/>
    <w:rsid w:val="005A4C36"/>
    <w:rsid w:val="00BE6803"/>
    <w:rsid w:val="00CB61B0"/>
    <w:rsid w:val="00D42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210"/>
    <w:rPr>
      <w:rFonts w:ascii="Times New Roman" w:eastAsia="Times New Roman" w:hAnsi="Times New Roman" w:cs="Arial"/>
      <w:bCs/>
      <w:sz w:val="26"/>
      <w:szCs w:val="21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27210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27210"/>
    <w:rPr>
      <w:rFonts w:ascii="Times New Roman" w:hAnsi="Times New Roman" w:cs="Times New Roman"/>
      <w:b/>
      <w:sz w:val="21"/>
      <w:szCs w:val="21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583</Words>
  <Characters>3499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</dc:title>
  <dc:subject/>
  <cp:keywords/>
  <dc:description/>
  <cp:revision>2</cp:revision>
  <dcterms:created xsi:type="dcterms:W3CDTF">2019-05-16T07:05:00Z</dcterms:created>
  <dcterms:modified xsi:type="dcterms:W3CDTF">2019-05-16T07:05:00Z</dcterms:modified>
</cp:coreProperties>
</file>