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247" w:rsidRPr="008D6199" w:rsidRDefault="008D6199" w:rsidP="008D6199">
      <w:pPr>
        <w:jc w:val="center"/>
        <w:rPr>
          <w:sz w:val="36"/>
          <w:szCs w:val="36"/>
        </w:rPr>
      </w:pPr>
      <w:r w:rsidRPr="008D6199">
        <w:rPr>
          <w:sz w:val="36"/>
          <w:szCs w:val="36"/>
        </w:rPr>
        <w:t>PROTOKÓŁ ODBIORU PRAC</w:t>
      </w:r>
      <w:r w:rsidR="00632DCE">
        <w:rPr>
          <w:sz w:val="36"/>
          <w:szCs w:val="36"/>
        </w:rPr>
        <w:t xml:space="preserve"> DROGOWYCH</w:t>
      </w:r>
    </w:p>
    <w:p w:rsidR="008D6199" w:rsidRDefault="008D6199" w:rsidP="008D6199">
      <w:pPr>
        <w:jc w:val="center"/>
      </w:pPr>
      <w:r>
        <w:t xml:space="preserve">(DOTYCZY </w:t>
      </w:r>
      <w:r w:rsidR="00632DCE">
        <w:t>WYKONANIA PRAC W ZAKRESIE RÓWNANIA RÓWNIARKĄ SAMOJEZDNĄ SZLAKÓW KOMUNIKACYJNYCH Nadleśnictwa Gidle</w:t>
      </w:r>
      <w:r>
        <w:t>)</w:t>
      </w:r>
    </w:p>
    <w:p w:rsidR="002C0F33" w:rsidRDefault="002C0F33" w:rsidP="006905C5">
      <w:pPr>
        <w:jc w:val="center"/>
      </w:pPr>
      <w:r>
        <w:t xml:space="preserve">z dnia </w:t>
      </w:r>
      <w:r w:rsidR="00632DCE">
        <w:t>………………….</w:t>
      </w:r>
    </w:p>
    <w:p w:rsidR="006905C5" w:rsidRDefault="006905C5" w:rsidP="006905C5">
      <w:pPr>
        <w:jc w:val="center"/>
      </w:pPr>
    </w:p>
    <w:p w:rsidR="002C0F33" w:rsidRDefault="006C42BB" w:rsidP="008D6199">
      <w:r>
        <w:t>Przyjmujący zamówienie</w:t>
      </w:r>
      <w:r w:rsidR="008D6199">
        <w:t xml:space="preserve">: </w:t>
      </w:r>
      <w:r w:rsidR="006E50CB">
        <w:t>…………………………..</w:t>
      </w:r>
    </w:p>
    <w:p w:rsidR="008D6199" w:rsidRDefault="002C0F33" w:rsidP="008D6199">
      <w:r>
        <w:t xml:space="preserve">Umowa: </w:t>
      </w:r>
      <w:r w:rsidR="00EA36A3">
        <w:t>…………….</w:t>
      </w:r>
      <w:r>
        <w:t xml:space="preserve"> z dnia </w:t>
      </w:r>
      <w:r w:rsidR="00EA36A3">
        <w:t>………………..</w:t>
      </w:r>
      <w:r w:rsidR="0022149F">
        <w:t>r.</w:t>
      </w:r>
      <w:r w:rsidR="008D6199">
        <w:t xml:space="preserve"> </w:t>
      </w:r>
    </w:p>
    <w:p w:rsidR="008D6199" w:rsidRDefault="008D6199" w:rsidP="008D6199"/>
    <w:p w:rsidR="008D6199" w:rsidRDefault="00632DCE" w:rsidP="008D6199">
      <w:r>
        <w:t>Leśnictwo ……………………</w:t>
      </w:r>
    </w:p>
    <w:p w:rsidR="002C0F33" w:rsidRPr="008D6199" w:rsidRDefault="002C0F33" w:rsidP="008D6199"/>
    <w:tbl>
      <w:tblPr>
        <w:tblStyle w:val="Tabela-Siatka"/>
        <w:tblW w:w="0" w:type="auto"/>
        <w:jc w:val="center"/>
        <w:tblLayout w:type="fixed"/>
        <w:tblLook w:val="04E0" w:firstRow="1" w:lastRow="1" w:firstColumn="1" w:lastColumn="0" w:noHBand="0" w:noVBand="1"/>
      </w:tblPr>
      <w:tblGrid>
        <w:gridCol w:w="1413"/>
        <w:gridCol w:w="5670"/>
        <w:gridCol w:w="1843"/>
      </w:tblGrid>
      <w:tr w:rsidR="00632DCE" w:rsidTr="006905C5">
        <w:trPr>
          <w:trHeight w:val="590"/>
          <w:jc w:val="center"/>
        </w:trPr>
        <w:tc>
          <w:tcPr>
            <w:tcW w:w="1413" w:type="dxa"/>
          </w:tcPr>
          <w:p w:rsidR="00632DCE" w:rsidRDefault="00632DCE" w:rsidP="008D6199">
            <w:bookmarkStart w:id="0" w:name="_Hlk118901374"/>
            <w:r>
              <w:t>Data</w:t>
            </w:r>
          </w:p>
        </w:tc>
        <w:tc>
          <w:tcPr>
            <w:tcW w:w="5670" w:type="dxa"/>
          </w:tcPr>
          <w:p w:rsidR="00632DCE" w:rsidRDefault="00632DCE" w:rsidP="008D6199">
            <w:r>
              <w:t>Rodzaj pracy (numer drogi)</w:t>
            </w:r>
          </w:p>
        </w:tc>
        <w:tc>
          <w:tcPr>
            <w:tcW w:w="1843" w:type="dxa"/>
          </w:tcPr>
          <w:p w:rsidR="00632DCE" w:rsidRDefault="00632DCE" w:rsidP="008D6199">
            <w:r>
              <w:t>Czas pracy (</w:t>
            </w:r>
            <w:proofErr w:type="spellStart"/>
            <w:r>
              <w:t>rbh</w:t>
            </w:r>
            <w:proofErr w:type="spellEnd"/>
            <w:r>
              <w:t>)</w:t>
            </w:r>
          </w:p>
        </w:tc>
      </w:tr>
      <w:tr w:rsidR="00632DCE" w:rsidTr="006905C5">
        <w:trPr>
          <w:trHeight w:val="295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  <w:shd w:val="clear" w:color="auto" w:fill="auto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BB1418" w:rsidRDefault="00BB1418" w:rsidP="00BB1418">
            <w:pPr>
              <w:jc w:val="center"/>
            </w:pPr>
          </w:p>
        </w:tc>
      </w:tr>
      <w:tr w:rsidR="00632DCE" w:rsidTr="006905C5">
        <w:trPr>
          <w:trHeight w:val="295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95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95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95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rPr>
          <w:trHeight w:val="282"/>
          <w:jc w:val="center"/>
        </w:trPr>
        <w:tc>
          <w:tcPr>
            <w:tcW w:w="1413" w:type="dxa"/>
          </w:tcPr>
          <w:p w:rsidR="00632DCE" w:rsidRDefault="00632DCE" w:rsidP="008D6199"/>
        </w:tc>
        <w:tc>
          <w:tcPr>
            <w:tcW w:w="5670" w:type="dxa"/>
          </w:tcPr>
          <w:p w:rsidR="00632DCE" w:rsidRDefault="00632DCE" w:rsidP="008D6199"/>
        </w:tc>
        <w:tc>
          <w:tcPr>
            <w:tcW w:w="1843" w:type="dxa"/>
          </w:tcPr>
          <w:p w:rsidR="00632DCE" w:rsidRDefault="00632DCE" w:rsidP="002C0F33">
            <w:pPr>
              <w:jc w:val="center"/>
            </w:pPr>
          </w:p>
        </w:tc>
      </w:tr>
      <w:tr w:rsidR="00632DCE" w:rsidTr="006905C5">
        <w:tblPrEx>
          <w:jc w:val="left"/>
          <w:tblLook w:val="04A0" w:firstRow="1" w:lastRow="0" w:firstColumn="1" w:lastColumn="0" w:noHBand="0" w:noVBand="1"/>
        </w:tblPrEx>
        <w:tc>
          <w:tcPr>
            <w:tcW w:w="7083" w:type="dxa"/>
            <w:gridSpan w:val="2"/>
          </w:tcPr>
          <w:p w:rsidR="00632DCE" w:rsidRDefault="00632DCE" w:rsidP="008D6199">
            <w:r>
              <w:t>SUMA</w:t>
            </w:r>
          </w:p>
        </w:tc>
        <w:tc>
          <w:tcPr>
            <w:tcW w:w="1843" w:type="dxa"/>
          </w:tcPr>
          <w:p w:rsidR="00632DCE" w:rsidRDefault="00632DCE" w:rsidP="008D6199"/>
        </w:tc>
      </w:tr>
      <w:bookmarkEnd w:id="0"/>
    </w:tbl>
    <w:p w:rsidR="006905C5" w:rsidRDefault="006905C5" w:rsidP="008D6199"/>
    <w:p w:rsidR="009D19C7" w:rsidRDefault="009D19C7" w:rsidP="008D6199">
      <w:r>
        <w:t>Usługa wykonana zgodnie z umową, Zamawiający zgłasza</w:t>
      </w:r>
      <w:r w:rsidR="00632DCE">
        <w:t>/ nie zgłasza</w:t>
      </w:r>
      <w:r>
        <w:t xml:space="preserve"> zastrzeżeń</w:t>
      </w:r>
    </w:p>
    <w:p w:rsidR="009D19C7" w:rsidRDefault="006905C5" w:rsidP="008D6199">
      <w: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19C7" w:rsidRDefault="009D19C7" w:rsidP="008D6199">
      <w:r>
        <w:t>Protokół sporządzono w dwóch jednobrzmiących egzemplarzach, po jednym dla Zamawiającego i Wykonawcy</w:t>
      </w:r>
    </w:p>
    <w:p w:rsidR="009D19C7" w:rsidRDefault="009D19C7" w:rsidP="008D6199"/>
    <w:p w:rsidR="009D19C7" w:rsidRDefault="006905C5" w:rsidP="008D6199">
      <w:r>
        <w:t>Sporządził</w:t>
      </w:r>
      <w:r w:rsidR="00324494">
        <w:tab/>
      </w:r>
      <w:r w:rsidR="00324494">
        <w:tab/>
      </w:r>
      <w:r w:rsidR="00324494">
        <w:tab/>
      </w:r>
      <w:r w:rsidR="009D19C7">
        <w:tab/>
      </w:r>
      <w:r w:rsidR="009D19C7">
        <w:tab/>
      </w:r>
      <w:bookmarkStart w:id="1" w:name="_GoBack"/>
      <w:bookmarkEnd w:id="1"/>
      <w:r>
        <w:t>Potwierdzenie</w:t>
      </w:r>
      <w:r w:rsidR="006C42BB">
        <w:t>:</w:t>
      </w:r>
      <w:r>
        <w:t xml:space="preserve"> </w:t>
      </w:r>
      <w:r w:rsidR="006C42BB">
        <w:t>Przyjmującego zamówienie</w:t>
      </w:r>
    </w:p>
    <w:p w:rsidR="006905C5" w:rsidRDefault="006905C5" w:rsidP="008D6199"/>
    <w:p w:rsidR="006905C5" w:rsidRDefault="006905C5" w:rsidP="008D6199"/>
    <w:p w:rsidR="006905C5" w:rsidRDefault="006905C5" w:rsidP="008D6199"/>
    <w:p w:rsidR="006A5987" w:rsidRPr="008D6199" w:rsidRDefault="006905C5" w:rsidP="006905C5">
      <w:pPr>
        <w:ind w:left="4956" w:firstLine="708"/>
      </w:pPr>
      <w:r>
        <w:t>Zapoznałem się:</w:t>
      </w:r>
    </w:p>
    <w:sectPr w:rsidR="006A5987" w:rsidRPr="008D6199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D4E" w:rsidRDefault="002B7D4E">
      <w:r>
        <w:separator/>
      </w:r>
    </w:p>
  </w:endnote>
  <w:endnote w:type="continuationSeparator" w:id="0">
    <w:p w:rsidR="002B7D4E" w:rsidRDefault="002B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247" w:rsidRDefault="00F617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E5247" w:rsidRDefault="009E52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247" w:rsidRDefault="00F6177C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5247" w:rsidRDefault="00F6177C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www.gidle.katowice.lasy.gov.pl</w:t>
                          </w:r>
                        </w:p>
                        <w:p w:rsidR="009E5247" w:rsidRDefault="009E5247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9E5247" w:rsidRDefault="00F6177C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www.gidle.katowice.lasy.gov.pl</w:t>
                    </w:r>
                  </w:p>
                  <w:p w:rsidR="009E5247" w:rsidRDefault="009E5247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:rsidR="009E5247" w:rsidRDefault="00F6177C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:rsidR="009E5247" w:rsidRDefault="00F6177C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:rsidR="009E5247" w:rsidRPr="0073141F" w:rsidRDefault="00F6177C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:rsidR="009E5247" w:rsidRPr="006C42BB" w:rsidRDefault="009E5247">
    <w:pPr>
      <w:pStyle w:val="Stopka"/>
      <w:jc w:val="center"/>
      <w:rPr>
        <w:lang w:val="nl-NL"/>
      </w:rPr>
    </w:pPr>
  </w:p>
  <w:p w:rsidR="009E5247" w:rsidRPr="006C42BB" w:rsidRDefault="009E5247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9E5247" w:rsidRDefault="00F6177C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9E5247" w:rsidRDefault="00F6177C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E5247" w:rsidRDefault="00F6177C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9E5247" w:rsidRDefault="00F6177C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9E5247" w:rsidRDefault="00F6177C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9E5247" w:rsidRPr="0073141F" w:rsidRDefault="00F6177C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9E5247" w:rsidRPr="006C42BB" w:rsidRDefault="009E5247" w:rsidP="00DA09D1">
            <w:pPr>
              <w:pStyle w:val="LPstopka"/>
              <w:rPr>
                <w:lang w:val="nl-NL"/>
              </w:rPr>
            </w:pPr>
          </w:p>
          <w:p w:rsidR="009E5247" w:rsidRDefault="002B7D4E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D4E" w:rsidRDefault="002B7D4E">
      <w:r>
        <w:separator/>
      </w:r>
    </w:p>
  </w:footnote>
  <w:footnote w:type="continuationSeparator" w:id="0">
    <w:p w:rsidR="002B7D4E" w:rsidRDefault="002B7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247" w:rsidRDefault="00F6177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247" w:rsidRDefault="00F6177C" w:rsidP="00654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247" w:rsidRDefault="00F6177C" w:rsidP="00A34D7D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9E5247" w:rsidRDefault="00F6177C" w:rsidP="00A34D7D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9E5247" w:rsidRDefault="009E524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247" w:rsidRDefault="00F6177C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E5247" w:rsidRDefault="00F6177C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9E5247" w:rsidRDefault="009E5247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9E5247" w:rsidRDefault="00F6177C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9E5247" w:rsidRDefault="009E5247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E5247" w:rsidRDefault="009E5247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9E5247" w:rsidRDefault="009E5247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9E5247" w:rsidRDefault="009E5247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9E5247" w:rsidRPr="00DA09D1" w:rsidRDefault="00F6177C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F708A954">
      <w:start w:val="1"/>
      <w:numFmt w:val="decimal"/>
      <w:lvlText w:val="%1."/>
      <w:lvlJc w:val="left"/>
      <w:pPr>
        <w:ind w:left="720" w:hanging="360"/>
      </w:pPr>
    </w:lvl>
    <w:lvl w:ilvl="1" w:tplc="96083346" w:tentative="1">
      <w:start w:val="1"/>
      <w:numFmt w:val="lowerLetter"/>
      <w:lvlText w:val="%2."/>
      <w:lvlJc w:val="left"/>
      <w:pPr>
        <w:ind w:left="1440" w:hanging="360"/>
      </w:pPr>
    </w:lvl>
    <w:lvl w:ilvl="2" w:tplc="81D40F2C" w:tentative="1">
      <w:start w:val="1"/>
      <w:numFmt w:val="lowerRoman"/>
      <w:lvlText w:val="%3."/>
      <w:lvlJc w:val="right"/>
      <w:pPr>
        <w:ind w:left="2160" w:hanging="180"/>
      </w:pPr>
    </w:lvl>
    <w:lvl w:ilvl="3" w:tplc="8946ED82" w:tentative="1">
      <w:start w:val="1"/>
      <w:numFmt w:val="decimal"/>
      <w:lvlText w:val="%4."/>
      <w:lvlJc w:val="left"/>
      <w:pPr>
        <w:ind w:left="2880" w:hanging="360"/>
      </w:pPr>
    </w:lvl>
    <w:lvl w:ilvl="4" w:tplc="400EDCCA" w:tentative="1">
      <w:start w:val="1"/>
      <w:numFmt w:val="lowerLetter"/>
      <w:lvlText w:val="%5."/>
      <w:lvlJc w:val="left"/>
      <w:pPr>
        <w:ind w:left="3600" w:hanging="360"/>
      </w:pPr>
    </w:lvl>
    <w:lvl w:ilvl="5" w:tplc="CE96D1EC" w:tentative="1">
      <w:start w:val="1"/>
      <w:numFmt w:val="lowerRoman"/>
      <w:lvlText w:val="%6."/>
      <w:lvlJc w:val="right"/>
      <w:pPr>
        <w:ind w:left="4320" w:hanging="180"/>
      </w:pPr>
    </w:lvl>
    <w:lvl w:ilvl="6" w:tplc="FA52B828" w:tentative="1">
      <w:start w:val="1"/>
      <w:numFmt w:val="decimal"/>
      <w:lvlText w:val="%7."/>
      <w:lvlJc w:val="left"/>
      <w:pPr>
        <w:ind w:left="5040" w:hanging="360"/>
      </w:pPr>
    </w:lvl>
    <w:lvl w:ilvl="7" w:tplc="69787CC0" w:tentative="1">
      <w:start w:val="1"/>
      <w:numFmt w:val="lowerLetter"/>
      <w:lvlText w:val="%8."/>
      <w:lvlJc w:val="left"/>
      <w:pPr>
        <w:ind w:left="5760" w:hanging="360"/>
      </w:pPr>
    </w:lvl>
    <w:lvl w:ilvl="8" w:tplc="2E8C2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B8E6F33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4A4A4E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FEEED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FCA79A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32A15A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BECA2F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7D0689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AAC6D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17E1CC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94920F8C">
      <w:start w:val="1"/>
      <w:numFmt w:val="decimal"/>
      <w:lvlText w:val="%1."/>
      <w:lvlJc w:val="left"/>
      <w:pPr>
        <w:ind w:left="720" w:hanging="360"/>
      </w:pPr>
    </w:lvl>
    <w:lvl w:ilvl="1" w:tplc="B76AD2CA" w:tentative="1">
      <w:start w:val="1"/>
      <w:numFmt w:val="lowerLetter"/>
      <w:lvlText w:val="%2."/>
      <w:lvlJc w:val="left"/>
      <w:pPr>
        <w:ind w:left="1440" w:hanging="360"/>
      </w:pPr>
    </w:lvl>
    <w:lvl w:ilvl="2" w:tplc="228E12C2" w:tentative="1">
      <w:start w:val="1"/>
      <w:numFmt w:val="lowerRoman"/>
      <w:lvlText w:val="%3."/>
      <w:lvlJc w:val="right"/>
      <w:pPr>
        <w:ind w:left="2160" w:hanging="180"/>
      </w:pPr>
    </w:lvl>
    <w:lvl w:ilvl="3" w:tplc="1F6E2F3E" w:tentative="1">
      <w:start w:val="1"/>
      <w:numFmt w:val="decimal"/>
      <w:lvlText w:val="%4."/>
      <w:lvlJc w:val="left"/>
      <w:pPr>
        <w:ind w:left="2880" w:hanging="360"/>
      </w:pPr>
    </w:lvl>
    <w:lvl w:ilvl="4" w:tplc="DB96A99A" w:tentative="1">
      <w:start w:val="1"/>
      <w:numFmt w:val="lowerLetter"/>
      <w:lvlText w:val="%5."/>
      <w:lvlJc w:val="left"/>
      <w:pPr>
        <w:ind w:left="3600" w:hanging="360"/>
      </w:pPr>
    </w:lvl>
    <w:lvl w:ilvl="5" w:tplc="024EBA22" w:tentative="1">
      <w:start w:val="1"/>
      <w:numFmt w:val="lowerRoman"/>
      <w:lvlText w:val="%6."/>
      <w:lvlJc w:val="right"/>
      <w:pPr>
        <w:ind w:left="4320" w:hanging="180"/>
      </w:pPr>
    </w:lvl>
    <w:lvl w:ilvl="6" w:tplc="5B66E82C" w:tentative="1">
      <w:start w:val="1"/>
      <w:numFmt w:val="decimal"/>
      <w:lvlText w:val="%7."/>
      <w:lvlJc w:val="left"/>
      <w:pPr>
        <w:ind w:left="5040" w:hanging="360"/>
      </w:pPr>
    </w:lvl>
    <w:lvl w:ilvl="7" w:tplc="A768D112" w:tentative="1">
      <w:start w:val="1"/>
      <w:numFmt w:val="lowerLetter"/>
      <w:lvlText w:val="%8."/>
      <w:lvlJc w:val="left"/>
      <w:pPr>
        <w:ind w:left="5760" w:hanging="360"/>
      </w:pPr>
    </w:lvl>
    <w:lvl w:ilvl="8" w:tplc="5998B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FF1A360A">
      <w:start w:val="1"/>
      <w:numFmt w:val="lowerLetter"/>
      <w:lvlText w:val="%1)"/>
      <w:lvlJc w:val="left"/>
      <w:pPr>
        <w:ind w:left="1287" w:hanging="360"/>
      </w:pPr>
    </w:lvl>
    <w:lvl w:ilvl="1" w:tplc="848ECB2C" w:tentative="1">
      <w:start w:val="1"/>
      <w:numFmt w:val="lowerLetter"/>
      <w:lvlText w:val="%2."/>
      <w:lvlJc w:val="left"/>
      <w:pPr>
        <w:ind w:left="2007" w:hanging="360"/>
      </w:pPr>
    </w:lvl>
    <w:lvl w:ilvl="2" w:tplc="E1DC3A12" w:tentative="1">
      <w:start w:val="1"/>
      <w:numFmt w:val="lowerRoman"/>
      <w:lvlText w:val="%3."/>
      <w:lvlJc w:val="right"/>
      <w:pPr>
        <w:ind w:left="2727" w:hanging="180"/>
      </w:pPr>
    </w:lvl>
    <w:lvl w:ilvl="3" w:tplc="4BEAC2AC" w:tentative="1">
      <w:start w:val="1"/>
      <w:numFmt w:val="decimal"/>
      <w:lvlText w:val="%4."/>
      <w:lvlJc w:val="left"/>
      <w:pPr>
        <w:ind w:left="3447" w:hanging="360"/>
      </w:pPr>
    </w:lvl>
    <w:lvl w:ilvl="4" w:tplc="D442A1A2" w:tentative="1">
      <w:start w:val="1"/>
      <w:numFmt w:val="lowerLetter"/>
      <w:lvlText w:val="%5."/>
      <w:lvlJc w:val="left"/>
      <w:pPr>
        <w:ind w:left="4167" w:hanging="360"/>
      </w:pPr>
    </w:lvl>
    <w:lvl w:ilvl="5" w:tplc="5784B3BE" w:tentative="1">
      <w:start w:val="1"/>
      <w:numFmt w:val="lowerRoman"/>
      <w:lvlText w:val="%6."/>
      <w:lvlJc w:val="right"/>
      <w:pPr>
        <w:ind w:left="4887" w:hanging="180"/>
      </w:pPr>
    </w:lvl>
    <w:lvl w:ilvl="6" w:tplc="28A0EB04" w:tentative="1">
      <w:start w:val="1"/>
      <w:numFmt w:val="decimal"/>
      <w:lvlText w:val="%7."/>
      <w:lvlJc w:val="left"/>
      <w:pPr>
        <w:ind w:left="5607" w:hanging="360"/>
      </w:pPr>
    </w:lvl>
    <w:lvl w:ilvl="7" w:tplc="7DCC5850" w:tentative="1">
      <w:start w:val="1"/>
      <w:numFmt w:val="lowerLetter"/>
      <w:lvlText w:val="%8."/>
      <w:lvlJc w:val="left"/>
      <w:pPr>
        <w:ind w:left="6327" w:hanging="360"/>
      </w:pPr>
    </w:lvl>
    <w:lvl w:ilvl="8" w:tplc="4EAEFBE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F7C020F4">
      <w:start w:val="1"/>
      <w:numFmt w:val="lowerLetter"/>
      <w:lvlText w:val="%1)"/>
      <w:lvlJc w:val="left"/>
      <w:pPr>
        <w:ind w:left="1287" w:hanging="360"/>
      </w:pPr>
    </w:lvl>
    <w:lvl w:ilvl="1" w:tplc="91863D76">
      <w:start w:val="1"/>
      <w:numFmt w:val="lowerLetter"/>
      <w:lvlText w:val="%2."/>
      <w:lvlJc w:val="left"/>
      <w:pPr>
        <w:ind w:left="2007" w:hanging="360"/>
      </w:pPr>
    </w:lvl>
    <w:lvl w:ilvl="2" w:tplc="5A4C8E56" w:tentative="1">
      <w:start w:val="1"/>
      <w:numFmt w:val="lowerRoman"/>
      <w:lvlText w:val="%3."/>
      <w:lvlJc w:val="right"/>
      <w:pPr>
        <w:ind w:left="2727" w:hanging="180"/>
      </w:pPr>
    </w:lvl>
    <w:lvl w:ilvl="3" w:tplc="19F665F2" w:tentative="1">
      <w:start w:val="1"/>
      <w:numFmt w:val="decimal"/>
      <w:lvlText w:val="%4."/>
      <w:lvlJc w:val="left"/>
      <w:pPr>
        <w:ind w:left="3447" w:hanging="360"/>
      </w:pPr>
    </w:lvl>
    <w:lvl w:ilvl="4" w:tplc="56E2706A" w:tentative="1">
      <w:start w:val="1"/>
      <w:numFmt w:val="lowerLetter"/>
      <w:lvlText w:val="%5."/>
      <w:lvlJc w:val="left"/>
      <w:pPr>
        <w:ind w:left="4167" w:hanging="360"/>
      </w:pPr>
    </w:lvl>
    <w:lvl w:ilvl="5" w:tplc="262A729A" w:tentative="1">
      <w:start w:val="1"/>
      <w:numFmt w:val="lowerRoman"/>
      <w:lvlText w:val="%6."/>
      <w:lvlJc w:val="right"/>
      <w:pPr>
        <w:ind w:left="4887" w:hanging="180"/>
      </w:pPr>
    </w:lvl>
    <w:lvl w:ilvl="6" w:tplc="DC68FA3C" w:tentative="1">
      <w:start w:val="1"/>
      <w:numFmt w:val="decimal"/>
      <w:lvlText w:val="%7."/>
      <w:lvlJc w:val="left"/>
      <w:pPr>
        <w:ind w:left="5607" w:hanging="360"/>
      </w:pPr>
    </w:lvl>
    <w:lvl w:ilvl="7" w:tplc="95FED054" w:tentative="1">
      <w:start w:val="1"/>
      <w:numFmt w:val="lowerLetter"/>
      <w:lvlText w:val="%8."/>
      <w:lvlJc w:val="left"/>
      <w:pPr>
        <w:ind w:left="6327" w:hanging="360"/>
      </w:pPr>
    </w:lvl>
    <w:lvl w:ilvl="8" w:tplc="A8E86BE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68C24FEC">
      <w:start w:val="1"/>
      <w:numFmt w:val="lowerLetter"/>
      <w:lvlText w:val="%1)"/>
      <w:lvlJc w:val="left"/>
      <w:pPr>
        <w:ind w:left="1287" w:hanging="360"/>
      </w:pPr>
    </w:lvl>
    <w:lvl w:ilvl="1" w:tplc="A1C20E44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8D9E6EE8" w:tentative="1">
      <w:start w:val="1"/>
      <w:numFmt w:val="lowerRoman"/>
      <w:lvlText w:val="%3."/>
      <w:lvlJc w:val="right"/>
      <w:pPr>
        <w:ind w:left="2727" w:hanging="180"/>
      </w:pPr>
    </w:lvl>
    <w:lvl w:ilvl="3" w:tplc="19FACBC8" w:tentative="1">
      <w:start w:val="1"/>
      <w:numFmt w:val="decimal"/>
      <w:lvlText w:val="%4."/>
      <w:lvlJc w:val="left"/>
      <w:pPr>
        <w:ind w:left="3447" w:hanging="360"/>
      </w:pPr>
    </w:lvl>
    <w:lvl w:ilvl="4" w:tplc="3F9CA526" w:tentative="1">
      <w:start w:val="1"/>
      <w:numFmt w:val="lowerLetter"/>
      <w:lvlText w:val="%5."/>
      <w:lvlJc w:val="left"/>
      <w:pPr>
        <w:ind w:left="4167" w:hanging="360"/>
      </w:pPr>
    </w:lvl>
    <w:lvl w:ilvl="5" w:tplc="26529292" w:tentative="1">
      <w:start w:val="1"/>
      <w:numFmt w:val="lowerRoman"/>
      <w:lvlText w:val="%6."/>
      <w:lvlJc w:val="right"/>
      <w:pPr>
        <w:ind w:left="4887" w:hanging="180"/>
      </w:pPr>
    </w:lvl>
    <w:lvl w:ilvl="6" w:tplc="9872DFE4" w:tentative="1">
      <w:start w:val="1"/>
      <w:numFmt w:val="decimal"/>
      <w:lvlText w:val="%7."/>
      <w:lvlJc w:val="left"/>
      <w:pPr>
        <w:ind w:left="5607" w:hanging="360"/>
      </w:pPr>
    </w:lvl>
    <w:lvl w:ilvl="7" w:tplc="AF84DD4A" w:tentative="1">
      <w:start w:val="1"/>
      <w:numFmt w:val="lowerLetter"/>
      <w:lvlText w:val="%8."/>
      <w:lvlJc w:val="left"/>
      <w:pPr>
        <w:ind w:left="6327" w:hanging="360"/>
      </w:pPr>
    </w:lvl>
    <w:lvl w:ilvl="8" w:tplc="1DA21CE6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B7"/>
    <w:rsid w:val="000E23D8"/>
    <w:rsid w:val="001019A3"/>
    <w:rsid w:val="001B0068"/>
    <w:rsid w:val="001D73BF"/>
    <w:rsid w:val="0022149F"/>
    <w:rsid w:val="002B7D4E"/>
    <w:rsid w:val="002C0F33"/>
    <w:rsid w:val="002D3532"/>
    <w:rsid w:val="00324494"/>
    <w:rsid w:val="00334C46"/>
    <w:rsid w:val="003666BA"/>
    <w:rsid w:val="003B5D57"/>
    <w:rsid w:val="0044166A"/>
    <w:rsid w:val="0058564D"/>
    <w:rsid w:val="005D21FC"/>
    <w:rsid w:val="005F740E"/>
    <w:rsid w:val="00632DCE"/>
    <w:rsid w:val="006905C5"/>
    <w:rsid w:val="006A5987"/>
    <w:rsid w:val="006C42BB"/>
    <w:rsid w:val="006E50CB"/>
    <w:rsid w:val="00797138"/>
    <w:rsid w:val="007D03B7"/>
    <w:rsid w:val="008D42E4"/>
    <w:rsid w:val="008D6199"/>
    <w:rsid w:val="009D19C7"/>
    <w:rsid w:val="009E5247"/>
    <w:rsid w:val="00B519AB"/>
    <w:rsid w:val="00B916B8"/>
    <w:rsid w:val="00BB1418"/>
    <w:rsid w:val="00C7437E"/>
    <w:rsid w:val="00CF5F1B"/>
    <w:rsid w:val="00DB0DE0"/>
    <w:rsid w:val="00EA36A3"/>
    <w:rsid w:val="00F6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065BC"/>
  <w15:docId w15:val="{94AB382C-FA6A-4FF9-A3D9-1ED606A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table" w:styleId="Tabela-Siatka">
    <w:name w:val="Table Grid"/>
    <w:basedOn w:val="Standardowy"/>
    <w:uiPriority w:val="59"/>
    <w:rsid w:val="002C0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C42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1D4DD-363B-4431-A841-A904DCAC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DGLP.dot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Łukasz Centkowski</cp:lastModifiedBy>
  <cp:revision>3</cp:revision>
  <cp:lastPrinted>2023-02-03T10:02:00Z</cp:lastPrinted>
  <dcterms:created xsi:type="dcterms:W3CDTF">2025-03-21T09:41:00Z</dcterms:created>
  <dcterms:modified xsi:type="dcterms:W3CDTF">2025-03-21T09:52:00Z</dcterms:modified>
  <cp:contentStatus>draft</cp:contentStatus>
</cp:coreProperties>
</file>