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CE" w:rsidRDefault="0089180D" w:rsidP="00551A15">
      <w:pPr>
        <w:ind w:left="-284"/>
      </w:pPr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BDC6BC4" wp14:editId="021F3651">
            <wp:simplePos x="0" y="0"/>
            <wp:positionH relativeFrom="column">
              <wp:posOffset>3702050</wp:posOffset>
            </wp:positionH>
            <wp:positionV relativeFrom="paragraph">
              <wp:posOffset>107315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737B80" wp14:editId="23558837">
            <wp:extent cx="1823085" cy="57277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1A15" w:rsidRPr="00551A15">
        <w:rPr>
          <w:noProof/>
        </w:rPr>
        <w:t xml:space="preserve"> </w:t>
      </w:r>
      <w:r w:rsidR="00551A15">
        <w:rPr>
          <w:noProof/>
        </w:rPr>
        <w:drawing>
          <wp:inline distT="0" distB="0" distL="0" distR="0" wp14:anchorId="23575EA0" wp14:editId="69D5D83E">
            <wp:extent cx="1867252" cy="660400"/>
            <wp:effectExtent l="0" t="0" r="0" b="0"/>
            <wp:docPr id="10" name="Obraz 9">
              <a:extLst xmlns:a="http://schemas.openxmlformats.org/drawingml/2006/main">
                <a:ext uri="{FF2B5EF4-FFF2-40B4-BE49-F238E27FC236}">
                  <a16:creationId xmlns:a16="http://schemas.microsoft.com/office/drawing/2014/main" id="{91A08F96-DB3E-4F66-A385-A0C09357F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>
                      <a:extLst>
                        <a:ext uri="{FF2B5EF4-FFF2-40B4-BE49-F238E27FC236}">
                          <a16:creationId xmlns:a16="http://schemas.microsoft.com/office/drawing/2014/main" id="{91A08F96-DB3E-4F66-A385-A0C09357FE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47" cy="6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AD1" w:rsidRDefault="00EB4AD1" w:rsidP="004B4672">
      <w:pPr>
        <w:pStyle w:val="TYTUAKTUprzedmiotregulacjiustawylubrozporzdzenia"/>
        <w:spacing w:before="0" w:after="0"/>
      </w:pPr>
    </w:p>
    <w:p w:rsidR="00D71496" w:rsidRDefault="004A6708" w:rsidP="00D71496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</w:t>
      </w:r>
      <w:r w:rsidR="002D4131">
        <w:br/>
      </w:r>
      <w:r w:rsidRPr="004A6708">
        <w:t xml:space="preserve">w ramach </w:t>
      </w:r>
      <w:r w:rsidR="00B07FFA">
        <w:t>działania</w:t>
      </w:r>
      <w:r w:rsidR="0089180D">
        <w:t xml:space="preserve"> Środki dotyczące obrotu</w:t>
      </w:r>
      <w:r w:rsidR="0082067E">
        <w:t>,</w:t>
      </w:r>
      <w:r w:rsidR="002D4131">
        <w:br/>
      </w:r>
      <w:r w:rsidR="0089180D">
        <w:t>na realizację operacji 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89180D">
        <w:t xml:space="preserve">, </w:t>
      </w:r>
      <w:r w:rsidR="002D4131">
        <w:br/>
      </w:r>
      <w:r w:rsidR="002B2C41">
        <w:t>o któr</w:t>
      </w:r>
      <w:r w:rsidR="0089180D">
        <w:t>ej</w:t>
      </w:r>
      <w:r w:rsidR="002B2C41">
        <w:t xml:space="preserve"> mowa w </w:t>
      </w:r>
      <w:r w:rsidR="002B2C41" w:rsidRPr="004367B9">
        <w:t xml:space="preserve">art. </w:t>
      </w:r>
      <w:r w:rsidR="007D5FB8" w:rsidRPr="004367B9">
        <w:t>6</w:t>
      </w:r>
      <w:r w:rsidR="007D5FB8">
        <w:t>8</w:t>
      </w:r>
      <w:r w:rsidR="007D5FB8" w:rsidRPr="004367B9">
        <w:t xml:space="preserve"> </w:t>
      </w:r>
      <w:r w:rsidR="002B2C41" w:rsidRPr="004367B9">
        <w:t>ust. 3 rozporządzenia nr 508/2014</w:t>
      </w:r>
      <w:r w:rsidR="004B4672">
        <w:t xml:space="preserve">, </w:t>
      </w:r>
      <w:r w:rsidR="002D4131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="002D4131">
        <w:br/>
      </w:r>
      <w:r w:rsidRPr="004A6708">
        <w:t xml:space="preserve">zawartego w Programie Operacyjnym „Rybactwo i Morze” </w:t>
      </w:r>
    </w:p>
    <w:p w:rsidR="004B4672" w:rsidRDefault="004A6708" w:rsidP="00D71496">
      <w:pPr>
        <w:pStyle w:val="TYTUAKTUprzedmiotregulacjiustawylubrozporzdzenia"/>
        <w:spacing w:before="0" w:after="0"/>
        <w:rPr>
          <w:b w:val="0"/>
        </w:rPr>
      </w:pPr>
      <w:r w:rsidRPr="00897FBC" w:rsidDel="002D4131">
        <w:t>zawarta w dniu ..................</w:t>
      </w:r>
      <w:r w:rsidR="00B8773F" w:rsidRPr="00897FBC" w:rsidDel="002D4131">
        <w:t>.............</w:t>
      </w:r>
      <w:r w:rsidRPr="00897FBC" w:rsidDel="002D4131">
        <w:t>...........</w:t>
      </w:r>
      <w:r w:rsidR="00AA3036">
        <w:t>w ………………….</w:t>
      </w:r>
    </w:p>
    <w:p w:rsidR="002D4131" w:rsidRPr="00897FBC" w:rsidDel="002D4131" w:rsidRDefault="002D4131" w:rsidP="004B4672">
      <w:pPr>
        <w:pStyle w:val="DATAAKTUdatauchwalenialubwydaniaaktu"/>
        <w:spacing w:before="0" w:after="0"/>
        <w:rPr>
          <w:b/>
        </w:rPr>
      </w:pPr>
    </w:p>
    <w:p w:rsidR="00FB310F" w:rsidRPr="004A6708" w:rsidRDefault="00FB310F" w:rsidP="0082067E">
      <w:pPr>
        <w:jc w:val="both"/>
      </w:pPr>
      <w:r w:rsidRPr="004A6708">
        <w:t>pomiędzy</w:t>
      </w:r>
    </w:p>
    <w:p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:rsidR="00FB310F" w:rsidRPr="004A6708" w:rsidRDefault="00FB310F" w:rsidP="0082067E">
      <w:pPr>
        <w:jc w:val="both"/>
      </w:pPr>
      <w:r w:rsidRPr="004A6708">
        <w:t>a</w:t>
      </w:r>
    </w:p>
    <w:p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74A59">
        <w:t>zamieszkałym/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:rsidR="00897FBC" w:rsidRDefault="00897FBC" w:rsidP="00897FBC">
      <w:r w:rsidRPr="00685ACD">
        <w:t>KRS ………………………………………….. NIP: .................................................................,</w:t>
      </w:r>
    </w:p>
    <w:p w:rsidR="00D74A59" w:rsidRPr="00685ACD" w:rsidRDefault="00D74A59" w:rsidP="00897FBC">
      <w:r>
        <w:t>PESEL ……………………………………..,</w:t>
      </w:r>
      <w:r w:rsidR="00A34455">
        <w:rPr>
          <w:rStyle w:val="Odwoanieprzypisudolnego"/>
        </w:rPr>
        <w:footnoteReference w:customMarkFollows="1" w:id="1"/>
        <w:t>1)</w:t>
      </w:r>
    </w:p>
    <w:p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FB310F" w:rsidRPr="004A6708" w:rsidRDefault="00FB310F" w:rsidP="0082067E">
      <w:pPr>
        <w:jc w:val="both"/>
      </w:pPr>
      <w:r w:rsidRPr="004A6708">
        <w:t>reprezentowanym przez:</w:t>
      </w:r>
    </w:p>
    <w:p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2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:rsidR="00897FBC" w:rsidRDefault="00897FBC" w:rsidP="0082067E">
      <w:pPr>
        <w:jc w:val="both"/>
      </w:pPr>
    </w:p>
    <w:p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:rsidR="00A369AE" w:rsidRPr="004A6708" w:rsidRDefault="004A6708" w:rsidP="00800F23">
      <w:pPr>
        <w:pStyle w:val="ROZDZODDZOZNoznaczenierozdziauluboddziau"/>
        <w:jc w:val="left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 xml:space="preserve">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str. 1, z </w:t>
      </w:r>
      <w:proofErr w:type="spellStart"/>
      <w:r w:rsidRPr="00F24D3B">
        <w:t>późn</w:t>
      </w:r>
      <w:proofErr w:type="spellEnd"/>
      <w:r w:rsidRPr="00F24D3B">
        <w:t>. zm.)</w:t>
      </w:r>
      <w:r>
        <w:t>;</w:t>
      </w:r>
    </w:p>
    <w:p w:rsid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</w:t>
      </w:r>
      <w:r w:rsidR="005A10AC">
        <w:t>2140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</w:r>
      <w:r w:rsidRPr="004C1FB2">
        <w:rPr>
          <w:rFonts w:ascii="Times New Roman" w:hAnsi="Times New Roman" w:cs="Times New Roman"/>
          <w:szCs w:val="24"/>
        </w:rPr>
        <w:t xml:space="preserve">ustawa – Prawo pocztowe – ustawę z dnia 23 listopada 2012 r. – Prawo pocztowe (Dz. U. z </w:t>
      </w:r>
      <w:r w:rsidR="00064B1D" w:rsidRPr="004C1FB2">
        <w:rPr>
          <w:rFonts w:ascii="Times New Roman" w:hAnsi="Times New Roman" w:cs="Times New Roman"/>
          <w:szCs w:val="24"/>
        </w:rPr>
        <w:t>202</w:t>
      </w:r>
      <w:r w:rsidR="00064B1D">
        <w:rPr>
          <w:rFonts w:ascii="Times New Roman" w:hAnsi="Times New Roman" w:cs="Times New Roman"/>
          <w:szCs w:val="24"/>
        </w:rPr>
        <w:t>2</w:t>
      </w:r>
      <w:r w:rsidR="00064B1D" w:rsidRPr="004C1FB2">
        <w:rPr>
          <w:rFonts w:ascii="Times New Roman" w:hAnsi="Times New Roman" w:cs="Times New Roman"/>
          <w:szCs w:val="24"/>
        </w:rPr>
        <w:t xml:space="preserve"> </w:t>
      </w:r>
      <w:r w:rsidRPr="004C1FB2">
        <w:rPr>
          <w:rFonts w:ascii="Times New Roman" w:hAnsi="Times New Roman" w:cs="Times New Roman"/>
          <w:szCs w:val="24"/>
        </w:rPr>
        <w:t>r. poz.</w:t>
      </w:r>
      <w:r w:rsidR="00064B1D">
        <w:rPr>
          <w:rFonts w:ascii="Times New Roman" w:hAnsi="Times New Roman" w:cs="Times New Roman"/>
          <w:szCs w:val="24"/>
        </w:rPr>
        <w:t xml:space="preserve"> 896 z </w:t>
      </w:r>
      <w:proofErr w:type="spellStart"/>
      <w:r w:rsidR="00064B1D">
        <w:rPr>
          <w:rFonts w:ascii="Times New Roman" w:hAnsi="Times New Roman" w:cs="Times New Roman"/>
          <w:szCs w:val="24"/>
        </w:rPr>
        <w:t>późn</w:t>
      </w:r>
      <w:proofErr w:type="spellEnd"/>
      <w:r w:rsidR="00064B1D">
        <w:rPr>
          <w:rFonts w:ascii="Times New Roman" w:hAnsi="Times New Roman" w:cs="Times New Roman"/>
          <w:szCs w:val="24"/>
        </w:rPr>
        <w:t>. zm.</w:t>
      </w:r>
      <w:r w:rsidRPr="004C1FB2">
        <w:rPr>
          <w:rFonts w:ascii="Times New Roman" w:hAnsi="Times New Roman" w:cs="Times New Roman"/>
          <w:szCs w:val="24"/>
        </w:rPr>
        <w:t>);</w:t>
      </w:r>
    </w:p>
    <w:p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>(Dz. U.</w:t>
      </w:r>
      <w:r w:rsidR="00EC3E7D">
        <w:t xml:space="preserve"> z 2016 r.</w:t>
      </w:r>
      <w:r w:rsidR="00F71374" w:rsidRPr="004A6708">
        <w:t xml:space="preserve"> </w:t>
      </w:r>
      <w:r w:rsidR="00F71374" w:rsidRPr="00B45A13">
        <w:t>poz.</w:t>
      </w:r>
      <w:r w:rsidR="00F71374">
        <w:t xml:space="preserve"> 1965</w:t>
      </w:r>
      <w:r w:rsidR="000A3EDD">
        <w:t>,</w:t>
      </w:r>
      <w:r w:rsidR="00BD7F98">
        <w:t xml:space="preserve"> z </w:t>
      </w:r>
      <w:proofErr w:type="spellStart"/>
      <w:r w:rsidR="00BD7F98">
        <w:t>późn</w:t>
      </w:r>
      <w:proofErr w:type="spellEnd"/>
      <w:r w:rsidR="00BD7F98">
        <w:t>. zm.</w:t>
      </w:r>
      <w:r w:rsidR="00F71374" w:rsidRPr="004A6708">
        <w:t>);</w:t>
      </w:r>
    </w:p>
    <w:p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89180D">
        <w:t xml:space="preserve">a </w:t>
      </w:r>
      <w:r w:rsidR="00F517B5">
        <w:t xml:space="preserve">na realizację operacji </w:t>
      </w:r>
      <w:r w:rsidR="0089180D">
        <w:t>w ramach działania Środki dotyczące obrotu</w:t>
      </w:r>
      <w:r w:rsidR="000A3EDD" w:rsidRPr="000A3EDD">
        <w:t xml:space="preserve"> </w:t>
      </w:r>
      <w:r w:rsidR="000A3EDD">
        <w:t>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B07FFA" w:rsidRPr="00B07FFA">
        <w:t>, o któr</w:t>
      </w:r>
      <w:r w:rsidR="00F517B5">
        <w:t>ej</w:t>
      </w:r>
      <w:r w:rsidR="00B07FFA" w:rsidRPr="00B07FFA">
        <w:t xml:space="preserve"> mowa w art. </w:t>
      </w:r>
      <w:r w:rsidR="00EC3E7D" w:rsidRPr="00B07FFA">
        <w:t>6</w:t>
      </w:r>
      <w:r w:rsidR="00EC3E7D">
        <w:t>8</w:t>
      </w:r>
      <w:r w:rsidR="00EC3E7D" w:rsidRPr="00B07FFA">
        <w:t xml:space="preserve"> </w:t>
      </w:r>
      <w:r w:rsidR="00B07FFA" w:rsidRPr="00B07FFA">
        <w:t xml:space="preserve">ust. 3 </w:t>
      </w:r>
      <w:r w:rsidR="004A6708" w:rsidRPr="004A6708">
        <w:t>rozporządzenia nr 508/2014</w:t>
      </w:r>
      <w:r w:rsidR="00356511">
        <w:t xml:space="preserve">, </w:t>
      </w:r>
      <w:r w:rsidR="00634488">
        <w:t>określon</w:t>
      </w:r>
      <w:r w:rsidR="00F517B5">
        <w:t xml:space="preserve">ą </w:t>
      </w:r>
      <w:r w:rsidR="00356511">
        <w:t xml:space="preserve">w § </w:t>
      </w:r>
      <w:r w:rsidR="00B07FFA">
        <w:t>43</w:t>
      </w:r>
      <w:r w:rsidR="00EC3E7D">
        <w:t>h</w:t>
      </w:r>
      <w:r w:rsidR="00B07FFA">
        <w:t xml:space="preserve">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096559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EC3E7D">
        <w:t>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36590B">
        <w:t>, o któr</w:t>
      </w:r>
      <w:r w:rsidR="008A1417">
        <w:t>ej</w:t>
      </w:r>
      <w:r w:rsidR="0036590B">
        <w:t xml:space="preserve"> mowa w </w:t>
      </w:r>
      <w:r w:rsidR="0036590B" w:rsidRPr="004367B9">
        <w:t xml:space="preserve">art. </w:t>
      </w:r>
      <w:r w:rsidR="00EC3E7D" w:rsidRPr="004367B9">
        <w:t>6</w:t>
      </w:r>
      <w:r w:rsidR="00EC3E7D">
        <w:t>8</w:t>
      </w:r>
      <w:r w:rsidR="00EC3E7D" w:rsidRPr="004367B9">
        <w:t xml:space="preserve"> </w:t>
      </w:r>
      <w:r w:rsidR="0036590B" w:rsidRPr="004367B9">
        <w:t>ust. 3 rozporządzenia nr 508/2014</w:t>
      </w:r>
      <w:r w:rsidR="0089180D">
        <w:t xml:space="preserve"> i </w:t>
      </w:r>
      <w:r w:rsidR="0089180D">
        <w:rPr>
          <w:rFonts w:cs="Times"/>
        </w:rPr>
        <w:t>§</w:t>
      </w:r>
      <w:r w:rsidR="0089180D">
        <w:t xml:space="preserve"> 43h rozporządzenia w sprawie Priorytetu 5, </w:t>
      </w:r>
      <w:r w:rsidRPr="004A6708">
        <w:t>objęte</w:t>
      </w:r>
      <w:r w:rsidR="008A1417">
        <w:t>j</w:t>
      </w:r>
      <w:r w:rsidRPr="004A6708">
        <w:t xml:space="preserve"> Priorytetem </w:t>
      </w:r>
      <w:r w:rsidR="00717D95">
        <w:t>5</w:t>
      </w:r>
      <w:r w:rsidRPr="004A6708">
        <w:t>, zawartym w programie.</w:t>
      </w:r>
    </w:p>
    <w:p w:rsidR="005240EB" w:rsidRPr="006E14B3" w:rsidRDefault="005240EB" w:rsidP="00713964">
      <w:pPr>
        <w:pStyle w:val="CZKSIGAoznaczenieiprzedmiotczcilubksigi"/>
      </w:pPr>
      <w:r w:rsidRPr="00096559">
        <w:t>§ 3.</w:t>
      </w:r>
    </w:p>
    <w:p w:rsidR="00CB7E33" w:rsidRDefault="00096559" w:rsidP="00096559">
      <w:pPr>
        <w:pStyle w:val="USTustnpkodeksu"/>
        <w:numPr>
          <w:ilvl w:val="0"/>
          <w:numId w:val="6"/>
        </w:numPr>
      </w:pPr>
      <w:r>
        <w:t>Beneficjent realizuje operację pt.: Wsparcie</w:t>
      </w:r>
      <w:r w:rsidRPr="00746A7E">
        <w:t xml:space="preserve"> </w:t>
      </w:r>
      <w:r>
        <w:t xml:space="preserve">za </w:t>
      </w:r>
      <w:r w:rsidRPr="00746A7E">
        <w:t>dodatkowe koszty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>
        <w:t>,</w:t>
      </w:r>
      <w:r w:rsidR="00263609" w:rsidRPr="00263609">
        <w:t xml:space="preserve"> </w:t>
      </w:r>
      <w:r w:rsidR="00263609" w:rsidRPr="00241048">
        <w:t>stosownie do § 43h–43</w:t>
      </w:r>
      <w:r w:rsidR="00263609">
        <w:t xml:space="preserve">l </w:t>
      </w:r>
      <w:r w:rsidR="00263609" w:rsidRPr="00241048">
        <w:t>rozporządzenia w sprawie Priorytetu 5</w:t>
      </w:r>
      <w:r w:rsidR="00263609">
        <w:t>,</w:t>
      </w:r>
      <w:r>
        <w:t xml:space="preserve"> </w:t>
      </w:r>
      <w:r w:rsidR="009525F2">
        <w:t xml:space="preserve">zwaną </w:t>
      </w:r>
      <w:r>
        <w:t xml:space="preserve">dalej „operacją”. </w:t>
      </w:r>
    </w:p>
    <w:p w:rsidR="00096559" w:rsidRDefault="00CB7E33" w:rsidP="00096559">
      <w:pPr>
        <w:pStyle w:val="USTustnpkodeksu"/>
        <w:numPr>
          <w:ilvl w:val="0"/>
          <w:numId w:val="6"/>
        </w:numPr>
      </w:pPr>
      <w:r>
        <w:t xml:space="preserve">W wyniku realizacji operacji zostanie osiągnięty następujący cel: utrzymanie łańcucha dostaw produktów rybołówstwa i akwakultury. </w:t>
      </w:r>
    </w:p>
    <w:p w:rsidR="005240EB" w:rsidRDefault="005240EB" w:rsidP="00AA3036">
      <w:pPr>
        <w:pStyle w:val="USTustnpkodeksu"/>
        <w:ind w:firstLine="0"/>
        <w:rPr>
          <w:b/>
        </w:rPr>
      </w:pPr>
    </w:p>
    <w:p w:rsidR="005240EB" w:rsidRPr="005240EB" w:rsidRDefault="005240EB" w:rsidP="00096559">
      <w:pPr>
        <w:pStyle w:val="USTustnpkodeksu"/>
        <w:numPr>
          <w:ilvl w:val="0"/>
          <w:numId w:val="6"/>
        </w:numPr>
      </w:pPr>
      <w:r w:rsidRPr="00096559">
        <w:t xml:space="preserve">Operacja </w:t>
      </w:r>
      <w:r w:rsidR="006C296C">
        <w:t xml:space="preserve">jest </w:t>
      </w:r>
      <w:r w:rsidRPr="00096559">
        <w:t xml:space="preserve"> realizowana w terminie od dnia</w:t>
      </w:r>
      <w:r w:rsidR="00551A15">
        <w:t xml:space="preserve"> 24 lutego 2022 r. </w:t>
      </w:r>
      <w:r w:rsidRPr="00096559">
        <w:t>do dnia</w:t>
      </w:r>
      <w:r w:rsidR="00551A15">
        <w:t xml:space="preserve"> 31 grudnia 2022r.</w:t>
      </w:r>
    </w:p>
    <w:p w:rsidR="00A369AE" w:rsidRPr="004A6708" w:rsidRDefault="004A6708" w:rsidP="00096559">
      <w:pPr>
        <w:pStyle w:val="USTustnpkodeksu"/>
        <w:numPr>
          <w:ilvl w:val="0"/>
          <w:numId w:val="6"/>
        </w:numPr>
      </w:pPr>
      <w:r w:rsidRPr="00F25171">
        <w:t>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713964">
        <w:t>,</w:t>
      </w:r>
      <w:r w:rsidR="00CB2358">
        <w:t xml:space="preserve"> w formie </w:t>
      </w:r>
      <w:r w:rsidR="000C6E05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0C6E05">
        <w:t xml:space="preserve">43h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874C71" w:rsidRDefault="00007876" w:rsidP="00874C71">
      <w:pPr>
        <w:pStyle w:val="PKTpunkt"/>
      </w:pPr>
      <w:r>
        <w:t>1</w:t>
      </w:r>
      <w:r w:rsidR="00874C71">
        <w:t>)</w:t>
      </w:r>
      <w:r w:rsidR="00A92033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:rsidR="00874C71" w:rsidRPr="00874C71" w:rsidRDefault="00AA3036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:rsidR="00874C71" w:rsidRDefault="00AA3036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 w:rsidR="00B07FFA">
        <w:t xml:space="preserve">o </w:t>
      </w:r>
      <w:r w:rsidR="00983A6C">
        <w:t>s</w:t>
      </w:r>
      <w:r w:rsidR="00B07FFA">
        <w:t>praw</w:t>
      </w:r>
      <w:r w:rsidR="00983A6C">
        <w:t xml:space="preserve"> rybołówstwa</w:t>
      </w:r>
      <w:r w:rsidR="00B07FFA">
        <w:t>,</w:t>
      </w:r>
      <w:r w:rsidR="00874C71" w:rsidRPr="00874C71">
        <w:t xml:space="preserve"> Komisji Europejskiej, </w:t>
      </w:r>
      <w:r w:rsidR="00B07FFA">
        <w:t>Krajowej Administracji</w:t>
      </w:r>
      <w:r w:rsidR="00874C71" w:rsidRPr="00874C71">
        <w:t xml:space="preserve"> </w:t>
      </w:r>
      <w:r w:rsidR="00B07FFA"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AA3036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3B57AA">
        <w:t>4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9F7ABC">
        <w:t>;</w:t>
      </w:r>
      <w:r w:rsidR="00FA7C2E" w:rsidRPr="006C09C7">
        <w:t xml:space="preserve"> </w:t>
      </w:r>
    </w:p>
    <w:p w:rsidR="00545B26" w:rsidRPr="006C09C7" w:rsidRDefault="00545B26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</w:t>
      </w:r>
      <w:r w:rsidR="009F7ABC">
        <w:t>ą;</w:t>
      </w:r>
    </w:p>
    <w:p w:rsidR="00F80A89" w:rsidRPr="006C09C7" w:rsidRDefault="005240EB" w:rsidP="006C09C7">
      <w:pPr>
        <w:pStyle w:val="PKTpunkt"/>
      </w:pPr>
      <w:r>
        <w:t>3</w:t>
      </w:r>
      <w:r w:rsidR="00545B26" w:rsidRPr="006C09C7">
        <w:t>)</w:t>
      </w:r>
      <w:r w:rsidR="00545B26"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</w:t>
      </w:r>
      <w:r w:rsidR="00D069FC">
        <w:t xml:space="preserve"> </w:t>
      </w:r>
      <w:r w:rsidRPr="002049E7">
        <w:t>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:rsidR="006C09C7" w:rsidRDefault="006C09C7" w:rsidP="006C09C7">
      <w:pPr>
        <w:pStyle w:val="USTustnpkodeksu"/>
      </w:pPr>
      <w:r>
        <w:t>3. Agencja dokon</w:t>
      </w:r>
      <w:r w:rsidR="005240EB">
        <w:t>uje</w:t>
      </w:r>
      <w:r>
        <w:t xml:space="preserve"> płatności </w:t>
      </w:r>
      <w:r w:rsidR="005240EB">
        <w:t xml:space="preserve">niezwłocznie po otrzymaniu </w:t>
      </w:r>
      <w:r w:rsidR="008A1417">
        <w:t>środków</w:t>
      </w:r>
      <w:r w:rsidR="003B57AA">
        <w:t xml:space="preserve"> umożliwiających wypłatę pomocy finansowej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:rsidR="00F11C06" w:rsidRPr="00EA0F6A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3E4A45" w:rsidRPr="000C4211">
        <w:t>uniemożliwienia</w:t>
      </w:r>
      <w:r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:rsidR="00317306" w:rsidRPr="00EA0F6A" w:rsidRDefault="00551A15" w:rsidP="00FC583A">
      <w:pPr>
        <w:pStyle w:val="PKTpunkt"/>
      </w:pPr>
      <w:r>
        <w:t>2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="00600723">
        <w:t>1-2</w:t>
      </w:r>
      <w:r w:rsidR="009E0974" w:rsidRPr="00EA0F6A">
        <w:t>.</w:t>
      </w:r>
    </w:p>
    <w:p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>ust. 1.</w:t>
      </w:r>
      <w:r w:rsidR="00A778AB" w:rsidRPr="00EA0F6A">
        <w:t xml:space="preserve"> </w:t>
      </w:r>
    </w:p>
    <w:p w:rsidR="00435BC7" w:rsidRDefault="005240EB" w:rsidP="00850ED3">
      <w:pPr>
        <w:pStyle w:val="USTustnpkodeksu"/>
      </w:pPr>
      <w:r>
        <w:t>2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:rsidR="004A6708" w:rsidRDefault="00435BC7" w:rsidP="003C2DF1">
      <w:pPr>
        <w:pStyle w:val="CZKSIGAoznaczenieiprzedmiotczcilubksigi"/>
      </w:pPr>
      <w:r>
        <w:t xml:space="preserve">§ </w:t>
      </w:r>
      <w:r w:rsidR="006C09C7">
        <w:t>9</w:t>
      </w:r>
      <w:r w:rsidR="002C271D">
        <w:rPr>
          <w:rStyle w:val="Odwoanieprzypisudolnego"/>
        </w:rPr>
        <w:footnoteReference w:customMarkFollows="1" w:id="3"/>
        <w:t>2)</w:t>
      </w:r>
      <w:r w:rsidRPr="002C271D">
        <w:rPr>
          <w:rStyle w:val="Ppogrubienie"/>
        </w:rPr>
        <w:t>.</w:t>
      </w:r>
      <w:r w:rsidR="001E7A48" w:rsidRPr="002C271D">
        <w:rPr>
          <w:rStyle w:val="Ppogrubienie"/>
        </w:rPr>
        <w:t xml:space="preserve"> </w:t>
      </w:r>
    </w:p>
    <w:p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000326">
        <w:t xml:space="preserve">Zabezpieczeniem należytego wykonania przez </w:t>
      </w:r>
      <w:r>
        <w:t>B</w:t>
      </w:r>
      <w:r w:rsidRPr="00000326">
        <w:t>eneficjenta zobowiązań określonych w umowie jest weksel niezupełny (in blanco) wraz z deklaracją wekslową sporządzoną na formularzu udostępnionym przez Agencję.</w:t>
      </w:r>
    </w:p>
    <w:p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>
        <w:t xml:space="preserve">Podpisane przez beneficjenta weksel wraz z deklaracją wekslową, o których mowa w ust. 1, są składane we właściwym oddziale regionalnym Agencji albo odsyłane przesyłką rejestrowaną nadaną w placówce pocztowej operatora </w:t>
      </w:r>
      <w:r w:rsidRPr="00F3279B">
        <w:t>pocztowego w rozumieniu art. 3 pkt 12 ustawy Prawo pocztowe</w:t>
      </w:r>
      <w:r>
        <w:t xml:space="preserve"> </w:t>
      </w:r>
      <w:r w:rsidRPr="00F3279B">
        <w:t>lub w placówce podmiotu zajmującego się doręczaniem korespondencji na terenie Unii Europejskiej</w:t>
      </w:r>
      <w:r>
        <w:t xml:space="preserve"> n</w:t>
      </w:r>
      <w:r w:rsidR="004C1FB2">
        <w:t>ajpóźniej w dniu zawarcia umowy</w:t>
      </w:r>
      <w:r w:rsidR="004C1FB2">
        <w:br/>
      </w:r>
      <w:r>
        <w:t>o dofinansowanie.</w:t>
      </w:r>
    </w:p>
    <w:p w:rsidR="000B4BC0" w:rsidRPr="00435BC7" w:rsidRDefault="000B4BC0" w:rsidP="00EB4AD1">
      <w:pPr>
        <w:pStyle w:val="ARTartustawynprozporzdzenia"/>
        <w:numPr>
          <w:ilvl w:val="0"/>
          <w:numId w:val="2"/>
        </w:numPr>
        <w:ind w:left="0" w:firstLine="567"/>
      </w:pPr>
      <w:r w:rsidRPr="00435BC7">
        <w:t>Agencja zwraca Beneficjentowi dokumenty, o których mowa w ust. 1:</w:t>
      </w:r>
    </w:p>
    <w:p w:rsidR="000B4BC0" w:rsidRDefault="000B4BC0" w:rsidP="000B4BC0">
      <w:pPr>
        <w:pStyle w:val="PKTpunkt"/>
        <w:ind w:left="567" w:hanging="567"/>
      </w:pPr>
      <w:r>
        <w:t xml:space="preserve">1)    </w:t>
      </w:r>
      <w:r w:rsidRPr="00435BC7"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:rsidR="000B4BC0" w:rsidRDefault="000B4BC0" w:rsidP="000B4BC0">
      <w:pPr>
        <w:pStyle w:val="PKTpunkt"/>
        <w:ind w:left="567" w:hanging="567"/>
      </w:pPr>
      <w:r>
        <w:t xml:space="preserve">2)      </w:t>
      </w:r>
      <w:r w:rsidRPr="00435BC7"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:rsidR="000B4BC0" w:rsidRPr="00E02DE4" w:rsidRDefault="000B4BC0" w:rsidP="000B4BC0">
      <w:pPr>
        <w:pStyle w:val="PKTpunkt"/>
        <w:ind w:left="0" w:firstLine="426"/>
      </w:pPr>
      <w:r>
        <w:t xml:space="preserve">4.  </w:t>
      </w:r>
      <w:r w:rsidRPr="00094748">
        <w:t>Beneficjent może odebrać dokumenty, o których mowa w ust. 1 w terminie 30 dni od dnia zaistnienia z</w:t>
      </w:r>
      <w:r>
        <w:t>darzenia, o którym mowa w ust. 3</w:t>
      </w:r>
      <w:r w:rsidRPr="00094748">
        <w:t>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:rsidR="000B4BC0" w:rsidRDefault="000B4BC0" w:rsidP="000B4BC0">
      <w:pPr>
        <w:pStyle w:val="ARTartustawynprozporzdzenia"/>
        <w:ind w:firstLine="0"/>
      </w:pPr>
    </w:p>
    <w:p w:rsidR="00000326" w:rsidRPr="00000326" w:rsidRDefault="00000326" w:rsidP="00000326">
      <w:pPr>
        <w:pStyle w:val="CZKSIGAoznaczenieiprzedmiotczcilubksigi"/>
      </w:pPr>
      <w:r>
        <w:t xml:space="preserve">§ 10. </w:t>
      </w:r>
    </w:p>
    <w:p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:rsidR="005B7CEA" w:rsidRPr="008A440C" w:rsidRDefault="005B7CEA" w:rsidP="005B7CEA">
      <w:pPr>
        <w:pStyle w:val="USTustnpkodeksu"/>
      </w:pPr>
      <w:r w:rsidRPr="0045240C">
        <w:t xml:space="preserve">4. W przypadku złożenia przez Beneficjenta wniosku o zmianę umowy </w:t>
      </w:r>
      <w:r w:rsidR="00E32F3A">
        <w:t>po dokonaniu</w:t>
      </w:r>
      <w:r w:rsidR="00DA1FF4" w:rsidRPr="0045240C">
        <w:t xml:space="preserve"> przez Agencję płatności</w:t>
      </w:r>
      <w:r w:rsidRPr="0045240C">
        <w:t>, wniosek o zmianę umowy nie zostanie rozpatrzony.</w:t>
      </w:r>
    </w:p>
    <w:p w:rsid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1</w:t>
      </w:r>
      <w:r w:rsidRPr="004A6708">
        <w:t>.</w:t>
      </w:r>
      <w:r w:rsidR="00BE67A6">
        <w:t xml:space="preserve"> </w:t>
      </w:r>
    </w:p>
    <w:p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="005418AC">
        <w:rPr>
          <w:rStyle w:val="Odwoanieprzypisudolnego"/>
          <w:rFonts w:ascii="Times New Roman" w:hAnsi="Times New Roman"/>
          <w:szCs w:val="24"/>
        </w:rPr>
        <w:footnoteReference w:customMarkFollows="1" w:id="4"/>
        <w:t>3)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 w:rsidR="005418AC">
        <w:rPr>
          <w:rFonts w:ascii="Times New Roman" w:hAnsi="Times New Roman"/>
          <w:szCs w:val="24"/>
        </w:rPr>
        <w:t xml:space="preserve"> </w:t>
      </w:r>
      <w:r w:rsidR="005418AC">
        <w:rPr>
          <w:rStyle w:val="Odwoanieprzypisudolnego"/>
          <w:rFonts w:ascii="Times New Roman" w:hAnsi="Times New Roman"/>
          <w:szCs w:val="24"/>
        </w:rPr>
        <w:footnoteReference w:customMarkFollows="1" w:id="5"/>
        <w:t>4)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 w:rsidR="005418AC">
        <w:rPr>
          <w:rFonts w:ascii="Times New Roman" w:hAnsi="Times New Roman"/>
          <w:szCs w:val="24"/>
        </w:rPr>
        <w:t xml:space="preserve"> </w:t>
      </w:r>
      <w:r w:rsidR="005418AC">
        <w:rPr>
          <w:rStyle w:val="Odwoanieprzypisudolnego"/>
          <w:rFonts w:ascii="Times New Roman" w:hAnsi="Times New Roman"/>
          <w:szCs w:val="24"/>
        </w:rPr>
        <w:footnoteReference w:customMarkFollows="1" w:id="6"/>
        <w:t>5)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E32F3A" w:rsidRPr="00FE4111">
        <w:t>w</w:t>
      </w:r>
      <w:r w:rsidR="00E32F3A">
        <w:t xml:space="preserve"> 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</w:t>
      </w:r>
      <w:r w:rsidR="008A1417">
        <w:t xml:space="preserve">aneksowania </w:t>
      </w:r>
      <w:r w:rsidR="00A31363" w:rsidRPr="004A6708">
        <w:t>umowy</w:t>
      </w:r>
      <w:r w:rsidR="00A31363">
        <w:t xml:space="preserve">, o której mowa w § </w:t>
      </w:r>
      <w:r w:rsidR="008A1417">
        <w:t>10</w:t>
      </w:r>
      <w:r w:rsidR="00A31363">
        <w:t xml:space="preserve"> ust. 2</w:t>
      </w:r>
      <w:r w:rsidR="00A31363" w:rsidRPr="004A6708">
        <w:t>.</w:t>
      </w:r>
    </w:p>
    <w:p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:rsidR="00B65257" w:rsidRDefault="00B65257" w:rsidP="003C2DF1">
      <w:pPr>
        <w:pStyle w:val="CZKSIGAoznaczenieiprzedmiotczcilubksigi"/>
      </w:pP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2</w:t>
      </w:r>
      <w:r w:rsidRPr="004A6708">
        <w:t>.</w:t>
      </w:r>
      <w:r w:rsidR="003F79F7">
        <w:t xml:space="preserve"> </w:t>
      </w:r>
    </w:p>
    <w:p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9E3655">
        <w:t>3</w:t>
      </w:r>
      <w:r w:rsidR="001C40E6">
        <w:t>.</w:t>
      </w:r>
    </w:p>
    <w:p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356B23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:rsidR="00B65257" w:rsidRDefault="00B65257" w:rsidP="00B45A13">
      <w:pPr>
        <w:pStyle w:val="CZKSIGAoznaczenieiprzedmiotczcilubksigi"/>
      </w:pP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263609">
        <w:t>14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:rsidR="00A369AE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5418AC">
        <w:rPr>
          <w:rStyle w:val="Odwoanieprzypisudolnego"/>
        </w:rPr>
        <w:footnoteReference w:customMarkFollows="1" w:id="7"/>
        <w:t>6)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074ADC">
        <w:t>;</w:t>
      </w:r>
    </w:p>
    <w:p w:rsidR="00D74A59" w:rsidRDefault="00FA220C" w:rsidP="00BA0F2A">
      <w:pPr>
        <w:pStyle w:val="PKTpunkt"/>
      </w:pPr>
      <w:r>
        <w:t>3)</w:t>
      </w:r>
      <w:r>
        <w:tab/>
        <w:t xml:space="preserve">załącznik nr 3 - </w:t>
      </w:r>
      <w:bookmarkStart w:id="0" w:name="_Hlk120703169"/>
      <w:r w:rsidR="00C7410C">
        <w:t>o</w:t>
      </w:r>
      <w:r>
        <w:t>św</w:t>
      </w:r>
      <w:r w:rsidR="00C7410C">
        <w:t xml:space="preserve">iadczenie </w:t>
      </w:r>
      <w:r w:rsidR="00074ADC">
        <w:t>małżonka o wyrażeniu zgody na zawarcie umowy albo o ustanowieniu rozdzielności majątkowej albo oświadczenie o niepozostawaniu w związku małżeńskim</w:t>
      </w:r>
      <w:bookmarkEnd w:id="0"/>
      <w:r w:rsidR="00D74A59">
        <w:t>;</w:t>
      </w:r>
    </w:p>
    <w:p w:rsidR="00C7410C" w:rsidRPr="004A6708" w:rsidRDefault="00D74A59" w:rsidP="00BA0F2A">
      <w:pPr>
        <w:pStyle w:val="PKTpunkt"/>
      </w:pPr>
      <w:r>
        <w:t>4)</w:t>
      </w:r>
      <w:r>
        <w:tab/>
        <w:t xml:space="preserve">załącznik nr 4 - </w:t>
      </w:r>
      <w:r w:rsidR="00ED02FC" w:rsidRPr="00ED02FC">
        <w:t>oświadczenie współwłaściciela albo współwłaścicieli przedsiębiorstwa oraz ich małżonków o wyrażeniu zgody na zawarcie umowy albo o ustanowionej rozdzielności majątkowej albo oświadczenie o niepozostawaniu w związku małżeńskim - w przypadku gdy operacja dotyczy wyłącznie przedsiębiorstwa stanowiącego współwłasność osób fizycznych</w:t>
      </w:r>
      <w:r w:rsidR="00074ADC">
        <w:t>.</w:t>
      </w:r>
    </w:p>
    <w:p w:rsidR="00B65257" w:rsidRDefault="00B65257" w:rsidP="003C2DF1">
      <w:pPr>
        <w:pStyle w:val="CZKSIGAoznaczenieiprzedmiotczcilubksigi"/>
      </w:pP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3609">
        <w:t>15</w:t>
      </w:r>
      <w:r w:rsidRPr="004A6708">
        <w:t>.</w:t>
      </w:r>
    </w:p>
    <w:p w:rsidR="004A6708" w:rsidRDefault="004A6708" w:rsidP="00B65257">
      <w:pPr>
        <w:pStyle w:val="USTustnpkodeksu"/>
        <w:numPr>
          <w:ilvl w:val="0"/>
          <w:numId w:val="7"/>
        </w:numPr>
      </w:pP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B65257" w:rsidRDefault="00B65257" w:rsidP="00B65257">
      <w:pPr>
        <w:pStyle w:val="USTustnpkodeksu"/>
        <w:ind w:left="870" w:firstLine="0"/>
      </w:pPr>
    </w:p>
    <w:p w:rsidR="00B65257" w:rsidRPr="004A6708" w:rsidRDefault="00B65257" w:rsidP="00B65257">
      <w:pPr>
        <w:pStyle w:val="USTustnpkodeksu"/>
        <w:ind w:left="870" w:firstLine="0"/>
      </w:pPr>
    </w:p>
    <w:p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>Umowa</w:t>
      </w:r>
      <w:r w:rsidR="00B65257">
        <w:rPr>
          <w:rFonts w:ascii="Times New Roman" w:hAnsi="Times New Roman" w:cs="Times New Roman"/>
          <w:szCs w:val="24"/>
        </w:rPr>
        <w:t>:</w:t>
      </w:r>
    </w:p>
    <w:p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="005418AC">
        <w:rPr>
          <w:rStyle w:val="Odwoanieprzypisudolnego"/>
          <w:rFonts w:ascii="Times New Roman" w:hAnsi="Times New Roman"/>
          <w:szCs w:val="24"/>
        </w:rPr>
        <w:footnoteReference w:customMarkFollows="1" w:id="8"/>
        <w:t>7)</w:t>
      </w:r>
    </w:p>
    <w:p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:rsidR="004A6708" w:rsidRDefault="004A6708" w:rsidP="0058536B">
      <w:pPr>
        <w:pStyle w:val="USTustnpkodeksu"/>
      </w:pPr>
    </w:p>
    <w:p w:rsidR="002D32F9" w:rsidRPr="004A6708" w:rsidRDefault="002D32F9" w:rsidP="0058536B">
      <w:pPr>
        <w:pStyle w:val="USTustnpkodeksu"/>
      </w:pPr>
    </w:p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9E5F9D" w:rsidRPr="009E5F9D" w:rsidRDefault="00A256AC" w:rsidP="00350FEB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9E5F9D" w:rsidRPr="009E5F9D" w:rsidSect="00EB4AD1">
      <w:headerReference w:type="default" r:id="rId13"/>
      <w:footnotePr>
        <w:numRestart w:val="eachSect"/>
      </w:footnotePr>
      <w:pgSz w:w="11906" w:h="16838"/>
      <w:pgMar w:top="567" w:right="1434" w:bottom="851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E702" w16cex:dateUtc="2022-11-30T13:28:00Z"/>
  <w16cex:commentExtensible w16cex:durableId="2732D936" w16cex:dateUtc="2022-12-01T06:41:00Z"/>
  <w16cex:commentExtensible w16cex:durableId="2732D962" w16cex:dateUtc="2022-12-01T06:42:00Z"/>
  <w16cex:commentExtensible w16cex:durableId="2731B630" w16cex:dateUtc="2022-11-30T10:00:00Z"/>
  <w16cex:commentExtensible w16cex:durableId="2732D9A8" w16cex:dateUtc="2022-12-01T06:43:00Z"/>
  <w16cex:commentExtensible w16cex:durableId="2732DC25" w16cex:dateUtc="2022-12-01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562E1A" w16cid:durableId="2731E702"/>
  <w16cid:commentId w16cid:paraId="6BD16C9E" w16cid:durableId="2732D936"/>
  <w16cid:commentId w16cid:paraId="32B0A231" w16cid:durableId="2732D962"/>
  <w16cid:commentId w16cid:paraId="59EEE26F" w16cid:durableId="2731B630"/>
  <w16cid:commentId w16cid:paraId="2236A521" w16cid:durableId="2732D9A8"/>
  <w16cid:commentId w16cid:paraId="1647A7C9" w16cid:durableId="2732DC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F53" w:rsidRDefault="00C66F53">
      <w:r>
        <w:separator/>
      </w:r>
    </w:p>
  </w:endnote>
  <w:endnote w:type="continuationSeparator" w:id="0">
    <w:p w:rsidR="00C66F53" w:rsidRDefault="00C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F53" w:rsidRDefault="00C66F53">
      <w:r>
        <w:separator/>
      </w:r>
    </w:p>
  </w:footnote>
  <w:footnote w:type="continuationSeparator" w:id="0">
    <w:p w:rsidR="00C66F53" w:rsidRDefault="00C66F53">
      <w:r>
        <w:continuationSeparator/>
      </w:r>
    </w:p>
  </w:footnote>
  <w:footnote w:id="1">
    <w:p w:rsidR="00A34455" w:rsidRPr="00A34455" w:rsidRDefault="00A3445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t>1)</w:t>
      </w:r>
      <w:r>
        <w:t xml:space="preserve"> </w:t>
      </w:r>
      <w:r w:rsidRPr="00A34455">
        <w:rPr>
          <w:sz w:val="20"/>
          <w:szCs w:val="20"/>
        </w:rPr>
        <w:t>Niepotrzebne skreślić</w:t>
      </w:r>
    </w:p>
  </w:footnote>
  <w:footnote w:id="2">
    <w:p w:rsidR="00634488" w:rsidRDefault="00634488" w:rsidP="00634488">
      <w:pPr>
        <w:pStyle w:val="Tekstprzypisudolnego"/>
        <w:spacing w:line="240" w:lineRule="auto"/>
        <w:jc w:val="both"/>
      </w:pPr>
    </w:p>
  </w:footnote>
  <w:footnote w:id="3">
    <w:p w:rsidR="002C271D" w:rsidRPr="002C271D" w:rsidRDefault="002C271D" w:rsidP="002C271D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2)</w:t>
      </w:r>
      <w:r>
        <w:t xml:space="preserve"> </w:t>
      </w:r>
      <w:r w:rsidRPr="00056543">
        <w:rPr>
          <w:rFonts w:ascii="Times New Roman" w:hAnsi="Times New Roman"/>
          <w:sz w:val="20"/>
          <w:szCs w:val="20"/>
        </w:rPr>
        <w:t>Należy skreślić, zgodnie z art. 206 ust. 4 ustawy z dnia 27 sierpnia 2009 r. o fi</w:t>
      </w:r>
      <w:r>
        <w:rPr>
          <w:rFonts w:ascii="Times New Roman" w:hAnsi="Times New Roman"/>
          <w:sz w:val="20"/>
          <w:szCs w:val="20"/>
        </w:rPr>
        <w:t xml:space="preserve">nansach publicznych (Dz. U. 2022 r., poz. 1634 </w:t>
      </w:r>
      <w:r w:rsidRPr="00056543">
        <w:rPr>
          <w:rFonts w:ascii="Times New Roman" w:hAnsi="Times New Roman"/>
          <w:sz w:val="20"/>
          <w:szCs w:val="20"/>
        </w:rPr>
        <w:t xml:space="preserve">z </w:t>
      </w:r>
      <w:proofErr w:type="spellStart"/>
      <w:r w:rsidRPr="00056543">
        <w:rPr>
          <w:rFonts w:ascii="Times New Roman" w:hAnsi="Times New Roman"/>
          <w:sz w:val="20"/>
          <w:szCs w:val="20"/>
        </w:rPr>
        <w:t>późn</w:t>
      </w:r>
      <w:proofErr w:type="spellEnd"/>
      <w:r w:rsidRPr="00056543">
        <w:rPr>
          <w:rFonts w:ascii="Times New Roman" w:hAnsi="Times New Roman"/>
          <w:sz w:val="20"/>
          <w:szCs w:val="20"/>
        </w:rPr>
        <w:t>. zm.), w przypadku gdy beneficjent jest jednostką sektora finansów publicznych.</w:t>
      </w:r>
    </w:p>
  </w:footnote>
  <w:footnote w:id="4">
    <w:p w:rsidR="005418AC" w:rsidRDefault="005418AC" w:rsidP="005418AC">
      <w:pPr>
        <w:pStyle w:val="Tekstprzypisudolnego"/>
        <w:spacing w:line="240" w:lineRule="auto"/>
        <w:jc w:val="both"/>
      </w:pPr>
      <w:r>
        <w:rPr>
          <w:rStyle w:val="Odwoanieprzypisudolnego"/>
        </w:rPr>
        <w:t>3)</w:t>
      </w:r>
      <w:r>
        <w:t xml:space="preserve"> </w:t>
      </w:r>
      <w:r w:rsidRPr="00517EDD">
        <w:rPr>
          <w:rFonts w:ascii="Times New Roman" w:hAnsi="Times New Roman"/>
          <w:sz w:val="20"/>
          <w:szCs w:val="20"/>
        </w:rPr>
        <w:t xml:space="preserve">Skreślić ust. 2, jeżeli we wniosku o dofinansowanie Beneficjent nie uwzględnił możliwości kontaktu w postaci elektronicznej. </w:t>
      </w:r>
    </w:p>
  </w:footnote>
  <w:footnote w:id="5">
    <w:p w:rsidR="005418AC" w:rsidRPr="005418AC" w:rsidRDefault="005418AC" w:rsidP="005418AC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4)</w:t>
      </w:r>
      <w:r>
        <w:t xml:space="preserve"> </w:t>
      </w:r>
      <w:r w:rsidRPr="00517EDD">
        <w:rPr>
          <w:rFonts w:ascii="Times New Roman" w:hAnsi="Times New Roman"/>
          <w:sz w:val="20"/>
          <w:szCs w:val="20"/>
        </w:rPr>
        <w:t>Uwaga: przesyłanie korespondencji przez Beneficj</w:t>
      </w:r>
      <w:r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>pomocniczo.</w:t>
      </w:r>
      <w:r w:rsidRPr="00517EDD">
        <w:rPr>
          <w:rFonts w:ascii="Times New Roman" w:hAnsi="Times New Roman"/>
          <w:sz w:val="20"/>
          <w:szCs w:val="20"/>
        </w:rPr>
        <w:t xml:space="preserve"> </w:t>
      </w:r>
    </w:p>
  </w:footnote>
  <w:footnote w:id="6">
    <w:p w:rsidR="005418AC" w:rsidRDefault="005418AC" w:rsidP="005418AC">
      <w:pPr>
        <w:pStyle w:val="Tekstprzypisudolnego"/>
        <w:spacing w:line="240" w:lineRule="auto"/>
        <w:jc w:val="both"/>
      </w:pPr>
      <w:r>
        <w:rPr>
          <w:rStyle w:val="Odwoanieprzypisudolnego"/>
        </w:rPr>
        <w:t>5)</w:t>
      </w:r>
      <w: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7">
    <w:p w:rsidR="005418AC" w:rsidRDefault="005418AC" w:rsidP="005418AC">
      <w:pPr>
        <w:pStyle w:val="Tekstprzypisudolnego"/>
        <w:spacing w:line="240" w:lineRule="auto"/>
        <w:jc w:val="both"/>
      </w:pPr>
      <w:r>
        <w:rPr>
          <w:rStyle w:val="Odwoanieprzypisudolnego"/>
        </w:rPr>
        <w:t>6)</w:t>
      </w:r>
      <w: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8">
    <w:p w:rsidR="005418AC" w:rsidRPr="005418AC" w:rsidRDefault="005418AC" w:rsidP="005418AC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7)</w:t>
      </w:r>
      <w:r>
        <w:t xml:space="preserve"> </w:t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 xml:space="preserve">dofinansowanie do Agencji przesyłką rejestrowaną nadaną w placówce pocztowej operatora </w:t>
      </w:r>
      <w:r>
        <w:rPr>
          <w:rFonts w:ascii="Times New Roman" w:hAnsi="Times New Roman"/>
          <w:sz w:val="20"/>
          <w:szCs w:val="20"/>
        </w:rPr>
        <w:t>pocztowego</w:t>
      </w:r>
      <w:r w:rsidRPr="00F63D55">
        <w:rPr>
          <w:rFonts w:ascii="Times New Roman" w:hAnsi="Times New Roman"/>
          <w:sz w:val="20"/>
          <w:szCs w:val="20"/>
        </w:rPr>
        <w:t xml:space="preserve"> w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</w:t>
      </w:r>
      <w:r>
        <w:rPr>
          <w:rFonts w:ascii="Times New Roman" w:hAnsi="Times New Roman"/>
          <w:sz w:val="20"/>
          <w:szCs w:val="20"/>
        </w:rPr>
        <w:t>2</w:t>
      </w:r>
      <w:r w:rsidRPr="00F63D55">
        <w:rPr>
          <w:rFonts w:ascii="Times New Roman" w:hAnsi="Times New Roman"/>
          <w:sz w:val="20"/>
          <w:szCs w:val="20"/>
        </w:rPr>
        <w:t xml:space="preserve"> ustawy – Prawo pocztowe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</w:t>
      </w:r>
      <w:r w:rsidRPr="004C1FB2">
        <w:rPr>
          <w:rStyle w:val="IGindeksgrny"/>
          <w:rFonts w:ascii="Times New Roman" w:hAnsi="Times New Roman"/>
          <w:sz w:val="20"/>
          <w:szCs w:val="20"/>
          <w:vertAlign w:val="baseline"/>
        </w:rPr>
        <w:t>lub w placówce podmiotu zajmującego się doręczaniem korespondencji na terenie Unii Europejskiej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85279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83D"/>
    <w:multiLevelType w:val="hybridMultilevel"/>
    <w:tmpl w:val="DCA68E44"/>
    <w:lvl w:ilvl="0" w:tplc="E8C677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24B2F38"/>
    <w:multiLevelType w:val="hybridMultilevel"/>
    <w:tmpl w:val="6478C7C0"/>
    <w:lvl w:ilvl="0" w:tplc="C6E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5858"/>
    <w:multiLevelType w:val="hybridMultilevel"/>
    <w:tmpl w:val="F3EA0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108"/>
    <w:multiLevelType w:val="hybridMultilevel"/>
    <w:tmpl w:val="5D82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2C8"/>
    <w:multiLevelType w:val="hybridMultilevel"/>
    <w:tmpl w:val="081EA678"/>
    <w:lvl w:ilvl="0" w:tplc="C56075E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769E59D8"/>
    <w:multiLevelType w:val="hybridMultilevel"/>
    <w:tmpl w:val="0DA2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326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6543"/>
    <w:rsid w:val="00057AB3"/>
    <w:rsid w:val="00060076"/>
    <w:rsid w:val="00060432"/>
    <w:rsid w:val="00060D87"/>
    <w:rsid w:val="000615A5"/>
    <w:rsid w:val="00061897"/>
    <w:rsid w:val="00064B1D"/>
    <w:rsid w:val="00064E4C"/>
    <w:rsid w:val="00064E5C"/>
    <w:rsid w:val="00066901"/>
    <w:rsid w:val="00071BEE"/>
    <w:rsid w:val="000736CD"/>
    <w:rsid w:val="0007441E"/>
    <w:rsid w:val="00074564"/>
    <w:rsid w:val="00074ADC"/>
    <w:rsid w:val="0007533B"/>
    <w:rsid w:val="0007545D"/>
    <w:rsid w:val="000760BF"/>
    <w:rsid w:val="0007613E"/>
    <w:rsid w:val="00076444"/>
    <w:rsid w:val="00076593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6559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3EDD"/>
    <w:rsid w:val="000A5DE7"/>
    <w:rsid w:val="000A7DF3"/>
    <w:rsid w:val="000B0D63"/>
    <w:rsid w:val="000B298D"/>
    <w:rsid w:val="000B4BC0"/>
    <w:rsid w:val="000B5B2D"/>
    <w:rsid w:val="000B5DCE"/>
    <w:rsid w:val="000C05BA"/>
    <w:rsid w:val="000C0E8F"/>
    <w:rsid w:val="000C4211"/>
    <w:rsid w:val="000C4BC4"/>
    <w:rsid w:val="000C6E05"/>
    <w:rsid w:val="000D0110"/>
    <w:rsid w:val="000D2468"/>
    <w:rsid w:val="000D318A"/>
    <w:rsid w:val="000D37D3"/>
    <w:rsid w:val="000D6173"/>
    <w:rsid w:val="000D6F83"/>
    <w:rsid w:val="000D753F"/>
    <w:rsid w:val="000E0A99"/>
    <w:rsid w:val="000E1ECA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ABC"/>
    <w:rsid w:val="000F6ED4"/>
    <w:rsid w:val="000F7A6E"/>
    <w:rsid w:val="001042BA"/>
    <w:rsid w:val="001050D6"/>
    <w:rsid w:val="001061DB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729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02D1"/>
    <w:rsid w:val="001F11D3"/>
    <w:rsid w:val="001F133B"/>
    <w:rsid w:val="001F1832"/>
    <w:rsid w:val="001F220F"/>
    <w:rsid w:val="001F25B3"/>
    <w:rsid w:val="001F57C7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840"/>
    <w:rsid w:val="002629AE"/>
    <w:rsid w:val="00263522"/>
    <w:rsid w:val="00263609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73F"/>
    <w:rsid w:val="002B2C41"/>
    <w:rsid w:val="002B4429"/>
    <w:rsid w:val="002B47C9"/>
    <w:rsid w:val="002B68A6"/>
    <w:rsid w:val="002B7FAF"/>
    <w:rsid w:val="002C09A2"/>
    <w:rsid w:val="002C271D"/>
    <w:rsid w:val="002D0AF2"/>
    <w:rsid w:val="002D0C4F"/>
    <w:rsid w:val="002D11A1"/>
    <w:rsid w:val="002D1364"/>
    <w:rsid w:val="002D22B8"/>
    <w:rsid w:val="002D2C12"/>
    <w:rsid w:val="002D32F9"/>
    <w:rsid w:val="002D4131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022B"/>
    <w:rsid w:val="00301C97"/>
    <w:rsid w:val="00302C53"/>
    <w:rsid w:val="003078BE"/>
    <w:rsid w:val="0031004C"/>
    <w:rsid w:val="003105F6"/>
    <w:rsid w:val="00311297"/>
    <w:rsid w:val="003113BE"/>
    <w:rsid w:val="003122CA"/>
    <w:rsid w:val="003134A9"/>
    <w:rsid w:val="003137D9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2E63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57AA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9DD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2382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1FB2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124"/>
    <w:rsid w:val="00511D99"/>
    <w:rsid w:val="00511FD4"/>
    <w:rsid w:val="005128D3"/>
    <w:rsid w:val="005147E8"/>
    <w:rsid w:val="005158F2"/>
    <w:rsid w:val="00517AC5"/>
    <w:rsid w:val="00522249"/>
    <w:rsid w:val="00523688"/>
    <w:rsid w:val="005240EB"/>
    <w:rsid w:val="00524A08"/>
    <w:rsid w:val="00526DFC"/>
    <w:rsid w:val="00526F43"/>
    <w:rsid w:val="00527651"/>
    <w:rsid w:val="005344FC"/>
    <w:rsid w:val="00534C09"/>
    <w:rsid w:val="005363AB"/>
    <w:rsid w:val="005418AC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1A15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10A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57D5"/>
    <w:rsid w:val="005C68E1"/>
    <w:rsid w:val="005D0180"/>
    <w:rsid w:val="005D3763"/>
    <w:rsid w:val="005D4B47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0723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171B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3D1D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99A"/>
    <w:rsid w:val="006B4F24"/>
    <w:rsid w:val="006B5297"/>
    <w:rsid w:val="006C09C7"/>
    <w:rsid w:val="006C296C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4B3"/>
    <w:rsid w:val="006E1E96"/>
    <w:rsid w:val="006E280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607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964"/>
    <w:rsid w:val="00713FA4"/>
    <w:rsid w:val="007151B6"/>
    <w:rsid w:val="0071520D"/>
    <w:rsid w:val="00715EDB"/>
    <w:rsid w:val="00715F72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C75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056"/>
    <w:rsid w:val="0078498A"/>
    <w:rsid w:val="0078648F"/>
    <w:rsid w:val="00792207"/>
    <w:rsid w:val="007922E3"/>
    <w:rsid w:val="00792862"/>
    <w:rsid w:val="00792B64"/>
    <w:rsid w:val="00792E29"/>
    <w:rsid w:val="007933F7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62A2"/>
    <w:rsid w:val="007C76D7"/>
    <w:rsid w:val="007D07D5"/>
    <w:rsid w:val="007D1256"/>
    <w:rsid w:val="007D1462"/>
    <w:rsid w:val="007D1C64"/>
    <w:rsid w:val="007D32DD"/>
    <w:rsid w:val="007D5FB8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DC7"/>
    <w:rsid w:val="00810F7E"/>
    <w:rsid w:val="00811CE1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22BF"/>
    <w:rsid w:val="00823E3E"/>
    <w:rsid w:val="00824591"/>
    <w:rsid w:val="00824AED"/>
    <w:rsid w:val="00825F99"/>
    <w:rsid w:val="0082752A"/>
    <w:rsid w:val="00827820"/>
    <w:rsid w:val="00831B8B"/>
    <w:rsid w:val="0083405D"/>
    <w:rsid w:val="00835234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79"/>
    <w:rsid w:val="008852B0"/>
    <w:rsid w:val="00885AE7"/>
    <w:rsid w:val="008862DB"/>
    <w:rsid w:val="00886B60"/>
    <w:rsid w:val="00886EA6"/>
    <w:rsid w:val="00887889"/>
    <w:rsid w:val="00891046"/>
    <w:rsid w:val="0089159A"/>
    <w:rsid w:val="0089180D"/>
    <w:rsid w:val="008920FF"/>
    <w:rsid w:val="008926E8"/>
    <w:rsid w:val="00894F19"/>
    <w:rsid w:val="0089573D"/>
    <w:rsid w:val="00896A10"/>
    <w:rsid w:val="008971B5"/>
    <w:rsid w:val="00897FBC"/>
    <w:rsid w:val="008A13DF"/>
    <w:rsid w:val="008A1417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109A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00D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43E6"/>
    <w:rsid w:val="00937598"/>
    <w:rsid w:val="0093790B"/>
    <w:rsid w:val="00937B20"/>
    <w:rsid w:val="00940B22"/>
    <w:rsid w:val="009419B7"/>
    <w:rsid w:val="00943751"/>
    <w:rsid w:val="00943806"/>
    <w:rsid w:val="00945ED8"/>
    <w:rsid w:val="00946DD0"/>
    <w:rsid w:val="00950719"/>
    <w:rsid w:val="0095083D"/>
    <w:rsid w:val="009509E6"/>
    <w:rsid w:val="009516F2"/>
    <w:rsid w:val="00952018"/>
    <w:rsid w:val="009525F2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655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9F7ABC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148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7A7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4455"/>
    <w:rsid w:val="00A369AE"/>
    <w:rsid w:val="00A37E70"/>
    <w:rsid w:val="00A4065E"/>
    <w:rsid w:val="00A437E1"/>
    <w:rsid w:val="00A453BD"/>
    <w:rsid w:val="00A4685E"/>
    <w:rsid w:val="00A50CD4"/>
    <w:rsid w:val="00A51191"/>
    <w:rsid w:val="00A51B4C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036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69AA"/>
    <w:rsid w:val="00AF785B"/>
    <w:rsid w:val="00AF7DF5"/>
    <w:rsid w:val="00B006E5"/>
    <w:rsid w:val="00B015F2"/>
    <w:rsid w:val="00B024C2"/>
    <w:rsid w:val="00B04E9C"/>
    <w:rsid w:val="00B06659"/>
    <w:rsid w:val="00B069FD"/>
    <w:rsid w:val="00B07700"/>
    <w:rsid w:val="00B07B6E"/>
    <w:rsid w:val="00B07FFA"/>
    <w:rsid w:val="00B105A1"/>
    <w:rsid w:val="00B109A7"/>
    <w:rsid w:val="00B111F0"/>
    <w:rsid w:val="00B11864"/>
    <w:rsid w:val="00B12436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0C3B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5257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0C1"/>
    <w:rsid w:val="00B9176C"/>
    <w:rsid w:val="00B935A4"/>
    <w:rsid w:val="00B93F28"/>
    <w:rsid w:val="00BA0F2A"/>
    <w:rsid w:val="00BA1113"/>
    <w:rsid w:val="00BA1194"/>
    <w:rsid w:val="00BA11EA"/>
    <w:rsid w:val="00BA2055"/>
    <w:rsid w:val="00BA3922"/>
    <w:rsid w:val="00BA3BAA"/>
    <w:rsid w:val="00BA5152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5EBD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3B59"/>
    <w:rsid w:val="00BD4EF5"/>
    <w:rsid w:val="00BD5AF5"/>
    <w:rsid w:val="00BD7F98"/>
    <w:rsid w:val="00BE0C44"/>
    <w:rsid w:val="00BE1B8B"/>
    <w:rsid w:val="00BE2A18"/>
    <w:rsid w:val="00BE2C01"/>
    <w:rsid w:val="00BE41EC"/>
    <w:rsid w:val="00BE4F47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BF7F60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2DCD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491A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6F53"/>
    <w:rsid w:val="00C6766B"/>
    <w:rsid w:val="00C702E1"/>
    <w:rsid w:val="00C70F40"/>
    <w:rsid w:val="00C72223"/>
    <w:rsid w:val="00C7410C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B7E33"/>
    <w:rsid w:val="00CC0D6A"/>
    <w:rsid w:val="00CC19CE"/>
    <w:rsid w:val="00CC2033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6478"/>
    <w:rsid w:val="00CF76F4"/>
    <w:rsid w:val="00D00C3E"/>
    <w:rsid w:val="00D01665"/>
    <w:rsid w:val="00D029B8"/>
    <w:rsid w:val="00D02F60"/>
    <w:rsid w:val="00D0464E"/>
    <w:rsid w:val="00D04721"/>
    <w:rsid w:val="00D04A96"/>
    <w:rsid w:val="00D069FC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496"/>
    <w:rsid w:val="00D71A25"/>
    <w:rsid w:val="00D71FCF"/>
    <w:rsid w:val="00D72A54"/>
    <w:rsid w:val="00D72CC1"/>
    <w:rsid w:val="00D74A59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194F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55A7"/>
    <w:rsid w:val="00DC7561"/>
    <w:rsid w:val="00DC7886"/>
    <w:rsid w:val="00DD0BA5"/>
    <w:rsid w:val="00DD0CF2"/>
    <w:rsid w:val="00DD2FA6"/>
    <w:rsid w:val="00DD3065"/>
    <w:rsid w:val="00DE03B6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2F3A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46F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AD1"/>
    <w:rsid w:val="00EB4C3E"/>
    <w:rsid w:val="00EB4D2C"/>
    <w:rsid w:val="00EC0F5A"/>
    <w:rsid w:val="00EC1A84"/>
    <w:rsid w:val="00EC3E7D"/>
    <w:rsid w:val="00EC4265"/>
    <w:rsid w:val="00EC4CEB"/>
    <w:rsid w:val="00EC659E"/>
    <w:rsid w:val="00ED013F"/>
    <w:rsid w:val="00ED02FC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1ECA"/>
    <w:rsid w:val="00EE3740"/>
    <w:rsid w:val="00EF0B96"/>
    <w:rsid w:val="00EF3486"/>
    <w:rsid w:val="00EF47AF"/>
    <w:rsid w:val="00EF53B6"/>
    <w:rsid w:val="00F003FD"/>
    <w:rsid w:val="00F00B73"/>
    <w:rsid w:val="00F01761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4D2F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17B5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76DAD"/>
    <w:rsid w:val="00F80A89"/>
    <w:rsid w:val="00F80C3F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220C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36B1"/>
    <w:rsid w:val="00FB3FBD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3E278A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A99106-BE49-418F-8C54-29699174BB0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C8F2666-7B40-4F98-AF62-B5C4EED30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17</TotalTime>
  <Pages>1</Pages>
  <Words>2300</Words>
  <Characters>13802</Characters>
  <Application>Microsoft Office Word</Application>
  <DocSecurity>0</DocSecurity>
  <Lines>115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3</cp:revision>
  <cp:lastPrinted>2016-11-07T10:36:00Z</cp:lastPrinted>
  <dcterms:created xsi:type="dcterms:W3CDTF">2023-01-16T12:18:00Z</dcterms:created>
  <dcterms:modified xsi:type="dcterms:W3CDTF">2023-01-16T14:02:00Z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78aee344-7acc-4ea1-85ad-a519ba31b210</vt:lpwstr>
  </property>
  <property fmtid="{D5CDD505-2E9C-101B-9397-08002B2CF9AE}" pid="5" name="bjSaver">
    <vt:lpwstr>jt/NfjpIS/UeR3ktbAW75Mkf0/OG/uE5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