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A8355" w14:textId="77777777" w:rsidR="00577ECE" w:rsidRPr="00230266" w:rsidRDefault="00577ECE" w:rsidP="00230266">
      <w:pPr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>Załącznik Nr 2 do Zaproszenia</w:t>
      </w:r>
    </w:p>
    <w:p w14:paraId="04BD7FCD" w14:textId="77777777" w:rsidR="009C6C56" w:rsidRPr="00230266" w:rsidRDefault="009C6C56" w:rsidP="00230266">
      <w:pPr>
        <w:ind w:left="720"/>
        <w:rPr>
          <w:rFonts w:ascii="Lato" w:hAnsi="Lato" w:cstheme="minorHAnsi"/>
          <w:b/>
          <w:sz w:val="22"/>
          <w:szCs w:val="22"/>
        </w:rPr>
      </w:pPr>
    </w:p>
    <w:p w14:paraId="4EC91667" w14:textId="77777777" w:rsidR="009C6C56" w:rsidRPr="00230266" w:rsidRDefault="009C6C56" w:rsidP="00230266">
      <w:pPr>
        <w:ind w:left="720"/>
        <w:rPr>
          <w:rFonts w:ascii="Lato" w:hAnsi="Lato" w:cstheme="minorHAnsi"/>
          <w:b/>
          <w:sz w:val="22"/>
          <w:szCs w:val="22"/>
        </w:rPr>
      </w:pPr>
    </w:p>
    <w:p w14:paraId="72CA37BA" w14:textId="74DC9EE8" w:rsidR="009C6C56" w:rsidRPr="00230266" w:rsidRDefault="009C6C56" w:rsidP="00230266">
      <w:pPr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>Wykaz wykonanych usług</w:t>
      </w:r>
    </w:p>
    <w:p w14:paraId="52C8BD66" w14:textId="77777777" w:rsidR="009C6C56" w:rsidRPr="00230266" w:rsidRDefault="009C6C56" w:rsidP="00230266">
      <w:pPr>
        <w:pStyle w:val="Tekstpodstawowy"/>
        <w:rPr>
          <w:rFonts w:ascii="Lato" w:hAnsi="Lato" w:cstheme="minorHAnsi"/>
          <w:b/>
          <w:sz w:val="22"/>
          <w:szCs w:val="22"/>
        </w:rPr>
      </w:pPr>
    </w:p>
    <w:p w14:paraId="7A16E25E" w14:textId="74884972" w:rsidR="009C6C56" w:rsidRPr="00230266" w:rsidRDefault="009C6C56" w:rsidP="00230266">
      <w:pPr>
        <w:pStyle w:val="Tekstpodstawowy"/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>Oświadczam, że zrealizowałem co najmniej dwie usługi konserwacji</w:t>
      </w:r>
      <w:r w:rsidR="00073839" w:rsidRPr="00230266">
        <w:rPr>
          <w:rFonts w:ascii="Lato" w:hAnsi="Lato" w:cstheme="minorHAnsi"/>
          <w:b/>
          <w:sz w:val="22"/>
          <w:szCs w:val="22"/>
        </w:rPr>
        <w:t xml:space="preserve"> i serwisu</w:t>
      </w:r>
      <w:r w:rsidRPr="00230266">
        <w:rPr>
          <w:rFonts w:ascii="Lato" w:hAnsi="Lato" w:cstheme="minorHAnsi"/>
          <w:b/>
          <w:sz w:val="22"/>
          <w:szCs w:val="22"/>
        </w:rPr>
        <w:t xml:space="preserve"> kanalizacji deszczowej świadczone przez minimum 12 miesięcy każda, zrealizowane w ciągu ostatnich trzech lat przed upływem terminu składania ofert, a jeżeli okres prowadzenia działalności jest krótszy - w tym okresie, o wartości nie mniejszej niż 20</w:t>
      </w:r>
      <w:r w:rsidR="00073839" w:rsidRPr="00230266">
        <w:rPr>
          <w:rFonts w:ascii="Lato" w:hAnsi="Lato" w:cstheme="minorHAnsi"/>
          <w:b/>
          <w:sz w:val="22"/>
          <w:szCs w:val="22"/>
        </w:rPr>
        <w:t> </w:t>
      </w:r>
      <w:r w:rsidRPr="00230266">
        <w:rPr>
          <w:rFonts w:ascii="Lato" w:hAnsi="Lato" w:cstheme="minorHAnsi"/>
          <w:b/>
          <w:sz w:val="22"/>
          <w:szCs w:val="22"/>
        </w:rPr>
        <w:t>000</w:t>
      </w:r>
      <w:r w:rsidR="00073839" w:rsidRPr="00230266">
        <w:rPr>
          <w:rFonts w:ascii="Lato" w:hAnsi="Lato" w:cstheme="minorHAnsi"/>
          <w:b/>
          <w:sz w:val="22"/>
          <w:szCs w:val="22"/>
        </w:rPr>
        <w:t>,00</w:t>
      </w:r>
      <w:r w:rsidRPr="00230266">
        <w:rPr>
          <w:rFonts w:ascii="Lato" w:hAnsi="Lato" w:cstheme="minorHAnsi"/>
          <w:b/>
          <w:sz w:val="22"/>
          <w:szCs w:val="22"/>
        </w:rPr>
        <w:t xml:space="preserve"> zł brutto każda.</w:t>
      </w:r>
    </w:p>
    <w:p w14:paraId="5AF73B10" w14:textId="77777777" w:rsidR="009C6C56" w:rsidRPr="00230266" w:rsidRDefault="009C6C56" w:rsidP="00230266">
      <w:pPr>
        <w:pStyle w:val="Tekstpodstawowy"/>
        <w:rPr>
          <w:rFonts w:ascii="Lato" w:hAnsi="Lato" w:cstheme="minorHAnsi"/>
          <w:b/>
          <w:sz w:val="22"/>
          <w:szCs w:val="22"/>
        </w:rPr>
      </w:pPr>
    </w:p>
    <w:p w14:paraId="59A1CC06" w14:textId="77777777" w:rsidR="009C6C56" w:rsidRPr="00230266" w:rsidRDefault="009C6C56" w:rsidP="00230266">
      <w:pPr>
        <w:pStyle w:val="Tekstpodstawowy"/>
        <w:rPr>
          <w:rFonts w:ascii="Lato" w:hAnsi="Lato" w:cstheme="minorHAnsi"/>
          <w:b/>
          <w:sz w:val="22"/>
          <w:szCs w:val="22"/>
        </w:rPr>
      </w:pPr>
    </w:p>
    <w:tbl>
      <w:tblPr>
        <w:tblStyle w:val="TableNormal"/>
        <w:tblW w:w="9024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3280"/>
        <w:gridCol w:w="2458"/>
        <w:gridCol w:w="2716"/>
      </w:tblGrid>
      <w:tr w:rsidR="009C6C56" w:rsidRPr="00230266" w14:paraId="0D65C867" w14:textId="77777777" w:rsidTr="009E35B1">
        <w:trPr>
          <w:trHeight w:val="505"/>
        </w:trPr>
        <w:tc>
          <w:tcPr>
            <w:tcW w:w="570" w:type="dxa"/>
          </w:tcPr>
          <w:p w14:paraId="2F1CDBA5" w14:textId="77777777" w:rsidR="009C6C56" w:rsidRPr="00230266" w:rsidRDefault="009C6C56" w:rsidP="00230266">
            <w:pPr>
              <w:pStyle w:val="TableParagraph"/>
              <w:ind w:left="102" w:right="93"/>
              <w:rPr>
                <w:rFonts w:ascii="Lato" w:hAnsi="Lato" w:cstheme="minorHAnsi"/>
                <w:b/>
                <w:lang w:val="pl-PL"/>
              </w:rPr>
            </w:pPr>
            <w:r w:rsidRPr="00230266">
              <w:rPr>
                <w:rFonts w:ascii="Lato" w:hAnsi="Lato" w:cstheme="minorHAnsi"/>
                <w:b/>
                <w:lang w:val="pl-PL"/>
              </w:rPr>
              <w:t>Lp.</w:t>
            </w:r>
          </w:p>
        </w:tc>
        <w:tc>
          <w:tcPr>
            <w:tcW w:w="3280" w:type="dxa"/>
          </w:tcPr>
          <w:p w14:paraId="01231E24" w14:textId="77777777" w:rsidR="009C6C56" w:rsidRPr="00230266" w:rsidRDefault="009C6C56" w:rsidP="00230266">
            <w:pPr>
              <w:pStyle w:val="TableParagraph"/>
              <w:spacing w:line="233" w:lineRule="exact"/>
              <w:ind w:right="149"/>
              <w:rPr>
                <w:rFonts w:ascii="Lato" w:hAnsi="Lato" w:cstheme="minorHAnsi"/>
                <w:b/>
                <w:lang w:val="pl-PL"/>
              </w:rPr>
            </w:pPr>
            <w:r w:rsidRPr="00230266">
              <w:rPr>
                <w:rFonts w:ascii="Lato" w:hAnsi="Lato" w:cstheme="minorHAnsi"/>
                <w:b/>
                <w:lang w:val="pl-PL"/>
              </w:rPr>
              <w:t>Nazwa podmiotu, dla którego</w:t>
            </w:r>
            <w:r w:rsidRPr="00230266">
              <w:rPr>
                <w:rFonts w:ascii="Lato" w:hAnsi="Lato" w:cstheme="minorHAnsi"/>
                <w:b/>
                <w:spacing w:val="-6"/>
                <w:lang w:val="pl-PL"/>
              </w:rPr>
              <w:t xml:space="preserve"> </w:t>
            </w:r>
            <w:r w:rsidRPr="00230266">
              <w:rPr>
                <w:rFonts w:ascii="Lato" w:hAnsi="Lato" w:cstheme="minorHAnsi"/>
                <w:b/>
                <w:lang w:val="pl-PL"/>
              </w:rPr>
              <w:t>wykonano usługę</w:t>
            </w:r>
          </w:p>
        </w:tc>
        <w:tc>
          <w:tcPr>
            <w:tcW w:w="2458" w:type="dxa"/>
          </w:tcPr>
          <w:p w14:paraId="3B47EC59" w14:textId="77777777" w:rsidR="009C6C56" w:rsidRPr="00230266" w:rsidRDefault="009C6C56" w:rsidP="00230266">
            <w:pPr>
              <w:pStyle w:val="TableParagraph"/>
              <w:ind w:left="359" w:right="352" w:hanging="359"/>
              <w:rPr>
                <w:rFonts w:ascii="Lato" w:hAnsi="Lato" w:cstheme="minorHAnsi"/>
                <w:b/>
                <w:lang w:val="pl-PL"/>
              </w:rPr>
            </w:pPr>
            <w:r w:rsidRPr="00230266">
              <w:rPr>
                <w:rFonts w:ascii="Lato" w:hAnsi="Lato" w:cstheme="minorHAnsi"/>
                <w:b/>
                <w:lang w:val="pl-PL"/>
              </w:rPr>
              <w:t>Data</w:t>
            </w:r>
            <w:r w:rsidRPr="00230266">
              <w:rPr>
                <w:rFonts w:ascii="Lato" w:hAnsi="Lato" w:cstheme="minorHAnsi"/>
                <w:b/>
                <w:spacing w:val="-8"/>
                <w:lang w:val="pl-PL"/>
              </w:rPr>
              <w:t xml:space="preserve"> </w:t>
            </w:r>
            <w:r w:rsidRPr="00230266">
              <w:rPr>
                <w:rFonts w:ascii="Lato" w:hAnsi="Lato" w:cstheme="minorHAnsi"/>
                <w:b/>
                <w:lang w:val="pl-PL"/>
              </w:rPr>
              <w:t>realizacji usługi</w:t>
            </w:r>
          </w:p>
        </w:tc>
        <w:tc>
          <w:tcPr>
            <w:tcW w:w="2716" w:type="dxa"/>
          </w:tcPr>
          <w:p w14:paraId="5142DEAF" w14:textId="77777777" w:rsidR="009C6C56" w:rsidRPr="00230266" w:rsidRDefault="009C6C56" w:rsidP="00230266">
            <w:pPr>
              <w:pStyle w:val="TableParagraph"/>
              <w:ind w:left="267" w:right="260"/>
              <w:rPr>
                <w:rFonts w:ascii="Lato" w:hAnsi="Lato" w:cstheme="minorHAnsi"/>
                <w:b/>
                <w:lang w:val="pl-PL"/>
              </w:rPr>
            </w:pPr>
            <w:r w:rsidRPr="00230266">
              <w:rPr>
                <w:rFonts w:ascii="Lato" w:hAnsi="Lato" w:cstheme="minorHAnsi"/>
                <w:b/>
                <w:lang w:val="pl-PL"/>
              </w:rPr>
              <w:t>Wartość</w:t>
            </w:r>
            <w:r w:rsidRPr="00230266">
              <w:rPr>
                <w:rFonts w:ascii="Lato" w:hAnsi="Lato" w:cstheme="minorHAnsi"/>
                <w:b/>
                <w:spacing w:val="-6"/>
                <w:lang w:val="pl-PL"/>
              </w:rPr>
              <w:t xml:space="preserve"> </w:t>
            </w:r>
            <w:r w:rsidRPr="00230266">
              <w:rPr>
                <w:rFonts w:ascii="Lato" w:hAnsi="Lato" w:cstheme="minorHAnsi"/>
                <w:b/>
                <w:lang w:val="pl-PL"/>
              </w:rPr>
              <w:t>zrealizowanej usługi</w:t>
            </w:r>
          </w:p>
        </w:tc>
      </w:tr>
      <w:tr w:rsidR="009C6C56" w:rsidRPr="00230266" w14:paraId="15B34270" w14:textId="77777777" w:rsidTr="009E35B1">
        <w:trPr>
          <w:trHeight w:val="252"/>
        </w:trPr>
        <w:tc>
          <w:tcPr>
            <w:tcW w:w="570" w:type="dxa"/>
          </w:tcPr>
          <w:p w14:paraId="14C5CF51" w14:textId="77777777" w:rsidR="009C6C56" w:rsidRPr="00230266" w:rsidRDefault="009C6C56" w:rsidP="00230266">
            <w:pPr>
              <w:pStyle w:val="TableParagraph"/>
              <w:spacing w:line="233" w:lineRule="exact"/>
              <w:ind w:left="10"/>
              <w:rPr>
                <w:rFonts w:ascii="Lato" w:hAnsi="Lato" w:cstheme="minorHAnsi"/>
              </w:rPr>
            </w:pPr>
            <w:r w:rsidRPr="00230266">
              <w:rPr>
                <w:rFonts w:ascii="Lato" w:hAnsi="Lato" w:cstheme="minorHAnsi"/>
              </w:rPr>
              <w:t>1</w:t>
            </w:r>
          </w:p>
        </w:tc>
        <w:tc>
          <w:tcPr>
            <w:tcW w:w="3280" w:type="dxa"/>
          </w:tcPr>
          <w:p w14:paraId="03AF1D3D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  <w:p w14:paraId="70015339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  <w:tc>
          <w:tcPr>
            <w:tcW w:w="2458" w:type="dxa"/>
          </w:tcPr>
          <w:p w14:paraId="7DE29608" w14:textId="77777777" w:rsidR="009C6C56" w:rsidRPr="00230266" w:rsidRDefault="009C6C56" w:rsidP="00230266">
            <w:pPr>
              <w:pStyle w:val="TableParagraph"/>
              <w:ind w:left="359" w:hanging="359"/>
              <w:rPr>
                <w:rFonts w:ascii="Lato" w:hAnsi="Lato" w:cstheme="minorHAnsi"/>
              </w:rPr>
            </w:pPr>
          </w:p>
        </w:tc>
        <w:tc>
          <w:tcPr>
            <w:tcW w:w="2716" w:type="dxa"/>
          </w:tcPr>
          <w:p w14:paraId="78A2B97F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</w:tr>
      <w:tr w:rsidR="009C6C56" w:rsidRPr="00230266" w14:paraId="068D6D0C" w14:textId="77777777" w:rsidTr="009E35B1">
        <w:trPr>
          <w:trHeight w:val="252"/>
        </w:trPr>
        <w:tc>
          <w:tcPr>
            <w:tcW w:w="570" w:type="dxa"/>
          </w:tcPr>
          <w:p w14:paraId="19087B90" w14:textId="77777777" w:rsidR="009C6C56" w:rsidRPr="00230266" w:rsidRDefault="009C6C56" w:rsidP="00230266">
            <w:pPr>
              <w:pStyle w:val="TableParagraph"/>
              <w:spacing w:line="233" w:lineRule="exact"/>
              <w:ind w:left="10"/>
              <w:rPr>
                <w:rFonts w:ascii="Lato" w:hAnsi="Lato" w:cstheme="minorHAnsi"/>
              </w:rPr>
            </w:pPr>
            <w:r w:rsidRPr="00230266">
              <w:rPr>
                <w:rFonts w:ascii="Lato" w:hAnsi="Lato" w:cstheme="minorHAnsi"/>
              </w:rPr>
              <w:t>2</w:t>
            </w:r>
          </w:p>
        </w:tc>
        <w:tc>
          <w:tcPr>
            <w:tcW w:w="3280" w:type="dxa"/>
          </w:tcPr>
          <w:p w14:paraId="7578F19E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  <w:p w14:paraId="3BDA1DFB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  <w:tc>
          <w:tcPr>
            <w:tcW w:w="2458" w:type="dxa"/>
          </w:tcPr>
          <w:p w14:paraId="39BCE918" w14:textId="77777777" w:rsidR="009C6C56" w:rsidRPr="00230266" w:rsidRDefault="009C6C56" w:rsidP="00230266">
            <w:pPr>
              <w:pStyle w:val="TableParagraph"/>
              <w:ind w:left="359" w:hanging="359"/>
              <w:rPr>
                <w:rFonts w:ascii="Lato" w:hAnsi="Lato" w:cstheme="minorHAnsi"/>
              </w:rPr>
            </w:pPr>
          </w:p>
        </w:tc>
        <w:tc>
          <w:tcPr>
            <w:tcW w:w="2716" w:type="dxa"/>
          </w:tcPr>
          <w:p w14:paraId="1F471F6D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</w:tr>
      <w:tr w:rsidR="009C6C56" w:rsidRPr="00230266" w14:paraId="448AE428" w14:textId="77777777" w:rsidTr="009E35B1">
        <w:trPr>
          <w:trHeight w:val="252"/>
        </w:trPr>
        <w:tc>
          <w:tcPr>
            <w:tcW w:w="570" w:type="dxa"/>
          </w:tcPr>
          <w:p w14:paraId="7A9D0DAB" w14:textId="77777777" w:rsidR="009C6C56" w:rsidRPr="00230266" w:rsidRDefault="009C6C56" w:rsidP="00230266">
            <w:pPr>
              <w:pStyle w:val="TableParagraph"/>
              <w:spacing w:line="233" w:lineRule="exact"/>
              <w:ind w:left="10"/>
              <w:rPr>
                <w:rFonts w:ascii="Lato" w:hAnsi="Lato" w:cstheme="minorHAnsi"/>
              </w:rPr>
            </w:pPr>
            <w:r w:rsidRPr="00230266">
              <w:rPr>
                <w:rFonts w:ascii="Lato" w:hAnsi="Lato" w:cstheme="minorHAnsi"/>
              </w:rPr>
              <w:t>n</w:t>
            </w:r>
          </w:p>
        </w:tc>
        <w:tc>
          <w:tcPr>
            <w:tcW w:w="3280" w:type="dxa"/>
          </w:tcPr>
          <w:p w14:paraId="76224EAE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  <w:p w14:paraId="1D316944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  <w:tc>
          <w:tcPr>
            <w:tcW w:w="2458" w:type="dxa"/>
          </w:tcPr>
          <w:p w14:paraId="0BA01984" w14:textId="77777777" w:rsidR="009C6C56" w:rsidRPr="00230266" w:rsidRDefault="009C6C56" w:rsidP="00230266">
            <w:pPr>
              <w:pStyle w:val="TableParagraph"/>
              <w:ind w:left="359" w:hanging="359"/>
              <w:rPr>
                <w:rFonts w:ascii="Lato" w:hAnsi="Lato" w:cstheme="minorHAnsi"/>
              </w:rPr>
            </w:pPr>
          </w:p>
        </w:tc>
        <w:tc>
          <w:tcPr>
            <w:tcW w:w="2716" w:type="dxa"/>
          </w:tcPr>
          <w:p w14:paraId="17FF9F31" w14:textId="77777777" w:rsidR="009C6C56" w:rsidRPr="00230266" w:rsidRDefault="009C6C56" w:rsidP="00230266">
            <w:pPr>
              <w:pStyle w:val="TableParagraph"/>
              <w:rPr>
                <w:rFonts w:ascii="Lato" w:hAnsi="Lato" w:cstheme="minorHAnsi"/>
              </w:rPr>
            </w:pPr>
          </w:p>
        </w:tc>
      </w:tr>
    </w:tbl>
    <w:p w14:paraId="1F5FA5B4" w14:textId="77777777" w:rsidR="009C6C56" w:rsidRPr="00230266" w:rsidRDefault="009C6C56" w:rsidP="00230266">
      <w:pPr>
        <w:ind w:left="123"/>
        <w:rPr>
          <w:rFonts w:ascii="Lato" w:hAnsi="Lato" w:cstheme="minorHAnsi"/>
          <w:sz w:val="22"/>
          <w:szCs w:val="22"/>
        </w:rPr>
      </w:pPr>
    </w:p>
    <w:p w14:paraId="3364B5B2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W załączeniu przedkładamy dowody, że wyszczególnione wyżej usługi były wykonane w sposób należyty.</w:t>
      </w:r>
    </w:p>
    <w:p w14:paraId="399B3632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Oświadczamy,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127AEF6A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</w:p>
    <w:p w14:paraId="113F616B" w14:textId="77777777" w:rsidR="009C6C56" w:rsidRPr="00230266" w:rsidRDefault="009C6C56" w:rsidP="00230266">
      <w:pPr>
        <w:spacing w:before="91"/>
        <w:rPr>
          <w:rFonts w:ascii="Lato" w:hAnsi="Lato" w:cstheme="minorHAnsi"/>
          <w:spacing w:val="-3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W celu potwierdzenia</w:t>
      </w:r>
      <w:r w:rsidRPr="00230266">
        <w:rPr>
          <w:rFonts w:ascii="Lato" w:hAnsi="Lato" w:cstheme="minorHAnsi"/>
          <w:spacing w:val="-3"/>
          <w:sz w:val="22"/>
          <w:szCs w:val="22"/>
        </w:rPr>
        <w:t xml:space="preserve"> </w:t>
      </w:r>
      <w:r w:rsidRPr="00230266">
        <w:rPr>
          <w:rFonts w:ascii="Lato" w:hAnsi="Lato" w:cstheme="minorHAnsi"/>
          <w:sz w:val="22"/>
          <w:szCs w:val="22"/>
        </w:rPr>
        <w:t>należytego wykonania</w:t>
      </w:r>
      <w:r w:rsidRPr="00230266">
        <w:rPr>
          <w:rFonts w:ascii="Lato" w:hAnsi="Lato" w:cstheme="minorHAnsi"/>
          <w:spacing w:val="-6"/>
          <w:sz w:val="22"/>
          <w:szCs w:val="22"/>
        </w:rPr>
        <w:t xml:space="preserve"> </w:t>
      </w:r>
      <w:r w:rsidRPr="00230266">
        <w:rPr>
          <w:rFonts w:ascii="Lato" w:hAnsi="Lato" w:cstheme="minorHAnsi"/>
          <w:sz w:val="22"/>
          <w:szCs w:val="22"/>
        </w:rPr>
        <w:t>usług</w:t>
      </w:r>
      <w:r w:rsidRPr="00230266">
        <w:rPr>
          <w:rFonts w:ascii="Lato" w:hAnsi="Lato" w:cstheme="minorHAnsi"/>
          <w:spacing w:val="-5"/>
          <w:sz w:val="22"/>
          <w:szCs w:val="22"/>
        </w:rPr>
        <w:t xml:space="preserve"> </w:t>
      </w:r>
      <w:r w:rsidRPr="00230266">
        <w:rPr>
          <w:rFonts w:ascii="Lato" w:hAnsi="Lato" w:cstheme="minorHAnsi"/>
          <w:sz w:val="22"/>
          <w:szCs w:val="22"/>
        </w:rPr>
        <w:t>wskazanych</w:t>
      </w:r>
      <w:r w:rsidRPr="00230266">
        <w:rPr>
          <w:rFonts w:ascii="Lato" w:hAnsi="Lato" w:cstheme="minorHAnsi"/>
          <w:spacing w:val="-5"/>
          <w:sz w:val="22"/>
          <w:szCs w:val="22"/>
        </w:rPr>
        <w:t xml:space="preserve"> </w:t>
      </w:r>
      <w:r w:rsidRPr="00230266">
        <w:rPr>
          <w:rFonts w:ascii="Lato" w:hAnsi="Lato" w:cstheme="minorHAnsi"/>
          <w:sz w:val="22"/>
          <w:szCs w:val="22"/>
        </w:rPr>
        <w:t>w</w:t>
      </w:r>
      <w:r w:rsidRPr="00230266">
        <w:rPr>
          <w:rFonts w:ascii="Lato" w:hAnsi="Lato" w:cstheme="minorHAnsi"/>
          <w:spacing w:val="-5"/>
          <w:sz w:val="22"/>
          <w:szCs w:val="22"/>
        </w:rPr>
        <w:t xml:space="preserve"> powyższej </w:t>
      </w:r>
      <w:r w:rsidRPr="00230266">
        <w:rPr>
          <w:rFonts w:ascii="Lato" w:hAnsi="Lato" w:cstheme="minorHAnsi"/>
          <w:sz w:val="22"/>
          <w:szCs w:val="22"/>
        </w:rPr>
        <w:t>tabeli Wykonawca</w:t>
      </w:r>
      <w:r w:rsidRPr="00230266">
        <w:rPr>
          <w:rFonts w:ascii="Lato" w:hAnsi="Lato" w:cstheme="minorHAnsi"/>
          <w:spacing w:val="-4"/>
          <w:sz w:val="22"/>
          <w:szCs w:val="22"/>
        </w:rPr>
        <w:t xml:space="preserve"> </w:t>
      </w:r>
      <w:r w:rsidRPr="00230266">
        <w:rPr>
          <w:rFonts w:ascii="Lato" w:hAnsi="Lato" w:cstheme="minorHAnsi"/>
          <w:sz w:val="22"/>
          <w:szCs w:val="22"/>
        </w:rPr>
        <w:t>załącza do wykazu odpowiednie dokument</w:t>
      </w:r>
      <w:r w:rsidRPr="00230266">
        <w:rPr>
          <w:rFonts w:ascii="Lato" w:hAnsi="Lato" w:cstheme="minorHAnsi"/>
          <w:spacing w:val="-3"/>
          <w:sz w:val="22"/>
          <w:szCs w:val="22"/>
        </w:rPr>
        <w:t>y.</w:t>
      </w:r>
    </w:p>
    <w:p w14:paraId="47890A48" w14:textId="77777777" w:rsidR="009C6C56" w:rsidRPr="00230266" w:rsidRDefault="009C6C56" w:rsidP="00230266">
      <w:pPr>
        <w:spacing w:before="91"/>
        <w:rPr>
          <w:rFonts w:ascii="Lato" w:hAnsi="Lato" w:cstheme="minorHAnsi"/>
          <w:spacing w:val="-3"/>
          <w:sz w:val="22"/>
          <w:szCs w:val="22"/>
        </w:rPr>
      </w:pPr>
    </w:p>
    <w:p w14:paraId="6F5C3FC6" w14:textId="77777777" w:rsidR="009C6C56" w:rsidRPr="00230266" w:rsidRDefault="009C6C56" w:rsidP="00230266">
      <w:pPr>
        <w:spacing w:before="91"/>
        <w:rPr>
          <w:rFonts w:ascii="Lato" w:hAnsi="Lato" w:cstheme="minorHAnsi"/>
          <w:spacing w:val="-3"/>
          <w:sz w:val="22"/>
          <w:szCs w:val="22"/>
        </w:rPr>
      </w:pPr>
    </w:p>
    <w:p w14:paraId="4107840B" w14:textId="301B90CE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................, dn. ............. 202</w:t>
      </w:r>
      <w:r w:rsidR="00CB12B0">
        <w:rPr>
          <w:rFonts w:ascii="Lato" w:hAnsi="Lato" w:cstheme="minorHAnsi"/>
          <w:sz w:val="22"/>
          <w:szCs w:val="22"/>
        </w:rPr>
        <w:t>6</w:t>
      </w:r>
      <w:r w:rsidRPr="00230266">
        <w:rPr>
          <w:rFonts w:ascii="Lato" w:hAnsi="Lato" w:cstheme="minorHAnsi"/>
          <w:sz w:val="22"/>
          <w:szCs w:val="22"/>
        </w:rPr>
        <w:t xml:space="preserve"> r.</w:t>
      </w:r>
    </w:p>
    <w:p w14:paraId="5861703D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</w:p>
    <w:p w14:paraId="2D1BB0A0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 xml:space="preserve">……………......................................................... </w:t>
      </w:r>
    </w:p>
    <w:p w14:paraId="1A53A326" w14:textId="77777777" w:rsidR="009C6C56" w:rsidRPr="00230266" w:rsidRDefault="009C6C56" w:rsidP="00230266">
      <w:pPr>
        <w:rPr>
          <w:rFonts w:ascii="Lato" w:hAnsi="Lato" w:cstheme="minorHAnsi"/>
          <w:color w:val="000000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(</w:t>
      </w:r>
      <w:r w:rsidRPr="00230266">
        <w:rPr>
          <w:rFonts w:ascii="Lato" w:hAnsi="Lato" w:cstheme="minorHAnsi"/>
          <w:color w:val="000000"/>
          <w:sz w:val="22"/>
          <w:szCs w:val="22"/>
        </w:rPr>
        <w:t>Podpis osoby lub osób uprawionych</w:t>
      </w:r>
    </w:p>
    <w:p w14:paraId="15A6A50D" w14:textId="77777777" w:rsidR="009C6C56" w:rsidRPr="00230266" w:rsidRDefault="009C6C56" w:rsidP="00230266">
      <w:pPr>
        <w:rPr>
          <w:rFonts w:ascii="Lato" w:hAnsi="Lato" w:cstheme="minorHAnsi"/>
          <w:color w:val="000000"/>
          <w:sz w:val="22"/>
          <w:szCs w:val="22"/>
        </w:rPr>
      </w:pPr>
      <w:r w:rsidRPr="00230266">
        <w:rPr>
          <w:rFonts w:ascii="Lato" w:hAnsi="Lato" w:cstheme="minorHAnsi"/>
          <w:color w:val="000000"/>
          <w:sz w:val="22"/>
          <w:szCs w:val="22"/>
        </w:rPr>
        <w:t>do reprezentowania Wykonawcy)</w:t>
      </w:r>
    </w:p>
    <w:p w14:paraId="351698B3" w14:textId="77777777" w:rsidR="009C6C56" w:rsidRPr="00230266" w:rsidRDefault="009C6C56" w:rsidP="00230266">
      <w:pPr>
        <w:rPr>
          <w:rFonts w:ascii="Lato" w:hAnsi="Lato" w:cstheme="minorHAnsi"/>
          <w:sz w:val="22"/>
          <w:szCs w:val="22"/>
        </w:rPr>
      </w:pPr>
    </w:p>
    <w:p w14:paraId="1DBF30BC" w14:textId="77777777" w:rsidR="009C6C56" w:rsidRPr="00230266" w:rsidRDefault="009C6C56" w:rsidP="00230266">
      <w:pPr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br w:type="page"/>
      </w:r>
    </w:p>
    <w:p w14:paraId="69D19A1B" w14:textId="77777777" w:rsidR="00230266" w:rsidRDefault="009C6C56" w:rsidP="00230266">
      <w:pPr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lastRenderedPageBreak/>
        <w:t>Załącznik Nr 3 do Zaproszenia</w:t>
      </w:r>
    </w:p>
    <w:p w14:paraId="2FBB2840" w14:textId="77777777" w:rsidR="00230266" w:rsidRDefault="00230266" w:rsidP="00230266">
      <w:pPr>
        <w:rPr>
          <w:rFonts w:ascii="Lato" w:hAnsi="Lato" w:cstheme="minorHAnsi"/>
          <w:b/>
          <w:sz w:val="22"/>
          <w:szCs w:val="22"/>
        </w:rPr>
      </w:pPr>
    </w:p>
    <w:p w14:paraId="427B1B6E" w14:textId="77777777" w:rsidR="00230266" w:rsidRDefault="00230266" w:rsidP="00230266">
      <w:pPr>
        <w:rPr>
          <w:rFonts w:ascii="Lato" w:hAnsi="Lato" w:cstheme="minorHAnsi"/>
          <w:b/>
          <w:sz w:val="22"/>
          <w:szCs w:val="22"/>
        </w:rPr>
      </w:pPr>
    </w:p>
    <w:p w14:paraId="51C053DD" w14:textId="3A03E529" w:rsidR="000759C8" w:rsidRPr="00230266" w:rsidRDefault="00C95BEC" w:rsidP="00230266">
      <w:pPr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>Formularz ofertowy</w:t>
      </w:r>
    </w:p>
    <w:p w14:paraId="5A5E1BAD" w14:textId="1DD08DCE" w:rsidR="000759C8" w:rsidRPr="00230266" w:rsidRDefault="000759C8" w:rsidP="00230266">
      <w:pPr>
        <w:pStyle w:val="Akapitzlist"/>
        <w:spacing w:before="240" w:after="480"/>
        <w:ind w:left="0"/>
        <w:rPr>
          <w:rFonts w:ascii="Lato" w:hAnsi="Lato" w:cstheme="minorHAnsi"/>
          <w:b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>Oferuję wykonanie zamówienia, którego przedmiotem jest świadczenie usług konserwacji i serwisu kanalizacji deszczowej,</w:t>
      </w:r>
      <w:r w:rsidRPr="00230266">
        <w:rPr>
          <w:rFonts w:ascii="Lato" w:hAnsi="Lato" w:cstheme="minorHAnsi"/>
          <w:sz w:val="22"/>
          <w:szCs w:val="22"/>
        </w:rPr>
        <w:t xml:space="preserve"> </w:t>
      </w:r>
      <w:r w:rsidRPr="00230266">
        <w:rPr>
          <w:rFonts w:ascii="Lato" w:hAnsi="Lato" w:cstheme="minorHAnsi"/>
          <w:b/>
          <w:sz w:val="22"/>
          <w:szCs w:val="22"/>
        </w:rPr>
        <w:t>zgodnie z opisem, o którym mowa w Zaproszeniu do składania ofert</w:t>
      </w:r>
      <w:r w:rsidR="004E547E" w:rsidRPr="00230266">
        <w:rPr>
          <w:rFonts w:ascii="Lato" w:hAnsi="Lato" w:cstheme="minorHAnsi"/>
          <w:b/>
          <w:sz w:val="22"/>
          <w:szCs w:val="22"/>
        </w:rPr>
        <w:t>.</w:t>
      </w:r>
    </w:p>
    <w:p w14:paraId="6758A63E" w14:textId="77777777" w:rsidR="000759C8" w:rsidRPr="00230266" w:rsidRDefault="000759C8" w:rsidP="00230266">
      <w:pPr>
        <w:pStyle w:val="Akapitzlist"/>
        <w:spacing w:before="240" w:after="480"/>
        <w:rPr>
          <w:rFonts w:ascii="Lato" w:hAnsi="Lato" w:cstheme="minorHAnsi"/>
          <w:b/>
          <w:sz w:val="22"/>
          <w:szCs w:val="22"/>
        </w:rPr>
      </w:pPr>
    </w:p>
    <w:p w14:paraId="4EEE9607" w14:textId="77777777" w:rsidR="000759C8" w:rsidRPr="00230266" w:rsidRDefault="000759C8" w:rsidP="00230266">
      <w:pPr>
        <w:pStyle w:val="Akapitzlist"/>
        <w:numPr>
          <w:ilvl w:val="0"/>
          <w:numId w:val="7"/>
        </w:numPr>
        <w:spacing w:after="120" w:line="259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6350"/>
      </w:tblGrid>
      <w:tr w:rsidR="000759C8" w:rsidRPr="00230266" w14:paraId="6ABA3FEE" w14:textId="77777777" w:rsidTr="00105DC2">
        <w:trPr>
          <w:trHeight w:val="467"/>
        </w:trPr>
        <w:tc>
          <w:tcPr>
            <w:tcW w:w="2296" w:type="dxa"/>
            <w:shd w:val="clear" w:color="auto" w:fill="auto"/>
            <w:vAlign w:val="center"/>
          </w:tcPr>
          <w:p w14:paraId="31FE6DE6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Nazwa: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08CAE4DA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7EEE0CD8" w14:textId="77777777" w:rsidTr="00105DC2">
        <w:trPr>
          <w:trHeight w:val="449"/>
        </w:trPr>
        <w:tc>
          <w:tcPr>
            <w:tcW w:w="2296" w:type="dxa"/>
            <w:shd w:val="clear" w:color="auto" w:fill="auto"/>
            <w:vAlign w:val="center"/>
          </w:tcPr>
          <w:p w14:paraId="06338B45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Adres siedziby: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02728892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6157EE8C" w14:textId="77777777" w:rsidTr="00EC7CB7">
        <w:tc>
          <w:tcPr>
            <w:tcW w:w="2296" w:type="dxa"/>
            <w:shd w:val="clear" w:color="auto" w:fill="auto"/>
            <w:vAlign w:val="center"/>
          </w:tcPr>
          <w:p w14:paraId="0D6FC970" w14:textId="2911950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Osoba do kontaktów</w:t>
            </w:r>
            <w:r w:rsidR="0000582B" w:rsidRPr="00230266">
              <w:rPr>
                <w:rFonts w:ascii="Lato" w:hAnsi="Lato" w:cstheme="minorHAnsi"/>
                <w:sz w:val="22"/>
                <w:szCs w:val="22"/>
              </w:rPr>
              <w:t>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148F87C3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17FEB076" w14:textId="77777777" w:rsidTr="00EC7CB7">
        <w:trPr>
          <w:trHeight w:val="456"/>
        </w:trPr>
        <w:tc>
          <w:tcPr>
            <w:tcW w:w="2296" w:type="dxa"/>
            <w:shd w:val="clear" w:color="auto" w:fill="auto"/>
            <w:vAlign w:val="center"/>
          </w:tcPr>
          <w:p w14:paraId="05675F3C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Telefon/faks: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69BD2343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6EF52D15" w14:textId="77777777" w:rsidTr="00EC7CB7">
        <w:tc>
          <w:tcPr>
            <w:tcW w:w="2296" w:type="dxa"/>
            <w:shd w:val="clear" w:color="auto" w:fill="auto"/>
            <w:vAlign w:val="center"/>
          </w:tcPr>
          <w:p w14:paraId="20C460A8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Adres e-mail: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28BCD2F1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33B39B7A" w14:textId="77777777" w:rsidTr="00EC7CB7">
        <w:tc>
          <w:tcPr>
            <w:tcW w:w="2296" w:type="dxa"/>
            <w:shd w:val="clear" w:color="auto" w:fill="auto"/>
            <w:vAlign w:val="center"/>
          </w:tcPr>
          <w:p w14:paraId="4ECF6E0C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NIP: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06BDA019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0759C8" w:rsidRPr="00230266" w14:paraId="2B851886" w14:textId="77777777" w:rsidTr="00EC7CB7">
        <w:trPr>
          <w:trHeight w:val="230"/>
        </w:trPr>
        <w:tc>
          <w:tcPr>
            <w:tcW w:w="2296" w:type="dxa"/>
            <w:shd w:val="clear" w:color="auto" w:fill="auto"/>
            <w:vAlign w:val="center"/>
          </w:tcPr>
          <w:p w14:paraId="0C605A3C" w14:textId="77777777" w:rsidR="000759C8" w:rsidRPr="00230266" w:rsidRDefault="000759C8" w:rsidP="0023026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  <w:r w:rsidRPr="00230266">
              <w:rPr>
                <w:rFonts w:ascii="Lato" w:hAnsi="Lato" w:cstheme="minorHAnsi"/>
                <w:sz w:val="22"/>
                <w:szCs w:val="22"/>
              </w:rPr>
              <w:t>REGON: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67726B23" w14:textId="77777777" w:rsidR="000759C8" w:rsidRPr="00230266" w:rsidRDefault="000759C8" w:rsidP="0023026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p w14:paraId="2C0A9B5B" w14:textId="77777777" w:rsidR="000759C8" w:rsidRPr="00230266" w:rsidRDefault="000759C8" w:rsidP="00230266">
      <w:pPr>
        <w:pStyle w:val="Akapitzlist"/>
        <w:spacing w:after="120"/>
        <w:ind w:left="360"/>
        <w:contextualSpacing w:val="0"/>
        <w:rPr>
          <w:rFonts w:ascii="Lato" w:hAnsi="Lato" w:cstheme="minorHAnsi"/>
          <w:sz w:val="22"/>
          <w:szCs w:val="22"/>
        </w:rPr>
      </w:pPr>
    </w:p>
    <w:p w14:paraId="2DF6C142" w14:textId="46E354E5" w:rsidR="000759C8" w:rsidRPr="00230266" w:rsidRDefault="000759C8" w:rsidP="00230266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Oferuję realizację zamówienia zgodnie z opisem przedmiotu zamówienia zawartym w zaproszeniu do składania ofert, w kwo</w:t>
      </w:r>
      <w:r w:rsidR="0000582B" w:rsidRPr="00230266">
        <w:rPr>
          <w:rFonts w:ascii="Lato" w:hAnsi="Lato" w:cstheme="minorHAnsi"/>
          <w:sz w:val="22"/>
          <w:szCs w:val="22"/>
        </w:rPr>
        <w:t>cie</w:t>
      </w:r>
      <w:r w:rsidRPr="00230266">
        <w:rPr>
          <w:rFonts w:ascii="Lato" w:hAnsi="Lato" w:cstheme="minorHAnsi"/>
          <w:sz w:val="22"/>
          <w:szCs w:val="22"/>
        </w:rPr>
        <w:t xml:space="preserve"> </w:t>
      </w:r>
      <w:r w:rsidR="0000582B" w:rsidRPr="00230266">
        <w:rPr>
          <w:rFonts w:ascii="Lato" w:hAnsi="Lato" w:cstheme="minorHAnsi"/>
          <w:sz w:val="22"/>
          <w:szCs w:val="22"/>
        </w:rPr>
        <w:t xml:space="preserve">wskazanej </w:t>
      </w:r>
      <w:r w:rsidRPr="00230266">
        <w:rPr>
          <w:rFonts w:ascii="Lato" w:hAnsi="Lato" w:cstheme="minorHAnsi"/>
          <w:sz w:val="22"/>
          <w:szCs w:val="22"/>
        </w:rPr>
        <w:t>w tabeli w pkt 7 niniejszego formularza.</w:t>
      </w:r>
    </w:p>
    <w:p w14:paraId="6E60DA97" w14:textId="77777777" w:rsidR="000759C8" w:rsidRPr="00230266" w:rsidRDefault="000759C8" w:rsidP="00230266">
      <w:pPr>
        <w:numPr>
          <w:ilvl w:val="0"/>
          <w:numId w:val="7"/>
        </w:numPr>
        <w:spacing w:line="276" w:lineRule="auto"/>
        <w:ind w:left="425" w:hanging="425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Oświadczam, że spełniam warunki dotyczące:</w:t>
      </w:r>
    </w:p>
    <w:p w14:paraId="14AEB5FD" w14:textId="77777777" w:rsidR="000759C8" w:rsidRPr="00230266" w:rsidRDefault="000759C8" w:rsidP="00230266">
      <w:pPr>
        <w:pStyle w:val="Akapitzlist"/>
        <w:numPr>
          <w:ilvl w:val="0"/>
          <w:numId w:val="19"/>
        </w:numPr>
        <w:ind w:left="754" w:hanging="357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dysponowania pracownikami posiadającymi uprawnienia do pracy na wysokości – w szczególności posiadającymi stosowne zaświadczenie o przeszkoleniu w zakresie bhp oraz aktualne orzeczenie lekarskie o braku przeciwwskazań do pracy na wysokości powyżej 3 m;</w:t>
      </w:r>
    </w:p>
    <w:p w14:paraId="0D886A61" w14:textId="77777777" w:rsidR="000759C8" w:rsidRPr="00230266" w:rsidRDefault="000759C8" w:rsidP="00230266">
      <w:pPr>
        <w:pStyle w:val="Akapitzlist"/>
        <w:numPr>
          <w:ilvl w:val="0"/>
          <w:numId w:val="19"/>
        </w:numPr>
        <w:ind w:left="754" w:hanging="357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posiadania wiedzy i doświadczenia w realizacji usług konserwacji kanalizacji deszczowej;</w:t>
      </w:r>
    </w:p>
    <w:p w14:paraId="4565B8F2" w14:textId="2344CC67" w:rsidR="000759C8" w:rsidRPr="00230266" w:rsidRDefault="000759C8" w:rsidP="00230266">
      <w:pPr>
        <w:pStyle w:val="Akapitzlist"/>
        <w:numPr>
          <w:ilvl w:val="0"/>
          <w:numId w:val="19"/>
        </w:numPr>
        <w:ind w:left="754" w:hanging="357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dyspon</w:t>
      </w:r>
      <w:r w:rsidR="0000582B" w:rsidRPr="00230266">
        <w:rPr>
          <w:rFonts w:ascii="Lato" w:hAnsi="Lato" w:cstheme="minorHAnsi"/>
          <w:sz w:val="22"/>
          <w:szCs w:val="22"/>
        </w:rPr>
        <w:t>owania</w:t>
      </w:r>
      <w:r w:rsidRPr="00230266">
        <w:rPr>
          <w:rFonts w:ascii="Lato" w:hAnsi="Lato" w:cstheme="minorHAnsi"/>
          <w:sz w:val="22"/>
          <w:szCs w:val="22"/>
        </w:rPr>
        <w:t xml:space="preserve"> odpowiednim potencjałem technicznym niezbędnym do wykonania przedmiotu zakupu oraz osobami zdolnymi do jego wykonania</w:t>
      </w:r>
      <w:r w:rsidR="0000582B" w:rsidRPr="00230266">
        <w:rPr>
          <w:rFonts w:ascii="Lato" w:hAnsi="Lato" w:cstheme="minorHAnsi"/>
          <w:sz w:val="22"/>
          <w:szCs w:val="22"/>
        </w:rPr>
        <w:t>.</w:t>
      </w:r>
    </w:p>
    <w:p w14:paraId="6A74EE1C" w14:textId="216249C3" w:rsidR="000759C8" w:rsidRPr="00230266" w:rsidRDefault="000759C8" w:rsidP="00230266">
      <w:pPr>
        <w:numPr>
          <w:ilvl w:val="0"/>
          <w:numId w:val="7"/>
        </w:numPr>
        <w:spacing w:before="120" w:after="120" w:line="276" w:lineRule="auto"/>
        <w:ind w:left="425" w:hanging="425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22DF8BFA" w14:textId="77777777" w:rsidR="000759C8" w:rsidRPr="00230266" w:rsidRDefault="000759C8" w:rsidP="00230266">
      <w:pPr>
        <w:numPr>
          <w:ilvl w:val="0"/>
          <w:numId w:val="7"/>
        </w:numPr>
        <w:spacing w:after="120" w:line="276" w:lineRule="auto"/>
        <w:ind w:left="425" w:hanging="425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Termin związania ofertą wynosi 30 dni. Bieg terminu rozpoczyna się wraz z upływem terminu składania ofert.</w:t>
      </w:r>
    </w:p>
    <w:p w14:paraId="7509CD8F" w14:textId="77777777" w:rsidR="000759C8" w:rsidRPr="00230266" w:rsidRDefault="000759C8" w:rsidP="00230266">
      <w:pPr>
        <w:numPr>
          <w:ilvl w:val="0"/>
          <w:numId w:val="7"/>
        </w:numPr>
        <w:spacing w:after="120" w:line="276" w:lineRule="auto"/>
        <w:ind w:left="425" w:hanging="425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lastRenderedPageBreak/>
        <w:t>W przypadku wybrania naszej oferty zobowiązuję się do zawarcia umowy na warunkach określonych w Zaproszeniu do składania ofert, w terminie określonym przez Zamawiającego.</w:t>
      </w:r>
    </w:p>
    <w:p w14:paraId="141FDBB1" w14:textId="74D36F49" w:rsidR="000759C8" w:rsidRPr="00230266" w:rsidRDefault="000759C8" w:rsidP="00230266">
      <w:pPr>
        <w:numPr>
          <w:ilvl w:val="0"/>
          <w:numId w:val="7"/>
        </w:numPr>
        <w:spacing w:after="120" w:line="276" w:lineRule="auto"/>
        <w:ind w:left="425" w:hanging="425"/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Oferowana cena:</w:t>
      </w:r>
    </w:p>
    <w:tbl>
      <w:tblPr>
        <w:tblStyle w:val="Tabela-Siatka1"/>
        <w:tblW w:w="48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560"/>
      </w:tblGrid>
      <w:tr w:rsidR="004F135A" w:rsidRPr="00230266" w14:paraId="684C6116" w14:textId="77777777" w:rsidTr="00793456">
        <w:trPr>
          <w:jc w:val="center"/>
        </w:trPr>
        <w:tc>
          <w:tcPr>
            <w:tcW w:w="3261" w:type="dxa"/>
          </w:tcPr>
          <w:p w14:paraId="01924BF8" w14:textId="77777777" w:rsidR="004F135A" w:rsidRPr="00230266" w:rsidRDefault="004F135A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5708288" w14:textId="77777777" w:rsidR="004F135A" w:rsidRPr="00230266" w:rsidRDefault="004F135A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tbl>
      <w:tblPr>
        <w:tblStyle w:val="Tabela-Siatka11"/>
        <w:tblW w:w="7939" w:type="dxa"/>
        <w:jc w:val="center"/>
        <w:tblLook w:val="04A0" w:firstRow="1" w:lastRow="0" w:firstColumn="1" w:lastColumn="0" w:noHBand="0" w:noVBand="1"/>
      </w:tblPr>
      <w:tblGrid>
        <w:gridCol w:w="4254"/>
        <w:gridCol w:w="1843"/>
        <w:gridCol w:w="1842"/>
      </w:tblGrid>
      <w:tr w:rsidR="00DC03E5" w:rsidRPr="00230266" w14:paraId="28CA7B0A" w14:textId="77777777" w:rsidTr="00073839">
        <w:trPr>
          <w:jc w:val="center"/>
        </w:trPr>
        <w:tc>
          <w:tcPr>
            <w:tcW w:w="4254" w:type="dxa"/>
            <w:tcBorders>
              <w:top w:val="nil"/>
              <w:left w:val="nil"/>
            </w:tcBorders>
          </w:tcPr>
          <w:p w14:paraId="6DC5A70C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2A65A44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230266">
              <w:rPr>
                <w:rFonts w:ascii="Lato" w:hAnsi="Lato"/>
                <w:sz w:val="22"/>
                <w:szCs w:val="22"/>
              </w:rPr>
              <w:t>Cena netto w zł</w:t>
            </w:r>
          </w:p>
          <w:p w14:paraId="52E1B38D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05838EA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230266">
              <w:rPr>
                <w:rFonts w:ascii="Lato" w:hAnsi="Lato"/>
                <w:sz w:val="22"/>
                <w:szCs w:val="22"/>
              </w:rPr>
              <w:t>Cena brutto w zł</w:t>
            </w:r>
          </w:p>
          <w:p w14:paraId="338C4F49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</w:tr>
      <w:tr w:rsidR="00DC03E5" w:rsidRPr="00230266" w14:paraId="45B1ED5D" w14:textId="77777777" w:rsidTr="00073839">
        <w:trPr>
          <w:jc w:val="center"/>
        </w:trPr>
        <w:tc>
          <w:tcPr>
            <w:tcW w:w="4254" w:type="dxa"/>
            <w:vAlign w:val="center"/>
          </w:tcPr>
          <w:p w14:paraId="7ADEE819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/>
                <w:sz w:val="22"/>
                <w:szCs w:val="22"/>
              </w:rPr>
            </w:pPr>
            <w:r w:rsidRPr="00230266">
              <w:rPr>
                <w:rFonts w:ascii="Lato" w:hAnsi="Lato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547B137F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/>
                <w:sz w:val="22"/>
                <w:szCs w:val="22"/>
              </w:rPr>
            </w:pPr>
            <w:r w:rsidRPr="00230266">
              <w:rPr>
                <w:rFonts w:ascii="Lato" w:hAnsi="Lato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842" w:type="dxa"/>
            <w:vAlign w:val="center"/>
          </w:tcPr>
          <w:p w14:paraId="0F979814" w14:textId="23B76333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/>
                <w:sz w:val="22"/>
                <w:szCs w:val="22"/>
              </w:rPr>
            </w:pPr>
            <w:r w:rsidRPr="00230266">
              <w:rPr>
                <w:rFonts w:ascii="Lato" w:hAnsi="Lato"/>
                <w:b/>
                <w:i/>
                <w:sz w:val="22"/>
                <w:szCs w:val="22"/>
              </w:rPr>
              <w:t>3</w:t>
            </w:r>
          </w:p>
        </w:tc>
      </w:tr>
      <w:tr w:rsidR="00DC03E5" w:rsidRPr="00230266" w14:paraId="39799A35" w14:textId="77777777" w:rsidTr="00230266">
        <w:trPr>
          <w:trHeight w:val="867"/>
          <w:jc w:val="center"/>
        </w:trPr>
        <w:tc>
          <w:tcPr>
            <w:tcW w:w="4254" w:type="dxa"/>
          </w:tcPr>
          <w:p w14:paraId="55EBE82B" w14:textId="7D0C79BF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230266">
              <w:rPr>
                <w:rFonts w:ascii="Lato" w:hAnsi="Lato"/>
                <w:sz w:val="22"/>
                <w:szCs w:val="22"/>
              </w:rPr>
              <w:t xml:space="preserve">Cena za </w:t>
            </w:r>
            <w:r w:rsidR="00F77D9D" w:rsidRPr="00230266">
              <w:rPr>
                <w:rFonts w:ascii="Lato" w:hAnsi="Lato"/>
                <w:sz w:val="22"/>
                <w:szCs w:val="22"/>
              </w:rPr>
              <w:t>dwa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miesiąc</w:t>
            </w:r>
            <w:r w:rsidR="00F77D9D" w:rsidRPr="00230266">
              <w:rPr>
                <w:rFonts w:ascii="Lato" w:hAnsi="Lato"/>
                <w:sz w:val="22"/>
                <w:szCs w:val="22"/>
              </w:rPr>
              <w:t>e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świadczenia usług przeglądów</w:t>
            </w:r>
            <w:r w:rsidR="00586E5A">
              <w:rPr>
                <w:rFonts w:ascii="Lato" w:hAnsi="Lato"/>
                <w:sz w:val="22"/>
                <w:szCs w:val="22"/>
              </w:rPr>
              <w:t>,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konserwacji</w:t>
            </w:r>
            <w:r w:rsidR="00586E5A">
              <w:rPr>
                <w:rFonts w:ascii="Lato" w:hAnsi="Lato"/>
                <w:sz w:val="22"/>
                <w:szCs w:val="22"/>
              </w:rPr>
              <w:t xml:space="preserve"> i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</w:t>
            </w:r>
            <w:r w:rsidR="00586E5A" w:rsidRPr="00586E5A">
              <w:rPr>
                <w:rFonts w:ascii="Lato" w:hAnsi="Lato"/>
                <w:sz w:val="22"/>
                <w:szCs w:val="22"/>
              </w:rPr>
              <w:t>doraźnych serwisów awaryjnych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(z wyłączeniem napraw dodatkowych)</w:t>
            </w:r>
            <w:r w:rsidR="00073839" w:rsidRPr="00230266">
              <w:rPr>
                <w:rFonts w:ascii="Lato" w:hAnsi="Lato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56369C3A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C94F4A1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/>
                <w:sz w:val="22"/>
                <w:szCs w:val="22"/>
              </w:rPr>
            </w:pPr>
          </w:p>
        </w:tc>
      </w:tr>
      <w:tr w:rsidR="00DC03E5" w:rsidRPr="00230266" w14:paraId="598675F4" w14:textId="77777777" w:rsidTr="00230266">
        <w:trPr>
          <w:trHeight w:val="980"/>
          <w:jc w:val="center"/>
        </w:trPr>
        <w:tc>
          <w:tcPr>
            <w:tcW w:w="4254" w:type="dxa"/>
          </w:tcPr>
          <w:p w14:paraId="091DB54E" w14:textId="7595B8B9" w:rsidR="00DC03E5" w:rsidRPr="00230266" w:rsidRDefault="00DC03E5" w:rsidP="00230266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230266">
              <w:rPr>
                <w:rFonts w:ascii="Lato" w:hAnsi="Lato"/>
                <w:sz w:val="22"/>
                <w:szCs w:val="22"/>
              </w:rPr>
              <w:t>Cena za 18 miesięcy świadczenia usług przeglądów</w:t>
            </w:r>
            <w:r w:rsidR="00586E5A">
              <w:rPr>
                <w:rFonts w:ascii="Lato" w:hAnsi="Lato"/>
                <w:sz w:val="22"/>
                <w:szCs w:val="22"/>
              </w:rPr>
              <w:t>,</w:t>
            </w:r>
            <w:r w:rsidRPr="00230266">
              <w:rPr>
                <w:rFonts w:ascii="Lato" w:hAnsi="Lato"/>
                <w:sz w:val="22"/>
                <w:szCs w:val="22"/>
              </w:rPr>
              <w:t xml:space="preserve"> konserwacji </w:t>
            </w:r>
            <w:r w:rsidR="00586E5A">
              <w:rPr>
                <w:rFonts w:ascii="Lato" w:hAnsi="Lato"/>
                <w:sz w:val="22"/>
                <w:szCs w:val="22"/>
              </w:rPr>
              <w:t xml:space="preserve">i </w:t>
            </w:r>
            <w:r w:rsidR="00586E5A" w:rsidRPr="00586E5A">
              <w:rPr>
                <w:rFonts w:ascii="Lato" w:hAnsi="Lato"/>
                <w:sz w:val="22"/>
                <w:szCs w:val="22"/>
              </w:rPr>
              <w:t>doraźnych serwisów awaryjnych</w:t>
            </w:r>
            <w:r w:rsidR="00586E5A">
              <w:rPr>
                <w:rFonts w:ascii="Lato" w:hAnsi="Lato"/>
                <w:sz w:val="22"/>
                <w:szCs w:val="22"/>
              </w:rPr>
              <w:t xml:space="preserve"> </w:t>
            </w:r>
            <w:r w:rsidRPr="00230266">
              <w:rPr>
                <w:rFonts w:ascii="Lato" w:hAnsi="Lato"/>
                <w:sz w:val="22"/>
                <w:szCs w:val="22"/>
              </w:rPr>
              <w:t>(z wyłączeniem napraw dodatkowych)</w:t>
            </w:r>
            <w:r w:rsidR="00073839" w:rsidRPr="00230266">
              <w:rPr>
                <w:rFonts w:ascii="Lato" w:hAnsi="Lato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53C120D7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658D8EA" w14:textId="77777777" w:rsidR="00DC03E5" w:rsidRPr="00230266" w:rsidRDefault="00DC03E5" w:rsidP="00230266">
            <w:pPr>
              <w:tabs>
                <w:tab w:val="left" w:pos="720"/>
                <w:tab w:val="left" w:pos="5340"/>
              </w:tabs>
              <w:spacing w:line="276" w:lineRule="auto"/>
              <w:jc w:val="left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4CDEFD53" w14:textId="57E26392" w:rsidR="000759C8" w:rsidRPr="00230266" w:rsidRDefault="000759C8" w:rsidP="00230266">
      <w:pPr>
        <w:tabs>
          <w:tab w:val="left" w:pos="720"/>
          <w:tab w:val="left" w:pos="5340"/>
        </w:tabs>
        <w:spacing w:line="276" w:lineRule="auto"/>
        <w:ind w:right="57"/>
        <w:rPr>
          <w:rFonts w:ascii="Lato" w:hAnsi="Lato" w:cstheme="minorHAnsi"/>
          <w:b/>
          <w:sz w:val="22"/>
          <w:szCs w:val="22"/>
        </w:rPr>
      </w:pPr>
    </w:p>
    <w:p w14:paraId="2312BB3F" w14:textId="77777777" w:rsidR="009C6C56" w:rsidRPr="00230266" w:rsidRDefault="009C6C56" w:rsidP="00230266">
      <w:pPr>
        <w:tabs>
          <w:tab w:val="left" w:pos="720"/>
          <w:tab w:val="left" w:pos="5340"/>
        </w:tabs>
        <w:spacing w:line="276" w:lineRule="auto"/>
        <w:ind w:right="57"/>
        <w:rPr>
          <w:rFonts w:ascii="Lato" w:hAnsi="Lato" w:cstheme="minorHAnsi"/>
          <w:b/>
          <w:sz w:val="22"/>
          <w:szCs w:val="22"/>
        </w:rPr>
      </w:pPr>
    </w:p>
    <w:p w14:paraId="21A92E0C" w14:textId="77777777" w:rsidR="000759C8" w:rsidRPr="00230266" w:rsidRDefault="000759C8" w:rsidP="00230266">
      <w:pPr>
        <w:tabs>
          <w:tab w:val="left" w:pos="720"/>
          <w:tab w:val="left" w:pos="5340"/>
        </w:tabs>
        <w:spacing w:line="276" w:lineRule="auto"/>
        <w:ind w:right="57"/>
        <w:rPr>
          <w:rFonts w:ascii="Lato" w:hAnsi="Lato" w:cstheme="minorHAnsi"/>
          <w:bCs/>
          <w:sz w:val="22"/>
          <w:szCs w:val="22"/>
        </w:rPr>
      </w:pPr>
      <w:r w:rsidRPr="00230266">
        <w:rPr>
          <w:rFonts w:ascii="Lato" w:hAnsi="Lato" w:cstheme="minorHAnsi"/>
          <w:b/>
          <w:sz w:val="22"/>
          <w:szCs w:val="22"/>
        </w:rPr>
        <w:t xml:space="preserve">UWAGA: </w:t>
      </w:r>
      <w:r w:rsidRPr="00230266">
        <w:rPr>
          <w:rFonts w:ascii="Lato" w:hAnsi="Lato" w:cstheme="minorHAnsi"/>
          <w:bCs/>
          <w:sz w:val="22"/>
          <w:szCs w:val="22"/>
        </w:rPr>
        <w:t>ceny należy określić z dokładnością do drugiego miejsca po przecinku.</w:t>
      </w:r>
    </w:p>
    <w:p w14:paraId="7258547A" w14:textId="77777777" w:rsidR="000759C8" w:rsidRPr="00230266" w:rsidRDefault="000759C8" w:rsidP="00230266">
      <w:pPr>
        <w:tabs>
          <w:tab w:val="left" w:pos="720"/>
          <w:tab w:val="left" w:pos="5340"/>
        </w:tabs>
        <w:spacing w:line="276" w:lineRule="auto"/>
        <w:ind w:left="57" w:right="57"/>
        <w:rPr>
          <w:rFonts w:ascii="Lato" w:hAnsi="Lato" w:cstheme="minorHAnsi"/>
          <w:bCs/>
          <w:sz w:val="22"/>
          <w:szCs w:val="22"/>
        </w:rPr>
      </w:pPr>
      <w:r w:rsidRPr="00230266">
        <w:rPr>
          <w:rFonts w:ascii="Lato" w:hAnsi="Lato" w:cstheme="minorHAnsi"/>
          <w:bCs/>
          <w:sz w:val="22"/>
          <w:szCs w:val="22"/>
        </w:rPr>
        <w:t>Wartość oferty zawiera wszystkie koszty ponoszone dla realizacji zamówienia.</w:t>
      </w:r>
    </w:p>
    <w:p w14:paraId="28467B95" w14:textId="77777777" w:rsidR="000759C8" w:rsidRPr="00230266" w:rsidRDefault="000759C8" w:rsidP="00230266">
      <w:pPr>
        <w:spacing w:before="120" w:after="120"/>
        <w:rPr>
          <w:rFonts w:ascii="Lato" w:hAnsi="Lato" w:cstheme="minorHAnsi"/>
          <w:bCs/>
          <w:sz w:val="22"/>
          <w:szCs w:val="22"/>
        </w:rPr>
      </w:pPr>
    </w:p>
    <w:p w14:paraId="32FFDC38" w14:textId="03082C28" w:rsidR="000759C8" w:rsidRPr="00230266" w:rsidRDefault="000759C8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>….................., dn. ...........</w:t>
      </w:r>
      <w:r w:rsidR="00073839" w:rsidRPr="00230266">
        <w:rPr>
          <w:rFonts w:ascii="Lato" w:hAnsi="Lato" w:cstheme="minorHAnsi"/>
          <w:sz w:val="22"/>
          <w:szCs w:val="22"/>
        </w:rPr>
        <w:t>.....................</w:t>
      </w:r>
      <w:r w:rsidRPr="00230266">
        <w:rPr>
          <w:rFonts w:ascii="Lato" w:hAnsi="Lato" w:cstheme="minorHAnsi"/>
          <w:sz w:val="22"/>
          <w:szCs w:val="22"/>
        </w:rPr>
        <w:t>.. 202</w:t>
      </w:r>
      <w:r w:rsidR="00CB12B0">
        <w:rPr>
          <w:rFonts w:ascii="Lato" w:hAnsi="Lato" w:cstheme="minorHAnsi"/>
          <w:sz w:val="22"/>
          <w:szCs w:val="22"/>
        </w:rPr>
        <w:t>6</w:t>
      </w:r>
      <w:r w:rsidRPr="00230266">
        <w:rPr>
          <w:rFonts w:ascii="Lato" w:hAnsi="Lato" w:cstheme="minorHAnsi"/>
          <w:sz w:val="22"/>
          <w:szCs w:val="22"/>
        </w:rPr>
        <w:t xml:space="preserve"> r.</w:t>
      </w:r>
    </w:p>
    <w:p w14:paraId="0BE6E731" w14:textId="77777777" w:rsidR="00D96041" w:rsidRPr="00230266" w:rsidRDefault="00D96041" w:rsidP="00230266">
      <w:pPr>
        <w:rPr>
          <w:rFonts w:ascii="Lato" w:hAnsi="Lato" w:cstheme="minorHAnsi"/>
          <w:sz w:val="22"/>
          <w:szCs w:val="22"/>
        </w:rPr>
      </w:pPr>
    </w:p>
    <w:p w14:paraId="1CB02910" w14:textId="17F422C7" w:rsidR="000759C8" w:rsidRPr="00230266" w:rsidRDefault="000759C8" w:rsidP="00230266">
      <w:pPr>
        <w:rPr>
          <w:rFonts w:ascii="Lato" w:hAnsi="Lato" w:cstheme="minorHAnsi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 xml:space="preserve">……………......................................................... </w:t>
      </w:r>
    </w:p>
    <w:p w14:paraId="0F252685" w14:textId="0DFD87E9" w:rsidR="00953093" w:rsidRPr="00230266" w:rsidRDefault="000759C8" w:rsidP="00662A0D">
      <w:pPr>
        <w:rPr>
          <w:rFonts w:ascii="Lato" w:hAnsi="Lato"/>
          <w:sz w:val="22"/>
          <w:szCs w:val="22"/>
        </w:rPr>
      </w:pPr>
      <w:r w:rsidRPr="00230266">
        <w:rPr>
          <w:rFonts w:ascii="Lato" w:hAnsi="Lato" w:cstheme="minorHAnsi"/>
          <w:sz w:val="22"/>
          <w:szCs w:val="22"/>
        </w:rPr>
        <w:t xml:space="preserve">(podpis Wykonawcy) </w:t>
      </w:r>
    </w:p>
    <w:sectPr w:rsidR="00953093" w:rsidRPr="00230266" w:rsidSect="00953093">
      <w:footerReference w:type="default" r:id="rId11"/>
      <w:headerReference w:type="first" r:id="rId12"/>
      <w:footerReference w:type="first" r:id="rId13"/>
      <w:pgSz w:w="11900" w:h="16840"/>
      <w:pgMar w:top="1406" w:right="1483" w:bottom="1406" w:left="13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818F7" w14:textId="77777777" w:rsidR="00F90B2A" w:rsidRDefault="00F90B2A">
      <w:r>
        <w:separator/>
      </w:r>
    </w:p>
  </w:endnote>
  <w:endnote w:type="continuationSeparator" w:id="0">
    <w:p w14:paraId="150F13DC" w14:textId="77777777" w:rsidR="00F90B2A" w:rsidRDefault="00F9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9493490"/>
      <w:docPartObj>
        <w:docPartGallery w:val="Page Numbers (Bottom of Page)"/>
        <w:docPartUnique/>
      </w:docPartObj>
    </w:sdtPr>
    <w:sdtEndPr/>
    <w:sdtContent>
      <w:p w14:paraId="05CCB1ED" w14:textId="614E54E3" w:rsidR="00C95BEC" w:rsidRDefault="00C95BE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7AB">
          <w:rPr>
            <w:noProof/>
          </w:rPr>
          <w:t>5</w:t>
        </w:r>
        <w:r>
          <w:fldChar w:fldCharType="end"/>
        </w:r>
      </w:p>
    </w:sdtContent>
  </w:sdt>
  <w:p w14:paraId="00371974" w14:textId="77777777" w:rsidR="006C13FF" w:rsidRPr="006C13FF" w:rsidRDefault="00F90B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6A3E9" w14:textId="20EF6C48" w:rsidR="003B094D" w:rsidRDefault="00F90B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51269" w14:textId="77777777" w:rsidR="00F90B2A" w:rsidRDefault="00F90B2A">
      <w:r>
        <w:separator/>
      </w:r>
    </w:p>
  </w:footnote>
  <w:footnote w:type="continuationSeparator" w:id="0">
    <w:p w14:paraId="4DBCFC60" w14:textId="77777777" w:rsidR="00F90B2A" w:rsidRDefault="00F90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46F39" w14:textId="77777777" w:rsidR="003B094D" w:rsidRDefault="00A659E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0C2FE0A" wp14:editId="1398AB2A">
              <wp:simplePos x="0" y="0"/>
              <wp:positionH relativeFrom="column">
                <wp:posOffset>3538220</wp:posOffset>
              </wp:positionH>
              <wp:positionV relativeFrom="paragraph">
                <wp:posOffset>-59690</wp:posOffset>
              </wp:positionV>
              <wp:extent cx="2505075" cy="463550"/>
              <wp:effectExtent l="0" t="0" r="9525" b="12700"/>
              <wp:wrapNone/>
              <wp:docPr id="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3B599A" w14:textId="77777777" w:rsidR="004564FE" w:rsidRPr="00683818" w:rsidRDefault="00F90B2A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C2FE0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78.6pt;margin-top:-4.7pt;width:197.25pt;height:3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" filled="f" stroked="f">
              <v:textbox inset="0,0,0,0">
                <w:txbxContent>
                  <w:p w14:paraId="2A3B599A" w14:textId="77777777" w:rsidR="004564FE" w:rsidRPr="00683818" w:rsidRDefault="00662A0D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EB2274" wp14:editId="71959ED2">
              <wp:simplePos x="0" y="0"/>
              <wp:positionH relativeFrom="column">
                <wp:posOffset>280670</wp:posOffset>
              </wp:positionH>
              <wp:positionV relativeFrom="paragraph">
                <wp:posOffset>1397635</wp:posOffset>
              </wp:positionV>
              <wp:extent cx="3019425" cy="240030"/>
              <wp:effectExtent l="0" t="0" r="9525" b="7620"/>
              <wp:wrapNone/>
              <wp:docPr id="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9425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7D3E0" w14:textId="77777777" w:rsidR="003B094D" w:rsidRDefault="00F90B2A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  <w:bookmarkStart w:id="0" w:name="ezdSprawaZnak"/>
                          <w:bookmarkEnd w:id="0"/>
                        </w:p>
                        <w:p w14:paraId="77B80373" w14:textId="77777777" w:rsidR="00DB4B6E" w:rsidRPr="00683818" w:rsidRDefault="00F90B2A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EB2274" id="Text Box 8" o:spid="_x0000_s1027" type="#_x0000_t202" style="position:absolute;margin-left:22.1pt;margin-top:110.05pt;width:237.75pt;height:1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" filled="f" stroked="f">
              <v:textbox inset="0,0,0,0">
                <w:txbxContent>
                  <w:p w14:paraId="2BE7D3E0" w14:textId="77777777" w:rsidR="003B094D" w:rsidRDefault="00662A0D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  <w:bookmarkStart w:id="1" w:name="ezdSprawaZnak"/>
                    <w:bookmarkEnd w:id="1"/>
                  </w:p>
                  <w:p w14:paraId="77B80373" w14:textId="77777777" w:rsidR="00DB4B6E" w:rsidRPr="00683818" w:rsidRDefault="00662A0D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3FAC099" wp14:editId="15BB6D0D">
              <wp:simplePos x="0" y="0"/>
              <wp:positionH relativeFrom="column">
                <wp:posOffset>-5080</wp:posOffset>
              </wp:positionH>
              <wp:positionV relativeFrom="paragraph">
                <wp:posOffset>807085</wp:posOffset>
              </wp:positionV>
              <wp:extent cx="2895600" cy="409575"/>
              <wp:effectExtent l="0" t="0" r="0" b="952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5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A6F8AD" w14:textId="77777777" w:rsidR="00DB4B6E" w:rsidRPr="009B765A" w:rsidRDefault="00F90B2A" w:rsidP="0067640A">
                          <w:pP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FAC099" id="Text Box 9" o:spid="_x0000_s1028" type="#_x0000_t202" style="position:absolute;margin-left:-.4pt;margin-top:63.55pt;width:228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" filled="f" stroked="f">
              <v:textbox inset="0,0,0,0">
                <w:txbxContent>
                  <w:p w14:paraId="08A6F8AD" w14:textId="77777777" w:rsidR="00DB4B6E" w:rsidRPr="009B765A" w:rsidRDefault="00662A0D" w:rsidP="0067640A">
                    <w:pPr>
                      <w:rPr>
                        <w:rFonts w:ascii="Times New Roman" w:hAnsi="Times New Roman"/>
                        <w:b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38A5"/>
    <w:multiLevelType w:val="hybridMultilevel"/>
    <w:tmpl w:val="A1665694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" w15:restartNumberingAfterBreak="0">
    <w:nsid w:val="0F8F024A"/>
    <w:multiLevelType w:val="hybridMultilevel"/>
    <w:tmpl w:val="8B14EB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51D3B"/>
    <w:multiLevelType w:val="hybridMultilevel"/>
    <w:tmpl w:val="260883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CA348D"/>
    <w:multiLevelType w:val="hybridMultilevel"/>
    <w:tmpl w:val="919CA566"/>
    <w:lvl w:ilvl="0" w:tplc="E44497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70A2A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A9E31DF"/>
    <w:multiLevelType w:val="hybridMultilevel"/>
    <w:tmpl w:val="0AA8506E"/>
    <w:lvl w:ilvl="0" w:tplc="99386A52">
      <w:numFmt w:val="bullet"/>
      <w:lvlText w:val="•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2CAD2919"/>
    <w:multiLevelType w:val="hybridMultilevel"/>
    <w:tmpl w:val="F65A5E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34DD3D9C"/>
    <w:multiLevelType w:val="hybridMultilevel"/>
    <w:tmpl w:val="364091EE"/>
    <w:lvl w:ilvl="0" w:tplc="FF4CC0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>
      <w:start w:val="1"/>
      <w:numFmt w:val="lowerLetter"/>
      <w:lvlText w:val="%2."/>
      <w:lvlJc w:val="left"/>
      <w:pPr>
        <w:ind w:left="1553" w:hanging="360"/>
      </w:pPr>
    </w:lvl>
    <w:lvl w:ilvl="2" w:tplc="0415001B">
      <w:start w:val="1"/>
      <w:numFmt w:val="lowerRoman"/>
      <w:lvlText w:val="%3."/>
      <w:lvlJc w:val="right"/>
      <w:pPr>
        <w:ind w:left="2273" w:hanging="180"/>
      </w:pPr>
    </w:lvl>
    <w:lvl w:ilvl="3" w:tplc="0415000F">
      <w:start w:val="1"/>
      <w:numFmt w:val="decimal"/>
      <w:lvlText w:val="%4."/>
      <w:lvlJc w:val="left"/>
      <w:pPr>
        <w:ind w:left="2993" w:hanging="360"/>
      </w:pPr>
    </w:lvl>
    <w:lvl w:ilvl="4" w:tplc="04150019">
      <w:start w:val="1"/>
      <w:numFmt w:val="lowerLetter"/>
      <w:lvlText w:val="%5."/>
      <w:lvlJc w:val="left"/>
      <w:pPr>
        <w:ind w:left="3713" w:hanging="360"/>
      </w:pPr>
    </w:lvl>
    <w:lvl w:ilvl="5" w:tplc="0415001B">
      <w:start w:val="1"/>
      <w:numFmt w:val="lowerRoman"/>
      <w:lvlText w:val="%6."/>
      <w:lvlJc w:val="right"/>
      <w:pPr>
        <w:ind w:left="4433" w:hanging="180"/>
      </w:pPr>
    </w:lvl>
    <w:lvl w:ilvl="6" w:tplc="0415000F">
      <w:start w:val="1"/>
      <w:numFmt w:val="decimal"/>
      <w:lvlText w:val="%7."/>
      <w:lvlJc w:val="left"/>
      <w:pPr>
        <w:ind w:left="5153" w:hanging="360"/>
      </w:pPr>
    </w:lvl>
    <w:lvl w:ilvl="7" w:tplc="04150019">
      <w:start w:val="1"/>
      <w:numFmt w:val="lowerLetter"/>
      <w:lvlText w:val="%8."/>
      <w:lvlJc w:val="left"/>
      <w:pPr>
        <w:ind w:left="5873" w:hanging="360"/>
      </w:pPr>
    </w:lvl>
    <w:lvl w:ilvl="8" w:tplc="0415001B">
      <w:start w:val="1"/>
      <w:numFmt w:val="lowerRoman"/>
      <w:lvlText w:val="%9."/>
      <w:lvlJc w:val="right"/>
      <w:pPr>
        <w:ind w:left="6593" w:hanging="180"/>
      </w:pPr>
    </w:lvl>
  </w:abstractNum>
  <w:abstractNum w:abstractNumId="12" w15:restartNumberingAfterBreak="0">
    <w:nsid w:val="401C2B9F"/>
    <w:multiLevelType w:val="hybridMultilevel"/>
    <w:tmpl w:val="4DE26A5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5743D9E"/>
    <w:multiLevelType w:val="hybridMultilevel"/>
    <w:tmpl w:val="702E29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D67A1"/>
    <w:multiLevelType w:val="hybridMultilevel"/>
    <w:tmpl w:val="E3609572"/>
    <w:lvl w:ilvl="0" w:tplc="EFF06D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763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B12073"/>
    <w:multiLevelType w:val="hybridMultilevel"/>
    <w:tmpl w:val="0590D79E"/>
    <w:lvl w:ilvl="0" w:tplc="206407EE">
      <w:start w:val="1"/>
      <w:numFmt w:val="decimal"/>
      <w:lvlText w:val="%1."/>
      <w:lvlJc w:val="left"/>
      <w:pPr>
        <w:ind w:left="82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E21CF0E6">
      <w:start w:val="1"/>
      <w:numFmt w:val="decimal"/>
      <w:lvlText w:val="%2)"/>
      <w:lvlJc w:val="left"/>
      <w:pPr>
        <w:ind w:left="1245" w:hanging="424"/>
      </w:pPr>
      <w:rPr>
        <w:rFonts w:ascii="Lato" w:eastAsia="Times New Roman" w:hAnsi="Lato" w:cs="Times New Roman" w:hint="default"/>
        <w:w w:val="100"/>
        <w:sz w:val="24"/>
        <w:szCs w:val="24"/>
        <w:lang w:val="pl-PL" w:eastAsia="en-US" w:bidi="ar-SA"/>
      </w:rPr>
    </w:lvl>
    <w:lvl w:ilvl="2" w:tplc="4920D672">
      <w:start w:val="1"/>
      <w:numFmt w:val="lowerLetter"/>
      <w:lvlText w:val="%3)"/>
      <w:lvlJc w:val="left"/>
      <w:pPr>
        <w:ind w:left="1671" w:hanging="425"/>
      </w:pPr>
      <w:rPr>
        <w:rFonts w:ascii="Lato" w:eastAsia="Times New Roman" w:hAnsi="Lato" w:cs="Times New Roman" w:hint="default"/>
        <w:spacing w:val="-1"/>
        <w:w w:val="100"/>
        <w:sz w:val="24"/>
        <w:szCs w:val="24"/>
        <w:lang w:val="pl-PL" w:eastAsia="en-US" w:bidi="ar-SA"/>
      </w:rPr>
    </w:lvl>
    <w:lvl w:ilvl="3" w:tplc="D58C04F6">
      <w:numFmt w:val="bullet"/>
      <w:lvlText w:val="•"/>
      <w:lvlJc w:val="left"/>
      <w:pPr>
        <w:ind w:left="1300" w:hanging="425"/>
      </w:pPr>
      <w:rPr>
        <w:rFonts w:hint="default"/>
        <w:lang w:val="pl-PL" w:eastAsia="en-US" w:bidi="ar-SA"/>
      </w:rPr>
    </w:lvl>
    <w:lvl w:ilvl="4" w:tplc="BA4A5756">
      <w:numFmt w:val="bullet"/>
      <w:lvlText w:val="•"/>
      <w:lvlJc w:val="left"/>
      <w:pPr>
        <w:ind w:left="1680" w:hanging="425"/>
      </w:pPr>
      <w:rPr>
        <w:rFonts w:hint="default"/>
        <w:lang w:val="pl-PL" w:eastAsia="en-US" w:bidi="ar-SA"/>
      </w:rPr>
    </w:lvl>
    <w:lvl w:ilvl="5" w:tplc="DEFC1F0A">
      <w:numFmt w:val="bullet"/>
      <w:lvlText w:val="•"/>
      <w:lvlJc w:val="left"/>
      <w:pPr>
        <w:ind w:left="3104" w:hanging="425"/>
      </w:pPr>
      <w:rPr>
        <w:rFonts w:hint="default"/>
        <w:lang w:val="pl-PL" w:eastAsia="en-US" w:bidi="ar-SA"/>
      </w:rPr>
    </w:lvl>
    <w:lvl w:ilvl="6" w:tplc="3CFCFF0A">
      <w:numFmt w:val="bullet"/>
      <w:lvlText w:val="•"/>
      <w:lvlJc w:val="left"/>
      <w:pPr>
        <w:ind w:left="4528" w:hanging="425"/>
      </w:pPr>
      <w:rPr>
        <w:rFonts w:hint="default"/>
        <w:lang w:val="pl-PL" w:eastAsia="en-US" w:bidi="ar-SA"/>
      </w:rPr>
    </w:lvl>
    <w:lvl w:ilvl="7" w:tplc="BAACE4BC">
      <w:numFmt w:val="bullet"/>
      <w:lvlText w:val="•"/>
      <w:lvlJc w:val="left"/>
      <w:pPr>
        <w:ind w:left="5953" w:hanging="425"/>
      </w:pPr>
      <w:rPr>
        <w:rFonts w:hint="default"/>
        <w:lang w:val="pl-PL" w:eastAsia="en-US" w:bidi="ar-SA"/>
      </w:rPr>
    </w:lvl>
    <w:lvl w:ilvl="8" w:tplc="B0FADAAC">
      <w:numFmt w:val="bullet"/>
      <w:lvlText w:val="•"/>
      <w:lvlJc w:val="left"/>
      <w:pPr>
        <w:ind w:left="7377" w:hanging="425"/>
      </w:pPr>
      <w:rPr>
        <w:rFonts w:hint="default"/>
        <w:lang w:val="pl-PL" w:eastAsia="en-US" w:bidi="ar-SA"/>
      </w:rPr>
    </w:lvl>
  </w:abstractNum>
  <w:abstractNum w:abstractNumId="17" w15:restartNumberingAfterBreak="0">
    <w:nsid w:val="56176BA1"/>
    <w:multiLevelType w:val="hybridMultilevel"/>
    <w:tmpl w:val="919CA566"/>
    <w:lvl w:ilvl="0" w:tplc="E44497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>
      <w:start w:val="1"/>
      <w:numFmt w:val="lowerRoman"/>
      <w:lvlText w:val="%3."/>
      <w:lvlJc w:val="right"/>
      <w:pPr>
        <w:ind w:left="1913" w:hanging="180"/>
      </w:pPr>
    </w:lvl>
    <w:lvl w:ilvl="3" w:tplc="0415000F">
      <w:start w:val="1"/>
      <w:numFmt w:val="decimal"/>
      <w:lvlText w:val="%4."/>
      <w:lvlJc w:val="left"/>
      <w:pPr>
        <w:ind w:left="2633" w:hanging="360"/>
      </w:pPr>
    </w:lvl>
    <w:lvl w:ilvl="4" w:tplc="04150019">
      <w:start w:val="1"/>
      <w:numFmt w:val="lowerLetter"/>
      <w:lvlText w:val="%5."/>
      <w:lvlJc w:val="left"/>
      <w:pPr>
        <w:ind w:left="3353" w:hanging="360"/>
      </w:pPr>
    </w:lvl>
    <w:lvl w:ilvl="5" w:tplc="0415001B">
      <w:start w:val="1"/>
      <w:numFmt w:val="lowerRoman"/>
      <w:lvlText w:val="%6."/>
      <w:lvlJc w:val="right"/>
      <w:pPr>
        <w:ind w:left="4073" w:hanging="180"/>
      </w:pPr>
    </w:lvl>
    <w:lvl w:ilvl="6" w:tplc="0415000F">
      <w:start w:val="1"/>
      <w:numFmt w:val="decimal"/>
      <w:lvlText w:val="%7."/>
      <w:lvlJc w:val="left"/>
      <w:pPr>
        <w:ind w:left="4793" w:hanging="360"/>
      </w:pPr>
    </w:lvl>
    <w:lvl w:ilvl="7" w:tplc="04150019">
      <w:start w:val="1"/>
      <w:numFmt w:val="lowerLetter"/>
      <w:lvlText w:val="%8."/>
      <w:lvlJc w:val="left"/>
      <w:pPr>
        <w:ind w:left="5513" w:hanging="360"/>
      </w:pPr>
    </w:lvl>
    <w:lvl w:ilvl="8" w:tplc="0415001B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60E25"/>
    <w:multiLevelType w:val="hybridMultilevel"/>
    <w:tmpl w:val="A29821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B5B50CD"/>
    <w:multiLevelType w:val="hybridMultilevel"/>
    <w:tmpl w:val="8CCE2FA0"/>
    <w:lvl w:ilvl="0" w:tplc="51F6CE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71F811A4"/>
    <w:multiLevelType w:val="hybridMultilevel"/>
    <w:tmpl w:val="EA960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FD2D2F"/>
    <w:multiLevelType w:val="hybridMultilevel"/>
    <w:tmpl w:val="4808F0CA"/>
    <w:lvl w:ilvl="0" w:tplc="8B62D6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46A1A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9707A6"/>
    <w:multiLevelType w:val="hybridMultilevel"/>
    <w:tmpl w:val="7B9231EC"/>
    <w:lvl w:ilvl="0" w:tplc="13563E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29"/>
  </w:num>
  <w:num w:numId="3">
    <w:abstractNumId w:val="17"/>
  </w:num>
  <w:num w:numId="4">
    <w:abstractNumId w:val="10"/>
  </w:num>
  <w:num w:numId="5">
    <w:abstractNumId w:val="21"/>
  </w:num>
  <w:num w:numId="6">
    <w:abstractNumId w:val="4"/>
  </w:num>
  <w:num w:numId="7">
    <w:abstractNumId w:val="19"/>
  </w:num>
  <w:num w:numId="8">
    <w:abstractNumId w:val="3"/>
  </w:num>
  <w:num w:numId="9">
    <w:abstractNumId w:val="25"/>
  </w:num>
  <w:num w:numId="10">
    <w:abstractNumId w:val="0"/>
  </w:num>
  <w:num w:numId="11">
    <w:abstractNumId w:val="23"/>
  </w:num>
  <w:num w:numId="12">
    <w:abstractNumId w:val="8"/>
  </w:num>
  <w:num w:numId="13">
    <w:abstractNumId w:val="1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24"/>
  </w:num>
  <w:num w:numId="21">
    <w:abstractNumId w:val="12"/>
  </w:num>
  <w:num w:numId="22">
    <w:abstractNumId w:val="18"/>
  </w:num>
  <w:num w:numId="23">
    <w:abstractNumId w:val="11"/>
  </w:num>
  <w:num w:numId="24">
    <w:abstractNumId w:val="6"/>
  </w:num>
  <w:num w:numId="25">
    <w:abstractNumId w:val="7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6"/>
  </w:num>
  <w:num w:numId="29">
    <w:abstractNumId w:val="2"/>
  </w:num>
  <w:num w:numId="30">
    <w:abstractNumId w:val="9"/>
  </w:num>
  <w:num w:numId="31">
    <w:abstractNumId w:val="15"/>
  </w:num>
  <w:num w:numId="32">
    <w:abstractNumId w:val="28"/>
  </w:num>
  <w:num w:numId="33">
    <w:abstractNumId w:val="27"/>
  </w:num>
  <w:num w:numId="34">
    <w:abstractNumId w:val="20"/>
  </w:num>
  <w:num w:numId="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ECE"/>
    <w:rsid w:val="0000582B"/>
    <w:rsid w:val="0001091D"/>
    <w:rsid w:val="00022CD1"/>
    <w:rsid w:val="00030637"/>
    <w:rsid w:val="00072F7A"/>
    <w:rsid w:val="00073839"/>
    <w:rsid w:val="000759C8"/>
    <w:rsid w:val="00097BF6"/>
    <w:rsid w:val="000E2B86"/>
    <w:rsid w:val="00105DC2"/>
    <w:rsid w:val="00107B1A"/>
    <w:rsid w:val="001209E1"/>
    <w:rsid w:val="001266FF"/>
    <w:rsid w:val="001369BE"/>
    <w:rsid w:val="001E17D5"/>
    <w:rsid w:val="001F0F4A"/>
    <w:rsid w:val="001F31A5"/>
    <w:rsid w:val="001F39D3"/>
    <w:rsid w:val="001F7BD8"/>
    <w:rsid w:val="0020708D"/>
    <w:rsid w:val="00224EF1"/>
    <w:rsid w:val="00230266"/>
    <w:rsid w:val="00241286"/>
    <w:rsid w:val="002435EB"/>
    <w:rsid w:val="002979CB"/>
    <w:rsid w:val="002E2702"/>
    <w:rsid w:val="002F3159"/>
    <w:rsid w:val="0030086D"/>
    <w:rsid w:val="00317FE1"/>
    <w:rsid w:val="00331F84"/>
    <w:rsid w:val="003325EF"/>
    <w:rsid w:val="00342FD5"/>
    <w:rsid w:val="00346D68"/>
    <w:rsid w:val="00357075"/>
    <w:rsid w:val="0038759B"/>
    <w:rsid w:val="003C0346"/>
    <w:rsid w:val="003D3547"/>
    <w:rsid w:val="00400A7F"/>
    <w:rsid w:val="00413BE8"/>
    <w:rsid w:val="00422E89"/>
    <w:rsid w:val="004672DB"/>
    <w:rsid w:val="00471116"/>
    <w:rsid w:val="00475A8B"/>
    <w:rsid w:val="0047725E"/>
    <w:rsid w:val="004860F6"/>
    <w:rsid w:val="004C0727"/>
    <w:rsid w:val="004E547E"/>
    <w:rsid w:val="004F135A"/>
    <w:rsid w:val="00523CBA"/>
    <w:rsid w:val="005352D0"/>
    <w:rsid w:val="00551F53"/>
    <w:rsid w:val="00564ACC"/>
    <w:rsid w:val="005672BF"/>
    <w:rsid w:val="00570D94"/>
    <w:rsid w:val="00573BDF"/>
    <w:rsid w:val="00577ECE"/>
    <w:rsid w:val="00583312"/>
    <w:rsid w:val="00586E5A"/>
    <w:rsid w:val="00590EE3"/>
    <w:rsid w:val="005C0787"/>
    <w:rsid w:val="005C1067"/>
    <w:rsid w:val="005C7FD1"/>
    <w:rsid w:val="005D0719"/>
    <w:rsid w:val="005D7DC4"/>
    <w:rsid w:val="0062420C"/>
    <w:rsid w:val="00626136"/>
    <w:rsid w:val="00644422"/>
    <w:rsid w:val="00660C0F"/>
    <w:rsid w:val="00662A0D"/>
    <w:rsid w:val="006671B7"/>
    <w:rsid w:val="006B29D6"/>
    <w:rsid w:val="006D4B49"/>
    <w:rsid w:val="007911A2"/>
    <w:rsid w:val="00793456"/>
    <w:rsid w:val="007B389E"/>
    <w:rsid w:val="007E6EC3"/>
    <w:rsid w:val="007F09BC"/>
    <w:rsid w:val="0080799F"/>
    <w:rsid w:val="00807B6A"/>
    <w:rsid w:val="00821CAB"/>
    <w:rsid w:val="008653C0"/>
    <w:rsid w:val="00881733"/>
    <w:rsid w:val="008A175D"/>
    <w:rsid w:val="008A410D"/>
    <w:rsid w:val="008F0C87"/>
    <w:rsid w:val="008F14F5"/>
    <w:rsid w:val="008F1569"/>
    <w:rsid w:val="00901561"/>
    <w:rsid w:val="00935C7C"/>
    <w:rsid w:val="00953093"/>
    <w:rsid w:val="0098739B"/>
    <w:rsid w:val="009C6C56"/>
    <w:rsid w:val="00A0670B"/>
    <w:rsid w:val="00A129C0"/>
    <w:rsid w:val="00A33242"/>
    <w:rsid w:val="00A54C5D"/>
    <w:rsid w:val="00A56B29"/>
    <w:rsid w:val="00A659E7"/>
    <w:rsid w:val="00A66C64"/>
    <w:rsid w:val="00A974C8"/>
    <w:rsid w:val="00AC62BC"/>
    <w:rsid w:val="00B000AF"/>
    <w:rsid w:val="00B6231B"/>
    <w:rsid w:val="00B86A92"/>
    <w:rsid w:val="00BD1B7A"/>
    <w:rsid w:val="00C1724B"/>
    <w:rsid w:val="00C337AB"/>
    <w:rsid w:val="00C428E9"/>
    <w:rsid w:val="00C50E0B"/>
    <w:rsid w:val="00C95BEC"/>
    <w:rsid w:val="00CB12B0"/>
    <w:rsid w:val="00CF2FEF"/>
    <w:rsid w:val="00D35E4C"/>
    <w:rsid w:val="00D96041"/>
    <w:rsid w:val="00D9776F"/>
    <w:rsid w:val="00DB1E8E"/>
    <w:rsid w:val="00DB20A6"/>
    <w:rsid w:val="00DC03E5"/>
    <w:rsid w:val="00DC0A06"/>
    <w:rsid w:val="00DF55E6"/>
    <w:rsid w:val="00E03AC6"/>
    <w:rsid w:val="00E214DA"/>
    <w:rsid w:val="00E313AE"/>
    <w:rsid w:val="00EA3E2B"/>
    <w:rsid w:val="00EC238C"/>
    <w:rsid w:val="00F17A53"/>
    <w:rsid w:val="00F77D9D"/>
    <w:rsid w:val="00F90B2A"/>
    <w:rsid w:val="00FA7C57"/>
    <w:rsid w:val="00FB4E30"/>
    <w:rsid w:val="00FE3721"/>
    <w:rsid w:val="00FF56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4DA48"/>
  <w15:docId w15:val="{E8BB45E0-86E4-4AE7-B880-E9B5C6A6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paragraph" w:styleId="Nagwek1">
    <w:name w:val="heading 1"/>
    <w:basedOn w:val="Tytu"/>
    <w:next w:val="Normalny"/>
    <w:link w:val="Nagwek1Znak"/>
    <w:uiPriority w:val="9"/>
    <w:qFormat/>
    <w:rsid w:val="00D96041"/>
    <w:pPr>
      <w:numPr>
        <w:numId w:val="31"/>
      </w:numPr>
      <w:spacing w:before="240" w:after="240"/>
      <w:ind w:left="36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F3BA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F574F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577EC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577ECE"/>
    <w:pPr>
      <w:ind w:left="720"/>
      <w:contextualSpacing/>
    </w:pPr>
    <w:rPr>
      <w:rFonts w:ascii="Times New Roman" w:eastAsia="Times New Roman" w:hAnsi="Times New Roman"/>
      <w:lang w:eastAsia="pl-PL"/>
    </w:rPr>
  </w:style>
  <w:style w:type="paragraph" w:customStyle="1" w:styleId="Default">
    <w:name w:val="Default"/>
    <w:rsid w:val="00577ECE"/>
    <w:pPr>
      <w:autoSpaceDE w:val="0"/>
      <w:autoSpaceDN w:val="0"/>
      <w:adjustRightInd w:val="0"/>
    </w:pPr>
    <w:rPr>
      <w:rFonts w:eastAsiaTheme="minorHAnsi" w:cs="Cambria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577EC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aliases w:val="T_SZ_List Paragraph"/>
    <w:basedOn w:val="Normalny"/>
    <w:uiPriority w:val="99"/>
    <w:rsid w:val="00577ECE"/>
    <w:pPr>
      <w:spacing w:line="276" w:lineRule="auto"/>
      <w:ind w:left="720" w:hanging="431"/>
    </w:pPr>
    <w:rPr>
      <w:rFonts w:ascii="Calibri" w:eastAsia="Times New Roman" w:hAnsi="Calibri"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7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702"/>
    <w:rPr>
      <w:lang w:eastAsia="en-US"/>
    </w:rPr>
  </w:style>
  <w:style w:type="character" w:styleId="Odwoanieprzypisudolnego">
    <w:name w:val="footnote reference"/>
    <w:uiPriority w:val="99"/>
    <w:semiHidden/>
    <w:rsid w:val="002E270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69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69B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69B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69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69BE"/>
    <w:rPr>
      <w:b/>
      <w:bCs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759C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59C8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59C8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0759C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table" w:customStyle="1" w:styleId="Tabela-Siatka11">
    <w:name w:val="Tabela - Siatka11"/>
    <w:basedOn w:val="Standardowy"/>
    <w:next w:val="Tabela-Siatka"/>
    <w:uiPriority w:val="59"/>
    <w:rsid w:val="00DC03E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D9604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604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96041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  <w:lang w:eastAsia="en-US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D96041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D96041"/>
    <w:pPr>
      <w:suppressAutoHyphens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D96041"/>
    <w:pPr>
      <w:spacing w:after="80" w:line="276" w:lineRule="auto"/>
      <w:jc w:val="both"/>
    </w:pPr>
    <w:rPr>
      <w:rFonts w:ascii="Fira Sans" w:eastAsiaTheme="minorHAnsi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D96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oje%20dokumenty\Szablony\ok\Serwer\pismo_zew_symbol_mf_p16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516184-7E45-44F0-8938-0C1F7BA57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D05E93-C588-4D39-80C5-7440C4E598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16B0ED-8F1F-4DE3-A16A-2E8F44A5C5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FFE23C7-F12B-4CD9-B363-D679945F55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pismo_zew_symbol_mf_p16</Template>
  <TotalTime>1</TotalTime>
  <Pages>3</Pages>
  <Words>487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Plan B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MF</dc:creator>
  <cp:lastModifiedBy>Zaremba Ewelina</cp:lastModifiedBy>
  <cp:revision>2</cp:revision>
  <cp:lastPrinted>2020-11-24T09:01:00Z</cp:lastPrinted>
  <dcterms:created xsi:type="dcterms:W3CDTF">2026-09-15T09:27:00Z</dcterms:created>
  <dcterms:modified xsi:type="dcterms:W3CDTF">2026-09-15T09:27:00Z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UxC4dwLulzfINJ8nQH+xvX5LNGipWa4BRSZhPgxsCvkVvWi/q0X6DoiBf19MQMwHNhOiiMkovo0NcCQ9zf4Oag==</vt:lpwstr>
  </property>
  <property fmtid="{D5CDD505-2E9C-101B-9397-08002B2CF9AE}" pid="5" name="MFClassificationDate">
    <vt:lpwstr>2021-12-28T14:03:30.4094308+01:00</vt:lpwstr>
  </property>
  <property fmtid="{D5CDD505-2E9C-101B-9397-08002B2CF9AE}" pid="6" name="MFClassifiedBySID">
    <vt:lpwstr>UxC4dwLulzfINJ8nQH+xvX5LNGipWa4BRSZhPgxsCvm42mrIC/DSDv0ggS+FjUN/2v1BBotkLlY5aAiEhoi6uV5Tj7ZfpbYMkamC2RUdmV62/Weg6oSIBLai9OLJGsKD</vt:lpwstr>
  </property>
  <property fmtid="{D5CDD505-2E9C-101B-9397-08002B2CF9AE}" pid="7" name="MFGRNItemId">
    <vt:lpwstr>GRN-38697bea-4b39-44c6-8f47-89f132929671</vt:lpwstr>
  </property>
  <property fmtid="{D5CDD505-2E9C-101B-9397-08002B2CF9AE}" pid="8" name="MFHash">
    <vt:lpwstr>L78Np2lh2tLyah4khz64JCUmI+cq/vQGerBquEQPo6k=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