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23EF4" w:rsidRPr="00A44574" w14:paraId="450C96B9" w14:textId="77777777" w:rsidTr="0028077E">
        <w:tc>
          <w:tcPr>
            <w:tcW w:w="9776" w:type="dxa"/>
            <w:tcBorders>
              <w:bottom w:val="single" w:sz="4" w:space="0" w:color="auto"/>
            </w:tcBorders>
          </w:tcPr>
          <w:p w14:paraId="0F2CCEF7" w14:textId="7E37B513" w:rsidR="00D23EF4" w:rsidRPr="00A44574" w:rsidRDefault="004608D0" w:rsidP="006E50E0">
            <w:pPr>
              <w:jc w:val="center"/>
              <w:rPr>
                <w:b/>
                <w:sz w:val="24"/>
                <w:szCs w:val="24"/>
              </w:rPr>
            </w:pPr>
            <w:r w:rsidRPr="004608D0">
              <w:rPr>
                <w:b/>
                <w:sz w:val="24"/>
                <w:szCs w:val="24"/>
              </w:rPr>
              <w:t>Formularz oceny indywidualnej pierwotnej</w:t>
            </w:r>
            <w:r w:rsidR="006B518E">
              <w:rPr>
                <w:b/>
                <w:sz w:val="24"/>
                <w:szCs w:val="24"/>
              </w:rPr>
              <w:t xml:space="preserve"> – </w:t>
            </w:r>
            <w:r w:rsidR="006E50E0">
              <w:rPr>
                <w:b/>
                <w:sz w:val="24"/>
                <w:szCs w:val="24"/>
              </w:rPr>
              <w:t>Zarząd</w:t>
            </w:r>
          </w:p>
        </w:tc>
      </w:tr>
    </w:tbl>
    <w:p w14:paraId="7AFC72E3" w14:textId="2AF12CF1" w:rsidR="006414A2" w:rsidRDefault="006414A2"/>
    <w:tbl>
      <w:tblPr>
        <w:tblStyle w:val="Tabela-Siatka"/>
        <w:tblW w:w="9752" w:type="dxa"/>
        <w:tblLook w:val="04A0" w:firstRow="1" w:lastRow="0" w:firstColumn="1" w:lastColumn="0" w:noHBand="0" w:noVBand="1"/>
      </w:tblPr>
      <w:tblGrid>
        <w:gridCol w:w="9752"/>
      </w:tblGrid>
      <w:tr w:rsidR="0028077E" w:rsidRPr="0028077E" w14:paraId="69FE1EE0" w14:textId="77777777" w:rsidTr="006414A2">
        <w:tc>
          <w:tcPr>
            <w:tcW w:w="9752" w:type="dxa"/>
            <w:shd w:val="clear" w:color="auto" w:fill="E7E6E6" w:themeFill="background2"/>
          </w:tcPr>
          <w:p w14:paraId="47141F35" w14:textId="3463FD62" w:rsidR="0028077E" w:rsidRPr="0028077E" w:rsidRDefault="0028077E">
            <w:pPr>
              <w:rPr>
                <w:b/>
                <w:sz w:val="24"/>
                <w:szCs w:val="24"/>
              </w:rPr>
            </w:pPr>
            <w:r w:rsidRPr="0028077E">
              <w:rPr>
                <w:b/>
                <w:sz w:val="24"/>
                <w:szCs w:val="24"/>
              </w:rPr>
              <w:t>SEKCJA 1 – wypełnia kandydat</w:t>
            </w:r>
          </w:p>
        </w:tc>
      </w:tr>
      <w:tr w:rsidR="0028077E" w14:paraId="1839FD3B" w14:textId="77777777" w:rsidTr="006414A2">
        <w:tc>
          <w:tcPr>
            <w:tcW w:w="9752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582"/>
            </w:tblGrid>
            <w:tr w:rsidR="0028077E" w:rsidRPr="00A44574" w14:paraId="3A12814D" w14:textId="77777777" w:rsidTr="0028077E">
              <w:tc>
                <w:tcPr>
                  <w:tcW w:w="9526" w:type="dxa"/>
                  <w:gridSpan w:val="2"/>
                  <w:shd w:val="clear" w:color="auto" w:fill="E7E6E6" w:themeFill="background2"/>
                </w:tcPr>
                <w:p w14:paraId="56EF6C17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>Informacje o kandydacie</w:t>
                  </w:r>
                </w:p>
              </w:tc>
            </w:tr>
            <w:tr w:rsidR="0028077E" w:rsidRPr="00A44574" w14:paraId="5CBA21FF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72F743BB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Imię: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12EE5832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481C3732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6BB71770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Nazwisko: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6A0B21CA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575F82B7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466C68F8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Miejsce urodzenia: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4803DDC4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9632FA3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06269082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urodzenia: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0827F88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5416CC8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6D2778FF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Obywatelstwo: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E59C759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48A777B" w14:textId="77777777" w:rsidTr="0028077E">
              <w:tc>
                <w:tcPr>
                  <w:tcW w:w="9526" w:type="dxa"/>
                  <w:gridSpan w:val="2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0098EDEF" w14:textId="3742BB3F" w:rsidR="0028077E" w:rsidRDefault="00E90FC6" w:rsidP="0028077E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57799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sz w:val="24"/>
                      <w:szCs w:val="24"/>
                    </w:rPr>
                    <w:t>Posiadam pełną zdolność do czynności prawnych</w:t>
                  </w:r>
                  <w:r w:rsidR="00BA72F1">
                    <w:rPr>
                      <w:sz w:val="24"/>
                      <w:szCs w:val="24"/>
                    </w:rPr>
                    <w:t>.</w:t>
                  </w:r>
                </w:p>
                <w:p w14:paraId="05EC9CDB" w14:textId="16162772" w:rsidR="0028077E" w:rsidRPr="00884DEE" w:rsidRDefault="00E90FC6" w:rsidP="0028077E">
                  <w:pPr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4448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rFonts w:cstheme="minorHAnsi"/>
                      <w:sz w:val="24"/>
                      <w:szCs w:val="24"/>
                    </w:rPr>
                    <w:t>Wyrażam zgodę na objęcie stanowiska wskazanego w części II niniejszego formularza</w:t>
                  </w:r>
                  <w:r w:rsidR="00BA72F1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14:paraId="614A256B" w14:textId="4C08ABB7" w:rsidR="0028077E" w:rsidRPr="00BB24C5" w:rsidRDefault="00E90FC6" w:rsidP="0028077E">
                  <w:pPr>
                    <w:jc w:val="both"/>
                    <w:rPr>
                      <w:rFonts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83716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bookmarkStart w:id="0" w:name="_GoBack"/>
                  <w:bookmarkEnd w:id="0"/>
                  <w:r w:rsidR="007C72AF" w:rsidRPr="007C72AF">
                    <w:rPr>
                      <w:rFonts w:cs="Wingdings"/>
                      <w:sz w:val="24"/>
                      <w:szCs w:val="24"/>
                    </w:rPr>
                    <w:t>Zapoznałam/em si</w:t>
                  </w:r>
                  <w:r w:rsidR="007C72AF">
                    <w:rPr>
                      <w:rFonts w:cs="Wingdings"/>
                      <w:sz w:val="24"/>
                      <w:szCs w:val="24"/>
                    </w:rPr>
                    <w:t>ę z Informacją Administratora d</w:t>
                  </w:r>
                  <w:r w:rsidR="007C72AF" w:rsidRPr="007C72AF">
                    <w:rPr>
                      <w:rFonts w:cs="Wingdings"/>
                      <w:sz w:val="24"/>
                      <w:szCs w:val="24"/>
                    </w:rPr>
                    <w:t>anych osobowych dla kandydatów i członków organów PZU</w:t>
                  </w:r>
                </w:p>
              </w:tc>
            </w:tr>
            <w:tr w:rsidR="0028077E" w:rsidRPr="00A44574" w14:paraId="0C5677E1" w14:textId="77777777" w:rsidTr="00BE7777">
              <w:tc>
                <w:tcPr>
                  <w:tcW w:w="2944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F16A310" w14:textId="6AF405CC" w:rsidR="0028077E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  <w:p w14:paraId="227AA6E8" w14:textId="77777777" w:rsidR="0028077E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5661E321" w14:textId="77777777" w:rsidR="0028077E" w:rsidRPr="00A44574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582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453427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9293156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4F3636C" w14:textId="37C16652" w:rsidR="0028077E" w:rsidRDefault="0028077E">
            <w:pPr>
              <w:rPr>
                <w:sz w:val="24"/>
                <w:szCs w:val="24"/>
              </w:rPr>
            </w:pPr>
          </w:p>
        </w:tc>
      </w:tr>
    </w:tbl>
    <w:p w14:paraId="1CF598D5" w14:textId="77777777" w:rsidR="0028077E" w:rsidRDefault="0028077E"/>
    <w:p w14:paraId="5AE411CC" w14:textId="77777777" w:rsidR="00F15CBD" w:rsidRDefault="00F15CB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52"/>
      </w:tblGrid>
      <w:tr w:rsidR="0028077E" w14:paraId="14D9C77F" w14:textId="77777777" w:rsidTr="0028077E">
        <w:tc>
          <w:tcPr>
            <w:tcW w:w="9736" w:type="dxa"/>
            <w:shd w:val="clear" w:color="auto" w:fill="E7E6E6" w:themeFill="background2"/>
          </w:tcPr>
          <w:p w14:paraId="5FF6A9B7" w14:textId="5CCFE6E3" w:rsidR="0028077E" w:rsidRPr="0028077E" w:rsidRDefault="0028077E">
            <w:pPr>
              <w:rPr>
                <w:b/>
                <w:sz w:val="24"/>
                <w:szCs w:val="24"/>
              </w:rPr>
            </w:pPr>
            <w:r w:rsidRPr="0028077E">
              <w:rPr>
                <w:b/>
                <w:sz w:val="24"/>
                <w:szCs w:val="24"/>
              </w:rPr>
              <w:lastRenderedPageBreak/>
              <w:t>SEKCJA 2 –</w:t>
            </w:r>
            <w:r w:rsidR="00144E4C">
              <w:rPr>
                <w:b/>
                <w:sz w:val="24"/>
                <w:szCs w:val="24"/>
              </w:rPr>
              <w:t xml:space="preserve"> </w:t>
            </w:r>
            <w:r w:rsidRPr="0028077E">
              <w:rPr>
                <w:b/>
                <w:sz w:val="24"/>
                <w:szCs w:val="24"/>
              </w:rPr>
              <w:t>wypełnia podmiot dokonujący oceny</w:t>
            </w:r>
          </w:p>
        </w:tc>
      </w:tr>
      <w:tr w:rsidR="0028077E" w14:paraId="4BD12125" w14:textId="77777777" w:rsidTr="000D37CE">
        <w:trPr>
          <w:trHeight w:val="8495"/>
        </w:trPr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759"/>
              <w:gridCol w:w="2056"/>
              <w:gridCol w:w="1957"/>
              <w:gridCol w:w="2754"/>
            </w:tblGrid>
            <w:tr w:rsidR="0028077E" w:rsidRPr="00A44574" w14:paraId="27387CFB" w14:textId="77777777" w:rsidTr="0028077E">
              <w:tc>
                <w:tcPr>
                  <w:tcW w:w="9526" w:type="dxa"/>
                  <w:gridSpan w:val="4"/>
                  <w:tcBorders>
                    <w:top w:val="single" w:sz="4" w:space="0" w:color="auto"/>
                  </w:tcBorders>
                  <w:shd w:val="clear" w:color="auto" w:fill="E7E6E6" w:themeFill="background2"/>
                </w:tcPr>
                <w:p w14:paraId="6A750B1E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 xml:space="preserve">Informacje o </w:t>
                  </w:r>
                  <w:r>
                    <w:rPr>
                      <w:b/>
                      <w:sz w:val="28"/>
                      <w:szCs w:val="24"/>
                    </w:rPr>
                    <w:t xml:space="preserve">docelowym </w:t>
                  </w:r>
                  <w:r w:rsidRPr="00A44574">
                    <w:rPr>
                      <w:b/>
                      <w:sz w:val="28"/>
                      <w:szCs w:val="24"/>
                    </w:rPr>
                    <w:t>stanowisku</w:t>
                  </w:r>
                </w:p>
              </w:tc>
            </w:tr>
            <w:tr w:rsidR="0028077E" w:rsidRPr="00A44574" w14:paraId="71324B7F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3D1F760F" w14:textId="0821937A" w:rsidR="0028077E" w:rsidRPr="00A44574" w:rsidRDefault="0028077E" w:rsidP="008E0CE0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Nazwa/firma podmiotu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7B010539" w14:textId="77777777" w:rsidR="0028077E" w:rsidRPr="00A44574" w:rsidRDefault="0028077E" w:rsidP="0028077E">
                  <w:pPr>
                    <w:ind w:left="708"/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04546DE4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318747A4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Organ i stanowisko: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04EBF345" w14:textId="533EA327" w:rsidR="0028077E" w:rsidRPr="00A44574" w:rsidRDefault="006E50E0" w:rsidP="002807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Zarząd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  <w:p w14:paraId="6AE05463" w14:textId="74B4E49B" w:rsidR="0028077E" w:rsidRDefault="00E90FC6" w:rsidP="0028077E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299583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6E50E0">
                    <w:rPr>
                      <w:sz w:val="24"/>
                      <w:szCs w:val="24"/>
                    </w:rPr>
                    <w:t>Prezes Zarządu</w:t>
                  </w:r>
                </w:p>
                <w:p w14:paraId="6ABE1370" w14:textId="77777777" w:rsidR="006E50E0" w:rsidRDefault="00E90FC6" w:rsidP="0028077E">
                  <w:pPr>
                    <w:ind w:left="708"/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4039146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sz w:val="24"/>
                      <w:szCs w:val="24"/>
                    </w:rPr>
                    <w:t xml:space="preserve">Członek </w:t>
                  </w:r>
                  <w:r w:rsidR="006E50E0">
                    <w:rPr>
                      <w:sz w:val="24"/>
                      <w:szCs w:val="24"/>
                    </w:rPr>
                    <w:t>Zarządu</w:t>
                  </w:r>
                </w:p>
                <w:p w14:paraId="3B124E41" w14:textId="51119A53" w:rsidR="0028077E" w:rsidRDefault="00E90FC6" w:rsidP="0028077E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119644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E50E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E50E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6E50E0">
                    <w:rPr>
                      <w:rFonts w:cstheme="minorHAnsi"/>
                      <w:sz w:val="24"/>
                      <w:szCs w:val="24"/>
                    </w:rPr>
                    <w:t>Członek Zarządu odpowiedzialny za zarządzanie ryzykiem</w:t>
                  </w:r>
                </w:p>
                <w:p w14:paraId="444774B0" w14:textId="6AB380FB" w:rsidR="0028077E" w:rsidRPr="00A44574" w:rsidRDefault="0028077E" w:rsidP="00BA72F1">
                  <w:pPr>
                    <w:ind w:left="708"/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21482D5B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36087CA0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Nazwa stanowiska: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7EA1D3D2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31C94927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6900BE85" w14:textId="77777777" w:rsidR="0028077E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ind w:left="357" w:hanging="357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Zakres</w:t>
                  </w:r>
                </w:p>
                <w:p w14:paraId="5C99D293" w14:textId="77777777" w:rsidR="0028077E" w:rsidRPr="00A44574" w:rsidRDefault="0028077E" w:rsidP="0028077E">
                  <w:pPr>
                    <w:pStyle w:val="Akapitzlist"/>
                    <w:ind w:left="35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odpowiedzialności: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14303E93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19DD59D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5BCBFE58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3BE95820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1E69B8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6E8F34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5B7003D2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120838A6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Podległe jednostki organizacyjne: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6071FA94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FA6DFCA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FE40647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39D1869E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36263769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73289314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769F6198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1D56E5C6" w14:textId="77777777" w:rsidTr="0028077E">
              <w:tc>
                <w:tcPr>
                  <w:tcW w:w="2759" w:type="dxa"/>
                  <w:vMerge w:val="restart"/>
                  <w:shd w:val="clear" w:color="auto" w:fill="E7E6E6" w:themeFill="background2"/>
                </w:tcPr>
                <w:p w14:paraId="734F7603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Liczba pracowników:</w:t>
                  </w:r>
                </w:p>
                <w:p w14:paraId="4A6F526A" w14:textId="77777777" w:rsidR="0028077E" w:rsidRPr="00884DE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shd w:val="clear" w:color="auto" w:fill="E7E6E6" w:themeFill="background2"/>
                </w:tcPr>
                <w:p w14:paraId="2BB99A21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Bezpośrednio</w:t>
                  </w:r>
                  <w:r>
                    <w:rPr>
                      <w:sz w:val="24"/>
                      <w:szCs w:val="24"/>
                    </w:rPr>
                    <w:t xml:space="preserve"> podległych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957" w:type="dxa"/>
                  <w:shd w:val="clear" w:color="auto" w:fill="E7E6E6" w:themeFill="background2"/>
                </w:tcPr>
                <w:p w14:paraId="0A5AB3DE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Pośrednio</w:t>
                  </w:r>
                  <w:r>
                    <w:rPr>
                      <w:sz w:val="24"/>
                      <w:szCs w:val="24"/>
                    </w:rPr>
                    <w:t xml:space="preserve"> podległych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754" w:type="dxa"/>
                  <w:shd w:val="clear" w:color="auto" w:fill="E7E6E6" w:themeFill="background2"/>
                </w:tcPr>
                <w:p w14:paraId="54B2F0E3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Łącznie</w:t>
                  </w:r>
                </w:p>
                <w:p w14:paraId="6FD018DE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podmiocie:</w:t>
                  </w:r>
                </w:p>
              </w:tc>
            </w:tr>
            <w:tr w:rsidR="0028077E" w:rsidRPr="00A44574" w14:paraId="0A587B04" w14:textId="77777777" w:rsidTr="005F5963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29B9B0C7" w14:textId="77777777" w:rsidR="0028077E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shd w:val="clear" w:color="auto" w:fill="FFFFFF" w:themeFill="background1"/>
                </w:tcPr>
                <w:p w14:paraId="53BF7F9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57" w:type="dxa"/>
                  <w:shd w:val="clear" w:color="auto" w:fill="FFFFFF" w:themeFill="background1"/>
                </w:tcPr>
                <w:p w14:paraId="748E674B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54" w:type="dxa"/>
                  <w:shd w:val="clear" w:color="auto" w:fill="FFFFFF" w:themeFill="background1"/>
                </w:tcPr>
                <w:p w14:paraId="161DA53B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BF55FAD" w14:textId="42288F37" w:rsidR="005F5963" w:rsidRDefault="005F5963">
            <w:pPr>
              <w:rPr>
                <w:sz w:val="24"/>
                <w:szCs w:val="24"/>
              </w:rPr>
            </w:pPr>
          </w:p>
          <w:p w14:paraId="290B15D6" w14:textId="0DFEEFC7" w:rsidR="002A3CF3" w:rsidRDefault="002A3CF3">
            <w:pPr>
              <w:rPr>
                <w:sz w:val="24"/>
                <w:szCs w:val="24"/>
              </w:rPr>
            </w:pPr>
          </w:p>
          <w:p w14:paraId="2197B479" w14:textId="77777777" w:rsidR="00EE25E1" w:rsidRDefault="00EE25E1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2039"/>
              <w:gridCol w:w="2039"/>
              <w:gridCol w:w="2504"/>
            </w:tblGrid>
            <w:tr w:rsidR="005F5963" w:rsidRPr="00A44574" w14:paraId="27534C5B" w14:textId="77777777" w:rsidTr="005F5963">
              <w:tc>
                <w:tcPr>
                  <w:tcW w:w="9526" w:type="dxa"/>
                  <w:gridSpan w:val="4"/>
                  <w:shd w:val="clear" w:color="auto" w:fill="E7E6E6" w:themeFill="background2"/>
                  <w:vAlign w:val="center"/>
                </w:tcPr>
                <w:p w14:paraId="4A6F350F" w14:textId="77777777" w:rsidR="005F5963" w:rsidRPr="00A44574" w:rsidRDefault="005F5963" w:rsidP="005F5963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>Podsumowanie oceny</w:t>
                  </w:r>
                </w:p>
              </w:tc>
            </w:tr>
            <w:tr w:rsidR="005F5963" w:rsidRPr="00A44574" w14:paraId="490E9BD5" w14:textId="77777777" w:rsidTr="005F5963">
              <w:tc>
                <w:tcPr>
                  <w:tcW w:w="9526" w:type="dxa"/>
                  <w:gridSpan w:val="4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F12A346" w14:textId="368AB02F" w:rsidR="000D37CE" w:rsidRPr="00A44574" w:rsidRDefault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F5963" w:rsidRPr="00A44574" w14:paraId="1883A4F4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07D0754" w14:textId="5E2778E3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wiedza i doświadczenie: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78F1042" w14:textId="03B84015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9286123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F9FA5" w14:textId="08462BA0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3828365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34C7DD2" w14:textId="366E5044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695838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12DDC4E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0D5BD8F2" w14:textId="32D4ADA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67432E">
                    <w:rPr>
                      <w:sz w:val="24"/>
                      <w:szCs w:val="24"/>
                    </w:rPr>
                    <w:t>1</w:t>
                  </w:r>
                  <w:r w:rsidR="004F78FD">
                    <w:rPr>
                      <w:sz w:val="24"/>
                      <w:szCs w:val="24"/>
                    </w:rPr>
                    <w:t>.</w:t>
                  </w:r>
                  <w:r w:rsidR="0067432E">
                    <w:rPr>
                      <w:sz w:val="24"/>
                      <w:szCs w:val="24"/>
                    </w:rPr>
                    <w:t>1</w:t>
                  </w:r>
                </w:p>
                <w:p w14:paraId="179E6727" w14:textId="14733D73" w:rsidR="005F5963" w:rsidRPr="00A44574" w:rsidRDefault="005F5963" w:rsidP="005F5963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67432E">
                    <w:rPr>
                      <w:sz w:val="24"/>
                      <w:szCs w:val="24"/>
                    </w:rPr>
                    <w:t>1</w:t>
                  </w:r>
                  <w:r w:rsidR="004F78FD">
                    <w:rPr>
                      <w:sz w:val="24"/>
                      <w:szCs w:val="24"/>
                    </w:rPr>
                    <w:t>.</w:t>
                  </w:r>
                  <w:r w:rsidR="0067432E">
                    <w:rPr>
                      <w:sz w:val="24"/>
                      <w:szCs w:val="24"/>
                    </w:rPr>
                    <w:t>2</w:t>
                  </w:r>
                </w:p>
                <w:p w14:paraId="32E7EF3A" w14:textId="0B33AFF4" w:rsidR="005F5963" w:rsidRPr="00A44574" w:rsidRDefault="005F5963" w:rsidP="005F5963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67432E">
                    <w:rPr>
                      <w:sz w:val="24"/>
                      <w:szCs w:val="24"/>
                    </w:rPr>
                    <w:t>1</w:t>
                  </w:r>
                  <w:r w:rsidR="004F78FD">
                    <w:rPr>
                      <w:sz w:val="24"/>
                      <w:szCs w:val="24"/>
                    </w:rPr>
                    <w:t>.</w:t>
                  </w:r>
                  <w:r w:rsidR="0067432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6D1566C" w14:textId="0835652F" w:rsidR="005F5963" w:rsidRPr="00A44574" w:rsidRDefault="00E90FC6" w:rsidP="005F5963">
                  <w:pPr>
                    <w:spacing w:before="240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108737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wykształcenie</w:t>
                  </w:r>
                </w:p>
                <w:p w14:paraId="27ED1240" w14:textId="2246F296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129460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życiorys zawodowy</w:t>
                  </w:r>
                </w:p>
                <w:p w14:paraId="4CE1F0C0" w14:textId="0983A592" w:rsidR="005F5963" w:rsidRPr="00A44574" w:rsidRDefault="00E90FC6" w:rsidP="00BA72F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979821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opis pozycji z życiorysu </w:t>
                  </w:r>
                  <w:r w:rsidR="005F5963" w:rsidRPr="00A44574">
                    <w:rPr>
                      <w:sz w:val="24"/>
                      <w:szCs w:val="24"/>
                    </w:rPr>
                    <w:t>(        egzemplarzy)</w:t>
                  </w:r>
                </w:p>
              </w:tc>
            </w:tr>
            <w:tr w:rsidR="005F5963" w:rsidRPr="00A44574" w14:paraId="5484748E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0D69805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92DF12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3992C731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8783C35" w14:textId="5B1E1E69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umiejętności: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7AAA82D" w14:textId="06361E55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28246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902A7FB" w14:textId="31A1B427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85323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5F315A8" w14:textId="59C18A96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478433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3C98AFB6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EF071A0" w14:textId="51E77F49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67432E">
                    <w:rPr>
                      <w:sz w:val="24"/>
                      <w:szCs w:val="24"/>
                    </w:rPr>
                    <w:t>1</w:t>
                  </w:r>
                  <w:r w:rsidR="004F78FD">
                    <w:rPr>
                      <w:sz w:val="24"/>
                      <w:szCs w:val="24"/>
                    </w:rPr>
                    <w:t>.</w:t>
                  </w:r>
                  <w:r w:rsidR="0067432E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943E442" w14:textId="5DEE0827" w:rsidR="005F5963" w:rsidRPr="00A44574" w:rsidRDefault="00E90FC6" w:rsidP="00BA72F1">
                  <w:pPr>
                    <w:spacing w:before="240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2033562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ocena umiejętności</w:t>
                  </w:r>
                </w:p>
              </w:tc>
            </w:tr>
            <w:tr w:rsidR="005F5963" w:rsidRPr="00A44574" w14:paraId="32D4315E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899BD25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FA2116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5499540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176BDF7" w14:textId="1BC37A82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język  polski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6265E7" w14:textId="30A2AFBA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06690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0EC1919" w14:textId="1531E713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325001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C8BA72E" w14:textId="4F0C3EAB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9146110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404B8929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93A1D04" w14:textId="77777777" w:rsidR="005F5963" w:rsidRPr="00FF3CD0" w:rsidRDefault="005F5963" w:rsidP="005F5963">
                  <w:pPr>
                    <w:spacing w:before="24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77CEF5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78175A14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9173664" w14:textId="60B7C55F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Rękojmia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karalność: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A8E7AB0" w14:textId="5CEF00F8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367611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7057C0A" w14:textId="298AD259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1895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8747E21" w14:textId="200A7B07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842967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24895DA0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2E7A3E8" w14:textId="7201A272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67432E">
                    <w:rPr>
                      <w:sz w:val="24"/>
                      <w:szCs w:val="24"/>
                    </w:rPr>
                    <w:t>1</w:t>
                  </w:r>
                  <w:r w:rsidR="004F78FD">
                    <w:rPr>
                      <w:sz w:val="24"/>
                      <w:szCs w:val="24"/>
                    </w:rPr>
                    <w:t>.</w:t>
                  </w:r>
                  <w:r w:rsidR="0067432E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B87D1D2" w14:textId="6CADE09E" w:rsidR="005F5963" w:rsidRPr="00A44574" w:rsidRDefault="00E90FC6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737633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 xml:space="preserve">– 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>karalność</w:t>
                  </w:r>
                </w:p>
              </w:tc>
            </w:tr>
            <w:tr w:rsidR="005F5963" w:rsidRPr="00A44574" w14:paraId="7540958D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4D9922D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C99406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78EEC17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9B6273A" w14:textId="1271280A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Rękojmia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reputacja</w:t>
                  </w:r>
                  <w:r w:rsidR="005F5963"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0BB036" w14:textId="5AA9158B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858166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7740726" w14:textId="37332533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556622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942F646" w14:textId="62595249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505893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6DED9EF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A8174A8" w14:textId="0190F7E5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67432E">
                    <w:rPr>
                      <w:sz w:val="24"/>
                      <w:szCs w:val="24"/>
                    </w:rPr>
                    <w:t>1</w:t>
                  </w:r>
                  <w:r w:rsidR="004F78FD">
                    <w:rPr>
                      <w:sz w:val="24"/>
                      <w:szCs w:val="24"/>
                    </w:rPr>
                    <w:t>.</w:t>
                  </w:r>
                  <w:r w:rsidR="0067432E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3653D4D" w14:textId="3A20F4AE" w:rsidR="005F5963" w:rsidRPr="00A44574" w:rsidRDefault="00E90FC6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816823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oświadczenia kandydata</w:t>
                  </w:r>
                </w:p>
              </w:tc>
            </w:tr>
            <w:tr w:rsidR="005F5963" w:rsidRPr="00A44574" w14:paraId="7F674CBB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FF779F0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0DC5BA" w14:textId="77777777" w:rsidR="005F5963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58C5B2D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DC9DBDE" w14:textId="277924EF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Rękojmia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n</w:t>
                  </w:r>
                  <w:r w:rsidR="005F5963" w:rsidRPr="00A44574">
                    <w:rPr>
                      <w:sz w:val="24"/>
                      <w:szCs w:val="24"/>
                    </w:rPr>
                    <w:t>iezależność osądu</w:t>
                  </w:r>
                  <w:r w:rsidR="00BA72F1">
                    <w:rPr>
                      <w:sz w:val="24"/>
                      <w:szCs w:val="24"/>
                    </w:rPr>
                    <w:t xml:space="preserve"> 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konflikt interesów</w:t>
                  </w:r>
                  <w:r>
                    <w:rPr>
                      <w:sz w:val="24"/>
                      <w:szCs w:val="24"/>
                    </w:rPr>
                    <w:t xml:space="preserve"> i sytuacja finansowa</w:t>
                  </w:r>
                  <w:r w:rsidR="005F5963"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404C398" w14:textId="0C2DE9CB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514652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5D05FEE" w14:textId="4B1F4E3B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9797278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5FD12C5" w14:textId="649EA26B" w:rsidR="005F5963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7280321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1017F705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36B6A9A" w14:textId="7EFA408F" w:rsidR="005F5963" w:rsidRPr="00A44574" w:rsidRDefault="005F5963" w:rsidP="002A3CF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67432E">
                    <w:rPr>
                      <w:sz w:val="24"/>
                      <w:szCs w:val="24"/>
                    </w:rPr>
                    <w:t>1</w:t>
                  </w:r>
                  <w:r w:rsidR="004F78FD">
                    <w:rPr>
                      <w:sz w:val="24"/>
                      <w:szCs w:val="24"/>
                    </w:rPr>
                    <w:t>.</w:t>
                  </w:r>
                  <w:r w:rsidR="0067432E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AE57721" w14:textId="7E655591" w:rsidR="005F5963" w:rsidRPr="00A44574" w:rsidRDefault="00E90FC6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7860856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oświadczenia kandydata</w:t>
                  </w:r>
                </w:p>
              </w:tc>
            </w:tr>
            <w:tr w:rsidR="005F5963" w:rsidRPr="00A44574" w14:paraId="44D0E2F6" w14:textId="77777777" w:rsidTr="0002105A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26C3FFB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DF2667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7C72AF" w:rsidRPr="00A44574" w14:paraId="49A30C33" w14:textId="77777777" w:rsidTr="0002105A">
              <w:trPr>
                <w:trHeight w:val="768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  <w:vAlign w:val="center"/>
                </w:tcPr>
                <w:p w14:paraId="24E7EE27" w14:textId="77777777" w:rsidR="007C72AF" w:rsidRPr="003D4DDB" w:rsidRDefault="007C72AF" w:rsidP="003D4DDB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3D4DDB">
                    <w:rPr>
                      <w:sz w:val="24"/>
                      <w:szCs w:val="24"/>
                    </w:rPr>
                    <w:t>Rękojmia – niezależność osądu – cechy behawioralne:</w:t>
                  </w:r>
                </w:p>
                <w:p w14:paraId="253BAC69" w14:textId="77777777" w:rsidR="007C72AF" w:rsidRDefault="007C72AF" w:rsidP="0002105A">
                  <w:pPr>
                    <w:pStyle w:val="Akapitzlist"/>
                    <w:ind w:left="360"/>
                    <w:rPr>
                      <w:sz w:val="24"/>
                      <w:szCs w:val="24"/>
                    </w:rPr>
                  </w:pPr>
                </w:p>
                <w:p w14:paraId="28336527" w14:textId="77777777" w:rsidR="007C72AF" w:rsidRDefault="007C72AF" w:rsidP="0002105A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</w:p>
                <w:p w14:paraId="66C9559F" w14:textId="77777777" w:rsidR="007C72AF" w:rsidRPr="0002105A" w:rsidRDefault="007C72AF" w:rsidP="0002105A">
                  <w:pPr>
                    <w:rPr>
                      <w:sz w:val="24"/>
                      <w:szCs w:val="24"/>
                    </w:rPr>
                  </w:pPr>
                </w:p>
                <w:p w14:paraId="54E6AB26" w14:textId="77777777" w:rsidR="007C72AF" w:rsidRDefault="007C72AF" w:rsidP="0002105A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</w:p>
                <w:p w14:paraId="6150564B" w14:textId="3AF6E756" w:rsidR="007C72AF" w:rsidRPr="0002105A" w:rsidRDefault="007C72AF" w:rsidP="0002105A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3D4DDB"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20B6F62" w14:textId="3C389A9C" w:rsidR="007C72AF" w:rsidRDefault="00E90FC6" w:rsidP="00C840CF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718364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72AF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C72AF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7C72AF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BBCF145" w14:textId="01C9C62E" w:rsidR="007C72AF" w:rsidRDefault="00E90FC6" w:rsidP="00C840CF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324320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72AF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C72AF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7C72AF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4A80C8C5" w14:textId="34C482D1" w:rsidR="007C72AF" w:rsidRDefault="00E90FC6" w:rsidP="00C840CF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7721975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72AF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C72AF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7C72AF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7C72AF" w:rsidRPr="00A44574" w14:paraId="44BAB97E" w14:textId="77777777" w:rsidTr="00525CBE">
              <w:trPr>
                <w:trHeight w:val="1020"/>
              </w:trPr>
              <w:tc>
                <w:tcPr>
                  <w:tcW w:w="2944" w:type="dxa"/>
                  <w:vMerge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B0399D2" w14:textId="77777777" w:rsidR="007C72AF" w:rsidRPr="003D4DDB" w:rsidRDefault="007C72AF" w:rsidP="003D4DDB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3D9CF2" w14:textId="7820732D" w:rsidR="007C72AF" w:rsidRDefault="00E90FC6" w:rsidP="00C840CF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399450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72AF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C72AF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7C72AF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7C72AF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niezależności osądu</w:t>
                  </w:r>
                </w:p>
              </w:tc>
            </w:tr>
            <w:tr w:rsidR="001769EE" w:rsidRPr="00A44574" w14:paraId="1FF53F7B" w14:textId="77777777" w:rsidTr="00525CBE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14BD77E" w14:textId="75392705" w:rsidR="001769EE" w:rsidRPr="00A44574" w:rsidRDefault="001769EE" w:rsidP="00C840CF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Łączenie stanowisk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top w:val="single" w:sz="4" w:space="0" w:color="auto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596FA6F" w14:textId="77777777" w:rsidR="001769EE" w:rsidRPr="00A44574" w:rsidRDefault="00E90FC6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47524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69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769E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769EE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1218F8" w14:textId="77777777" w:rsidR="001769EE" w:rsidRPr="00A44574" w:rsidRDefault="00E90FC6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99725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69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769E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769EE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D548EC1" w14:textId="77777777" w:rsidR="001769EE" w:rsidRPr="00A44574" w:rsidRDefault="00E90FC6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110957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69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769E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769EE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1769EE" w:rsidRPr="00A44574" w14:paraId="7AA39A50" w14:textId="77777777" w:rsidTr="00C840C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E912275" w14:textId="42271E50" w:rsidR="001769EE" w:rsidRPr="00A44574" w:rsidRDefault="001769EE" w:rsidP="004771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Załącznik 1.8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40E3B500" w14:textId="4DDAF4B3" w:rsidR="001769EE" w:rsidRPr="00A44574" w:rsidRDefault="00E90FC6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241767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69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769EE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1769EE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1769EE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łączenia stanowisk</w:t>
                  </w:r>
                </w:p>
              </w:tc>
            </w:tr>
            <w:tr w:rsidR="001769EE" w:rsidRPr="00A44574" w14:paraId="2878E854" w14:textId="77777777" w:rsidTr="00C840C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163DCAE" w14:textId="77777777" w:rsidR="001769EE" w:rsidRDefault="001769EE" w:rsidP="00C840C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15F586" w14:textId="77777777" w:rsidR="001769EE" w:rsidRDefault="001769EE" w:rsidP="00C840C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1769EE" w:rsidRPr="00A44574" w14:paraId="6ACFDF42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651E24A" w14:textId="63EA682B" w:rsidR="001769EE" w:rsidRPr="00A44574" w:rsidRDefault="001769EE" w:rsidP="005F596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br w:type="page"/>
                    <w:t>Poświęcanie czasu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E630121" w14:textId="4E47C4F1" w:rsidR="001769EE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61658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69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769E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769EE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72F3D6F" w14:textId="051C6A76" w:rsidR="001769EE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2336132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69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769E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769EE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549B20" w14:textId="4FEE6DFE" w:rsidR="001769EE" w:rsidRPr="00A44574" w:rsidRDefault="00E90FC6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601109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69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769E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769EE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1769EE" w:rsidRPr="00A44574" w14:paraId="4FF53069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3B4CF80" w14:textId="2123F433" w:rsidR="001769EE" w:rsidRPr="00A44574" w:rsidRDefault="001769EE" w:rsidP="004771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Załącznik 1.9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894A54" w14:textId="69AE952C" w:rsidR="001769EE" w:rsidRPr="00A44574" w:rsidRDefault="00E90FC6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5246787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69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769EE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1769EE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1769EE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poświęcania czasu</w:t>
                  </w:r>
                </w:p>
              </w:tc>
            </w:tr>
            <w:tr w:rsidR="001769EE" w:rsidRPr="00A44574" w14:paraId="5D460386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C4F1952" w14:textId="6E67A019" w:rsidR="001769EE" w:rsidRDefault="001769EE" w:rsidP="00BA72F1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18B04DA" w14:textId="77777777" w:rsidR="001769EE" w:rsidRDefault="001769EE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</w:tbl>
          <w:p w14:paraId="01C709D7" w14:textId="50710959" w:rsidR="0028077E" w:rsidRDefault="0028077E">
            <w:pPr>
              <w:rPr>
                <w:sz w:val="24"/>
                <w:szCs w:val="24"/>
              </w:rPr>
            </w:pPr>
          </w:p>
        </w:tc>
      </w:tr>
    </w:tbl>
    <w:p w14:paraId="51017300" w14:textId="77777777" w:rsidR="000D37CE" w:rsidRDefault="000D37CE">
      <w: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52"/>
      </w:tblGrid>
      <w:tr w:rsidR="000D37CE" w14:paraId="41A25104" w14:textId="77777777" w:rsidTr="00071BE5"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456"/>
              <w:gridCol w:w="6126"/>
            </w:tblGrid>
            <w:tr w:rsidR="000D37CE" w:rsidRPr="00A44574" w14:paraId="0C3F1A37" w14:textId="77777777" w:rsidTr="00961256">
              <w:tc>
                <w:tcPr>
                  <w:tcW w:w="9526" w:type="dxa"/>
                  <w:gridSpan w:val="3"/>
                  <w:shd w:val="clear" w:color="auto" w:fill="E7E6E6" w:themeFill="background2"/>
                  <w:vAlign w:val="center"/>
                </w:tcPr>
                <w:p w14:paraId="308F8070" w14:textId="20E6CADE" w:rsidR="000D37CE" w:rsidRPr="00A44574" w:rsidRDefault="000D37CE" w:rsidP="000D37C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>
                    <w:rPr>
                      <w:b/>
                      <w:sz w:val="28"/>
                      <w:szCs w:val="24"/>
                    </w:rPr>
                    <w:lastRenderedPageBreak/>
                    <w:t>Rekomendowane działania</w:t>
                  </w:r>
                </w:p>
              </w:tc>
            </w:tr>
            <w:tr w:rsidR="000D37CE" w:rsidRPr="00A44574" w14:paraId="636C2DB2" w14:textId="77777777" w:rsidTr="00961256">
              <w:trPr>
                <w:trHeight w:val="247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</w:tcPr>
                <w:p w14:paraId="6BDD5511" w14:textId="77777777" w:rsidR="000D37CE" w:rsidRPr="0005387B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wyniku przeprowadzonej oceny, w</w:t>
                  </w:r>
                  <w:r w:rsidRPr="0005387B">
                    <w:rPr>
                      <w:sz w:val="24"/>
                      <w:szCs w:val="24"/>
                    </w:rPr>
                    <w:t xml:space="preserve"> zakresie powołania </w:t>
                  </w:r>
                  <w:r>
                    <w:rPr>
                      <w:sz w:val="24"/>
                      <w:szCs w:val="24"/>
                    </w:rPr>
                    <w:t xml:space="preserve">kandydata </w:t>
                  </w:r>
                  <w:r w:rsidRPr="0005387B">
                    <w:rPr>
                      <w:sz w:val="24"/>
                      <w:szCs w:val="24"/>
                    </w:rPr>
                    <w:t>na stanowisko – rekomenduje się:</w:t>
                  </w:r>
                </w:p>
              </w:tc>
              <w:tc>
                <w:tcPr>
                  <w:tcW w:w="456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5156A02" w14:textId="16BF8392" w:rsidR="000D37CE" w:rsidRPr="00A44574" w:rsidRDefault="00E90FC6" w:rsidP="000D37C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62971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</w:tcPr>
                <w:p w14:paraId="419099E1" w14:textId="217FB315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powołać kandydata na wskazane stanowisko</w:t>
                  </w:r>
                </w:p>
              </w:tc>
            </w:tr>
            <w:tr w:rsidR="000D37CE" w:rsidRPr="00A44574" w14:paraId="41554595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4821E127" w14:textId="77777777" w:rsidR="000D37CE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6C766B0" w14:textId="031A20E1" w:rsidR="000D37CE" w:rsidRDefault="00E90FC6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460152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3622D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3ABB5FC1" w14:textId="3B05EBF2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powołać kandydata na wskazane stanowisko pod warunkiem uzyskania wymaganej zgody KNF</w:t>
                  </w:r>
                </w:p>
              </w:tc>
            </w:tr>
            <w:tr w:rsidR="000D37CE" w:rsidRPr="00A44574" w14:paraId="15892E4D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7F5B3021" w14:textId="77777777" w:rsidR="000D37CE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8525B5F" w14:textId="3F211997" w:rsidR="000D37CE" w:rsidRDefault="00E90FC6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9884002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3A882F3E" w14:textId="6D39690B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wstrzymać się z powołaniem kandydata do czasu realizacji działań wskazanych w pkt 2</w:t>
                  </w:r>
                </w:p>
              </w:tc>
            </w:tr>
            <w:tr w:rsidR="000D37CE" w:rsidRPr="00A44574" w14:paraId="1ABB20FA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4AC1EC1B" w14:textId="77777777" w:rsidR="000D37CE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0C8BA120" w14:textId="71F72EBC" w:rsidR="000D37CE" w:rsidRDefault="00E90FC6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6205292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3622D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63B10FE1" w14:textId="4E7FCBCC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odstąpić od powołania kandydata na stanowisko</w:t>
                  </w:r>
                </w:p>
              </w:tc>
            </w:tr>
            <w:tr w:rsidR="000D37CE" w:rsidRPr="00A44574" w14:paraId="53DBCF6E" w14:textId="77777777" w:rsidTr="00961256">
              <w:trPr>
                <w:trHeight w:val="395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</w:tcPr>
                <w:p w14:paraId="17ECE26D" w14:textId="4FD6C6D6" w:rsidR="000D37CE" w:rsidRPr="0005387B" w:rsidRDefault="000D37CE" w:rsidP="00BA72F1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 zakresie zidentyfikowanych odstępstw od wymogów lub innych słabych stron kandydata –</w:t>
                  </w:r>
                  <w:r w:rsidR="00BA72F1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rekomenduje się podjęcie następujących działań naprawczych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56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5B72DA3" w14:textId="4CFF1876" w:rsidR="000D37CE" w:rsidRDefault="00E90FC6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9677410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</w:tcPr>
                <w:p w14:paraId="0F5EAF58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wykształcenia i umiejętności kandydata – skierowanie kandydata na dodatkowe kursy/szkolenia:</w:t>
                  </w:r>
                </w:p>
                <w:p w14:paraId="3E797073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60AA2D0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2B19F21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3328B9B" w14:textId="432757DE" w:rsidR="000D37CE" w:rsidRDefault="00E90FC6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357569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25229240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poświęcania czasu – wdrożenie rozwiązań umożliwiających zwiększenie zaangażowania kandydata:</w:t>
                  </w:r>
                </w:p>
                <w:p w14:paraId="3A516C07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23B94857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7B8E08E8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2F8A24C" w14:textId="0A1E20C9" w:rsidR="000D37CE" w:rsidRDefault="00E90FC6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7547732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6776F461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poświęcania czasu – wdrożenie rozwiązań zmniejszających zakres niezbędnego zaangażowania:</w:t>
                  </w:r>
                </w:p>
                <w:p w14:paraId="598A24F9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02C976D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1618E9F4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4D3FFE5" w14:textId="4A95FC5B" w:rsidR="000D37CE" w:rsidRDefault="00E90FC6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1396910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640CCE41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liczby zajmowanych stanowisk – rezygnacja kandydata z pełnionych równolegle funkcji:</w:t>
                  </w:r>
                </w:p>
                <w:p w14:paraId="5A517A30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60691DF9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05E0725E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E904157" w14:textId="3C1A3C63" w:rsidR="000D37CE" w:rsidRDefault="00E90FC6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668130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4F277220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konfliktu interesów – eliminacja zidentyfikowanych konfliktów interesów lub wprowadzenie rozwiązań zapewniających zarządzanie konfliktem interesów:</w:t>
                  </w:r>
                </w:p>
                <w:p w14:paraId="375203D0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34EC616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BAFCA60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61F39472" w14:textId="77777777" w:rsidR="000D37CE" w:rsidRDefault="00E90FC6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73215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5892D5DE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inne:</w:t>
                  </w:r>
                </w:p>
                <w:p w14:paraId="14239A8A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1AC945D" w14:textId="77777777" w:rsidR="000D37CE" w:rsidRDefault="000D37CE" w:rsidP="000D37CE">
            <w:pPr>
              <w:rPr>
                <w:b/>
                <w:sz w:val="28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582"/>
            </w:tblGrid>
            <w:tr w:rsidR="000D37CE" w:rsidRPr="00A44574" w14:paraId="1BB58271" w14:textId="77777777" w:rsidTr="00961256">
              <w:tc>
                <w:tcPr>
                  <w:tcW w:w="2944" w:type="dxa"/>
                  <w:shd w:val="clear" w:color="auto" w:fill="E7E6E6" w:themeFill="background2"/>
                </w:tcPr>
                <w:p w14:paraId="236FD8E9" w14:textId="77777777" w:rsidR="000D37CE" w:rsidRPr="00A44574" w:rsidRDefault="000D37CE" w:rsidP="000D37C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upoważnionego przedstawiciela podmiotu: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14E120D7" w14:textId="77777777" w:rsidR="000D37CE" w:rsidRPr="00A44574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4F622D0" w14:textId="1FD24BA4" w:rsidR="000D37CE" w:rsidRPr="000D37CE" w:rsidRDefault="000D37CE" w:rsidP="000D37CE">
            <w:pPr>
              <w:rPr>
                <w:b/>
                <w:sz w:val="28"/>
                <w:szCs w:val="24"/>
              </w:rPr>
            </w:pPr>
          </w:p>
        </w:tc>
      </w:tr>
    </w:tbl>
    <w:p w14:paraId="190E47C8" w14:textId="77777777" w:rsidR="005A4BB8" w:rsidRPr="00A44574" w:rsidRDefault="005A4BB8" w:rsidP="005F5963">
      <w:pPr>
        <w:rPr>
          <w:sz w:val="24"/>
          <w:szCs w:val="24"/>
        </w:rPr>
      </w:pPr>
    </w:p>
    <w:sectPr w:rsidR="005A4BB8" w:rsidRPr="00A44574" w:rsidSect="002807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C22792" w14:textId="77777777" w:rsidR="00E90FC6" w:rsidRDefault="00E90FC6" w:rsidP="005F5C9E">
      <w:pPr>
        <w:spacing w:after="0" w:line="240" w:lineRule="auto"/>
      </w:pPr>
      <w:r>
        <w:separator/>
      </w:r>
    </w:p>
  </w:endnote>
  <w:endnote w:type="continuationSeparator" w:id="0">
    <w:p w14:paraId="62DA2C71" w14:textId="77777777" w:rsidR="00E90FC6" w:rsidRDefault="00E90FC6" w:rsidP="005F5C9E">
      <w:pPr>
        <w:spacing w:after="0" w:line="240" w:lineRule="auto"/>
      </w:pPr>
      <w:r>
        <w:continuationSeparator/>
      </w:r>
    </w:p>
  </w:endnote>
  <w:endnote w:type="continuationNotice" w:id="1">
    <w:p w14:paraId="66B256E4" w14:textId="77777777" w:rsidR="00E90FC6" w:rsidRDefault="00E90F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EDBE4" w14:textId="77777777" w:rsidR="003D1E4B" w:rsidRDefault="003D1E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05196" w14:textId="389AFFF0" w:rsidR="004F78FD" w:rsidRDefault="004F78F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623A8">
          <w:rPr>
            <w:noProof/>
          </w:rPr>
          <w:t>4</w:t>
        </w:r>
        <w:r>
          <w:fldChar w:fldCharType="end"/>
        </w:r>
        <w:r>
          <w:t>/</w:t>
        </w:r>
        <w:r w:rsidR="00E90FC6">
          <w:fldChar w:fldCharType="begin"/>
        </w:r>
        <w:r w:rsidR="00E90FC6">
          <w:instrText xml:space="preserve"> NUMPAGES  \* Arabic  \* MERGEFORMAT </w:instrText>
        </w:r>
        <w:r w:rsidR="00E90FC6">
          <w:fldChar w:fldCharType="separate"/>
        </w:r>
        <w:r w:rsidR="001623A8">
          <w:rPr>
            <w:noProof/>
          </w:rPr>
          <w:t>4</w:t>
        </w:r>
        <w:r w:rsidR="00E90FC6">
          <w:rPr>
            <w:noProof/>
          </w:rPr>
          <w:fldChar w:fldCharType="end"/>
        </w:r>
      </w:sdtContent>
    </w:sdt>
  </w:p>
  <w:p w14:paraId="0396D68A" w14:textId="77777777" w:rsidR="004F78FD" w:rsidRDefault="004F78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2738B" w14:textId="77777777" w:rsidR="003D1E4B" w:rsidRDefault="003D1E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ED5C0" w14:textId="77777777" w:rsidR="00E90FC6" w:rsidRDefault="00E90FC6" w:rsidP="005F5C9E">
      <w:pPr>
        <w:spacing w:after="0" w:line="240" w:lineRule="auto"/>
      </w:pPr>
      <w:r>
        <w:separator/>
      </w:r>
    </w:p>
  </w:footnote>
  <w:footnote w:type="continuationSeparator" w:id="0">
    <w:p w14:paraId="78EF0BDF" w14:textId="77777777" w:rsidR="00E90FC6" w:rsidRDefault="00E90FC6" w:rsidP="005F5C9E">
      <w:pPr>
        <w:spacing w:after="0" w:line="240" w:lineRule="auto"/>
      </w:pPr>
      <w:r>
        <w:continuationSeparator/>
      </w:r>
    </w:p>
  </w:footnote>
  <w:footnote w:type="continuationNotice" w:id="1">
    <w:p w14:paraId="02E1E5D0" w14:textId="77777777" w:rsidR="00E90FC6" w:rsidRDefault="00E90FC6">
      <w:pPr>
        <w:spacing w:after="0" w:line="240" w:lineRule="auto"/>
      </w:pPr>
    </w:p>
  </w:footnote>
  <w:footnote w:id="2">
    <w:p w14:paraId="6B61418C" w14:textId="6884D771" w:rsidR="000D37CE" w:rsidRDefault="000D37CE" w:rsidP="000D37C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BA72F1">
        <w:t xml:space="preserve">Należy </w:t>
      </w:r>
      <w:r>
        <w:t>wypełnić w przypadku zidentyfikowania odstępstw od wymogów regulacyjnych, skutkujących koniecznością wstrzymania się z powołaniem kandydata na stanowisko; możliwe jest również wypełnienie tego pola w przypadku powołania kandydata na stanowisko</w:t>
      </w:r>
      <w:r w:rsidR="00BA72F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C5CE9" w14:textId="77777777" w:rsidR="003D1E4B" w:rsidRDefault="003D1E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76C56" w14:textId="77777777" w:rsidR="003D1E4B" w:rsidRPr="0021096F" w:rsidRDefault="003D1E4B" w:rsidP="003D1E4B">
    <w:pPr>
      <w:spacing w:after="120"/>
      <w:rPr>
        <w:rFonts w:ascii="Source Sans Pro" w:hAnsi="Source Sans Pro" w:cs="Arial"/>
        <w:i/>
        <w:sz w:val="18"/>
        <w:szCs w:val="18"/>
      </w:rPr>
    </w:pPr>
    <w:r>
      <w:rPr>
        <w:rFonts w:ascii="Source Sans Pro" w:hAnsi="Source Sans Pro" w:cs="Arial"/>
        <w:i/>
        <w:sz w:val="18"/>
        <w:szCs w:val="18"/>
      </w:rPr>
      <w:t xml:space="preserve">Załącznik </w:t>
    </w:r>
    <w:r w:rsidRPr="0021096F">
      <w:rPr>
        <w:rFonts w:ascii="Source Sans Pro" w:hAnsi="Source Sans Pro" w:cs="Arial"/>
        <w:i/>
        <w:sz w:val="18"/>
        <w:szCs w:val="18"/>
      </w:rPr>
      <w:t>do Ogłoszenia o postępowaniu kwalifikacyjnym na Członka Zarządu PZU SA</w:t>
    </w:r>
  </w:p>
  <w:p w14:paraId="7FBDD961" w14:textId="35B234FC" w:rsidR="004F78FD" w:rsidRPr="003D1E4B" w:rsidRDefault="004F78FD" w:rsidP="003D1E4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F85EA" w14:textId="77777777" w:rsidR="003D1E4B" w:rsidRDefault="003D1E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00916"/>
    <w:multiLevelType w:val="hybridMultilevel"/>
    <w:tmpl w:val="C7B047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93"/>
    <w:rsid w:val="0000193B"/>
    <w:rsid w:val="0001484D"/>
    <w:rsid w:val="0002105A"/>
    <w:rsid w:val="00026175"/>
    <w:rsid w:val="00033115"/>
    <w:rsid w:val="00040ED2"/>
    <w:rsid w:val="00051FDF"/>
    <w:rsid w:val="0005387B"/>
    <w:rsid w:val="00070168"/>
    <w:rsid w:val="00071BE5"/>
    <w:rsid w:val="000826F8"/>
    <w:rsid w:val="000C4A7D"/>
    <w:rsid w:val="000D37CE"/>
    <w:rsid w:val="000E3014"/>
    <w:rsid w:val="000F7239"/>
    <w:rsid w:val="00103ECD"/>
    <w:rsid w:val="0011243E"/>
    <w:rsid w:val="00115380"/>
    <w:rsid w:val="00116F54"/>
    <w:rsid w:val="00132102"/>
    <w:rsid w:val="00144E4C"/>
    <w:rsid w:val="00145271"/>
    <w:rsid w:val="001507C3"/>
    <w:rsid w:val="00160357"/>
    <w:rsid w:val="001623A8"/>
    <w:rsid w:val="001754FC"/>
    <w:rsid w:val="001769EE"/>
    <w:rsid w:val="001A0680"/>
    <w:rsid w:val="001B687C"/>
    <w:rsid w:val="001C244F"/>
    <w:rsid w:val="001D08B4"/>
    <w:rsid w:val="001D250D"/>
    <w:rsid w:val="001E43F1"/>
    <w:rsid w:val="001F29A2"/>
    <w:rsid w:val="002128AF"/>
    <w:rsid w:val="00214014"/>
    <w:rsid w:val="00215415"/>
    <w:rsid w:val="002208B1"/>
    <w:rsid w:val="00220ED4"/>
    <w:rsid w:val="002227E8"/>
    <w:rsid w:val="00231A80"/>
    <w:rsid w:val="00242472"/>
    <w:rsid w:val="0028077E"/>
    <w:rsid w:val="002A3CF3"/>
    <w:rsid w:val="002B06D3"/>
    <w:rsid w:val="002B1670"/>
    <w:rsid w:val="00306A42"/>
    <w:rsid w:val="003137B9"/>
    <w:rsid w:val="00332846"/>
    <w:rsid w:val="00343908"/>
    <w:rsid w:val="00347720"/>
    <w:rsid w:val="00351E8B"/>
    <w:rsid w:val="00375641"/>
    <w:rsid w:val="00382AD0"/>
    <w:rsid w:val="003B7C56"/>
    <w:rsid w:val="003C58CB"/>
    <w:rsid w:val="003D1E4B"/>
    <w:rsid w:val="003D4688"/>
    <w:rsid w:val="003D4DDB"/>
    <w:rsid w:val="00403CF9"/>
    <w:rsid w:val="004239F8"/>
    <w:rsid w:val="00430D65"/>
    <w:rsid w:val="004321EE"/>
    <w:rsid w:val="00432866"/>
    <w:rsid w:val="004608D0"/>
    <w:rsid w:val="00477163"/>
    <w:rsid w:val="00481637"/>
    <w:rsid w:val="00493D12"/>
    <w:rsid w:val="004B2507"/>
    <w:rsid w:val="004D1B39"/>
    <w:rsid w:val="004E1800"/>
    <w:rsid w:val="004F78FD"/>
    <w:rsid w:val="0050239E"/>
    <w:rsid w:val="00514F60"/>
    <w:rsid w:val="00525CBE"/>
    <w:rsid w:val="00544099"/>
    <w:rsid w:val="00571962"/>
    <w:rsid w:val="00582ACE"/>
    <w:rsid w:val="005A06ED"/>
    <w:rsid w:val="005A297A"/>
    <w:rsid w:val="005A4BB8"/>
    <w:rsid w:val="005A5530"/>
    <w:rsid w:val="005A667A"/>
    <w:rsid w:val="005B707D"/>
    <w:rsid w:val="005F5963"/>
    <w:rsid w:val="005F5C9E"/>
    <w:rsid w:val="006038E2"/>
    <w:rsid w:val="00617E05"/>
    <w:rsid w:val="006414A2"/>
    <w:rsid w:val="00646DF6"/>
    <w:rsid w:val="00651293"/>
    <w:rsid w:val="0067312B"/>
    <w:rsid w:val="0067432E"/>
    <w:rsid w:val="00675F02"/>
    <w:rsid w:val="006A669B"/>
    <w:rsid w:val="006B518E"/>
    <w:rsid w:val="006C6758"/>
    <w:rsid w:val="006C6C40"/>
    <w:rsid w:val="006D1A18"/>
    <w:rsid w:val="006D5ECE"/>
    <w:rsid w:val="006E50E0"/>
    <w:rsid w:val="00711879"/>
    <w:rsid w:val="00717B2B"/>
    <w:rsid w:val="00722A7D"/>
    <w:rsid w:val="00751A6D"/>
    <w:rsid w:val="007561FF"/>
    <w:rsid w:val="00761F84"/>
    <w:rsid w:val="00793ADB"/>
    <w:rsid w:val="00794629"/>
    <w:rsid w:val="007A24EC"/>
    <w:rsid w:val="007A3BB2"/>
    <w:rsid w:val="007B2FC5"/>
    <w:rsid w:val="007B4CC8"/>
    <w:rsid w:val="007B6B27"/>
    <w:rsid w:val="007B78C4"/>
    <w:rsid w:val="007C6853"/>
    <w:rsid w:val="007C71AE"/>
    <w:rsid w:val="007C72AF"/>
    <w:rsid w:val="007D4020"/>
    <w:rsid w:val="007E3F7D"/>
    <w:rsid w:val="0082242F"/>
    <w:rsid w:val="00840856"/>
    <w:rsid w:val="00846481"/>
    <w:rsid w:val="00852055"/>
    <w:rsid w:val="008614F6"/>
    <w:rsid w:val="00867731"/>
    <w:rsid w:val="00872AD4"/>
    <w:rsid w:val="00884DEE"/>
    <w:rsid w:val="008964AA"/>
    <w:rsid w:val="008B6720"/>
    <w:rsid w:val="008D4F57"/>
    <w:rsid w:val="008D6551"/>
    <w:rsid w:val="008E0CE0"/>
    <w:rsid w:val="008E270F"/>
    <w:rsid w:val="008F7818"/>
    <w:rsid w:val="00927D91"/>
    <w:rsid w:val="009352C7"/>
    <w:rsid w:val="0094395D"/>
    <w:rsid w:val="00957676"/>
    <w:rsid w:val="00965725"/>
    <w:rsid w:val="00975B07"/>
    <w:rsid w:val="0098519E"/>
    <w:rsid w:val="00990566"/>
    <w:rsid w:val="009A1051"/>
    <w:rsid w:val="009E2DF7"/>
    <w:rsid w:val="009E3146"/>
    <w:rsid w:val="009E6163"/>
    <w:rsid w:val="00A07540"/>
    <w:rsid w:val="00A078F0"/>
    <w:rsid w:val="00A10C6C"/>
    <w:rsid w:val="00A2007F"/>
    <w:rsid w:val="00A25A09"/>
    <w:rsid w:val="00A44574"/>
    <w:rsid w:val="00A5236E"/>
    <w:rsid w:val="00A55EFC"/>
    <w:rsid w:val="00A666FC"/>
    <w:rsid w:val="00A712D1"/>
    <w:rsid w:val="00AA7B24"/>
    <w:rsid w:val="00AB6C9C"/>
    <w:rsid w:val="00AD2119"/>
    <w:rsid w:val="00AE2AD2"/>
    <w:rsid w:val="00AE2E1D"/>
    <w:rsid w:val="00AF456D"/>
    <w:rsid w:val="00B141F7"/>
    <w:rsid w:val="00B231E3"/>
    <w:rsid w:val="00B23D18"/>
    <w:rsid w:val="00B37FDD"/>
    <w:rsid w:val="00B45951"/>
    <w:rsid w:val="00B83FB9"/>
    <w:rsid w:val="00B848F8"/>
    <w:rsid w:val="00BA72F1"/>
    <w:rsid w:val="00BB24C5"/>
    <w:rsid w:val="00BD2DCF"/>
    <w:rsid w:val="00BE7777"/>
    <w:rsid w:val="00C11B47"/>
    <w:rsid w:val="00C12156"/>
    <w:rsid w:val="00C3360A"/>
    <w:rsid w:val="00C45BBD"/>
    <w:rsid w:val="00C84F68"/>
    <w:rsid w:val="00C93C5A"/>
    <w:rsid w:val="00CA12FA"/>
    <w:rsid w:val="00CC193B"/>
    <w:rsid w:val="00CE77BB"/>
    <w:rsid w:val="00D02BD3"/>
    <w:rsid w:val="00D02E72"/>
    <w:rsid w:val="00D22011"/>
    <w:rsid w:val="00D23EF4"/>
    <w:rsid w:val="00D66D79"/>
    <w:rsid w:val="00D75168"/>
    <w:rsid w:val="00D777EF"/>
    <w:rsid w:val="00D916E3"/>
    <w:rsid w:val="00D93616"/>
    <w:rsid w:val="00DB67E7"/>
    <w:rsid w:val="00DC5F47"/>
    <w:rsid w:val="00DD0124"/>
    <w:rsid w:val="00DE5115"/>
    <w:rsid w:val="00DE6FBB"/>
    <w:rsid w:val="00E0194F"/>
    <w:rsid w:val="00E171F3"/>
    <w:rsid w:val="00E51C04"/>
    <w:rsid w:val="00E54536"/>
    <w:rsid w:val="00E60BF5"/>
    <w:rsid w:val="00E62CD9"/>
    <w:rsid w:val="00E66682"/>
    <w:rsid w:val="00E76F5D"/>
    <w:rsid w:val="00E80C50"/>
    <w:rsid w:val="00E90FC6"/>
    <w:rsid w:val="00ED1E2B"/>
    <w:rsid w:val="00EE25E1"/>
    <w:rsid w:val="00EF1DC9"/>
    <w:rsid w:val="00F02E94"/>
    <w:rsid w:val="00F12C21"/>
    <w:rsid w:val="00F15CBD"/>
    <w:rsid w:val="00F22C3E"/>
    <w:rsid w:val="00F23847"/>
    <w:rsid w:val="00F279F5"/>
    <w:rsid w:val="00F32B6A"/>
    <w:rsid w:val="00F63244"/>
    <w:rsid w:val="00F679F1"/>
    <w:rsid w:val="00F80D4A"/>
    <w:rsid w:val="00F8546C"/>
    <w:rsid w:val="00FA3434"/>
    <w:rsid w:val="00FA5FC2"/>
    <w:rsid w:val="00FC0E48"/>
    <w:rsid w:val="00FF3CD0"/>
    <w:rsid w:val="11438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EFE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14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4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4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4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4F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06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06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06ED"/>
    <w:rPr>
      <w:vertAlign w:val="superscript"/>
    </w:rPr>
  </w:style>
  <w:style w:type="paragraph" w:styleId="Poprawka">
    <w:name w:val="Revision"/>
    <w:hidden/>
    <w:uiPriority w:val="99"/>
    <w:semiHidden/>
    <w:rsid w:val="00884DEE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50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50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50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14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4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4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4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4F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06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06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06ED"/>
    <w:rPr>
      <w:vertAlign w:val="superscript"/>
    </w:rPr>
  </w:style>
  <w:style w:type="paragraph" w:styleId="Poprawka">
    <w:name w:val="Revision"/>
    <w:hidden/>
    <w:uiPriority w:val="99"/>
    <w:semiHidden/>
    <w:rsid w:val="00884DEE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50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50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50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2F135-D7A5-4CD2-97FD-18ECD9A16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3DCD13-ABFE-4152-AEE1-8F2CE41816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26EF7-FB3C-4B4D-9841-A7E4862B44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A9D724-EC5D-4D50-8D30-CAB36F72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1</TotalTime>
  <Pages>4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Fuśnik Konrad (Grupa PZU)</cp:lastModifiedBy>
  <cp:revision>4</cp:revision>
  <cp:lastPrinted>2019-11-08T09:12:00Z</cp:lastPrinted>
  <dcterms:created xsi:type="dcterms:W3CDTF">2022-02-07T14:07:00Z</dcterms:created>
  <dcterms:modified xsi:type="dcterms:W3CDTF">2022-02-07T15:42:00Z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