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2DF5" w14:textId="77777777" w:rsidR="00CB722B" w:rsidRPr="00CB722B" w:rsidRDefault="00CB722B" w:rsidP="007F43B5">
      <w:pPr>
        <w:keepNext/>
        <w:keepLines/>
        <w:spacing w:before="600" w:line="240" w:lineRule="auto"/>
        <w:outlineLvl w:val="0"/>
        <w:rPr>
          <w:rFonts w:ascii="Calibri" w:eastAsia="Book Antiqua" w:hAnsi="Calibri" w:cs="Calibri"/>
          <w:b/>
          <w:sz w:val="48"/>
          <w:szCs w:val="48"/>
          <w:lang w:eastAsia="pl-PL"/>
        </w:rPr>
      </w:pPr>
      <w:r w:rsidRPr="00CB722B">
        <w:rPr>
          <w:rFonts w:ascii="Calibri" w:eastAsia="Book Antiqua" w:hAnsi="Calibri" w:cs="Calibri"/>
          <w:b/>
          <w:sz w:val="48"/>
          <w:szCs w:val="48"/>
          <w:lang w:eastAsia="pl-PL"/>
        </w:rPr>
        <w:t>WNIOSEK</w:t>
      </w:r>
    </w:p>
    <w:p w14:paraId="768AE39F" w14:textId="5ED42588" w:rsidR="00CB722B" w:rsidRPr="00CB722B" w:rsidRDefault="007F43B5" w:rsidP="00CB722B">
      <w:pPr>
        <w:spacing w:line="240" w:lineRule="auto"/>
        <w:rPr>
          <w:rFonts w:ascii="Calibri" w:eastAsia="Book Antiqua" w:hAnsi="Calibri" w:cs="Calibri"/>
          <w:b/>
          <w:szCs w:val="24"/>
          <w:lang w:eastAsia="pl-PL"/>
        </w:rPr>
      </w:pPr>
      <w:r>
        <w:rPr>
          <w:rFonts w:ascii="Calibri" w:eastAsia="Book Antiqua" w:hAnsi="Calibri" w:cs="Calibri"/>
          <w:b/>
          <w:szCs w:val="24"/>
          <w:lang w:eastAsia="pl-PL"/>
        </w:rPr>
        <w:t>kandydata pełnoletniego</w:t>
      </w:r>
      <w:r>
        <w:rPr>
          <w:rFonts w:ascii="Calibri" w:eastAsia="Book Antiqua" w:hAnsi="Calibri" w:cs="Calibri"/>
          <w:b/>
          <w:szCs w:val="24"/>
          <w:lang w:eastAsia="pl-PL"/>
        </w:rPr>
        <w:br/>
      </w:r>
      <w:r w:rsidR="00CB722B" w:rsidRPr="00CB722B">
        <w:rPr>
          <w:rFonts w:ascii="Calibri" w:eastAsia="Book Antiqua" w:hAnsi="Calibri" w:cs="Calibri"/>
          <w:b/>
          <w:szCs w:val="24"/>
          <w:lang w:eastAsia="pl-PL"/>
        </w:rPr>
        <w:t>o przyjęcie do Państwowej Szkoły Muzycznej I</w:t>
      </w:r>
      <w:r w:rsidR="00F002C5">
        <w:rPr>
          <w:rFonts w:ascii="Calibri" w:eastAsia="Book Antiqua" w:hAnsi="Calibri" w:cs="Calibri"/>
          <w:b/>
          <w:szCs w:val="24"/>
          <w:lang w:eastAsia="pl-PL"/>
        </w:rPr>
        <w:t>I</w:t>
      </w:r>
      <w:r w:rsidR="00CB722B" w:rsidRPr="00CB722B">
        <w:rPr>
          <w:rFonts w:ascii="Calibri" w:eastAsia="Book Antiqua" w:hAnsi="Calibri" w:cs="Calibri"/>
          <w:b/>
          <w:szCs w:val="24"/>
          <w:lang w:eastAsia="pl-PL"/>
        </w:rPr>
        <w:t xml:space="preserve"> stopnia w Głogowie</w:t>
      </w:r>
    </w:p>
    <w:p w14:paraId="494B3FE0" w14:textId="77777777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sz w:val="22"/>
          <w:lang w:eastAsia="pl-PL"/>
        </w:rPr>
      </w:pPr>
    </w:p>
    <w:p w14:paraId="5BA9F525" w14:textId="66D6917E" w:rsidR="00831415" w:rsidRPr="00D91042" w:rsidRDefault="00831415" w:rsidP="00831415">
      <w:pPr>
        <w:spacing w:after="120" w:line="276" w:lineRule="auto"/>
        <w:jc w:val="left"/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</w:pP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Wniosek należy wypełnić czytelnie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>(pismem drukowanym lub komputerowo)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, podpisać i złożyć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>w sekretariacie szkoły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 w terminie 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do</w:t>
      </w:r>
      <w:r w:rsidR="004E3896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 </w:t>
      </w:r>
      <w:r w:rsidR="00CA3B3A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13</w:t>
      </w:r>
      <w:r w:rsidR="004E3896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 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czerwca 202</w:t>
      </w:r>
      <w:r w:rsidR="00CA3B3A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5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 xml:space="preserve"> r.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 xml:space="preserve">(osobiście – w godz. 10:00-18:00 lub listownie). 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lang w:eastAsia="pl-PL"/>
        </w:rPr>
        <w:t xml:space="preserve">Prosimy o 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u w:val="single"/>
          <w:lang w:eastAsia="pl-PL"/>
        </w:rPr>
        <w:t>dwustronne wydrukowanie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lang w:eastAsia="pl-PL"/>
        </w:rPr>
        <w:t xml:space="preserve"> wniosku.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br/>
        <w:t xml:space="preserve">Ze względu na ochronę danych osobowych, prosimy 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>NIE przysyłać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 xml:space="preserve"> wypełnionych wniosków pocztą e-mail.</w:t>
      </w:r>
    </w:p>
    <w:p w14:paraId="17B2AE88" w14:textId="2250B614" w:rsidR="00AE4A6D" w:rsidRPr="00256675" w:rsidRDefault="00AE4A6D" w:rsidP="007C2760">
      <w:pPr>
        <w:spacing w:before="480" w:line="240" w:lineRule="auto"/>
        <w:jc w:val="left"/>
        <w:rPr>
          <w:rFonts w:ascii="Calibri" w:eastAsia="Book Antiqua" w:hAnsi="Calibri" w:cs="Calibri"/>
          <w:szCs w:val="24"/>
          <w:lang w:eastAsia="pl-PL"/>
        </w:rPr>
      </w:pPr>
      <w:r w:rsidRPr="007149CF">
        <w:rPr>
          <w:rFonts w:ascii="Calibri" w:eastAsia="Book Antiqua" w:hAnsi="Calibri" w:cs="Calibri"/>
          <w:szCs w:val="24"/>
          <w:lang w:eastAsia="pl-PL"/>
        </w:rPr>
        <w:t>Proszę o przyjęcie</w:t>
      </w:r>
      <w:r>
        <w:rPr>
          <w:rFonts w:ascii="Calibri" w:eastAsia="Book Antiqua" w:hAnsi="Calibri" w:cs="Calibri"/>
          <w:szCs w:val="24"/>
          <w:lang w:eastAsia="pl-PL"/>
        </w:rPr>
        <w:t xml:space="preserve"> </w:t>
      </w:r>
      <w:r w:rsidR="00CC559E">
        <w:rPr>
          <w:rFonts w:ascii="Calibri" w:eastAsia="Book Antiqua" w:hAnsi="Calibri" w:cs="Calibri"/>
          <w:szCs w:val="24"/>
          <w:lang w:eastAsia="pl-PL"/>
        </w:rPr>
        <w:t xml:space="preserve">mnie </w:t>
      </w:r>
      <w:r w:rsidR="008E4176">
        <w:rPr>
          <w:rFonts w:ascii="Calibri" w:eastAsia="Book Antiqua" w:hAnsi="Calibri" w:cs="Calibri"/>
          <w:szCs w:val="24"/>
          <w:lang w:eastAsia="pl-PL"/>
        </w:rPr>
        <w:t>w roku szkolnym 202</w:t>
      </w:r>
      <w:r w:rsidR="00CA3B3A">
        <w:rPr>
          <w:rFonts w:ascii="Calibri" w:eastAsia="Book Antiqua" w:hAnsi="Calibri" w:cs="Calibri"/>
          <w:szCs w:val="24"/>
          <w:lang w:eastAsia="pl-PL"/>
        </w:rPr>
        <w:t>5</w:t>
      </w:r>
      <w:r w:rsidR="008E4176">
        <w:rPr>
          <w:rFonts w:ascii="Calibri" w:eastAsia="Book Antiqua" w:hAnsi="Calibri" w:cs="Calibri"/>
          <w:szCs w:val="24"/>
          <w:lang w:eastAsia="pl-PL"/>
        </w:rPr>
        <w:t>/202</w:t>
      </w:r>
      <w:r w:rsidR="00CA3B3A">
        <w:rPr>
          <w:rFonts w:ascii="Calibri" w:eastAsia="Book Antiqua" w:hAnsi="Calibri" w:cs="Calibri"/>
          <w:szCs w:val="24"/>
          <w:lang w:eastAsia="pl-PL"/>
        </w:rPr>
        <w:t>6</w:t>
      </w:r>
      <w:r w:rsidR="008E4176">
        <w:rPr>
          <w:rFonts w:ascii="Calibri" w:eastAsia="Book Antiqua" w:hAnsi="Calibri" w:cs="Calibri"/>
          <w:szCs w:val="24"/>
          <w:lang w:eastAsia="pl-PL"/>
        </w:rPr>
        <w:t xml:space="preserve"> </w:t>
      </w:r>
      <w:r>
        <w:rPr>
          <w:rFonts w:ascii="Calibri" w:eastAsia="Book Antiqua" w:hAnsi="Calibri" w:cs="Calibri"/>
          <w:szCs w:val="24"/>
          <w:lang w:eastAsia="pl-PL"/>
        </w:rPr>
        <w:t xml:space="preserve">do klasy </w:t>
      </w:r>
      <w:r w:rsidR="008E4176"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</w:t>
      </w:r>
      <w:r w:rsidR="006C6D52">
        <w:rPr>
          <w:rFonts w:ascii="Calibri" w:eastAsia="Book Antiqua" w:hAnsi="Calibri" w:cs="Calibri"/>
          <w:b/>
          <w:bCs/>
          <w:sz w:val="22"/>
          <w:lang w:eastAsia="pl-PL"/>
        </w:rPr>
        <w:t>..</w:t>
      </w:r>
      <w:r w:rsidR="008E4176"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</w:t>
      </w:r>
      <w:r w:rsidR="008E4176" w:rsidRPr="00A8586E">
        <w:rPr>
          <w:rFonts w:ascii="Calibri" w:eastAsia="Book Antiqua" w:hAnsi="Calibri" w:cs="Calibri"/>
          <w:sz w:val="20"/>
          <w:szCs w:val="20"/>
          <w:lang w:eastAsia="pl-PL"/>
        </w:rPr>
        <w:t xml:space="preserve"> </w:t>
      </w:r>
      <w:r w:rsidRPr="00A8586E">
        <w:rPr>
          <w:rFonts w:ascii="Calibri" w:eastAsia="Book Antiqua" w:hAnsi="Calibri" w:cs="Calibri"/>
          <w:sz w:val="32"/>
          <w:szCs w:val="32"/>
          <w:vertAlign w:val="superscript"/>
          <w:lang w:eastAsia="pl-PL"/>
        </w:rPr>
        <w:t>*</w:t>
      </w:r>
      <w:r w:rsidR="00256675">
        <w:rPr>
          <w:rFonts w:ascii="Calibri" w:eastAsia="Book Antiqua" w:hAnsi="Calibri" w:cs="Calibri"/>
          <w:szCs w:val="24"/>
          <w:lang w:eastAsia="pl-PL"/>
        </w:rPr>
        <w:t>.</w:t>
      </w:r>
    </w:p>
    <w:p w14:paraId="3CDE57B2" w14:textId="65206E43" w:rsidR="00AE4A6D" w:rsidRPr="00FE6660" w:rsidRDefault="00AE4A6D" w:rsidP="00AE4A6D">
      <w:pPr>
        <w:jc w:val="both"/>
        <w:rPr>
          <w:rFonts w:ascii="Calibri" w:eastAsia="Book Antiqua" w:hAnsi="Calibri" w:cs="Calibri"/>
          <w:i/>
          <w:iCs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FE6660">
        <w:rPr>
          <w:rFonts w:ascii="Calibri" w:eastAsia="Book Antiqua" w:hAnsi="Calibri" w:cs="Calibri"/>
          <w:i/>
          <w:iCs/>
          <w:sz w:val="20"/>
          <w:szCs w:val="20"/>
          <w:lang w:eastAsia="pl-PL"/>
        </w:rPr>
        <w:t>pierwszej lub wyższej niż pierwsza (np. drugiej, trzeciej itd.)</w:t>
      </w:r>
    </w:p>
    <w:p w14:paraId="38D71BA9" w14:textId="4946B2BE" w:rsidR="00AE4A6D" w:rsidRPr="00A8586E" w:rsidRDefault="00AE4A6D" w:rsidP="00325159">
      <w:pPr>
        <w:spacing w:line="276" w:lineRule="auto"/>
        <w:jc w:val="left"/>
        <w:rPr>
          <w:rFonts w:ascii="Calibri" w:eastAsia="Book Antiqua" w:hAnsi="Calibri" w:cs="Calibri"/>
          <w:sz w:val="22"/>
          <w:vertAlign w:val="superscript"/>
          <w:lang w:eastAsia="pl-PL"/>
        </w:rPr>
      </w:pPr>
      <w:r>
        <w:rPr>
          <w:rFonts w:ascii="Calibri" w:eastAsia="Book Antiqua" w:hAnsi="Calibri" w:cs="Calibri"/>
          <w:szCs w:val="24"/>
          <w:lang w:eastAsia="pl-PL"/>
        </w:rPr>
        <w:t>Specjalność: instrumentalistyka, specjalizacja</w:t>
      </w:r>
      <w:r w:rsidR="00513BDA">
        <w:rPr>
          <w:rFonts w:ascii="Calibri" w:eastAsia="Book Antiqua" w:hAnsi="Calibri" w:cs="Calibri"/>
          <w:szCs w:val="24"/>
          <w:lang w:eastAsia="pl-PL"/>
        </w:rPr>
        <w:t>:</w:t>
      </w:r>
      <w:r w:rsidR="006C6D52">
        <w:rPr>
          <w:rFonts w:ascii="Calibri" w:eastAsia="Book Antiqua" w:hAnsi="Calibri" w:cs="Calibri"/>
          <w:szCs w:val="24"/>
          <w:lang w:eastAsia="pl-PL"/>
        </w:rPr>
        <w:t xml:space="preserve"> gra na </w:t>
      </w:r>
      <w:r>
        <w:rPr>
          <w:rFonts w:ascii="Calibri" w:eastAsia="Book Antiqua" w:hAnsi="Calibri" w:cs="Calibri"/>
          <w:szCs w:val="24"/>
          <w:lang w:eastAsia="pl-PL"/>
        </w:rPr>
        <w:t xml:space="preserve"> 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</w:t>
      </w:r>
      <w:r w:rsidR="006C6D52">
        <w:rPr>
          <w:rFonts w:ascii="Calibri" w:eastAsia="Book Antiqua" w:hAnsi="Calibri" w:cs="Calibri"/>
          <w:b/>
          <w:bCs/>
          <w:sz w:val="22"/>
          <w:lang w:eastAsia="pl-PL"/>
        </w:rPr>
        <w:t>..................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</w:t>
      </w:r>
      <w:r w:rsidRPr="00A8586E">
        <w:rPr>
          <w:rFonts w:ascii="Calibri" w:eastAsia="Book Antiqua" w:hAnsi="Calibri" w:cs="Calibri"/>
          <w:sz w:val="20"/>
          <w:szCs w:val="20"/>
          <w:lang w:eastAsia="pl-PL"/>
        </w:rPr>
        <w:t xml:space="preserve"> </w:t>
      </w:r>
      <w:r w:rsidRPr="00A8586E">
        <w:rPr>
          <w:rFonts w:ascii="Calibri" w:eastAsia="Book Antiqua" w:hAnsi="Calibri" w:cs="Calibri"/>
          <w:sz w:val="32"/>
          <w:szCs w:val="32"/>
          <w:vertAlign w:val="superscript"/>
          <w:lang w:eastAsia="pl-PL"/>
        </w:rPr>
        <w:t>**</w:t>
      </w:r>
    </w:p>
    <w:p w14:paraId="2F4CEDA0" w14:textId="2832F9A7" w:rsidR="00AE4A6D" w:rsidRDefault="00AE4A6D" w:rsidP="008E4176">
      <w:pPr>
        <w:spacing w:line="48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FE6660">
        <w:rPr>
          <w:rFonts w:ascii="Calibri" w:eastAsia="Book Antiqua" w:hAnsi="Calibri" w:cs="Calibri"/>
          <w:i/>
          <w:iCs/>
          <w:sz w:val="20"/>
          <w:szCs w:val="20"/>
          <w:lang w:eastAsia="pl-PL"/>
        </w:rPr>
        <w:t>do wyboru – akordeon, flet, fortepian, gitara, klarnet, saksofon, skrzypce, trąbka, wiolonczela</w:t>
      </w:r>
    </w:p>
    <w:p w14:paraId="7AF3B64D" w14:textId="38A3E251" w:rsidR="00CB722B" w:rsidRPr="00FE6660" w:rsidRDefault="00CB722B" w:rsidP="007C2760">
      <w:pPr>
        <w:pStyle w:val="Nagwek2"/>
        <w:spacing w:before="360" w:after="240"/>
        <w:rPr>
          <w:rFonts w:ascii="Calibri" w:eastAsia="Book Antiqua" w:hAnsi="Calibri" w:cs="Calibri"/>
          <w:b/>
          <w:sz w:val="28"/>
          <w:szCs w:val="28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I. INFORMACJE O KANDYDACIE</w:t>
      </w:r>
    </w:p>
    <w:p w14:paraId="6035F433" w14:textId="77777777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Imię/imiona 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 xml:space="preserve">nazwisko </w:t>
      </w:r>
      <w:r w:rsidRPr="00E42CB9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</w:t>
      </w:r>
    </w:p>
    <w:tbl>
      <w:tblPr>
        <w:tblStyle w:val="Tabela-Siatka"/>
        <w:tblpPr w:leftFromText="141" w:rightFromText="141" w:vertAnchor="text" w:horzAnchor="page" w:tblpX="2296" w:tblpY="391"/>
        <w:tblW w:w="4017" w:type="dxa"/>
        <w:tblLayout w:type="fixed"/>
        <w:tblLook w:val="0400" w:firstRow="0" w:lastRow="0" w:firstColumn="0" w:lastColumn="0" w:noHBand="0" w:noVBand="1"/>
      </w:tblPr>
      <w:tblGrid>
        <w:gridCol w:w="364"/>
        <w:gridCol w:w="366"/>
        <w:gridCol w:w="366"/>
        <w:gridCol w:w="365"/>
        <w:gridCol w:w="365"/>
        <w:gridCol w:w="366"/>
        <w:gridCol w:w="365"/>
        <w:gridCol w:w="365"/>
        <w:gridCol w:w="365"/>
        <w:gridCol w:w="365"/>
        <w:gridCol w:w="365"/>
      </w:tblGrid>
      <w:tr w:rsidR="00C11950" w:rsidRPr="00CB722B" w14:paraId="442EE806" w14:textId="77777777" w:rsidTr="00AA668C">
        <w:trPr>
          <w:trHeight w:val="460"/>
        </w:trPr>
        <w:tc>
          <w:tcPr>
            <w:tcW w:w="364" w:type="dxa"/>
          </w:tcPr>
          <w:p w14:paraId="10E62032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</w:tcPr>
          <w:p w14:paraId="676DE592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</w:tcPr>
          <w:p w14:paraId="7E0CEFD9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515A418E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0E91C9D1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</w:tcPr>
          <w:p w14:paraId="09F8199E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0DFB68D7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00F1BA8E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548E80C6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79EF05B1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</w:tcPr>
          <w:p w14:paraId="61BA53D4" w14:textId="77777777" w:rsidR="00C11950" w:rsidRPr="00C83EBA" w:rsidRDefault="00C11950" w:rsidP="00212DDD">
            <w:pPr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</w:tr>
    </w:tbl>
    <w:p w14:paraId="5687F942" w14:textId="77777777" w:rsidR="00C11950" w:rsidRPr="00CB722B" w:rsidRDefault="00C11950" w:rsidP="00C11950">
      <w:pPr>
        <w:spacing w:line="240" w:lineRule="auto"/>
        <w:ind w:left="357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</w:p>
    <w:p w14:paraId="397232F7" w14:textId="2B854831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PESEL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obywatelstwo*</w:t>
      </w:r>
      <w:r>
        <w:rPr>
          <w:rFonts w:ascii="Calibri" w:eastAsia="Book Antiqua" w:hAnsi="Calibri" w:cs="Calibri"/>
          <w:sz w:val="22"/>
          <w:lang w:eastAsia="pl-PL"/>
        </w:rPr>
        <w:tab/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31568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C22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Pr="00CB722B">
        <w:rPr>
          <w:rFonts w:ascii="Calibri" w:eastAsia="Book Antiqua" w:hAnsi="Calibri" w:cs="Calibri"/>
          <w:sz w:val="32"/>
          <w:szCs w:val="3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polskie</w:t>
      </w:r>
      <w:r>
        <w:rPr>
          <w:rFonts w:ascii="Calibri" w:eastAsia="Book Antiqua" w:hAnsi="Calibri" w:cs="Calibri"/>
          <w:sz w:val="22"/>
          <w:lang w:eastAsia="pl-PL"/>
        </w:rPr>
        <w:tab/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-1324358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>
        <w:rPr>
          <w:rFonts w:ascii="Calibri" w:eastAsia="Book Antiqua" w:hAnsi="Calibri" w:cs="Calibri"/>
          <w:sz w:val="2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inne</w:t>
      </w:r>
    </w:p>
    <w:p w14:paraId="6D1A0D56" w14:textId="77777777" w:rsidR="00C11950" w:rsidRPr="00CB722B" w:rsidRDefault="00C11950" w:rsidP="00C11950">
      <w:pPr>
        <w:spacing w:line="600" w:lineRule="auto"/>
        <w:ind w:left="7920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 xml:space="preserve">*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zaznaczyć właściwe</w:t>
      </w:r>
    </w:p>
    <w:p w14:paraId="1B7E93C1" w14:textId="77777777" w:rsidR="00C11950" w:rsidRPr="00C83EBA" w:rsidRDefault="00C11950" w:rsidP="00C11950">
      <w:pPr>
        <w:spacing w:line="240" w:lineRule="auto"/>
        <w:ind w:firstLine="360"/>
        <w:jc w:val="left"/>
        <w:rPr>
          <w:rFonts w:ascii="Calibri" w:eastAsia="Book Antiqua" w:hAnsi="Calibri" w:cs="Calibri"/>
          <w:b/>
          <w:bCs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</w:t>
      </w:r>
    </w:p>
    <w:p w14:paraId="61F72229" w14:textId="43997D1D" w:rsidR="00C11950" w:rsidRPr="00D05C2D" w:rsidRDefault="00C04E9D" w:rsidP="00C11950">
      <w:pPr>
        <w:spacing w:line="480" w:lineRule="auto"/>
        <w:ind w:left="360"/>
        <w:jc w:val="left"/>
        <w:rPr>
          <w:rFonts w:ascii="Calibri" w:eastAsia="Book Antiqua" w:hAnsi="Calibri" w:cs="Calibri"/>
          <w:sz w:val="22"/>
          <w:lang w:eastAsia="pl-PL"/>
        </w:rPr>
      </w:pPr>
      <w:r w:rsidRPr="00822FBD">
        <w:rPr>
          <w:rFonts w:ascii="Calibri" w:hAnsi="Calibri" w:cs="Calibri"/>
          <w:sz w:val="20"/>
          <w:szCs w:val="20"/>
        </w:rPr>
        <w:t xml:space="preserve">jeżeli kandydat nie </w:t>
      </w:r>
      <w:r>
        <w:rPr>
          <w:rFonts w:ascii="Calibri" w:hAnsi="Calibri" w:cs="Calibri"/>
          <w:sz w:val="20"/>
          <w:szCs w:val="20"/>
        </w:rPr>
        <w:t>posiada</w:t>
      </w:r>
      <w:r w:rsidRPr="00D05C2D">
        <w:rPr>
          <w:rFonts w:ascii="Calibri" w:hAnsi="Calibri" w:cs="Calibri"/>
        </w:rPr>
        <w:t xml:space="preserve"> </w:t>
      </w:r>
      <w:r w:rsidRPr="00B43402">
        <w:rPr>
          <w:rFonts w:ascii="Calibri" w:hAnsi="Calibri" w:cs="Calibri"/>
          <w:sz w:val="20"/>
          <w:szCs w:val="20"/>
        </w:rPr>
        <w:t>numeru PESEL</w:t>
      </w:r>
      <w:r w:rsidRPr="00822FBD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– </w:t>
      </w:r>
      <w:r w:rsidR="00C11950" w:rsidRPr="00822FBD">
        <w:rPr>
          <w:rFonts w:ascii="Calibri" w:hAnsi="Calibri" w:cs="Calibri"/>
          <w:sz w:val="20"/>
          <w:szCs w:val="20"/>
        </w:rPr>
        <w:t>seria i nr paszportu lub innego dokumentu potwierdzającego tożsamość</w:t>
      </w:r>
    </w:p>
    <w:p w14:paraId="60E670EF" w14:textId="77777777" w:rsidR="00C11950" w:rsidRPr="00CB722B" w:rsidRDefault="00C11950" w:rsidP="00C11950">
      <w:pPr>
        <w:numPr>
          <w:ilvl w:val="0"/>
          <w:numId w:val="2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Data urodzenia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03876C33" w14:textId="77777777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 kandydata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</w:t>
      </w:r>
    </w:p>
    <w:p w14:paraId="7D4E9F2A" w14:textId="77777777" w:rsidR="00C11950" w:rsidRPr="00CB722B" w:rsidRDefault="00C11950" w:rsidP="00C11950">
      <w:pPr>
        <w:spacing w:line="480" w:lineRule="auto"/>
        <w:ind w:left="5664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ulica, nr domu, nr mieszkania</w:t>
      </w:r>
    </w:p>
    <w:p w14:paraId="4C3D08C4" w14:textId="77777777" w:rsidR="00C11950" w:rsidRPr="00CB722B" w:rsidRDefault="00C11950" w:rsidP="00C11950">
      <w:p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</w:p>
    <w:p w14:paraId="5C862071" w14:textId="77777777" w:rsidR="00C11950" w:rsidRPr="00CB722B" w:rsidRDefault="00C11950" w:rsidP="00C11950">
      <w:pPr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kod pocztowy, miejscowość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gmina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powiat</w:t>
      </w:r>
    </w:p>
    <w:p w14:paraId="4CF3EC37" w14:textId="18CF53F4" w:rsidR="00734800" w:rsidRPr="00734800" w:rsidRDefault="00734800" w:rsidP="00734800">
      <w:pPr>
        <w:numPr>
          <w:ilvl w:val="0"/>
          <w:numId w:val="2"/>
        </w:numPr>
        <w:spacing w:before="240" w:line="480" w:lineRule="auto"/>
        <w:ind w:left="357" w:hanging="357"/>
        <w:jc w:val="left"/>
        <w:rPr>
          <w:rFonts w:ascii="Calibri" w:eastAsia="Book Antiqua" w:hAnsi="Calibri" w:cs="Calibri"/>
          <w:sz w:val="22"/>
          <w:lang w:eastAsia="pl-PL"/>
        </w:rPr>
      </w:pPr>
      <w:r w:rsidRPr="00734800">
        <w:rPr>
          <w:rFonts w:ascii="Calibri" w:eastAsia="Book Antiqua" w:hAnsi="Calibri" w:cs="Calibri"/>
          <w:sz w:val="22"/>
          <w:lang w:eastAsia="pl-PL"/>
        </w:rPr>
        <w:t>Dane kontaktowe kandydata</w:t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  <w:t xml:space="preserve">telefon </w:t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734800">
        <w:rPr>
          <w:rFonts w:ascii="Calibri" w:eastAsia="Book Antiqua" w:hAnsi="Calibri" w:cs="Calibri"/>
          <w:sz w:val="22"/>
          <w:lang w:eastAsia="pl-PL"/>
        </w:rPr>
        <w:tab/>
      </w:r>
      <w:r w:rsidRPr="00734800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4D573EC8" w14:textId="09DACB8C" w:rsidR="00456E37" w:rsidRPr="00CB722B" w:rsidRDefault="00456E37" w:rsidP="00734800">
      <w:pPr>
        <w:pStyle w:val="Nagwek2"/>
        <w:spacing w:before="120" w:line="360" w:lineRule="auto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I. DANE RODZICÓW</w:t>
      </w:r>
    </w:p>
    <w:p w14:paraId="27105127" w14:textId="58D65936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Imię </w:t>
      </w:r>
      <w:r w:rsidR="001514F4">
        <w:rPr>
          <w:rFonts w:ascii="Calibri" w:eastAsia="Book Antiqua" w:hAnsi="Calibri" w:cs="Calibri"/>
          <w:sz w:val="22"/>
          <w:lang w:eastAsia="pl-PL"/>
        </w:rPr>
        <w:t xml:space="preserve">i nazwisko </w:t>
      </w:r>
      <w:r w:rsidRPr="00CB722B">
        <w:rPr>
          <w:rFonts w:ascii="Calibri" w:eastAsia="Book Antiqua" w:hAnsi="Calibri" w:cs="Calibri"/>
          <w:sz w:val="22"/>
          <w:lang w:eastAsia="pl-PL"/>
        </w:rPr>
        <w:t>matki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F768A8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</w:p>
    <w:p w14:paraId="00187A37" w14:textId="6E25A2A4" w:rsidR="00CB722B" w:rsidRPr="00CB722B" w:rsidRDefault="00CB722B" w:rsidP="00A8586E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</w:t>
      </w:r>
      <w:r w:rsidR="001514F4">
        <w:rPr>
          <w:rFonts w:ascii="Calibri" w:eastAsia="Book Antiqua" w:hAnsi="Calibri" w:cs="Calibri"/>
          <w:sz w:val="22"/>
          <w:lang w:eastAsia="pl-PL"/>
        </w:rPr>
        <w:t xml:space="preserve"> i nazwisko </w:t>
      </w:r>
      <w:r w:rsidRPr="00CB722B">
        <w:rPr>
          <w:rFonts w:ascii="Calibri" w:eastAsia="Book Antiqua" w:hAnsi="Calibri" w:cs="Calibri"/>
          <w:sz w:val="22"/>
          <w:lang w:eastAsia="pl-PL"/>
        </w:rPr>
        <w:t>ojca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="007C2760" w:rsidRPr="00F768A8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</w:p>
    <w:p w14:paraId="545C5B26" w14:textId="77777777" w:rsidR="00216D09" w:rsidRPr="00CB722B" w:rsidRDefault="00216D09" w:rsidP="008C7695">
      <w:pPr>
        <w:spacing w:before="60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A8586E">
        <w:rPr>
          <w:rFonts w:ascii="Calibri" w:eastAsia="Book Antiqua" w:hAnsi="Calibri" w:cs="Calibri"/>
          <w:b/>
          <w:sz w:val="22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2D24CF">
        <w:rPr>
          <w:rFonts w:ascii="Calibri" w:eastAsia="Book Antiqua" w:hAnsi="Calibri" w:cs="Calibri"/>
          <w:sz w:val="22"/>
          <w:lang w:eastAsia="pl-PL"/>
        </w:rPr>
        <w:tab/>
      </w:r>
      <w:r w:rsidR="002D24CF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 w:rsidR="001F6686" w:rsidRPr="002D24CF">
        <w:rPr>
          <w:rFonts w:ascii="Calibri" w:eastAsia="Book Antiqua" w:hAnsi="Calibri" w:cs="Calibri"/>
          <w:sz w:val="22"/>
          <w:lang w:eastAsia="pl-PL"/>
        </w:rPr>
        <w:t>.............</w:t>
      </w:r>
      <w:r w:rsidRPr="002D24CF">
        <w:rPr>
          <w:rFonts w:ascii="Calibri" w:eastAsia="Book Antiqua" w:hAnsi="Calibri" w:cs="Calibri"/>
          <w:sz w:val="22"/>
          <w:lang w:eastAsia="pl-PL"/>
        </w:rPr>
        <w:t xml:space="preserve">. </w:t>
      </w:r>
    </w:p>
    <w:p w14:paraId="0E613A57" w14:textId="4B45B5DB" w:rsidR="003768F1" w:rsidRDefault="00216D09" w:rsidP="007F43B5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</w:t>
      </w:r>
      <w:r w:rsidR="007F43B5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y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742077">
        <w:rPr>
          <w:rFonts w:ascii="Calibri" w:eastAsia="Book Antiqua" w:hAnsi="Calibri" w:cs="Calibri"/>
          <w:sz w:val="16"/>
          <w:szCs w:val="16"/>
          <w:lang w:eastAsia="pl-PL"/>
        </w:rPr>
        <w:t>podpis kandydata pełnoletniego</w:t>
      </w:r>
      <w:r w:rsidR="003768F1">
        <w:rPr>
          <w:rFonts w:ascii="Calibri" w:eastAsia="Book Antiqua" w:hAnsi="Calibri" w:cs="Calibri"/>
          <w:sz w:val="16"/>
          <w:szCs w:val="16"/>
          <w:lang w:eastAsia="pl-PL"/>
        </w:rPr>
        <w:br w:type="page"/>
      </w:r>
    </w:p>
    <w:p w14:paraId="7EB26EA0" w14:textId="223B7CB6" w:rsidR="00187F5F" w:rsidRDefault="00485D52" w:rsidP="00187F5F">
      <w:pPr>
        <w:pStyle w:val="Nagwek2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lastRenderedPageBreak/>
        <w:t>III</w:t>
      </w:r>
      <w:r w:rsidR="00187F5F">
        <w:rPr>
          <w:rFonts w:ascii="Calibri" w:eastAsia="Book Antiqua" w:hAnsi="Calibri" w:cs="Calibri"/>
          <w:b/>
          <w:sz w:val="28"/>
          <w:szCs w:val="28"/>
          <w:lang w:eastAsia="pl-PL"/>
        </w:rPr>
        <w:t>. INFORMACJA O ZAŁĄCZNIKACH DO WNIOSKU</w:t>
      </w:r>
    </w:p>
    <w:p w14:paraId="1E4ADA00" w14:textId="77777777" w:rsidR="00187F5F" w:rsidRDefault="00187F5F" w:rsidP="00187F5F">
      <w:pPr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b/>
          <w:sz w:val="22"/>
          <w:lang w:eastAsia="pl-PL"/>
        </w:rPr>
        <w:t>Wymagane jest z</w:t>
      </w:r>
      <w:r w:rsidRPr="00322FB5">
        <w:rPr>
          <w:rFonts w:ascii="Calibri" w:eastAsia="Book Antiqua" w:hAnsi="Calibri" w:cs="Calibri"/>
          <w:b/>
          <w:sz w:val="22"/>
          <w:lang w:eastAsia="pl-PL"/>
        </w:rPr>
        <w:t>aświadczenie lekarskie</w:t>
      </w:r>
      <w:r>
        <w:rPr>
          <w:rFonts w:ascii="Calibri" w:eastAsia="Book Antiqua" w:hAnsi="Calibri" w:cs="Calibri"/>
          <w:sz w:val="22"/>
          <w:lang w:eastAsia="pl-PL"/>
        </w:rPr>
        <w:t xml:space="preserve"> stwierdzające brak przeciwwskazań zdrowotnych do rozpoczęcia nauki w szkole muzycznej </w:t>
      </w:r>
      <w:r>
        <w:rPr>
          <w:rFonts w:ascii="Calibri" w:eastAsia="Book Antiqua" w:hAnsi="Calibri" w:cs="Calibri"/>
          <w:sz w:val="22"/>
        </w:rPr>
        <w:t xml:space="preserve">– </w:t>
      </w:r>
      <w:r w:rsidRPr="00D45F85">
        <w:rPr>
          <w:rFonts w:ascii="Calibri" w:eastAsia="Book Antiqua" w:hAnsi="Calibri" w:cs="Calibri"/>
          <w:i/>
          <w:iCs/>
          <w:sz w:val="22"/>
        </w:rPr>
        <w:t>na wniosku lub na druku wystawionym przez lekarza</w:t>
      </w:r>
      <w:r>
        <w:rPr>
          <w:rFonts w:ascii="Calibri" w:eastAsia="Book Antiqua" w:hAnsi="Calibri" w:cs="Calibri"/>
          <w:sz w:val="22"/>
          <w:lang w:eastAsia="pl-PL"/>
        </w:rPr>
        <w:t>.</w:t>
      </w:r>
    </w:p>
    <w:p w14:paraId="3899FECD" w14:textId="77777777" w:rsidR="00187F5F" w:rsidRPr="000002C6" w:rsidRDefault="00187F5F" w:rsidP="00187F5F">
      <w:pPr>
        <w:pStyle w:val="Akapitzlist"/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0002C6">
        <w:rPr>
          <w:rFonts w:ascii="Calibri" w:eastAsia="Book Antiqua" w:hAnsi="Calibri" w:cs="Calibri"/>
          <w:sz w:val="22"/>
          <w:lang w:eastAsia="pl-PL"/>
        </w:rPr>
        <w:t>Opcjonalnie do wniosku można dołączyć oświadczenia i dokumenty potwierdzające spełnienie kryteriów, które będą uwzględniane w drugim etapie rekrutacji w przypadku uzyskania przez kandydatów wyników równorzędnych – wykazane w załączniku nr 2.</w:t>
      </w:r>
    </w:p>
    <w:p w14:paraId="03F0263B" w14:textId="0C8E17C5" w:rsidR="00E164D4" w:rsidRDefault="00A33674" w:rsidP="00485D52">
      <w:pPr>
        <w:pStyle w:val="Nagwek2"/>
        <w:spacing w:before="36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 w:rsidR="00485D52">
        <w:rPr>
          <w:rFonts w:ascii="Calibri" w:eastAsia="Book Antiqua" w:hAnsi="Calibri" w:cs="Calibri"/>
          <w:b/>
          <w:sz w:val="28"/>
          <w:szCs w:val="28"/>
          <w:lang w:eastAsia="pl-PL"/>
        </w:rPr>
        <w:t>V</w:t>
      </w:r>
      <w:r w:rsidR="00E164D4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. ZAŚWIADCZENIE </w:t>
      </w:r>
      <w:r w:rsidR="001C711F">
        <w:rPr>
          <w:rFonts w:ascii="Calibri" w:eastAsia="Book Antiqua" w:hAnsi="Calibri" w:cs="Calibri"/>
          <w:b/>
          <w:sz w:val="28"/>
          <w:szCs w:val="28"/>
          <w:lang w:eastAsia="pl-PL"/>
        </w:rPr>
        <w:t>LEKARSKIE</w:t>
      </w:r>
      <w:r w:rsidR="0049717F">
        <w:rPr>
          <w:rFonts w:ascii="Calibri" w:eastAsia="Book Antiqua" w:hAnsi="Calibri" w:cs="Calibri"/>
          <w:b/>
          <w:sz w:val="28"/>
          <w:szCs w:val="28"/>
          <w:lang w:eastAsia="pl-PL"/>
        </w:rPr>
        <w:tab/>
      </w:r>
    </w:p>
    <w:p w14:paraId="0AE7714A" w14:textId="77777777" w:rsidR="001C711F" w:rsidRPr="001C711F" w:rsidRDefault="001C711F" w:rsidP="00EA065D">
      <w:pPr>
        <w:pStyle w:val="Nagwek2"/>
        <w:spacing w:before="240" w:after="0"/>
        <w:jc w:val="center"/>
        <w:rPr>
          <w:rFonts w:ascii="Calibri" w:hAnsi="Calibri" w:cs="Calibri"/>
          <w:sz w:val="24"/>
          <w:szCs w:val="24"/>
        </w:rPr>
      </w:pPr>
      <w:r w:rsidRPr="001C711F">
        <w:rPr>
          <w:rFonts w:ascii="Calibri" w:hAnsi="Calibri" w:cs="Calibri"/>
          <w:b/>
          <w:sz w:val="24"/>
          <w:szCs w:val="24"/>
        </w:rPr>
        <w:t>Opinia lekarza podstawowej opieki zdrowotnej</w:t>
      </w:r>
    </w:p>
    <w:p w14:paraId="6BF1CCF1" w14:textId="0E1EC0B6" w:rsidR="001C711F" w:rsidRPr="001C711F" w:rsidRDefault="001C711F" w:rsidP="00B07745">
      <w:pPr>
        <w:pStyle w:val="Podtytu"/>
        <w:spacing w:line="480" w:lineRule="auto"/>
        <w:rPr>
          <w:rFonts w:ascii="Calibri" w:hAnsi="Calibri" w:cs="Calibri"/>
          <w:color w:val="auto"/>
        </w:rPr>
      </w:pPr>
      <w:r w:rsidRPr="001C711F">
        <w:rPr>
          <w:rFonts w:ascii="Calibri" w:hAnsi="Calibri" w:cs="Calibri"/>
          <w:color w:val="auto"/>
        </w:rPr>
        <w:t xml:space="preserve"> (</w:t>
      </w:r>
      <w:r>
        <w:rPr>
          <w:rFonts w:ascii="Calibri" w:hAnsi="Calibri" w:cs="Calibri"/>
          <w:color w:val="auto"/>
        </w:rPr>
        <w:t xml:space="preserve">wymagana </w:t>
      </w:r>
      <w:r w:rsidRPr="001C711F">
        <w:rPr>
          <w:rFonts w:ascii="Calibri" w:hAnsi="Calibri" w:cs="Calibri"/>
          <w:color w:val="auto"/>
        </w:rPr>
        <w:t>na podstawie art. 142 ust. 2 Ustawy z 14 grudnia 2016 r. – Prawo oświatowe)</w:t>
      </w:r>
    </w:p>
    <w:p w14:paraId="0AAB9641" w14:textId="328CE93D" w:rsidR="003F10AB" w:rsidRDefault="001C711F" w:rsidP="00740C2E">
      <w:pPr>
        <w:jc w:val="left"/>
        <w:rPr>
          <w:rFonts w:ascii="Calibri" w:hAnsi="Calibri" w:cs="Calibri"/>
          <w:sz w:val="22"/>
        </w:rPr>
      </w:pPr>
      <w:r w:rsidRPr="00A063B0">
        <w:rPr>
          <w:rFonts w:ascii="Calibri" w:hAnsi="Calibri" w:cs="Calibri"/>
          <w:b/>
          <w:bCs/>
          <w:sz w:val="22"/>
        </w:rPr>
        <w:t>Stwierdzam</w:t>
      </w:r>
      <w:r w:rsidRPr="001C711F">
        <w:rPr>
          <w:rFonts w:ascii="Calibri" w:hAnsi="Calibri" w:cs="Calibri"/>
          <w:sz w:val="22"/>
        </w:rPr>
        <w:t xml:space="preserve"> u .................................................</w:t>
      </w:r>
      <w:r w:rsidR="005F573E">
        <w:rPr>
          <w:rFonts w:ascii="Calibri" w:hAnsi="Calibri" w:cs="Calibri"/>
          <w:sz w:val="22"/>
        </w:rPr>
        <w:t>...</w:t>
      </w:r>
      <w:r w:rsidRPr="001C711F">
        <w:rPr>
          <w:rFonts w:ascii="Calibri" w:hAnsi="Calibri" w:cs="Calibri"/>
          <w:sz w:val="22"/>
        </w:rPr>
        <w:t>..............</w:t>
      </w:r>
      <w:r w:rsidR="00486889">
        <w:rPr>
          <w:rFonts w:ascii="Calibri" w:hAnsi="Calibri" w:cs="Calibri"/>
          <w:sz w:val="22"/>
        </w:rPr>
        <w:t>......</w:t>
      </w:r>
      <w:r w:rsidRPr="001C711F">
        <w:rPr>
          <w:rFonts w:ascii="Calibri" w:hAnsi="Calibri" w:cs="Calibri"/>
          <w:sz w:val="22"/>
        </w:rPr>
        <w:t>...................</w:t>
      </w:r>
      <w:r w:rsidR="00AE2E9E">
        <w:rPr>
          <w:rFonts w:ascii="Calibri" w:hAnsi="Calibri" w:cs="Calibri"/>
          <w:sz w:val="22"/>
        </w:rPr>
        <w:t xml:space="preserve"> PESEL </w:t>
      </w:r>
      <w:r w:rsidRPr="001C711F">
        <w:rPr>
          <w:rFonts w:ascii="Calibri" w:hAnsi="Calibri" w:cs="Calibri"/>
          <w:sz w:val="22"/>
        </w:rPr>
        <w:t>............</w:t>
      </w:r>
      <w:r w:rsidR="005F573E">
        <w:rPr>
          <w:rFonts w:ascii="Calibri" w:hAnsi="Calibri" w:cs="Calibri"/>
          <w:sz w:val="22"/>
        </w:rPr>
        <w:t>....................................</w:t>
      </w:r>
      <w:r w:rsidRPr="001C711F">
        <w:rPr>
          <w:rFonts w:ascii="Calibri" w:hAnsi="Calibri" w:cs="Calibri"/>
          <w:sz w:val="22"/>
        </w:rPr>
        <w:t xml:space="preserve">..... </w:t>
      </w:r>
    </w:p>
    <w:p w14:paraId="70252003" w14:textId="6558DC1A" w:rsidR="00BB5E45" w:rsidRDefault="001C711F" w:rsidP="009F765F">
      <w:pPr>
        <w:spacing w:line="480" w:lineRule="auto"/>
        <w:jc w:val="left"/>
        <w:rPr>
          <w:rFonts w:ascii="Calibri" w:hAnsi="Calibri" w:cs="Calibri"/>
          <w:sz w:val="22"/>
        </w:rPr>
      </w:pPr>
      <w:r w:rsidRPr="00A063B0">
        <w:rPr>
          <w:rFonts w:ascii="Calibri" w:hAnsi="Calibri" w:cs="Calibri"/>
          <w:b/>
          <w:bCs/>
          <w:sz w:val="22"/>
        </w:rPr>
        <w:t>brak przeciwwskazań zdrowotnych</w:t>
      </w:r>
      <w:r w:rsidRPr="001C711F">
        <w:rPr>
          <w:rFonts w:ascii="Calibri" w:hAnsi="Calibri" w:cs="Calibri"/>
          <w:sz w:val="22"/>
        </w:rPr>
        <w:t xml:space="preserve"> do </w:t>
      </w:r>
      <w:r w:rsidR="00A8586E">
        <w:rPr>
          <w:rFonts w:ascii="Calibri" w:hAnsi="Calibri" w:cs="Calibri"/>
          <w:sz w:val="22"/>
        </w:rPr>
        <w:t>nauki w szkole muzycznej II stopnia</w:t>
      </w:r>
    </w:p>
    <w:p w14:paraId="3C1E1162" w14:textId="78B56A7D" w:rsidR="001C711F" w:rsidRPr="001C711F" w:rsidRDefault="00A8586E" w:rsidP="003F10AB">
      <w:pPr>
        <w:spacing w:line="240" w:lineRule="auto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w </w:t>
      </w:r>
      <w:r w:rsidR="003F10AB">
        <w:rPr>
          <w:rFonts w:ascii="Calibri" w:hAnsi="Calibri" w:cs="Calibri"/>
          <w:sz w:val="22"/>
        </w:rPr>
        <w:t>specjalności instrumentalistyka, specjalizacja</w:t>
      </w:r>
      <w:r w:rsidR="00EF1C86">
        <w:rPr>
          <w:rFonts w:ascii="Calibri" w:hAnsi="Calibri" w:cs="Calibri"/>
          <w:sz w:val="22"/>
        </w:rPr>
        <w:t xml:space="preserve">: gra na </w:t>
      </w:r>
      <w:r>
        <w:rPr>
          <w:rFonts w:ascii="Calibri" w:hAnsi="Calibri" w:cs="Calibri"/>
          <w:sz w:val="22"/>
        </w:rPr>
        <w:t>……………</w:t>
      </w:r>
      <w:r w:rsidR="003F10AB">
        <w:rPr>
          <w:rFonts w:ascii="Calibri" w:hAnsi="Calibri" w:cs="Calibri"/>
          <w:sz w:val="22"/>
        </w:rPr>
        <w:t>……………</w:t>
      </w:r>
      <w:r w:rsidR="00486889">
        <w:rPr>
          <w:rFonts w:ascii="Calibri" w:hAnsi="Calibri" w:cs="Calibri"/>
          <w:sz w:val="22"/>
        </w:rPr>
        <w:t>…</w:t>
      </w:r>
      <w:r w:rsidR="003F10AB">
        <w:rPr>
          <w:rFonts w:ascii="Calibri" w:hAnsi="Calibri" w:cs="Calibri"/>
          <w:sz w:val="22"/>
        </w:rPr>
        <w:t>…</w:t>
      </w:r>
      <w:r>
        <w:rPr>
          <w:rFonts w:ascii="Calibri" w:hAnsi="Calibri" w:cs="Calibri"/>
          <w:sz w:val="22"/>
        </w:rPr>
        <w:t>……………………….</w:t>
      </w:r>
    </w:p>
    <w:p w14:paraId="008F5EFE" w14:textId="71A851E6" w:rsidR="00A8586E" w:rsidRDefault="00A8586E" w:rsidP="00EF1C86">
      <w:pPr>
        <w:spacing w:line="276" w:lineRule="auto"/>
        <w:ind w:left="702" w:firstLine="4962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 w:rsidRPr="003F10AB">
        <w:rPr>
          <w:rFonts w:ascii="Calibri" w:eastAsia="Book Antiqua" w:hAnsi="Calibri" w:cs="Calibri"/>
          <w:sz w:val="16"/>
          <w:szCs w:val="16"/>
          <w:lang w:eastAsia="pl-PL"/>
        </w:rPr>
        <w:t>wpisać instrument</w:t>
      </w:r>
    </w:p>
    <w:p w14:paraId="54D016AC" w14:textId="1FDC6708" w:rsidR="005F573E" w:rsidRPr="00CB722B" w:rsidRDefault="001C25AB" w:rsidP="005F573E">
      <w:pPr>
        <w:spacing w:line="240" w:lineRule="auto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823158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65F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="009F765F" w:rsidRPr="00346C22">
        <w:rPr>
          <w:rFonts w:ascii="Calibri" w:eastAsia="Book Antiqua" w:hAnsi="Calibri" w:cs="Calibri"/>
          <w:szCs w:val="24"/>
          <w:lang w:eastAsia="pl-PL"/>
        </w:rPr>
        <w:t>TAK</w:t>
      </w:r>
      <w:r w:rsidR="009F765F">
        <w:rPr>
          <w:rFonts w:ascii="Calibri" w:eastAsia="Book Antiqua" w:hAnsi="Calibri" w:cs="Calibri"/>
          <w:szCs w:val="24"/>
          <w:lang w:eastAsia="pl-PL"/>
        </w:rPr>
        <w:tab/>
      </w:r>
      <w:r w:rsidR="00A063B0">
        <w:rPr>
          <w:rFonts w:ascii="Calibri" w:eastAsia="Book Antiqua" w:hAnsi="Calibri" w:cs="Calibri"/>
          <w:szCs w:val="24"/>
          <w:lang w:eastAsia="pl-PL"/>
        </w:rPr>
        <w:tab/>
      </w:r>
      <w:r w:rsidR="009F765F">
        <w:rPr>
          <w:rFonts w:ascii="Calibri" w:eastAsia="Book Antiqua" w:hAnsi="Calibri" w:cs="Calibri"/>
          <w:szCs w:val="24"/>
          <w:lang w:eastAsia="pl-PL"/>
        </w:rPr>
        <w:tab/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513801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65F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="009F765F" w:rsidRPr="00BB5E45">
        <w:rPr>
          <w:rFonts w:ascii="Calibri" w:eastAsia="Book Antiqua" w:hAnsi="Calibri" w:cs="Calibri"/>
          <w:szCs w:val="24"/>
          <w:lang w:eastAsia="pl-PL"/>
        </w:rPr>
        <w:t>NIE</w:t>
      </w:r>
      <w:r w:rsidR="005F573E">
        <w:rPr>
          <w:rFonts w:ascii="Calibri" w:eastAsia="Book Antiqua" w:hAnsi="Calibri" w:cs="Calibri"/>
          <w:sz w:val="22"/>
          <w:lang w:eastAsia="pl-PL"/>
        </w:rPr>
        <w:tab/>
      </w:r>
    </w:p>
    <w:p w14:paraId="471F9A8C" w14:textId="450A53CE" w:rsidR="001C711F" w:rsidRPr="001C711F" w:rsidRDefault="001C711F" w:rsidP="00EA065D">
      <w:pPr>
        <w:spacing w:before="240" w:line="240" w:lineRule="auto"/>
        <w:jc w:val="left"/>
        <w:rPr>
          <w:rFonts w:ascii="Calibri" w:hAnsi="Calibri" w:cs="Calibri"/>
          <w:sz w:val="22"/>
        </w:rPr>
      </w:pPr>
      <w:r w:rsidRPr="003F10AB">
        <w:rPr>
          <w:rFonts w:ascii="Calibri" w:hAnsi="Calibri" w:cs="Calibri"/>
          <w:b/>
          <w:sz w:val="22"/>
        </w:rPr>
        <w:t>Głogów, dnia</w:t>
      </w:r>
      <w:r w:rsidRPr="001C711F">
        <w:rPr>
          <w:rFonts w:ascii="Calibri" w:hAnsi="Calibri" w:cs="Calibri"/>
          <w:sz w:val="22"/>
        </w:rPr>
        <w:t xml:space="preserve"> .........................................</w:t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  <w:t>.........................................................................</w:t>
      </w:r>
    </w:p>
    <w:p w14:paraId="2278CF8B" w14:textId="3D399D61" w:rsidR="001C711F" w:rsidRPr="001C711F" w:rsidRDefault="001C711F" w:rsidP="003A2090">
      <w:pPr>
        <w:ind w:firstLine="6096"/>
        <w:jc w:val="left"/>
        <w:rPr>
          <w:rFonts w:ascii="Calibri" w:hAnsi="Calibri" w:cs="Calibri"/>
          <w:sz w:val="16"/>
          <w:szCs w:val="16"/>
        </w:rPr>
      </w:pPr>
      <w:r w:rsidRPr="001C711F">
        <w:rPr>
          <w:rFonts w:ascii="Calibri" w:hAnsi="Calibri" w:cs="Calibri"/>
          <w:sz w:val="16"/>
          <w:szCs w:val="16"/>
        </w:rPr>
        <w:t>podpis i pieczątka lekarza</w:t>
      </w:r>
    </w:p>
    <w:p w14:paraId="3E805844" w14:textId="672CF119" w:rsidR="00E164D4" w:rsidRDefault="00E164D4" w:rsidP="003A2090">
      <w:pPr>
        <w:pStyle w:val="Nagwek2"/>
        <w:spacing w:before="36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V. INFORMACJA DOTYCZĄCA PRZETWARZANIA DANYCH OSOBOWYCH</w:t>
      </w:r>
    </w:p>
    <w:p w14:paraId="78A3E977" w14:textId="77777777" w:rsidR="00DE299D" w:rsidRPr="000F1E26" w:rsidRDefault="00DE299D" w:rsidP="00DE299D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2179FB">
        <w:rPr>
          <w:rFonts w:ascii="Calibri" w:hAnsi="Calibri" w:cs="Calibri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</w:t>
      </w:r>
      <w:r>
        <w:rPr>
          <w:rFonts w:ascii="Calibri" w:hAnsi="Calibri" w:cs="Calibri"/>
          <w:sz w:val="20"/>
          <w:szCs w:val="20"/>
        </w:rPr>
        <w:t xml:space="preserve">. </w:t>
      </w:r>
      <w:r w:rsidRPr="000F1E26">
        <w:rPr>
          <w:rFonts w:ascii="Calibri" w:hAnsi="Calibri" w:cs="Calibri"/>
          <w:sz w:val="20"/>
          <w:szCs w:val="20"/>
        </w:rPr>
        <w:t>informujemy, że:</w:t>
      </w:r>
    </w:p>
    <w:p w14:paraId="434069E9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Administratorem danych osobowych kandydatów do szkoły oraz ich rodziców (opiekunów prawnych) jest Państwowa Szkoła Muzyczna I </w:t>
      </w:r>
      <w:proofErr w:type="spellStart"/>
      <w:r w:rsidRPr="000F1E26">
        <w:rPr>
          <w:rFonts w:ascii="Calibri" w:hAnsi="Calibri" w:cs="Calibri"/>
          <w:sz w:val="20"/>
          <w:szCs w:val="20"/>
        </w:rPr>
        <w:t>i</w:t>
      </w:r>
      <w:proofErr w:type="spellEnd"/>
      <w:r w:rsidRPr="000F1E26">
        <w:rPr>
          <w:rFonts w:ascii="Calibri" w:hAnsi="Calibri" w:cs="Calibri"/>
          <w:sz w:val="20"/>
          <w:szCs w:val="20"/>
        </w:rPr>
        <w:t xml:space="preserve"> II stopnia im. Franciszka Liszta w Głogowie, z siedzibą: ul. Jedności Robotniczej 14, 67-200 Głogów.</w:t>
      </w:r>
    </w:p>
    <w:p w14:paraId="192BF2A1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We wszelkich sprawach związanych z ochroną danych osobowych możesz kontaktować się z wyznaczonym przez szkołę inspektorem ochrony danych, którym jest Jędrzej Bajer, e-mail: </w:t>
      </w:r>
      <w:hyperlink r:id="rId10" w:history="1">
        <w:r w:rsidRPr="004A681E">
          <w:rPr>
            <w:rStyle w:val="Hipercze"/>
            <w:rFonts w:ascii="Calibri" w:hAnsi="Calibri" w:cs="Calibri"/>
            <w:color w:val="auto"/>
            <w:sz w:val="20"/>
            <w:szCs w:val="20"/>
          </w:rPr>
          <w:t>iod@muzyczna.glogow.pl</w:t>
        </w:r>
      </w:hyperlink>
    </w:p>
    <w:p w14:paraId="4607BBF1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Dane osobowe kandydatów oraz ich rodziców (opiekunów prawnych) przetwarzane będą na podstawie art. 6 ust. 1 lit. c RODO w celu wypełnienia obowiązków prawnych ciążących na szkole, w związku z prowadzoną przez szkołę rekrutacją na podstawie ustawy Prawo oświatowe.</w:t>
      </w:r>
    </w:p>
    <w:p w14:paraId="31C1E1E5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Podanie danych wymaganych we wniosku jest obowiązkowe, a odmowa ich podania wyklucza kandydata z procesu rekrutacji.</w:t>
      </w:r>
    </w:p>
    <w:p w14:paraId="7603E3C2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będą przetwarzane przez okres, w którym Administrator zobowiązany jest do zachowania danych dla udokumentowania spełnienia wymagań prawnych. W przypadku dzieci, które nie zostały przyjęte do szkoły, dane osobowe będą przetwarzane przez okres roku od zakończenia procesu rekrutacji, z zastrzeżeniem że – w przypadku wniesienia przewidzianego prawem środka odwoławczego – dane przetwarzane będą do zakończenia postępowania odwoławczego. </w:t>
      </w:r>
    </w:p>
    <w:p w14:paraId="0E4573F4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mogą być udostępniane podmiotom sprawującym nadzór i kontrolę nad działalnością szkoły, upoważnionym przepisami prawa oraz podmiotom współpracującym ze szkołą w zakresie niezbędnym dla realizacji jej zadań. </w:t>
      </w:r>
    </w:p>
    <w:p w14:paraId="197E0F77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Posiada</w:t>
      </w:r>
      <w:r>
        <w:rPr>
          <w:rFonts w:ascii="Calibri" w:hAnsi="Calibri" w:cs="Calibri"/>
          <w:sz w:val="20"/>
          <w:szCs w:val="20"/>
        </w:rPr>
        <w:t xml:space="preserve"> Pan/Pani</w:t>
      </w:r>
      <w:r w:rsidRPr="000F1E26">
        <w:rPr>
          <w:rFonts w:ascii="Calibri" w:hAnsi="Calibri" w:cs="Calibri"/>
          <w:sz w:val="20"/>
          <w:szCs w:val="20"/>
        </w:rPr>
        <w:t xml:space="preserve"> prawo do żądania od Administratora: dostępu do danych osobowych podanych w związku z rekrutacją, prawo do ich sprostowania, usunięcia lub ograniczenia przetwarzania, a także prawo do wniesienia skargi do Prezesa Urzędu Ochrony Danych Osobowych (na adres: ul. Stawki 2, 00-193 Warszawa).</w:t>
      </w:r>
    </w:p>
    <w:p w14:paraId="14240813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kandydata oraz jego rodziców (opiekunów prawnych) nie będą przetwarzane w sposób zautomatyzowany (w tym w formie profilowania). </w:t>
      </w:r>
    </w:p>
    <w:p w14:paraId="45566B16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Administrator nie przekazuje ani nie zamierza przekazywać danych osobowych do państwa trzeciego czy organizacji międzynarodowych.</w:t>
      </w:r>
    </w:p>
    <w:p w14:paraId="1F570EF3" w14:textId="77777777" w:rsidR="00DE299D" w:rsidRDefault="00DE299D" w:rsidP="00DE299D">
      <w:pPr>
        <w:widowControl w:val="0"/>
        <w:spacing w:before="240" w:after="240" w:line="240" w:lineRule="auto"/>
        <w:jc w:val="left"/>
        <w:rPr>
          <w:rFonts w:ascii="Calibri" w:eastAsia="Book Antiqua" w:hAnsi="Calibri" w:cs="Calibri"/>
          <w:sz w:val="22"/>
          <w:szCs w:val="20"/>
          <w:lang w:eastAsia="pl-PL"/>
        </w:rPr>
      </w:pPr>
      <w:r>
        <w:rPr>
          <w:rFonts w:ascii="Calibri" w:eastAsia="Book Antiqua" w:hAnsi="Calibri" w:cs="Calibri"/>
          <w:sz w:val="22"/>
          <w:szCs w:val="20"/>
          <w:lang w:eastAsia="pl-PL"/>
        </w:rPr>
        <w:t>Oświadczam, że zapoznałem/-</w:t>
      </w:r>
      <w:proofErr w:type="spellStart"/>
      <w:r>
        <w:rPr>
          <w:rFonts w:ascii="Calibri" w:eastAsia="Book Antiqua" w:hAnsi="Calibri" w:cs="Calibri"/>
          <w:sz w:val="22"/>
          <w:szCs w:val="20"/>
          <w:lang w:eastAsia="pl-PL"/>
        </w:rPr>
        <w:t>am</w:t>
      </w:r>
      <w:proofErr w:type="spellEnd"/>
      <w:r>
        <w:rPr>
          <w:rFonts w:ascii="Calibri" w:eastAsia="Book Antiqua" w:hAnsi="Calibri" w:cs="Calibri"/>
          <w:sz w:val="22"/>
          <w:szCs w:val="20"/>
          <w:lang w:eastAsia="pl-PL"/>
        </w:rPr>
        <w:t xml:space="preserve"> się z klauzulą informacyjną.</w:t>
      </w:r>
    </w:p>
    <w:p w14:paraId="46E055D3" w14:textId="77777777" w:rsidR="002D24CF" w:rsidRPr="00CB722B" w:rsidRDefault="002D24CF" w:rsidP="002D24CF">
      <w:pPr>
        <w:spacing w:before="36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3F10AB">
        <w:rPr>
          <w:rFonts w:ascii="Calibri" w:eastAsia="Book Antiqua" w:hAnsi="Calibri" w:cs="Calibri"/>
          <w:b/>
          <w:sz w:val="22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>
        <w:rPr>
          <w:rFonts w:ascii="Calibri" w:eastAsia="Book Antiqua" w:hAnsi="Calibri" w:cs="Calibri"/>
          <w:sz w:val="22"/>
          <w:lang w:eastAsia="pl-PL"/>
        </w:rPr>
        <w:t xml:space="preserve">.......................... </w:t>
      </w:r>
    </w:p>
    <w:p w14:paraId="77F88E93" w14:textId="240D9BEA" w:rsidR="00742077" w:rsidRPr="001C711F" w:rsidRDefault="002D24CF" w:rsidP="007F43B5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7A3457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</w:t>
      </w:r>
      <w:r w:rsidR="007F43B5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y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="00742077">
        <w:rPr>
          <w:rFonts w:ascii="Calibri" w:eastAsia="Book Antiqua" w:hAnsi="Calibri" w:cs="Calibri"/>
          <w:sz w:val="16"/>
          <w:szCs w:val="16"/>
          <w:lang w:eastAsia="pl-PL"/>
        </w:rPr>
        <w:t>podpis kandydata pełnoletniego</w:t>
      </w:r>
    </w:p>
    <w:sectPr w:rsidR="00742077" w:rsidRPr="001C711F" w:rsidSect="0049717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679" w:right="851" w:bottom="851" w:left="1134" w:header="426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46321" w14:textId="77777777" w:rsidR="001C25AB" w:rsidRDefault="001C25AB" w:rsidP="00573C04">
      <w:r>
        <w:separator/>
      </w:r>
    </w:p>
  </w:endnote>
  <w:endnote w:type="continuationSeparator" w:id="0">
    <w:p w14:paraId="2889FBFF" w14:textId="77777777" w:rsidR="001C25AB" w:rsidRDefault="001C25AB" w:rsidP="0057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8"/>
        <w:szCs w:val="18"/>
      </w:rPr>
      <w:id w:val="1794473886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533551628"/>
          <w:docPartObj>
            <w:docPartGallery w:val="Page Numbers (Top of Page)"/>
            <w:docPartUnique/>
          </w:docPartObj>
        </w:sdtPr>
        <w:sdtEndPr/>
        <w:sdtContent>
          <w:p w14:paraId="2549A48E" w14:textId="70932761" w:rsidR="00CB722B" w:rsidRPr="00627754" w:rsidRDefault="00627754" w:rsidP="00627754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27754">
              <w:rPr>
                <w:rFonts w:ascii="Calibri" w:hAnsi="Calibri" w:cs="Calibri"/>
                <w:sz w:val="18"/>
                <w:szCs w:val="18"/>
              </w:rPr>
              <w:t>Wniosek o przyjęcie do PSM II stopnia w Głogowie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– kandydat pełnoletni</w:t>
            </w:r>
            <w:r>
              <w:rPr>
                <w:rFonts w:ascii="Calibri" w:hAnsi="Calibri" w:cs="Calibri"/>
                <w:sz w:val="18"/>
                <w:szCs w:val="18"/>
              </w:rPr>
              <w:tab/>
            </w:r>
            <w:r w:rsidRPr="00627754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627754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8"/>
        <w:szCs w:val="18"/>
      </w:rPr>
      <w:id w:val="64633068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AB3A59" w14:textId="287963ED" w:rsidR="00CB722B" w:rsidRPr="00627754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27754">
              <w:rPr>
                <w:rFonts w:ascii="Calibri" w:hAnsi="Calibri" w:cs="Calibri"/>
                <w:sz w:val="18"/>
                <w:szCs w:val="18"/>
              </w:rPr>
              <w:t xml:space="preserve">Wniosek o przyjęcie do PSM </w:t>
            </w:r>
            <w:r w:rsidR="00742077" w:rsidRPr="00627754">
              <w:rPr>
                <w:rFonts w:ascii="Calibri" w:hAnsi="Calibri" w:cs="Calibri"/>
                <w:sz w:val="18"/>
                <w:szCs w:val="18"/>
              </w:rPr>
              <w:t>I</w:t>
            </w:r>
            <w:r w:rsidRPr="00627754">
              <w:rPr>
                <w:rFonts w:ascii="Calibri" w:hAnsi="Calibri" w:cs="Calibri"/>
                <w:sz w:val="18"/>
                <w:szCs w:val="18"/>
              </w:rPr>
              <w:t xml:space="preserve">I stopnia </w:t>
            </w:r>
            <w:r w:rsidR="00216D09" w:rsidRPr="00627754">
              <w:rPr>
                <w:rFonts w:ascii="Calibri" w:hAnsi="Calibri" w:cs="Calibri"/>
                <w:sz w:val="18"/>
                <w:szCs w:val="18"/>
              </w:rPr>
              <w:t>w Głogowie</w:t>
            </w:r>
            <w:r w:rsidR="00627754">
              <w:rPr>
                <w:rFonts w:ascii="Calibri" w:hAnsi="Calibri" w:cs="Calibri"/>
                <w:sz w:val="18"/>
                <w:szCs w:val="18"/>
              </w:rPr>
              <w:t xml:space="preserve"> – kandydat pełnoletni</w:t>
            </w:r>
            <w:r w:rsidR="00216D09" w:rsidRPr="00627754">
              <w:rPr>
                <w:rFonts w:ascii="Calibri" w:hAnsi="Calibri" w:cs="Calibri"/>
                <w:sz w:val="18"/>
                <w:szCs w:val="18"/>
              </w:rPr>
              <w:tab/>
            </w:r>
            <w:r w:rsidRPr="00627754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B06380" w:rsidRPr="00627754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627754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B06380" w:rsidRPr="00627754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627754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FE5CD" w14:textId="77777777" w:rsidR="001C25AB" w:rsidRDefault="001C25AB" w:rsidP="00573C04">
      <w:r>
        <w:separator/>
      </w:r>
    </w:p>
  </w:footnote>
  <w:footnote w:type="continuationSeparator" w:id="0">
    <w:p w14:paraId="0FA94136" w14:textId="77777777" w:rsidR="001C25AB" w:rsidRDefault="001C25AB" w:rsidP="00573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336E" w14:textId="77777777" w:rsidR="0049717F" w:rsidRPr="003768F1" w:rsidRDefault="0049717F" w:rsidP="0049717F">
    <w:pPr>
      <w:pStyle w:val="Nagwek"/>
      <w:jc w:val="both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1B53" w14:textId="77777777" w:rsidR="0049717F" w:rsidRPr="00464364" w:rsidRDefault="0049717F" w:rsidP="00D91042">
    <w:pPr>
      <w:spacing w:line="240" w:lineRule="auto"/>
      <w:rPr>
        <w:rFonts w:ascii="Calibri" w:hAnsi="Calibri" w:cs="Calibri"/>
        <w:b/>
        <w:sz w:val="22"/>
      </w:rPr>
    </w:pPr>
    <w:r w:rsidRPr="00464364">
      <w:rPr>
        <w:rFonts w:ascii="Calibri" w:hAnsi="Calibri" w:cs="Calibri"/>
        <w:b/>
        <w:sz w:val="22"/>
      </w:rPr>
      <w:t xml:space="preserve">Państwowa Szkoła Muzyczna I </w:t>
    </w:r>
    <w:proofErr w:type="spellStart"/>
    <w:r w:rsidRPr="00464364">
      <w:rPr>
        <w:rFonts w:ascii="Calibri" w:hAnsi="Calibri" w:cs="Calibri"/>
        <w:b/>
        <w:sz w:val="22"/>
      </w:rPr>
      <w:t>i</w:t>
    </w:r>
    <w:proofErr w:type="spellEnd"/>
    <w:r w:rsidRPr="00464364">
      <w:rPr>
        <w:rFonts w:ascii="Calibri" w:hAnsi="Calibri" w:cs="Calibri"/>
        <w:b/>
        <w:sz w:val="22"/>
      </w:rPr>
      <w:t xml:space="preserve"> II stopnia im. Franciszka Liszta w Głogowie</w:t>
    </w:r>
  </w:p>
  <w:p w14:paraId="4F802D39" w14:textId="77777777" w:rsidR="0049717F" w:rsidRPr="00464364" w:rsidRDefault="0049717F" w:rsidP="00D91042">
    <w:pPr>
      <w:spacing w:line="240" w:lineRule="auto"/>
      <w:rPr>
        <w:rFonts w:ascii="Calibri" w:hAnsi="Calibri" w:cs="Calibri"/>
        <w:sz w:val="20"/>
      </w:rPr>
    </w:pPr>
    <w:r w:rsidRPr="00464364">
      <w:rPr>
        <w:rFonts w:ascii="Calibri" w:hAnsi="Calibri" w:cs="Calibri"/>
        <w:sz w:val="20"/>
      </w:rPr>
      <w:t>ul. Jedności Robotniczej 14, 67-200 Głogów</w:t>
    </w:r>
  </w:p>
  <w:p w14:paraId="0353B708" w14:textId="77777777" w:rsidR="0049717F" w:rsidRPr="00464364" w:rsidRDefault="0049717F" w:rsidP="00D91042">
    <w:pPr>
      <w:spacing w:line="240" w:lineRule="auto"/>
      <w:rPr>
        <w:rFonts w:ascii="Calibri" w:hAnsi="Calibri" w:cs="Calibri"/>
        <w:sz w:val="20"/>
      </w:rPr>
    </w:pPr>
    <w:r w:rsidRPr="00464364">
      <w:rPr>
        <w:rFonts w:ascii="Calibri" w:hAnsi="Calibri" w:cs="Calibri"/>
        <w:sz w:val="20"/>
      </w:rPr>
      <w:t>tel. 76 833 27 46</w:t>
    </w:r>
    <w:r w:rsidRPr="00464364">
      <w:rPr>
        <w:rFonts w:ascii="Calibri" w:hAnsi="Calibri" w:cs="Calibri"/>
        <w:sz w:val="20"/>
      </w:rPr>
      <w:tab/>
      <w:t>| kom. 505 509 409</w:t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  <w:t xml:space="preserve">e-mail: </w:t>
    </w:r>
    <w:hyperlink r:id="rId1" w:history="1">
      <w:r w:rsidRPr="00464364">
        <w:rPr>
          <w:rStyle w:val="Hipercze"/>
          <w:rFonts w:ascii="Calibri" w:hAnsi="Calibri" w:cs="Calibri"/>
          <w:color w:val="auto"/>
          <w:sz w:val="20"/>
          <w:u w:val="none"/>
        </w:rPr>
        <w:t>sekretariat@muzyczna.glogow.pl</w:t>
      </w:r>
    </w:hyperlink>
  </w:p>
  <w:p w14:paraId="3DA160C8" w14:textId="77777777" w:rsidR="0049717F" w:rsidRPr="00464364" w:rsidRDefault="0049717F" w:rsidP="00D91042">
    <w:pPr>
      <w:spacing w:line="240" w:lineRule="auto"/>
      <w:rPr>
        <w:rStyle w:val="Hipercze"/>
        <w:rFonts w:ascii="Calibri" w:hAnsi="Calibri" w:cs="Calibri"/>
        <w:color w:val="auto"/>
        <w:u w:val="none"/>
      </w:rPr>
    </w:pPr>
    <w:r w:rsidRPr="00464364">
      <w:rPr>
        <w:rFonts w:ascii="Calibri" w:hAnsi="Calibri" w:cs="Calibri"/>
        <w:sz w:val="20"/>
      </w:rPr>
      <w:fldChar w:fldCharType="begin"/>
    </w:r>
    <w:r w:rsidRPr="00464364">
      <w:rPr>
        <w:rFonts w:ascii="Calibri" w:hAnsi="Calibri" w:cs="Calibri"/>
        <w:sz w:val="20"/>
      </w:rPr>
      <w:instrText xml:space="preserve"> HYPERLINK "http://www.gov.pl/psmglogow" </w:instrText>
    </w:r>
    <w:r w:rsidRPr="00464364">
      <w:rPr>
        <w:rFonts w:ascii="Calibri" w:hAnsi="Calibri" w:cs="Calibri"/>
        <w:sz w:val="20"/>
      </w:rPr>
      <w:fldChar w:fldCharType="separate"/>
    </w:r>
    <w:r w:rsidRPr="00464364">
      <w:rPr>
        <w:rStyle w:val="Hipercze"/>
        <w:rFonts w:ascii="Calibri" w:hAnsi="Calibri" w:cs="Calibri"/>
        <w:color w:val="auto"/>
        <w:sz w:val="20"/>
        <w:u w:val="none"/>
      </w:rPr>
      <w:t xml:space="preserve">www.gov.pl/psmglogow </w:t>
    </w:r>
  </w:p>
  <w:p w14:paraId="62AE2E6D" w14:textId="7DC4BE17" w:rsidR="00896098" w:rsidRDefault="0049717F" w:rsidP="00D91042">
    <w:pPr>
      <w:spacing w:line="240" w:lineRule="auto"/>
    </w:pPr>
    <w:r w:rsidRPr="00464364">
      <w:rPr>
        <w:rFonts w:ascii="Calibri" w:hAnsi="Calibri" w:cs="Calibri"/>
        <w:sz w:val="20"/>
      </w:rPr>
      <w:fldChar w:fldCharType="end"/>
    </w:r>
    <w:r w:rsidR="00896098">
      <w:rPr>
        <w:noProof/>
        <w:lang w:eastAsia="pl-PL"/>
      </w:rPr>
      <mc:AlternateContent>
        <mc:Choice Requires="wpc">
          <w:drawing>
            <wp:inline distT="0" distB="0" distL="0" distR="0" wp14:anchorId="77073C01" wp14:editId="53A9CFAE">
              <wp:extent cx="5935980" cy="114300"/>
              <wp:effectExtent l="0" t="0" r="26670" b="0"/>
              <wp:docPr id="9" name="Kanwa 9" descr="linia pozioma" title="separato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4"/>
                      <wps:cNvCnPr>
                        <a:cxnSpLocks noChangeShapeType="1"/>
                      </wps:cNvCnPr>
                      <wps:spPr bwMode="auto">
                        <a:xfrm flipV="1">
                          <a:off x="0" y="26013"/>
                          <a:ext cx="5935980" cy="82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68EB64D" id="Kanwa 9" o:spid="_x0000_s1026" editas="canvas" alt="Tytuł: separator — opis: linia pozioma" style="width:467.4pt;height:9pt;mso-position-horizontal-relative:char;mso-position-vertical-relative:line" coordsize="59359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linia pozioma" style="position:absolute;width:59359;height:1143;visibility:visible;mso-wrap-style:square">
                <v:fill o:detectmouseclick="t"/>
                <v:path o:connecttype="none"/>
              </v:shape>
              <v:line id="Line 4" o:spid="_x0000_s1028" style="position:absolute;flip:y;visibility:visible;mso-wrap-style:square" from="0,260" to="59359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88E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121D9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573CA8"/>
    <w:multiLevelType w:val="hybridMultilevel"/>
    <w:tmpl w:val="8424F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610DC"/>
    <w:multiLevelType w:val="hybridMultilevel"/>
    <w:tmpl w:val="D3FCE1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C67233"/>
    <w:multiLevelType w:val="multilevel"/>
    <w:tmpl w:val="8C60CBA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lowerLetter"/>
      <w:lvlText w:val="%3)"/>
      <w:lvlJc w:val="right"/>
      <w:pPr>
        <w:ind w:left="1071" w:hanging="16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5B4D66E4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6F6D71"/>
    <w:multiLevelType w:val="multilevel"/>
    <w:tmpl w:val="B28C2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2B"/>
    <w:rsid w:val="000002C6"/>
    <w:rsid w:val="00021646"/>
    <w:rsid w:val="000362E2"/>
    <w:rsid w:val="0008634B"/>
    <w:rsid w:val="00093C99"/>
    <w:rsid w:val="000E6C00"/>
    <w:rsid w:val="0014140E"/>
    <w:rsid w:val="00142281"/>
    <w:rsid w:val="001514F4"/>
    <w:rsid w:val="00187F5F"/>
    <w:rsid w:val="001C25AB"/>
    <w:rsid w:val="001C711F"/>
    <w:rsid w:val="001F6686"/>
    <w:rsid w:val="00216D09"/>
    <w:rsid w:val="00256675"/>
    <w:rsid w:val="00274C93"/>
    <w:rsid w:val="0028592E"/>
    <w:rsid w:val="002A2E0C"/>
    <w:rsid w:val="002C4750"/>
    <w:rsid w:val="002D24CF"/>
    <w:rsid w:val="00325159"/>
    <w:rsid w:val="00331F6A"/>
    <w:rsid w:val="003427E2"/>
    <w:rsid w:val="00346C22"/>
    <w:rsid w:val="00347D94"/>
    <w:rsid w:val="00372894"/>
    <w:rsid w:val="0037476F"/>
    <w:rsid w:val="003768F1"/>
    <w:rsid w:val="003A2090"/>
    <w:rsid w:val="003E3776"/>
    <w:rsid w:val="003F10AB"/>
    <w:rsid w:val="00407B4A"/>
    <w:rsid w:val="00456E37"/>
    <w:rsid w:val="00464364"/>
    <w:rsid w:val="00466A14"/>
    <w:rsid w:val="00485D52"/>
    <w:rsid w:val="00486889"/>
    <w:rsid w:val="00494929"/>
    <w:rsid w:val="0049717F"/>
    <w:rsid w:val="004A2768"/>
    <w:rsid w:val="004A681E"/>
    <w:rsid w:val="004E3896"/>
    <w:rsid w:val="00513BDA"/>
    <w:rsid w:val="00536B1D"/>
    <w:rsid w:val="005536D1"/>
    <w:rsid w:val="00563800"/>
    <w:rsid w:val="00573C04"/>
    <w:rsid w:val="005936E0"/>
    <w:rsid w:val="00596604"/>
    <w:rsid w:val="005E148F"/>
    <w:rsid w:val="005F573E"/>
    <w:rsid w:val="00626E2C"/>
    <w:rsid w:val="00627754"/>
    <w:rsid w:val="006357DA"/>
    <w:rsid w:val="006C6D52"/>
    <w:rsid w:val="006D7EEF"/>
    <w:rsid w:val="00701A45"/>
    <w:rsid w:val="007142AF"/>
    <w:rsid w:val="007149CF"/>
    <w:rsid w:val="00726D56"/>
    <w:rsid w:val="00734800"/>
    <w:rsid w:val="00740C2E"/>
    <w:rsid w:val="00742077"/>
    <w:rsid w:val="007720CE"/>
    <w:rsid w:val="007A3457"/>
    <w:rsid w:val="007C2760"/>
    <w:rsid w:val="007F43B5"/>
    <w:rsid w:val="00831415"/>
    <w:rsid w:val="00862589"/>
    <w:rsid w:val="008703C3"/>
    <w:rsid w:val="00896098"/>
    <w:rsid w:val="008A0273"/>
    <w:rsid w:val="008C7695"/>
    <w:rsid w:val="008E4176"/>
    <w:rsid w:val="008F3E7D"/>
    <w:rsid w:val="0090041A"/>
    <w:rsid w:val="00926651"/>
    <w:rsid w:val="009304FC"/>
    <w:rsid w:val="009431E7"/>
    <w:rsid w:val="00953E2C"/>
    <w:rsid w:val="00955AC5"/>
    <w:rsid w:val="009A1F7E"/>
    <w:rsid w:val="009D3B31"/>
    <w:rsid w:val="009F765F"/>
    <w:rsid w:val="00A063B0"/>
    <w:rsid w:val="00A07D35"/>
    <w:rsid w:val="00A33674"/>
    <w:rsid w:val="00A3668E"/>
    <w:rsid w:val="00A42FB8"/>
    <w:rsid w:val="00A50633"/>
    <w:rsid w:val="00A716CC"/>
    <w:rsid w:val="00A74443"/>
    <w:rsid w:val="00A766A2"/>
    <w:rsid w:val="00A8586E"/>
    <w:rsid w:val="00AA061B"/>
    <w:rsid w:val="00AA668C"/>
    <w:rsid w:val="00AB50C6"/>
    <w:rsid w:val="00AC543A"/>
    <w:rsid w:val="00AD406D"/>
    <w:rsid w:val="00AD724A"/>
    <w:rsid w:val="00AE2E9E"/>
    <w:rsid w:val="00AE4A6D"/>
    <w:rsid w:val="00B0522C"/>
    <w:rsid w:val="00B06380"/>
    <w:rsid w:val="00B07745"/>
    <w:rsid w:val="00B35A51"/>
    <w:rsid w:val="00B41F4F"/>
    <w:rsid w:val="00B43402"/>
    <w:rsid w:val="00B4498F"/>
    <w:rsid w:val="00B8453C"/>
    <w:rsid w:val="00B86A3D"/>
    <w:rsid w:val="00BA6632"/>
    <w:rsid w:val="00BB5E45"/>
    <w:rsid w:val="00BD68EB"/>
    <w:rsid w:val="00C04E9D"/>
    <w:rsid w:val="00C05124"/>
    <w:rsid w:val="00C11950"/>
    <w:rsid w:val="00C3447A"/>
    <w:rsid w:val="00C3636C"/>
    <w:rsid w:val="00C512D6"/>
    <w:rsid w:val="00C5161D"/>
    <w:rsid w:val="00C65261"/>
    <w:rsid w:val="00C74CA4"/>
    <w:rsid w:val="00CA28B8"/>
    <w:rsid w:val="00CA3B3A"/>
    <w:rsid w:val="00CA592B"/>
    <w:rsid w:val="00CB722B"/>
    <w:rsid w:val="00CC559E"/>
    <w:rsid w:val="00D00288"/>
    <w:rsid w:val="00D57650"/>
    <w:rsid w:val="00D764E8"/>
    <w:rsid w:val="00D91042"/>
    <w:rsid w:val="00DA311B"/>
    <w:rsid w:val="00DE299D"/>
    <w:rsid w:val="00E13CBC"/>
    <w:rsid w:val="00E164D4"/>
    <w:rsid w:val="00E24D96"/>
    <w:rsid w:val="00E33E9F"/>
    <w:rsid w:val="00E35251"/>
    <w:rsid w:val="00E8025F"/>
    <w:rsid w:val="00E9132D"/>
    <w:rsid w:val="00EA065D"/>
    <w:rsid w:val="00EC595A"/>
    <w:rsid w:val="00EF1C86"/>
    <w:rsid w:val="00F002C5"/>
    <w:rsid w:val="00F339BF"/>
    <w:rsid w:val="00F6330B"/>
    <w:rsid w:val="00F768A8"/>
    <w:rsid w:val="00F76E69"/>
    <w:rsid w:val="00FE6660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70A95"/>
  <w15:chartTrackingRefBased/>
  <w15:docId w15:val="{12CFB9F1-C607-4C81-9F2A-4F67F15C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98F"/>
  </w:style>
  <w:style w:type="paragraph" w:styleId="Nagwek1">
    <w:name w:val="heading 1"/>
    <w:basedOn w:val="Normalny"/>
    <w:next w:val="Normalny"/>
    <w:link w:val="Nagwek1Znak"/>
    <w:uiPriority w:val="9"/>
    <w:qFormat/>
    <w:rsid w:val="00C512D6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522C"/>
    <w:pPr>
      <w:keepNext/>
      <w:keepLines/>
      <w:spacing w:before="160" w:after="120" w:line="240" w:lineRule="auto"/>
      <w:jc w:val="lef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4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C04"/>
  </w:style>
  <w:style w:type="paragraph" w:styleId="Stopka">
    <w:name w:val="footer"/>
    <w:basedOn w:val="Normalny"/>
    <w:link w:val="Stopka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C04"/>
  </w:style>
  <w:style w:type="character" w:customStyle="1" w:styleId="Nagwek2Znak">
    <w:name w:val="Nagłówek 2 Znak"/>
    <w:basedOn w:val="Domylnaczcionkaakapitu"/>
    <w:link w:val="Nagwek2"/>
    <w:uiPriority w:val="9"/>
    <w:rsid w:val="00B0522C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512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3447A"/>
    <w:rPr>
      <w:rFonts w:asciiTheme="majorHAnsi" w:eastAsiaTheme="majorEastAsia" w:hAnsiTheme="majorHAnsi" w:cstheme="majorBidi"/>
      <w:szCs w:val="24"/>
    </w:rPr>
  </w:style>
  <w:style w:type="paragraph" w:styleId="Bezodstpw">
    <w:name w:val="No Spacing"/>
    <w:uiPriority w:val="1"/>
    <w:qFormat/>
    <w:rsid w:val="00CB722B"/>
    <w:pPr>
      <w:spacing w:line="240" w:lineRule="auto"/>
    </w:pPr>
  </w:style>
  <w:style w:type="character" w:styleId="Hipercze">
    <w:name w:val="Hyperlink"/>
    <w:basedOn w:val="Domylnaczcionkaakapitu"/>
    <w:uiPriority w:val="99"/>
    <w:unhideWhenUsed/>
    <w:rsid w:val="00CB722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39BF"/>
    <w:pPr>
      <w:ind w:left="720"/>
      <w:contextualSpacing/>
    </w:pPr>
  </w:style>
  <w:style w:type="table" w:styleId="Tabela-Siatka">
    <w:name w:val="Table Grid"/>
    <w:basedOn w:val="Standardowy"/>
    <w:uiPriority w:val="39"/>
    <w:rsid w:val="00CA28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24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4CF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1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C711F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od@muzyczna.glogo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uzyczna.glogow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SM.dotx" TargetMode="External"/></Relationships>
</file>

<file path=word/theme/theme1.xml><?xml version="1.0" encoding="utf-8"?>
<a:theme xmlns:a="http://schemas.openxmlformats.org/drawingml/2006/main" name="Motyw1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900C54C9099C4B829451BD9F33CA3F" ma:contentTypeVersion="42" ma:contentTypeDescription="Utwórz nowy dokument." ma:contentTypeScope="" ma:versionID="3e53d4d0be5732ba644bd7361e0b5e47">
  <xsd:schema xmlns:xsd="http://www.w3.org/2001/XMLSchema" xmlns:xs="http://www.w3.org/2001/XMLSchema" xmlns:p="http://schemas.microsoft.com/office/2006/metadata/properties" xmlns:ns3="18cd71ef-204b-4c9a-91df-331771ce1d49" xmlns:ns4="375a3437-98ea-4580-9720-15f0c7d9d1c4" targetNamespace="http://schemas.microsoft.com/office/2006/metadata/properties" ma:root="true" ma:fieldsID="b61705346aa0384f9e46c3fa495695d6" ns3:_="" ns4:_="">
    <xsd:import namespace="18cd71ef-204b-4c9a-91df-331771ce1d49"/>
    <xsd:import namespace="375a3437-98ea-4580-9720-15f0c7d9d1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Leaders" minOccurs="0"/>
                <xsd:element ref="ns3:Members" minOccurs="0"/>
                <xsd:element ref="ns3:Member_Groups" minOccurs="0"/>
                <xsd:element ref="ns3:Distribution_Groups" minOccurs="0"/>
                <xsd:element ref="ns3:LMS_Mappings" minOccurs="0"/>
                <xsd:element ref="ns3:Invited_Leaders" minOccurs="0"/>
                <xsd:element ref="ns3:Invited_Members" minOccurs="0"/>
                <xsd:element ref="ns3:Self_Registration_Enabled" minOccurs="0"/>
                <xsd:element ref="ns3:Has_Leaders_Only_SectionGroup" minOccurs="0"/>
                <xsd:element ref="ns3:Is_Collaboration_Space_Locked" minOccurs="0"/>
                <xsd:element ref="ns3:IsNotebookLocked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Has_Teacher_Only_SectionGroup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Teams_Channel_Section_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d71ef-204b-4c9a-91df-331771ce1d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2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3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4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7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8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0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Teachers" ma:index="3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4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MediaServiceLocation" ma:index="47" nillable="true" ma:displayName="Location" ma:internalName="MediaServiceLocation" ma:readOnly="true">
      <xsd:simpleType>
        <xsd:restriction base="dms:Text"/>
      </xsd:simpleType>
    </xsd:element>
    <xsd:element name="Teams_Channel_Section_Location" ma:index="48" nillable="true" ma:displayName="Teams Channel Section Location" ma:internalName="Teams_Channel_Section_Location">
      <xsd:simpleType>
        <xsd:restriction base="dms:Text"/>
      </xsd:simpleType>
    </xsd:element>
    <xsd:element name="_activity" ma:index="4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a3437-98ea-4580-9720-15f0c7d9d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18cd71ef-204b-4c9a-91df-331771ce1d49" xsi:nil="true"/>
    <Teachers xmlns="18cd71ef-204b-4c9a-91df-331771ce1d49">
      <UserInfo>
        <DisplayName/>
        <AccountId xsi:nil="true"/>
        <AccountType/>
      </UserInfo>
    </Teachers>
    <Student_Groups xmlns="18cd71ef-204b-4c9a-91df-331771ce1d49">
      <UserInfo>
        <DisplayName/>
        <AccountId xsi:nil="true"/>
        <AccountType/>
      </UserInfo>
    </Student_Groups>
    <Self_Registration_Enabled xmlns="18cd71ef-204b-4c9a-91df-331771ce1d49" xsi:nil="true"/>
    <Is_Collaboration_Space_Locked xmlns="18cd71ef-204b-4c9a-91df-331771ce1d49" xsi:nil="true"/>
    <Teams_Channel_Section_Location xmlns="18cd71ef-204b-4c9a-91df-331771ce1d49" xsi:nil="true"/>
    <AppVersion xmlns="18cd71ef-204b-4c9a-91df-331771ce1d49" xsi:nil="true"/>
    <CultureName xmlns="18cd71ef-204b-4c9a-91df-331771ce1d49" xsi:nil="true"/>
    <Templates xmlns="18cd71ef-204b-4c9a-91df-331771ce1d49" xsi:nil="true"/>
    <Members xmlns="18cd71ef-204b-4c9a-91df-331771ce1d49">
      <UserInfo>
        <DisplayName/>
        <AccountId xsi:nil="true"/>
        <AccountType/>
      </UserInfo>
    </Members>
    <Member_Groups xmlns="18cd71ef-204b-4c9a-91df-331771ce1d49">
      <UserInfo>
        <DisplayName/>
        <AccountId xsi:nil="true"/>
        <AccountType/>
      </UserInfo>
    </Member_Groups>
    <Has_Teacher_Only_SectionGroup xmlns="18cd71ef-204b-4c9a-91df-331771ce1d49" xsi:nil="true"/>
    <Invited_Members xmlns="18cd71ef-204b-4c9a-91df-331771ce1d49" xsi:nil="true"/>
    <LMS_Mappings xmlns="18cd71ef-204b-4c9a-91df-331771ce1d49" xsi:nil="true"/>
    <Invited_Leaders xmlns="18cd71ef-204b-4c9a-91df-331771ce1d49" xsi:nil="true"/>
    <Invited_Students xmlns="18cd71ef-204b-4c9a-91df-331771ce1d49" xsi:nil="true"/>
    <Leaders xmlns="18cd71ef-204b-4c9a-91df-331771ce1d49">
      <UserInfo>
        <DisplayName/>
        <AccountId xsi:nil="true"/>
        <AccountType/>
      </UserInfo>
    </Leaders>
    <Has_Leaders_Only_SectionGroup xmlns="18cd71ef-204b-4c9a-91df-331771ce1d49" xsi:nil="true"/>
    <DefaultSectionNames xmlns="18cd71ef-204b-4c9a-91df-331771ce1d49" xsi:nil="true"/>
    <TeamsChannelId xmlns="18cd71ef-204b-4c9a-91df-331771ce1d49" xsi:nil="true"/>
    <IsNotebookLocked xmlns="18cd71ef-204b-4c9a-91df-331771ce1d49" xsi:nil="true"/>
    <Invited_Teachers xmlns="18cd71ef-204b-4c9a-91df-331771ce1d49" xsi:nil="true"/>
    <Owner xmlns="18cd71ef-204b-4c9a-91df-331771ce1d49">
      <UserInfo>
        <DisplayName/>
        <AccountId xsi:nil="true"/>
        <AccountType/>
      </UserInfo>
    </Owner>
    <Students xmlns="18cd71ef-204b-4c9a-91df-331771ce1d49">
      <UserInfo>
        <DisplayName/>
        <AccountId xsi:nil="true"/>
        <AccountType/>
      </UserInfo>
    </Students>
    <Math_Settings xmlns="18cd71ef-204b-4c9a-91df-331771ce1d49" xsi:nil="true"/>
    <_activity xmlns="18cd71ef-204b-4c9a-91df-331771ce1d49" xsi:nil="true"/>
    <NotebookType xmlns="18cd71ef-204b-4c9a-91df-331771ce1d49" xsi:nil="true"/>
    <FolderType xmlns="18cd71ef-204b-4c9a-91df-331771ce1d49" xsi:nil="true"/>
  </documentManagement>
</p:properties>
</file>

<file path=customXml/itemProps1.xml><?xml version="1.0" encoding="utf-8"?>
<ds:datastoreItem xmlns:ds="http://schemas.openxmlformats.org/officeDocument/2006/customXml" ds:itemID="{876A8AC8-6E45-4472-94E0-6C8134B056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4EEDD7-4B04-4A28-A510-CC499B8E9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d71ef-204b-4c9a-91df-331771ce1d49"/>
    <ds:schemaRef ds:uri="375a3437-98ea-4580-9720-15f0c7d9d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733169-9BD3-4B75-8B00-02673FF55EFB}">
  <ds:schemaRefs>
    <ds:schemaRef ds:uri="http://schemas.microsoft.com/office/2006/metadata/properties"/>
    <ds:schemaRef ds:uri="http://schemas.microsoft.com/office/infopath/2007/PartnerControls"/>
    <ds:schemaRef ds:uri="18cd71ef-204b-4c9a-91df-331771ce1d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PSM.dotx</Template>
  <TotalTime>9</TotalTime>
  <Pages>2</Pages>
  <Words>874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Berest</dc:creator>
  <cp:keywords/>
  <dc:description/>
  <cp:lastModifiedBy>Agnieszka Berest</cp:lastModifiedBy>
  <cp:revision>16</cp:revision>
  <cp:lastPrinted>2025-04-14T16:59:00Z</cp:lastPrinted>
  <dcterms:created xsi:type="dcterms:W3CDTF">2025-04-14T16:30:00Z</dcterms:created>
  <dcterms:modified xsi:type="dcterms:W3CDTF">2025-04-14T16:59:00Z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0x010100AB900C54C9099C4B829451BD9F33CA3F</vt:lpwstr>
  </property>
</Properties>
</file>