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635EE" w14:textId="77777777" w:rsidR="0052723C" w:rsidRDefault="00000000">
      <w:pPr>
        <w:spacing w:after="0"/>
        <w:jc w:val="right"/>
      </w:pPr>
      <w:r>
        <w:rPr>
          <w:rFonts w:eastAsia="Century Gothic" w:cs="Century Gothic"/>
          <w:b/>
          <w:iCs/>
          <w:color w:val="auto"/>
          <w:sz w:val="24"/>
          <w:u w:val="single" w:color="002060"/>
        </w:rPr>
        <w:t>Załącznik nr 5</w:t>
      </w:r>
      <w:r>
        <w:rPr>
          <w:rFonts w:eastAsia="Century Gothic" w:cs="Century Gothic"/>
          <w:b/>
          <w:iCs/>
          <w:color w:val="auto"/>
          <w:sz w:val="24"/>
        </w:rPr>
        <w:t xml:space="preserve"> </w:t>
      </w:r>
    </w:p>
    <w:p w14:paraId="28DF91D3" w14:textId="77777777" w:rsidR="0052723C" w:rsidRDefault="0052723C">
      <w:pPr>
        <w:spacing w:after="120" w:line="276" w:lineRule="auto"/>
        <w:ind w:left="0" w:firstLine="0"/>
        <w:jc w:val="left"/>
        <w:rPr>
          <w:color w:val="auto"/>
          <w:sz w:val="24"/>
        </w:rPr>
      </w:pPr>
    </w:p>
    <w:p w14:paraId="23EA257E" w14:textId="77777777" w:rsidR="0052723C" w:rsidRDefault="0052723C">
      <w:pPr>
        <w:spacing w:after="120" w:line="276" w:lineRule="auto"/>
        <w:ind w:left="0" w:firstLine="0"/>
        <w:jc w:val="center"/>
        <w:rPr>
          <w:b/>
          <w:bCs/>
          <w:color w:val="auto"/>
          <w:sz w:val="24"/>
        </w:rPr>
      </w:pPr>
    </w:p>
    <w:p w14:paraId="68AD2471" w14:textId="77777777" w:rsidR="0052723C" w:rsidRDefault="00000000">
      <w:pPr>
        <w:spacing w:after="120" w:line="276" w:lineRule="auto"/>
        <w:ind w:left="0" w:firstLine="0"/>
        <w:jc w:val="center"/>
      </w:pPr>
      <w:r>
        <w:rPr>
          <w:b/>
          <w:bCs/>
          <w:color w:val="auto"/>
          <w:sz w:val="24"/>
        </w:rPr>
        <w:t>Oświadczenie o wyrażeniu zgody na przetwarzanie danych osobowych oraz wykorzystanie wizerunku (osoby pełnoletnie)</w:t>
      </w:r>
    </w:p>
    <w:p w14:paraId="555C02CD" w14:textId="77777777" w:rsidR="0052723C" w:rsidRDefault="00000000">
      <w:pPr>
        <w:spacing w:after="11"/>
        <w:ind w:left="-5"/>
        <w:rPr>
          <w:color w:val="auto"/>
        </w:rPr>
      </w:pPr>
      <w:r>
        <w:rPr>
          <w:color w:val="auto"/>
        </w:rPr>
        <w:t xml:space="preserve">Ja, niżej podpisany/a: </w:t>
      </w:r>
    </w:p>
    <w:p w14:paraId="45E46710" w14:textId="77777777" w:rsidR="0052723C" w:rsidRDefault="00000000">
      <w:pPr>
        <w:spacing w:after="11"/>
        <w:ind w:left="-5"/>
        <w:rPr>
          <w:color w:val="auto"/>
        </w:rPr>
      </w:pPr>
      <w:r>
        <w:rPr>
          <w:color w:val="auto"/>
        </w:rPr>
        <w:t xml:space="preserve">Imię i nazwisko:  </w:t>
      </w:r>
    </w:p>
    <w:p w14:paraId="66529C90" w14:textId="77777777" w:rsidR="0052723C" w:rsidRDefault="00000000">
      <w:pPr>
        <w:spacing w:after="179" w:line="240" w:lineRule="auto"/>
        <w:ind w:left="0" w:firstLine="0"/>
        <w:jc w:val="left"/>
        <w:rPr>
          <w:color w:val="auto"/>
        </w:rPr>
      </w:pPr>
      <w:r>
        <w:rPr>
          <w:color w:val="auto"/>
        </w:rPr>
        <w:t xml:space="preserve"> </w:t>
      </w:r>
    </w:p>
    <w:p w14:paraId="0A4D32A8" w14:textId="77777777" w:rsidR="0052723C" w:rsidRDefault="00000000">
      <w:pPr>
        <w:ind w:left="-5"/>
      </w:pPr>
      <w:r>
        <w:rPr>
          <w:color w:val="auto"/>
        </w:rPr>
        <w:t xml:space="preserve">Wyrażam zgodę na nieodpłatne wykorzystanie mojego wizerunku (w tym zdjęć, filmów, nagrań audio i wideo) przez organizatora konkursu – Ministra Edukacji w materiałach promujących Konkurs </w:t>
      </w:r>
      <w:r>
        <w:rPr>
          <w:b/>
          <w:bCs/>
          <w:szCs w:val="20"/>
        </w:rPr>
        <w:t>„Każdy gest ma znaczenie”</w:t>
      </w:r>
      <w:r>
        <w:rPr>
          <w:color w:val="auto"/>
        </w:rPr>
        <w:t xml:space="preserve">, na stronach internetowych, w mediach społecznościowych, w publikacjach, materiałach reklamowych i wszelkich innych działaniach związanych z organizacją Konkursu. </w:t>
      </w:r>
    </w:p>
    <w:p w14:paraId="4E9D118D" w14:textId="77777777" w:rsidR="0052723C" w:rsidRDefault="00000000">
      <w:pPr>
        <w:ind w:left="-5"/>
        <w:rPr>
          <w:color w:val="auto"/>
        </w:rPr>
      </w:pPr>
      <w:r>
        <w:rPr>
          <w:color w:val="auto"/>
        </w:rPr>
        <w:t xml:space="preserve">Zgoda ta obejmuje wszelkie formy publikacji, dystrybucji i eksploatacji wizerunku, zarówno w wersji drukowanej, jak i elektronicznej, na całym świecie i przez czas nieokreślony. </w:t>
      </w:r>
    </w:p>
    <w:p w14:paraId="7AB722BD" w14:textId="77777777" w:rsidR="0052723C" w:rsidRDefault="0052723C">
      <w:pPr>
        <w:ind w:left="-5" w:right="6710"/>
        <w:rPr>
          <w:color w:val="auto"/>
        </w:rPr>
      </w:pPr>
    </w:p>
    <w:p w14:paraId="5EBCA8AA" w14:textId="77777777" w:rsidR="0052723C" w:rsidRDefault="00000000">
      <w:pPr>
        <w:ind w:left="-5" w:right="6710"/>
        <w:rPr>
          <w:color w:val="auto"/>
        </w:rPr>
      </w:pPr>
      <w:r>
        <w:rPr>
          <w:color w:val="auto"/>
        </w:rPr>
        <w:t xml:space="preserve">Miejscowość, data:  </w:t>
      </w:r>
    </w:p>
    <w:p w14:paraId="069F7347" w14:textId="77777777" w:rsidR="0052723C" w:rsidRDefault="0052723C">
      <w:pPr>
        <w:ind w:left="-5" w:right="6710"/>
        <w:rPr>
          <w:color w:val="auto"/>
        </w:rPr>
      </w:pPr>
    </w:p>
    <w:p w14:paraId="2E162563" w14:textId="77777777" w:rsidR="0052723C" w:rsidRDefault="00000000">
      <w:pPr>
        <w:ind w:left="-5" w:right="6710"/>
        <w:rPr>
          <w:color w:val="auto"/>
        </w:rPr>
      </w:pPr>
      <w:r>
        <w:rPr>
          <w:color w:val="auto"/>
        </w:rPr>
        <w:t xml:space="preserve">Podpis:  </w:t>
      </w:r>
    </w:p>
    <w:p w14:paraId="22A52274" w14:textId="77777777" w:rsidR="0052723C" w:rsidRDefault="00000000">
      <w:pPr>
        <w:spacing w:after="179" w:line="240" w:lineRule="auto"/>
        <w:ind w:left="0" w:firstLine="0"/>
        <w:jc w:val="left"/>
        <w:rPr>
          <w:color w:val="auto"/>
        </w:rPr>
      </w:pPr>
      <w:r>
        <w:rPr>
          <w:color w:val="auto"/>
        </w:rPr>
        <w:t xml:space="preserve"> </w:t>
      </w:r>
    </w:p>
    <w:p w14:paraId="34278DAA" w14:textId="77777777" w:rsidR="0052723C" w:rsidRDefault="0052723C">
      <w:pPr>
        <w:ind w:left="-5"/>
        <w:rPr>
          <w:color w:val="auto"/>
        </w:rPr>
      </w:pPr>
    </w:p>
    <w:p w14:paraId="6C727E35" w14:textId="77777777" w:rsidR="0052723C" w:rsidRDefault="0052723C">
      <w:pPr>
        <w:ind w:left="-5"/>
        <w:rPr>
          <w:color w:val="auto"/>
        </w:rPr>
      </w:pPr>
    </w:p>
    <w:p w14:paraId="7F60B415" w14:textId="77777777" w:rsidR="0052723C" w:rsidRDefault="00000000">
      <w:pPr>
        <w:ind w:left="-5"/>
        <w:rPr>
          <w:color w:val="auto"/>
        </w:rPr>
      </w:pPr>
      <w:r>
        <w:rPr>
          <w:color w:val="auto"/>
        </w:rPr>
        <w:t xml:space="preserve">Informacje dotyczące przetwarzania danych osobowych: </w:t>
      </w:r>
    </w:p>
    <w:p w14:paraId="3BE97B25" w14:textId="77777777" w:rsidR="0052723C" w:rsidRDefault="00000000">
      <w:pPr>
        <w:ind w:left="-5"/>
        <w:rPr>
          <w:color w:val="auto"/>
        </w:rPr>
      </w:pPr>
      <w:r>
        <w:rPr>
          <w:color w:val="auto"/>
        </w:rPr>
        <w:t xml:space="preserve">Administrator danych osobowych: </w:t>
      </w:r>
    </w:p>
    <w:p w14:paraId="07261B7A" w14:textId="77777777" w:rsidR="0052723C" w:rsidRDefault="00000000">
      <w:pPr>
        <w:ind w:left="-5"/>
        <w:rPr>
          <w:color w:val="auto"/>
        </w:rPr>
      </w:pPr>
      <w:r>
        <w:rPr>
          <w:color w:val="auto"/>
        </w:rPr>
        <w:t xml:space="preserve">Minister Edukacji, Aleja Jana Chrystiana Szucha 25, 00-918 Warszawa, kancelaria@men.gov.pl, tel. +48 22 34 74 100. </w:t>
      </w:r>
    </w:p>
    <w:p w14:paraId="5BF8D369" w14:textId="77777777" w:rsidR="0052723C" w:rsidRDefault="00000000">
      <w:pPr>
        <w:ind w:left="-5"/>
        <w:rPr>
          <w:color w:val="auto"/>
        </w:rPr>
      </w:pPr>
      <w:r>
        <w:rPr>
          <w:color w:val="auto"/>
        </w:rPr>
        <w:t xml:space="preserve">Dane kontaktowe Inspektora ochrony danych: </w:t>
      </w:r>
    </w:p>
    <w:p w14:paraId="73D356E8" w14:textId="77777777" w:rsidR="0052723C" w:rsidRDefault="00000000">
      <w:pPr>
        <w:ind w:left="-5"/>
        <w:rPr>
          <w:color w:val="auto"/>
        </w:rPr>
      </w:pPr>
      <w:r>
        <w:rPr>
          <w:color w:val="auto"/>
        </w:rPr>
        <w:t xml:space="preserve">W celu skontaktowania się z inspektorem można wysłać wiadomość e-mail na adres: inspektor@men.gov.pl lub pismo na adres administratora. </w:t>
      </w:r>
    </w:p>
    <w:p w14:paraId="0DB9F47A" w14:textId="77777777" w:rsidR="0052723C" w:rsidRDefault="00000000">
      <w:pPr>
        <w:ind w:left="-5"/>
        <w:rPr>
          <w:color w:val="auto"/>
        </w:rPr>
      </w:pPr>
      <w:r>
        <w:rPr>
          <w:color w:val="auto"/>
        </w:rPr>
        <w:t xml:space="preserve">Cel i podstawy przetwarzania danych: </w:t>
      </w:r>
    </w:p>
    <w:p w14:paraId="31E498E7" w14:textId="77777777" w:rsidR="0052723C" w:rsidRDefault="00000000">
      <w:pPr>
        <w:spacing w:after="592"/>
        <w:ind w:left="-5"/>
      </w:pPr>
      <w:r>
        <w:rPr>
          <w:color w:val="auto"/>
        </w:rPr>
        <w:t>Dane osobowe będą przetwarzane w celu promocji konkursu „Każdy gest ma znaczenie” oraz ogłoszenia wyników, na podstawie art. 6 ust. 1 lit. a RODO</w:t>
      </w:r>
      <w:r>
        <w:rPr>
          <w:color w:val="auto"/>
          <w:vertAlign w:val="superscript"/>
        </w:rPr>
        <w:footnoteReference w:id="1"/>
      </w:r>
      <w:r>
        <w:rPr>
          <w:color w:val="auto"/>
        </w:rPr>
        <w:t xml:space="preserve"> (zgoda osoby na przetwarzanie jej danych osobowych).  </w:t>
      </w:r>
    </w:p>
    <w:p w14:paraId="29CAB2AE" w14:textId="77777777" w:rsidR="0052723C" w:rsidRDefault="00000000">
      <w:pPr>
        <w:spacing w:after="0" w:line="240" w:lineRule="auto"/>
        <w:ind w:left="0" w:firstLine="0"/>
        <w:jc w:val="left"/>
      </w:pPr>
      <w:r>
        <w:rPr>
          <w:rFonts w:ascii="Calibri" w:eastAsia="Calibri" w:hAnsi="Calibri" w:cs="Calibri"/>
          <w:noProof/>
          <w:color w:val="auto"/>
          <w:sz w:val="22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0D348F" wp14:editId="2DA63F1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8257"/>
                <wp:effectExtent l="0" t="0" r="0" b="0"/>
                <wp:wrapSquare wrapText="bothSides"/>
                <wp:docPr id="1990757563" name="Group 16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8257"/>
                        </a:xfrm>
                        <a:custGeom>
                          <a:avLst/>
                          <a:gdLst>
                            <a:gd name="f0" fmla="val w"/>
                            <a:gd name="f1" fmla="val h"/>
                            <a:gd name="f2" fmla="val 0"/>
                            <a:gd name="f3" fmla="val 1829054"/>
                            <a:gd name="f4" fmla="val 9144"/>
                            <a:gd name="f5" fmla="*/ f0 1 1829054"/>
                            <a:gd name="f6" fmla="*/ f1 1 9144"/>
                            <a:gd name="f7" fmla="+- f4 0 f2"/>
                            <a:gd name="f8" fmla="+- f3 0 f2"/>
                            <a:gd name="f9" fmla="*/ f8 1 1829054"/>
                            <a:gd name="f10" fmla="*/ f7 1 9144"/>
                            <a:gd name="f11" fmla="*/ 0 1 f9"/>
                            <a:gd name="f12" fmla="*/ 1829054 1 f9"/>
                            <a:gd name="f13" fmla="*/ 0 1 f10"/>
                            <a:gd name="f14" fmla="*/ 9144 1 f10"/>
                            <a:gd name="f15" fmla="*/ f11 f5 1"/>
                            <a:gd name="f16" fmla="*/ f12 f5 1"/>
                            <a:gd name="f17" fmla="*/ f14 f6 1"/>
                            <a:gd name="f18" fmla="*/ f13 f6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5" t="f18" r="f16" b="f17"/>
                          <a:pathLst>
                            <a:path w="1829054" h="9144">
                              <a:moveTo>
                                <a:pt x="f2" y="f2"/>
                              </a:moveTo>
                              <a:lnTo>
                                <a:pt x="f3" y="f2"/>
                              </a:lnTo>
                              <a:lnTo>
                                <a:pt x="f3" y="f4"/>
                              </a:lnTo>
                              <a:lnTo>
                                <a:pt x="f2" y="f4"/>
                              </a:lnTo>
                              <a:lnTo>
                                <a:pt x="f2" y="f2"/>
                              </a:lnTo>
                            </a:path>
                          </a:pathLst>
                        </a:custGeom>
                        <a:noFill/>
                        <a:ln cap="flat">
                          <a:noFill/>
                          <a:prstDash val="solid"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22672181" id="Group 1612" o:spid="_x0000_s1026" style="position:absolute;margin-left:0;margin-top:0;width:2in;height: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82905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" path="m,l1829054,r,9144l,9144,,e" filled="f" stroked="f">
                <v:path arrowok="t" o:connecttype="custom" o:connectlocs="914400,0;1828800,4129;914400,8257;0,4129" o:connectangles="270,0,90,180" textboxrect="0,0,1829054,9144"/>
                <w10:wrap type="square"/>
              </v:shape>
            </w:pict>
          </mc:Fallback>
        </mc:AlternateContent>
      </w:r>
      <w:r>
        <w:rPr>
          <w:rFonts w:ascii="Calibri" w:eastAsia="Calibri" w:hAnsi="Calibri" w:cs="Calibri"/>
          <w:color w:val="auto"/>
          <w:sz w:val="24"/>
        </w:rPr>
        <w:t xml:space="preserve"> </w:t>
      </w:r>
    </w:p>
    <w:p w14:paraId="6035921A" w14:textId="77777777" w:rsidR="0052723C" w:rsidRDefault="00000000">
      <w:pPr>
        <w:ind w:left="-5"/>
        <w:rPr>
          <w:color w:val="auto"/>
        </w:rPr>
      </w:pPr>
      <w:r>
        <w:rPr>
          <w:color w:val="auto"/>
        </w:rPr>
        <w:t xml:space="preserve">Wycofanie zgody: </w:t>
      </w:r>
    </w:p>
    <w:p w14:paraId="0232E7EF" w14:textId="77777777" w:rsidR="0052723C" w:rsidRDefault="00000000">
      <w:pPr>
        <w:ind w:left="-5"/>
        <w:rPr>
          <w:color w:val="auto"/>
        </w:rPr>
      </w:pPr>
      <w:r>
        <w:rPr>
          <w:color w:val="auto"/>
        </w:rPr>
        <w:t xml:space="preserve">Zgodę można wycofać w dowolnym momencie przesyłając pismo na adres: Ministerstwo Edukacji Narodowej al. Jana Chrystiana Szucha 25 00-918 Warszawa. Wycofanie zgody nie wpływa na zgodność z prawem przetwarzania, którego dokonano przed jej wycofaniem.   </w:t>
      </w:r>
    </w:p>
    <w:p w14:paraId="75F8724B" w14:textId="77777777" w:rsidR="0052723C" w:rsidRDefault="00000000">
      <w:pPr>
        <w:ind w:left="-5"/>
        <w:rPr>
          <w:color w:val="auto"/>
        </w:rPr>
      </w:pPr>
      <w:r>
        <w:rPr>
          <w:color w:val="auto"/>
        </w:rPr>
        <w:t xml:space="preserve">Odbiorcy danych osobowych: </w:t>
      </w:r>
    </w:p>
    <w:p w14:paraId="5745A979" w14:textId="77777777" w:rsidR="0052723C" w:rsidRDefault="00000000">
      <w:pPr>
        <w:ind w:left="-5"/>
        <w:rPr>
          <w:color w:val="auto"/>
        </w:rPr>
      </w:pPr>
      <w:r>
        <w:rPr>
          <w:color w:val="auto"/>
        </w:rPr>
        <w:t xml:space="preserve">W zakresie obsługi informatycznej zebrane dane osobowe będą przetwarzane przez Centrum Informatyczne Edukacji – jednostkę podległą Ministrowi Edukacji. Odbiorcami danych będą również wszystkie osoby, które zapoznają się materiałami w związku z prowadzonymi przez organizatora działaniami promocyjnymi. </w:t>
      </w:r>
    </w:p>
    <w:p w14:paraId="26836C0A" w14:textId="77777777" w:rsidR="0052723C" w:rsidRDefault="00000000">
      <w:pPr>
        <w:ind w:left="-5"/>
        <w:rPr>
          <w:color w:val="auto"/>
        </w:rPr>
      </w:pPr>
      <w:r>
        <w:rPr>
          <w:color w:val="auto"/>
        </w:rPr>
        <w:t xml:space="preserve">Okres przechowywania danych: </w:t>
      </w:r>
    </w:p>
    <w:p w14:paraId="1AD47063" w14:textId="77777777" w:rsidR="0052723C" w:rsidRDefault="00000000">
      <w:pPr>
        <w:ind w:left="-5"/>
        <w:rPr>
          <w:color w:val="auto"/>
        </w:rPr>
      </w:pPr>
      <w:r>
        <w:rPr>
          <w:color w:val="auto"/>
        </w:rPr>
        <w:t>Dane osobowe będą przetwarzane do czasu wycofania zgody.</w:t>
      </w:r>
    </w:p>
    <w:p w14:paraId="62E834A5" w14:textId="77777777" w:rsidR="0052723C" w:rsidRDefault="00000000">
      <w:pPr>
        <w:ind w:left="-5"/>
        <w:rPr>
          <w:color w:val="auto"/>
        </w:rPr>
      </w:pPr>
      <w:r>
        <w:rPr>
          <w:color w:val="auto"/>
        </w:rPr>
        <w:t xml:space="preserve">Prawa osób których dane dotyczą: </w:t>
      </w:r>
    </w:p>
    <w:p w14:paraId="01387E01" w14:textId="77777777" w:rsidR="0052723C" w:rsidRDefault="00000000">
      <w:pPr>
        <w:ind w:left="-5"/>
        <w:rPr>
          <w:color w:val="auto"/>
        </w:rPr>
      </w:pPr>
      <w:r>
        <w:rPr>
          <w:color w:val="auto"/>
        </w:rPr>
        <w:t xml:space="preserve">Osobie, której dane dotyczą przysługuje prawo dostępu do swoich danych osobowych, żądania ich sprostowania, usunięcia, ograniczenia przetwarzania, przeniesienia do innego administratora, a także wniesienia skargi do Prezesa Urzędu Ochrony Danych Osobowych na niezgodne z prawem ich przetwarzanie. </w:t>
      </w:r>
    </w:p>
    <w:p w14:paraId="6F469A97" w14:textId="77777777" w:rsidR="0052723C" w:rsidRDefault="00000000">
      <w:pPr>
        <w:ind w:left="-5"/>
        <w:rPr>
          <w:color w:val="auto"/>
        </w:rPr>
      </w:pPr>
      <w:r>
        <w:rPr>
          <w:color w:val="auto"/>
        </w:rPr>
        <w:t xml:space="preserve">Inne informacje: </w:t>
      </w:r>
    </w:p>
    <w:p w14:paraId="02A595D6" w14:textId="77777777" w:rsidR="0052723C" w:rsidRDefault="00000000">
      <w:pPr>
        <w:ind w:left="-5"/>
        <w:rPr>
          <w:color w:val="auto"/>
        </w:rPr>
      </w:pPr>
      <w:r>
        <w:rPr>
          <w:color w:val="auto"/>
        </w:rPr>
        <w:t>Podane dane osobowe nie będą przekazywane do państwa trzeciego lub organizacji międzynarodowej, nie będą podstawą do zautomatyzowanego podejmowania decyzji, nie będzie stosowane również profilowanie. Podanie danych osobowych jest dobrowolne.</w:t>
      </w:r>
    </w:p>
    <w:p w14:paraId="2571DEE0" w14:textId="77777777" w:rsidR="0052723C" w:rsidRDefault="0052723C">
      <w:pPr>
        <w:spacing w:after="207" w:line="240" w:lineRule="auto"/>
        <w:ind w:left="0" w:firstLine="0"/>
        <w:jc w:val="left"/>
        <w:rPr>
          <w:color w:val="auto"/>
        </w:rPr>
      </w:pPr>
    </w:p>
    <w:p w14:paraId="1C8010B2" w14:textId="77777777" w:rsidR="0052723C" w:rsidRDefault="0052723C">
      <w:pPr>
        <w:ind w:left="-5"/>
      </w:pPr>
    </w:p>
    <w:sectPr w:rsidR="0052723C">
      <w:footnotePr>
        <w:numRestart w:val="eachPage"/>
      </w:footnotePr>
      <w:pgSz w:w="11906" w:h="16838"/>
      <w:pgMar w:top="1453" w:right="1417" w:bottom="1416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98A03" w14:textId="77777777" w:rsidR="005A48F6" w:rsidRDefault="005A48F6">
      <w:pPr>
        <w:spacing w:after="0" w:line="240" w:lineRule="auto"/>
      </w:pPr>
      <w:r>
        <w:separator/>
      </w:r>
    </w:p>
  </w:endnote>
  <w:endnote w:type="continuationSeparator" w:id="0">
    <w:p w14:paraId="70C55835" w14:textId="77777777" w:rsidR="005A48F6" w:rsidRDefault="005A48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4A8F32" w14:textId="77777777" w:rsidR="005A48F6" w:rsidRDefault="005A48F6">
      <w:pPr>
        <w:spacing w:after="0" w:line="240" w:lineRule="auto"/>
      </w:pPr>
      <w:r>
        <w:separator/>
      </w:r>
    </w:p>
  </w:footnote>
  <w:footnote w:type="continuationSeparator" w:id="0">
    <w:p w14:paraId="3F95976C" w14:textId="77777777" w:rsidR="005A48F6" w:rsidRDefault="005A48F6">
      <w:pPr>
        <w:spacing w:after="0" w:line="240" w:lineRule="auto"/>
      </w:pPr>
      <w:r>
        <w:continuationSeparator/>
      </w:r>
    </w:p>
  </w:footnote>
  <w:footnote w:id="1">
    <w:p w14:paraId="37F65268" w14:textId="77777777" w:rsidR="0052723C" w:rsidRDefault="00000000">
      <w:pPr>
        <w:pStyle w:val="footnotedescription"/>
      </w:pPr>
      <w:r>
        <w:rPr>
          <w:rStyle w:val="Odwoanieprzypisudolnego"/>
        </w:rPr>
        <w:footnoteRef/>
      </w:r>
      <w:r>
        <w:t xml:space="preserve"> RODO -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</w:t>
      </w:r>
      <w:r>
        <w:rPr>
          <w:sz w:val="20"/>
        </w:rPr>
        <w:t>.</w:t>
      </w:r>
    </w:p>
    <w:p w14:paraId="7FC444A2" w14:textId="77777777" w:rsidR="0052723C" w:rsidRDefault="0052723C"/>
    <w:p w14:paraId="2789E76D" w14:textId="77777777" w:rsidR="0052723C" w:rsidRDefault="0052723C"/>
    <w:p w14:paraId="707FFBB7" w14:textId="77777777" w:rsidR="0052723C" w:rsidRDefault="0052723C"/>
    <w:p w14:paraId="78E88161" w14:textId="77777777" w:rsidR="0052723C" w:rsidRDefault="0052723C"/>
    <w:p w14:paraId="0AB867A5" w14:textId="77777777" w:rsidR="0052723C" w:rsidRDefault="0052723C"/>
    <w:p w14:paraId="5F6CCCBA" w14:textId="77777777" w:rsidR="0052723C" w:rsidRDefault="0052723C"/>
    <w:p w14:paraId="6BF6E6B7" w14:textId="77777777" w:rsidR="0052723C" w:rsidRDefault="0052723C"/>
    <w:p w14:paraId="79FDF0F0" w14:textId="77777777" w:rsidR="0052723C" w:rsidRDefault="0052723C"/>
    <w:p w14:paraId="1E112E23" w14:textId="77777777" w:rsidR="0052723C" w:rsidRDefault="0052723C"/>
    <w:p w14:paraId="1423AD70" w14:textId="77777777" w:rsidR="0052723C" w:rsidRDefault="0052723C"/>
    <w:p w14:paraId="37C1686C" w14:textId="77777777" w:rsidR="0052723C" w:rsidRDefault="0052723C"/>
    <w:p w14:paraId="11CFBCB2" w14:textId="77777777" w:rsidR="00000000" w:rsidRDefault="00000000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autoHyphenation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52723C"/>
    <w:rsid w:val="003628A6"/>
    <w:rsid w:val="0052723C"/>
    <w:rsid w:val="005A48F6"/>
    <w:rsid w:val="00A26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7CFD8"/>
  <w15:docId w15:val="{9CC2A895-4BE5-4EB0-85A6-BC0D83D25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Times New Roman" w:hAnsi="Aptos" w:cs="Times New Roman"/>
        <w:kern w:val="3"/>
        <w:sz w:val="24"/>
        <w:szCs w:val="24"/>
        <w:lang w:val="pl-PL" w:eastAsia="pl-PL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169" w:line="264" w:lineRule="auto"/>
      <w:ind w:left="10" w:hanging="10"/>
      <w:jc w:val="both"/>
    </w:pPr>
    <w:rPr>
      <w:rFonts w:ascii="Lato" w:eastAsia="Lato" w:hAnsi="Lato" w:cs="Lato"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pPr>
      <w:suppressAutoHyphens/>
      <w:spacing w:after="0" w:line="240" w:lineRule="auto"/>
      <w:ind w:right="1"/>
      <w:jc w:val="both"/>
    </w:pPr>
    <w:rPr>
      <w:rFonts w:ascii="Lato" w:eastAsia="Lato" w:hAnsi="Lato" w:cs="Lato"/>
      <w:color w:val="000000"/>
      <w:sz w:val="18"/>
    </w:rPr>
  </w:style>
  <w:style w:type="character" w:customStyle="1" w:styleId="footnotedescriptionChar">
    <w:name w:val="footnote description Char"/>
    <w:rPr>
      <w:rFonts w:ascii="Lato" w:eastAsia="Lato" w:hAnsi="Lato" w:cs="Lato"/>
      <w:color w:val="000000"/>
      <w:sz w:val="18"/>
    </w:rPr>
  </w:style>
  <w:style w:type="character" w:customStyle="1" w:styleId="footnotemark">
    <w:name w:val="footnote mark"/>
    <w:rPr>
      <w:rFonts w:ascii="Lato" w:eastAsia="Lato" w:hAnsi="Lato" w:cs="Lato"/>
      <w:color w:val="000000"/>
      <w:position w:val="0"/>
      <w:sz w:val="18"/>
      <w:vertAlign w:val="superscript"/>
    </w:rPr>
  </w:style>
  <w:style w:type="character" w:styleId="Odwoanieprzypisudolnego">
    <w:name w:val="footnote reference"/>
    <w:basedOn w:val="Domylnaczcionkaakapitu"/>
    <w:rPr>
      <w:position w:val="0"/>
      <w:vertAlign w:val="superscript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paragraph" w:styleId="Tekstkomentarza">
    <w:name w:val="annotation text"/>
    <w:basedOn w:val="Normalny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rPr>
      <w:rFonts w:ascii="Lato" w:eastAsia="Lato" w:hAnsi="Lato" w:cs="Lato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basedOn w:val="TekstkomentarzaZnak"/>
    <w:rPr>
      <w:rFonts w:ascii="Lato" w:eastAsia="Lato" w:hAnsi="Lato" w:cs="Lato"/>
      <w:b/>
      <w:bCs/>
      <w:color w:val="000000"/>
      <w:sz w:val="20"/>
      <w:szCs w:val="20"/>
    </w:rPr>
  </w:style>
  <w:style w:type="paragraph" w:styleId="Poprawka">
    <w:name w:val="Revision"/>
    <w:pPr>
      <w:spacing w:after="0" w:line="240" w:lineRule="auto"/>
    </w:pPr>
    <w:rPr>
      <w:rFonts w:ascii="Lato" w:eastAsia="Lato" w:hAnsi="Lato" w:cs="Lato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382</Words>
  <Characters>2296</Characters>
  <Application>Microsoft Office Word</Application>
  <DocSecurity>0</DocSecurity>
  <Lines>19</Lines>
  <Paragraphs>5</Paragraphs>
  <ScaleCrop>false</ScaleCrop>
  <Company/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Turowska Ilona</dc:creator>
  <cp:lastModifiedBy>Labisko-Podolska Barbara</cp:lastModifiedBy>
  <cp:revision>2</cp:revision>
  <dcterms:created xsi:type="dcterms:W3CDTF">2026-10-21T09:17:00Z</dcterms:created>
  <dcterms:modified xsi:type="dcterms:W3CDTF">2026-10-21T09:17:00Z</dcterms:modified>
</cp:coreProperties>
</file>