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F777E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2F777E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25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C079DF" w:rsidRPr="00C079DF" w:rsidP="00C079DF">
      <w:pPr>
        <w:spacing w:before="0" w:after="0"/>
        <w:rPr>
          <w:rFonts w:eastAsiaTheme="majorEastAsia" w:cstheme="majorBidi"/>
          <w:b/>
        </w:rPr>
      </w:pPr>
      <w:bookmarkStart w:id="3" w:name="_Hlk215831641"/>
      <w:r w:rsidRPr="00C079DF">
        <w:rPr>
          <w:rFonts w:eastAsiaTheme="majorEastAsia" w:cstheme="majorBidi"/>
          <w:b/>
        </w:rPr>
        <w:t>Gmina Głuchów</w:t>
      </w:r>
    </w:p>
    <w:p w:rsidR="00C079DF" w:rsidRPr="00C079DF" w:rsidP="00C079DF">
      <w:pPr>
        <w:spacing w:before="0" w:after="0"/>
        <w:rPr>
          <w:rFonts w:eastAsiaTheme="majorEastAsia" w:cstheme="majorBidi"/>
          <w:b/>
        </w:rPr>
      </w:pPr>
      <w:r w:rsidRPr="00C079DF">
        <w:rPr>
          <w:rFonts w:eastAsiaTheme="majorEastAsia" w:cstheme="majorBidi"/>
          <w:b/>
        </w:rPr>
        <w:t xml:space="preserve">Al. Klonowa 5 </w:t>
      </w:r>
    </w:p>
    <w:p w:rsidR="00C079DF" w:rsidRPr="00C079DF" w:rsidP="00C079DF">
      <w:pPr>
        <w:spacing w:before="0" w:after="0"/>
        <w:rPr>
          <w:rFonts w:eastAsiaTheme="majorEastAsia" w:cstheme="majorBidi"/>
          <w:b/>
        </w:rPr>
      </w:pPr>
      <w:r w:rsidRPr="00C079DF">
        <w:rPr>
          <w:rFonts w:eastAsiaTheme="majorEastAsia" w:cstheme="majorBidi"/>
          <w:b/>
        </w:rPr>
        <w:t>96-130 Głuchów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</w:p>
    <w:p w:rsidR="00C079DF" w:rsidRPr="00C079DF" w:rsidP="00C079DF">
      <w:pPr>
        <w:spacing w:before="0" w:after="0"/>
        <w:rPr>
          <w:rFonts w:eastAsiaTheme="majorEastAsia" w:cstheme="majorBidi"/>
        </w:rPr>
      </w:pPr>
      <w:r w:rsidRPr="00C079DF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 oraz art. 104 ustawy z dnia 14 czerwca 1960 r. 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</w:p>
    <w:p w:rsidR="00C079DF" w:rsidRPr="00C079DF" w:rsidP="00C079DF">
      <w:pPr>
        <w:spacing w:before="0" w:after="0"/>
        <w:rPr>
          <w:rFonts w:eastAsiaTheme="majorEastAsia" w:cstheme="majorBidi"/>
          <w:b/>
          <w:bCs/>
        </w:rPr>
      </w:pPr>
      <w:r w:rsidRPr="00C079DF">
        <w:rPr>
          <w:rFonts w:eastAsiaTheme="majorEastAsia" w:cstheme="majorBidi"/>
          <w:b/>
          <w:bCs/>
        </w:rPr>
        <w:t>stwierdza</w:t>
      </w:r>
    </w:p>
    <w:p w:rsidR="00C079DF" w:rsidRPr="00C079DF" w:rsidP="00C079DF">
      <w:pPr>
        <w:spacing w:before="0" w:after="0"/>
        <w:rPr>
          <w:rFonts w:eastAsiaTheme="majorEastAsia" w:cstheme="majorBidi"/>
          <w:b/>
          <w:bCs/>
        </w:rPr>
      </w:pPr>
      <w:r w:rsidRPr="00C079DF">
        <w:rPr>
          <w:rFonts w:eastAsiaTheme="majorEastAsia" w:cstheme="majorBidi"/>
          <w:b/>
          <w:bCs/>
        </w:rPr>
        <w:t xml:space="preserve">przydatność wody wodociągu Głuchów do spożycia </w:t>
      </w:r>
    </w:p>
    <w:p w:rsidR="00C079DF" w:rsidRPr="00C079DF" w:rsidP="00C079DF">
      <w:pPr>
        <w:spacing w:before="0" w:after="0"/>
        <w:rPr>
          <w:rFonts w:eastAsiaTheme="majorEastAsia" w:cstheme="majorBidi"/>
          <w:b/>
        </w:rPr>
      </w:pPr>
    </w:p>
    <w:p w:rsidR="00C079DF" w:rsidRPr="00C079DF" w:rsidP="00C079DF">
      <w:pPr>
        <w:spacing w:before="0" w:after="0"/>
        <w:rPr>
          <w:rFonts w:eastAsiaTheme="majorEastAsia" w:cstheme="majorBidi"/>
          <w:b/>
        </w:rPr>
      </w:pPr>
      <w:r w:rsidRPr="00C079DF">
        <w:rPr>
          <w:rFonts w:eastAsiaTheme="majorEastAsia" w:cstheme="majorBidi"/>
          <w:b/>
        </w:rPr>
        <w:t>UZASADNIENIE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  <w:r w:rsidRPr="00C079DF">
        <w:rPr>
          <w:rFonts w:eastAsiaTheme="majorEastAsia" w:cstheme="majorBidi"/>
        </w:rPr>
        <w:t>Jednostka odpowiedzialna za jakość wody wodociągu Głuchów czyli</w:t>
      </w:r>
      <w:r>
        <w:rPr>
          <w:rFonts w:eastAsiaTheme="majorEastAsia" w:cstheme="majorBidi"/>
        </w:rPr>
        <w:t xml:space="preserve"> </w:t>
      </w:r>
      <w:r w:rsidRPr="00C079DF">
        <w:rPr>
          <w:rFonts w:eastAsiaTheme="majorEastAsia" w:cstheme="majorBidi"/>
        </w:rPr>
        <w:t>CEWOKAN Sp. z o.o. w Łowiczu, ul. Sochaczewska 52 przedstawiła Państwowemu Powiatowemu Inspektorowi Sanitarnemu w Skierniewicach wyniki badania próbek wody uzdatnionej pobranych do badania w dniu:</w:t>
      </w:r>
    </w:p>
    <w:p w:rsidR="00C079DF" w:rsidRPr="00C079DF" w:rsidP="00C079DF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C079DF">
        <w:rPr>
          <w:rFonts w:eastAsiaTheme="majorEastAsia" w:cstheme="majorBidi"/>
        </w:rPr>
        <w:t>06.03.2026 r. z wyjścia na sieć w stacji uzdatniania wody w Głuchowie, sprawozdanie z badań nr 87/2026 z dnia 09.03.2026 r. oraz z punktu na sieci w budynku Szkoły Podstawowej w Głuchowie, sprawozdanie z badań nr 86</w:t>
      </w:r>
      <w:r w:rsidR="0070083E">
        <w:rPr>
          <w:rFonts w:eastAsiaTheme="majorEastAsia" w:cstheme="majorBidi"/>
        </w:rPr>
        <w:t>/2026</w:t>
      </w:r>
      <w:r w:rsidRPr="00C079DF">
        <w:rPr>
          <w:rFonts w:eastAsiaTheme="majorEastAsia" w:cstheme="majorBidi"/>
        </w:rPr>
        <w:t xml:space="preserve"> z dnia 09.03.2026 r.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  <w:r w:rsidRPr="00C079DF">
        <w:rPr>
          <w:rFonts w:eastAsiaTheme="majorEastAsia" w:cstheme="majorBidi"/>
        </w:rPr>
        <w:t xml:space="preserve">Badania zostały wykonane w związku ze stwierdzoną przez Państwowego Powiatowego Inspektora Sanitarnego w Skierniewicach warunkową przydatnością wody do spożycia z wodociągu Głuchów, decyzja </w:t>
      </w:r>
      <w:bookmarkStart w:id="4" w:name="_Hlk208563630"/>
      <w:r w:rsidRPr="00C079DF">
        <w:rPr>
          <w:rFonts w:eastAsiaTheme="majorEastAsia" w:cstheme="majorBidi"/>
        </w:rPr>
        <w:t>własna z dnia 06.02.2026 r., znak: HŚ.9020.2.11.2026.SK.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  <w:bookmarkEnd w:id="4"/>
      <w:r w:rsidRPr="00C079DF">
        <w:rPr>
          <w:rFonts w:eastAsiaTheme="majorEastAsia" w:cstheme="majorBidi"/>
        </w:rPr>
        <w:t>Biorąc pod uwagę uzyskane wyniki analiz parametrów z powyższych sprawozdań, a także wyniki badań kontrolnych w zakresie parametru mikrobiologicznego tj. ogólnej liczby mikroorganizmów w 22°C po 72h wykonanych przez inspekcję sanitarną prób wody pobranych do badań w dniu 20.03.2026 r., raport z wyników badań nr PBŚiŚP.9051.505.132.2026 z dnia 23.03.2026 r. stwierdza się, że jakość wody wodociągu Głuchów odpowiada wymaganym parametrom jakości określonym w/w rozporządzeniem i</w:t>
      </w:r>
      <w:r>
        <w:rPr>
          <w:rFonts w:eastAsiaTheme="majorEastAsia" w:cstheme="majorBidi"/>
        </w:rPr>
        <w:t> </w:t>
      </w:r>
      <w:r w:rsidRPr="00C079DF">
        <w:rPr>
          <w:rFonts w:eastAsiaTheme="majorEastAsia" w:cstheme="majorBidi"/>
        </w:rPr>
        <w:t>jest przydatna do spożycia.</w:t>
      </w:r>
    </w:p>
    <w:p w:rsidR="00C079DF" w:rsidRPr="00C079DF" w:rsidP="00C079DF">
      <w:pPr>
        <w:spacing w:before="0" w:after="0"/>
        <w:rPr>
          <w:rFonts w:eastAsiaTheme="majorEastAsia" w:cstheme="majorBidi"/>
        </w:rPr>
      </w:pPr>
      <w:r w:rsidRPr="00C079DF">
        <w:rPr>
          <w:rFonts w:eastAsiaTheme="majorEastAsia" w:cstheme="majorBidi"/>
        </w:rPr>
        <w:t>Wykonany został obowiązek nałożony na Gminę Kowiesy w decyzji z dnia 06.02.2026 r., znak: HŚ.9020.2.11.2026.SK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2F777E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F777E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F777E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2F777E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2F777E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079DF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CEWOKAN Sp. z o.o.</w:t>
      </w:r>
    </w:p>
    <w:p w:rsidR="00C079DF" w:rsidRPr="00625537" w:rsidP="00C079DF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Łowicz, ul. Sochaczewska 52</w:t>
      </w:r>
    </w:p>
    <w:p w:rsidR="002F777E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WSSE Łódź, ul. Wodna 40</w:t>
      </w:r>
    </w:p>
    <w:p w:rsidR="00C079D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AF382A-0D5C-420C-A82D-1B530871084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44C5EC0-C065-4825-A113-83465CE92E46}"/>
    <w:embedBold r:id="rId3" w:fontKey="{11CE5A5A-A810-4C5B-87DB-8B98B2962E7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E7F8415-A99A-43E2-8698-ACBEA4B3A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77E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77E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777E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2F777E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2F777E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2F777E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2F777E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77E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F777E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49</TotalTime>
  <Pages>2</Pages>
  <Words>335</Words>
  <Characters>1936</Characters>
  <Application>Microsoft Office Word</Application>
  <DocSecurity>0</DocSecurity>
  <Lines>46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26</cp:revision>
  <dcterms:created xsi:type="dcterms:W3CDTF">2025-09-11T12:27:00Z</dcterms:created>
  <dcterms:modified xsi:type="dcterms:W3CDTF">2026-03-25T12:54:00Z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