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1B3" w:rsidRPr="003D57BE" w:rsidRDefault="008671B3" w:rsidP="00F36A2E">
      <w:pPr>
        <w:rPr>
          <w:sz w:val="20"/>
          <w:szCs w:val="20"/>
        </w:rPr>
      </w:pPr>
    </w:p>
    <w:p w:rsidR="008671B3" w:rsidRPr="001A6CFE" w:rsidRDefault="008671B3" w:rsidP="0034736C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8671B3" w:rsidRPr="001A6CFE" w:rsidRDefault="008671B3" w:rsidP="00F36A2E">
      <w:pPr>
        <w:ind w:firstLine="2880"/>
        <w:jc w:val="right"/>
        <w:rPr>
          <w:b/>
          <w:bCs/>
        </w:rPr>
      </w:pPr>
    </w:p>
    <w:p w:rsidR="008671B3" w:rsidRPr="001A6CFE" w:rsidRDefault="008671B3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8671B3" w:rsidRPr="001A6CFE" w:rsidRDefault="008671B3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8671B3" w:rsidRPr="001A6CFE" w:rsidRDefault="008671B3" w:rsidP="00F36A2E">
      <w:pPr>
        <w:pStyle w:val="Heading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, z późn.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8671B3" w:rsidRPr="001A6CFE" w:rsidRDefault="008671B3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671B3" w:rsidRPr="001A6CFE">
        <w:tc>
          <w:tcPr>
            <w:tcW w:w="2197" w:type="dxa"/>
          </w:tcPr>
          <w:p w:rsidR="008671B3" w:rsidRPr="001A6CFE" w:rsidRDefault="008671B3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8671B3" w:rsidRPr="001A6CFE" w:rsidRDefault="008671B3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ZER-ZP-72/2014</w:t>
            </w:r>
          </w:p>
        </w:tc>
      </w:tr>
      <w:tr w:rsidR="008671B3" w:rsidRPr="001A6CFE">
        <w:tc>
          <w:tcPr>
            <w:tcW w:w="4030" w:type="dxa"/>
            <w:gridSpan w:val="2"/>
          </w:tcPr>
          <w:p w:rsidR="008671B3" w:rsidRPr="001A6CFE" w:rsidRDefault="008671B3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8671B3" w:rsidRPr="001A6CFE" w:rsidRDefault="008671B3" w:rsidP="00D25F40">
            <w:pPr>
              <w:rPr>
                <w:b/>
                <w:bCs/>
                <w:smallCaps/>
              </w:rPr>
            </w:pPr>
          </w:p>
        </w:tc>
      </w:tr>
      <w:tr w:rsidR="008671B3" w:rsidRPr="001A6CFE">
        <w:trPr>
          <w:cantSplit/>
        </w:trPr>
        <w:tc>
          <w:tcPr>
            <w:tcW w:w="4030" w:type="dxa"/>
            <w:gridSpan w:val="2"/>
          </w:tcPr>
          <w:p w:rsidR="008671B3" w:rsidRPr="001A6CFE" w:rsidRDefault="008671B3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671B3" w:rsidRPr="001A6CFE" w:rsidRDefault="008671B3" w:rsidP="00D25F40">
            <w:pPr>
              <w:rPr>
                <w:b/>
                <w:bCs/>
                <w:smallCaps/>
              </w:rPr>
            </w:pPr>
          </w:p>
        </w:tc>
      </w:tr>
      <w:tr w:rsidR="008671B3" w:rsidRPr="001A6CFE">
        <w:trPr>
          <w:cantSplit/>
        </w:trPr>
        <w:tc>
          <w:tcPr>
            <w:tcW w:w="4030" w:type="dxa"/>
            <w:gridSpan w:val="2"/>
          </w:tcPr>
          <w:p w:rsidR="008671B3" w:rsidRPr="001A6CFE" w:rsidRDefault="008671B3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8671B3" w:rsidRPr="001A6CFE" w:rsidRDefault="008671B3" w:rsidP="00D25F40">
            <w:pPr>
              <w:rPr>
                <w:smallCaps/>
              </w:rPr>
            </w:pPr>
          </w:p>
          <w:p w:rsidR="008671B3" w:rsidRPr="001A6CFE" w:rsidRDefault="008671B3" w:rsidP="00D25F40">
            <w:pPr>
              <w:rPr>
                <w:smallCaps/>
              </w:rPr>
            </w:pPr>
          </w:p>
          <w:p w:rsidR="008671B3" w:rsidRPr="001A6CFE" w:rsidRDefault="008671B3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8671B3" w:rsidRPr="001A6CFE" w:rsidRDefault="008671B3" w:rsidP="00D25F40">
            <w:pPr>
              <w:rPr>
                <w:smallCaps/>
              </w:rPr>
            </w:pPr>
          </w:p>
        </w:tc>
      </w:tr>
    </w:tbl>
    <w:p w:rsidR="008671B3" w:rsidRPr="001A6CFE" w:rsidRDefault="008671B3" w:rsidP="00F36A2E">
      <w:pPr>
        <w:spacing w:before="120" w:after="120"/>
        <w:jc w:val="center"/>
        <w:rPr>
          <w:b/>
          <w:bCs/>
        </w:rPr>
      </w:pPr>
    </w:p>
    <w:p w:rsidR="008671B3" w:rsidRPr="001A6CFE" w:rsidRDefault="008671B3" w:rsidP="00F36A2E">
      <w:pPr>
        <w:spacing w:before="120" w:after="120"/>
        <w:jc w:val="center"/>
        <w:rPr>
          <w:b/>
          <w:bCs/>
        </w:rPr>
      </w:pPr>
    </w:p>
    <w:p w:rsidR="008671B3" w:rsidRPr="001A6CFE" w:rsidRDefault="008671B3" w:rsidP="00F36A2E">
      <w:pPr>
        <w:spacing w:before="120" w:after="120"/>
        <w:jc w:val="center"/>
        <w:rPr>
          <w:b/>
          <w:bCs/>
        </w:rPr>
      </w:pPr>
    </w:p>
    <w:p w:rsidR="008671B3" w:rsidRPr="001A6CFE" w:rsidRDefault="008671B3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8671B3" w:rsidRPr="001A6CFE" w:rsidRDefault="008671B3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8671B3" w:rsidRPr="001A6CFE" w:rsidRDefault="008671B3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8671B3" w:rsidRPr="001A6CFE" w:rsidRDefault="008671B3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>907, z późn. zm.</w:t>
      </w:r>
      <w:r w:rsidRPr="001A6CFE">
        <w:t>).</w:t>
      </w:r>
    </w:p>
    <w:p w:rsidR="008671B3" w:rsidRPr="001A6CFE" w:rsidRDefault="008671B3" w:rsidP="00F36A2E">
      <w:pPr>
        <w:jc w:val="both"/>
      </w:pPr>
    </w:p>
    <w:p w:rsidR="008671B3" w:rsidRPr="001A6CFE" w:rsidRDefault="008671B3" w:rsidP="00F36A2E"/>
    <w:p w:rsidR="008671B3" w:rsidRPr="001A6CFE" w:rsidRDefault="008671B3" w:rsidP="00F36A2E"/>
    <w:p w:rsidR="008671B3" w:rsidRPr="001A6CFE" w:rsidRDefault="008671B3" w:rsidP="00F36A2E"/>
    <w:p w:rsidR="008671B3" w:rsidRPr="001A6CFE" w:rsidRDefault="008671B3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671B3" w:rsidRPr="001A6CFE" w:rsidRDefault="008671B3" w:rsidP="00F36A2E">
      <w:pPr>
        <w:rPr>
          <w:b/>
          <w:bCs/>
        </w:rPr>
      </w:pPr>
    </w:p>
    <w:p w:rsidR="008671B3" w:rsidRPr="001A6CFE" w:rsidRDefault="008671B3" w:rsidP="00F36A2E">
      <w:pPr>
        <w:rPr>
          <w:b/>
          <w:bCs/>
        </w:rPr>
      </w:pPr>
    </w:p>
    <w:p w:rsidR="008671B3" w:rsidRPr="001A6CFE" w:rsidRDefault="008671B3" w:rsidP="00F36A2E">
      <w:pPr>
        <w:rPr>
          <w:b/>
          <w:bCs/>
        </w:rPr>
      </w:pPr>
    </w:p>
    <w:p w:rsidR="008671B3" w:rsidRPr="001A6CFE" w:rsidRDefault="008671B3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671B3" w:rsidRPr="001A6CFE" w:rsidRDefault="008671B3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671B3" w:rsidRPr="001A6CFE" w:rsidRDefault="008671B3" w:rsidP="00F36A2E">
      <w:pPr>
        <w:rPr>
          <w:b/>
          <w:bCs/>
        </w:rPr>
      </w:pPr>
    </w:p>
    <w:p w:rsidR="008671B3" w:rsidRPr="0048332D" w:rsidRDefault="008671B3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8671B3" w:rsidRPr="0048332D" w:rsidRDefault="008671B3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671B3" w:rsidRPr="0048332D" w:rsidRDefault="008671B3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671B3" w:rsidRPr="001A6CFE" w:rsidRDefault="008671B3" w:rsidP="00F36A2E">
      <w:pPr>
        <w:ind w:left="1560" w:hanging="1380"/>
        <w:jc w:val="both"/>
        <w:rPr>
          <w:i/>
          <w:iCs/>
        </w:rPr>
      </w:pPr>
    </w:p>
    <w:p w:rsidR="008671B3" w:rsidRPr="001A6CFE" w:rsidRDefault="008671B3" w:rsidP="00F36A2E">
      <w:pPr>
        <w:ind w:left="1560" w:hanging="1380"/>
        <w:jc w:val="both"/>
        <w:rPr>
          <w:i/>
          <w:iCs/>
        </w:rPr>
      </w:pPr>
    </w:p>
    <w:p w:rsidR="008671B3" w:rsidRDefault="008671B3" w:rsidP="00F36A2E">
      <w:pPr>
        <w:ind w:left="1560" w:hanging="1380"/>
        <w:jc w:val="both"/>
        <w:rPr>
          <w:i/>
          <w:iCs/>
        </w:rPr>
      </w:pPr>
    </w:p>
    <w:p w:rsidR="008671B3" w:rsidRDefault="008671B3" w:rsidP="00F36A2E">
      <w:pPr>
        <w:ind w:left="1560" w:hanging="1380"/>
        <w:jc w:val="both"/>
        <w:rPr>
          <w:i/>
          <w:iCs/>
        </w:rPr>
      </w:pPr>
    </w:p>
    <w:p w:rsidR="008671B3" w:rsidRPr="001A6CFE" w:rsidRDefault="008671B3" w:rsidP="00F36A2E">
      <w:pPr>
        <w:jc w:val="both"/>
        <w:rPr>
          <w:i/>
          <w:iCs/>
        </w:rPr>
      </w:pPr>
    </w:p>
    <w:p w:rsidR="008671B3" w:rsidRPr="001A6CFE" w:rsidRDefault="008671B3" w:rsidP="00F36A2E">
      <w:pPr>
        <w:ind w:left="1560" w:hanging="1380"/>
        <w:jc w:val="both"/>
        <w:rPr>
          <w:i/>
          <w:iCs/>
        </w:rPr>
      </w:pPr>
    </w:p>
    <w:p w:rsidR="008671B3" w:rsidRDefault="008671B3" w:rsidP="0034736C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8671B3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1B3" w:rsidRDefault="008671B3">
      <w:r>
        <w:separator/>
      </w:r>
    </w:p>
  </w:endnote>
  <w:endnote w:type="continuationSeparator" w:id="1">
    <w:p w:rsidR="008671B3" w:rsidRDefault="00867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1B3" w:rsidRDefault="008671B3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8671B3" w:rsidRDefault="008671B3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71B3" w:rsidRDefault="008671B3" w:rsidP="008A7940">
    <w:pPr>
      <w:jc w:val="right"/>
    </w:pP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PAGE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  <w:r w:rsidRPr="00402FAA">
      <w:rPr>
        <w:rStyle w:val="PageNumber"/>
        <w:sz w:val="20"/>
        <w:szCs w:val="20"/>
      </w:rPr>
      <w:t>/</w:t>
    </w:r>
    <w:r w:rsidRPr="00402FAA">
      <w:rPr>
        <w:rStyle w:val="PageNumber"/>
        <w:sz w:val="20"/>
        <w:szCs w:val="20"/>
      </w:rPr>
      <w:fldChar w:fldCharType="begin"/>
    </w:r>
    <w:r w:rsidRPr="00402FAA">
      <w:rPr>
        <w:rStyle w:val="PageNumber"/>
        <w:sz w:val="20"/>
        <w:szCs w:val="20"/>
      </w:rPr>
      <w:instrText xml:space="preserve"> NUMPAGES </w:instrText>
    </w:r>
    <w:r w:rsidRPr="00402FAA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402FAA">
      <w:rPr>
        <w:rStyle w:val="PageNumber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1B3" w:rsidRDefault="008671B3">
      <w:r>
        <w:separator/>
      </w:r>
    </w:p>
  </w:footnote>
  <w:footnote w:type="continuationSeparator" w:id="1">
    <w:p w:rsidR="008671B3" w:rsidRDefault="008671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1309D2"/>
    <w:multiLevelType w:val="hybridMultilevel"/>
    <w:tmpl w:val="C4C41CB6"/>
    <w:lvl w:ilvl="0" w:tplc="AC90B3BE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6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436D7"/>
    <w:multiLevelType w:val="hybridMultilevel"/>
    <w:tmpl w:val="8CBA6084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29D88BB4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9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9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6"/>
  </w:num>
  <w:num w:numId="4">
    <w:abstractNumId w:val="48"/>
  </w:num>
  <w:num w:numId="5">
    <w:abstractNumId w:val="26"/>
  </w:num>
  <w:num w:numId="6">
    <w:abstractNumId w:val="13"/>
  </w:num>
  <w:num w:numId="7">
    <w:abstractNumId w:val="11"/>
  </w:num>
  <w:num w:numId="8">
    <w:abstractNumId w:val="0"/>
  </w:num>
  <w:num w:numId="9">
    <w:abstractNumId w:val="34"/>
  </w:num>
  <w:num w:numId="10">
    <w:abstractNumId w:val="44"/>
  </w:num>
  <w:num w:numId="11">
    <w:abstractNumId w:val="41"/>
  </w:num>
  <w:num w:numId="12">
    <w:abstractNumId w:val="38"/>
  </w:num>
  <w:num w:numId="13">
    <w:abstractNumId w:val="33"/>
  </w:num>
  <w:num w:numId="14">
    <w:abstractNumId w:val="3"/>
  </w:num>
  <w:num w:numId="15">
    <w:abstractNumId w:val="19"/>
  </w:num>
  <w:num w:numId="16">
    <w:abstractNumId w:val="37"/>
  </w:num>
  <w:num w:numId="17">
    <w:abstractNumId w:val="25"/>
  </w:num>
  <w:num w:numId="18">
    <w:abstractNumId w:val="17"/>
  </w:num>
  <w:num w:numId="19">
    <w:abstractNumId w:val="7"/>
  </w:num>
  <w:num w:numId="20">
    <w:abstractNumId w:val="32"/>
  </w:num>
  <w:num w:numId="21">
    <w:abstractNumId w:val="22"/>
  </w:num>
  <w:num w:numId="22">
    <w:abstractNumId w:val="14"/>
  </w:num>
  <w:num w:numId="23">
    <w:abstractNumId w:val="30"/>
  </w:num>
  <w:num w:numId="24">
    <w:abstractNumId w:val="21"/>
  </w:num>
  <w:num w:numId="25">
    <w:abstractNumId w:val="35"/>
  </w:num>
  <w:num w:numId="26">
    <w:abstractNumId w:val="12"/>
  </w:num>
  <w:num w:numId="27">
    <w:abstractNumId w:val="20"/>
  </w:num>
  <w:num w:numId="28">
    <w:abstractNumId w:val="45"/>
  </w:num>
  <w:num w:numId="29">
    <w:abstractNumId w:val="2"/>
  </w:num>
  <w:num w:numId="30">
    <w:abstractNumId w:val="9"/>
  </w:num>
  <w:num w:numId="31">
    <w:abstractNumId w:val="42"/>
  </w:num>
  <w:num w:numId="32">
    <w:abstractNumId w:val="31"/>
  </w:num>
  <w:num w:numId="33">
    <w:abstractNumId w:val="1"/>
  </w:num>
  <w:num w:numId="34">
    <w:abstractNumId w:val="23"/>
  </w:num>
  <w:num w:numId="35">
    <w:abstractNumId w:val="24"/>
  </w:num>
  <w:num w:numId="36">
    <w:abstractNumId w:val="4"/>
  </w:num>
  <w:num w:numId="37">
    <w:abstractNumId w:val="46"/>
  </w:num>
  <w:num w:numId="38">
    <w:abstractNumId w:val="10"/>
  </w:num>
  <w:num w:numId="39">
    <w:abstractNumId w:val="28"/>
  </w:num>
  <w:num w:numId="40">
    <w:abstractNumId w:val="27"/>
  </w:num>
  <w:num w:numId="41">
    <w:abstractNumId w:val="4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36"/>
  </w:num>
  <w:num w:numId="45">
    <w:abstractNumId w:val="49"/>
  </w:num>
  <w:num w:numId="46">
    <w:abstractNumId w:val="29"/>
  </w:num>
  <w:num w:numId="47">
    <w:abstractNumId w:val="43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35AC"/>
    <w:rsid w:val="000B4D76"/>
    <w:rsid w:val="000B5281"/>
    <w:rsid w:val="000B5918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2C17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4CC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6C5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46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0FEC"/>
    <w:rsid w:val="00251060"/>
    <w:rsid w:val="002515B2"/>
    <w:rsid w:val="00251787"/>
    <w:rsid w:val="002537A5"/>
    <w:rsid w:val="002538AB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01AA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180"/>
    <w:rsid w:val="00297802"/>
    <w:rsid w:val="00297C1D"/>
    <w:rsid w:val="002A00F4"/>
    <w:rsid w:val="002A0322"/>
    <w:rsid w:val="002A2C4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551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370C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1979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088"/>
    <w:rsid w:val="002E091E"/>
    <w:rsid w:val="002E0D39"/>
    <w:rsid w:val="002E2477"/>
    <w:rsid w:val="002E260B"/>
    <w:rsid w:val="002E2DF7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C2"/>
    <w:rsid w:val="00304C87"/>
    <w:rsid w:val="003059CA"/>
    <w:rsid w:val="00305DC0"/>
    <w:rsid w:val="00306036"/>
    <w:rsid w:val="003065C4"/>
    <w:rsid w:val="00306614"/>
    <w:rsid w:val="003079C5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5081"/>
    <w:rsid w:val="003456E6"/>
    <w:rsid w:val="00345AA8"/>
    <w:rsid w:val="00346DB1"/>
    <w:rsid w:val="0034736C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4C58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03"/>
    <w:rsid w:val="00371851"/>
    <w:rsid w:val="00373966"/>
    <w:rsid w:val="00373A81"/>
    <w:rsid w:val="00373AB8"/>
    <w:rsid w:val="00373B3F"/>
    <w:rsid w:val="003758C6"/>
    <w:rsid w:val="00375B67"/>
    <w:rsid w:val="003767B4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97954"/>
    <w:rsid w:val="003A02F8"/>
    <w:rsid w:val="003A0537"/>
    <w:rsid w:val="003A16D2"/>
    <w:rsid w:val="003A192E"/>
    <w:rsid w:val="003A2BAA"/>
    <w:rsid w:val="003A2C15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1C1"/>
    <w:rsid w:val="003F125F"/>
    <w:rsid w:val="003F1832"/>
    <w:rsid w:val="003F2ED6"/>
    <w:rsid w:val="003F38CB"/>
    <w:rsid w:val="003F3999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451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B39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C06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D98"/>
    <w:rsid w:val="004E2977"/>
    <w:rsid w:val="004E2F06"/>
    <w:rsid w:val="004E3467"/>
    <w:rsid w:val="004E3C01"/>
    <w:rsid w:val="004E3C60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402A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62F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0A99"/>
    <w:rsid w:val="00541546"/>
    <w:rsid w:val="00542297"/>
    <w:rsid w:val="005427AE"/>
    <w:rsid w:val="00542831"/>
    <w:rsid w:val="0054352D"/>
    <w:rsid w:val="00543AA0"/>
    <w:rsid w:val="00543E77"/>
    <w:rsid w:val="00543F63"/>
    <w:rsid w:val="0054448C"/>
    <w:rsid w:val="005444F3"/>
    <w:rsid w:val="005447E5"/>
    <w:rsid w:val="00544B06"/>
    <w:rsid w:val="0054618A"/>
    <w:rsid w:val="005462D0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0A8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6F5E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2DAA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53F"/>
    <w:rsid w:val="005D0AE4"/>
    <w:rsid w:val="005D0B3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6A7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A3E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67492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A76B5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0E55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3DCC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153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220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9A7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1AF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0F9A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6A37"/>
    <w:rsid w:val="007C7F6B"/>
    <w:rsid w:val="007D2EB7"/>
    <w:rsid w:val="007D322A"/>
    <w:rsid w:val="007D34B4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617"/>
    <w:rsid w:val="007F4731"/>
    <w:rsid w:val="007F5EFC"/>
    <w:rsid w:val="007F6111"/>
    <w:rsid w:val="007F6D79"/>
    <w:rsid w:val="007F7310"/>
    <w:rsid w:val="008023D1"/>
    <w:rsid w:val="00803428"/>
    <w:rsid w:val="00803C91"/>
    <w:rsid w:val="00804204"/>
    <w:rsid w:val="008047E5"/>
    <w:rsid w:val="00805834"/>
    <w:rsid w:val="00805AB4"/>
    <w:rsid w:val="00806350"/>
    <w:rsid w:val="00806401"/>
    <w:rsid w:val="00806964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F60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5CA4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552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1B3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955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1F90"/>
    <w:rsid w:val="008B5313"/>
    <w:rsid w:val="008C0F44"/>
    <w:rsid w:val="008C1BB0"/>
    <w:rsid w:val="008C23AF"/>
    <w:rsid w:val="008C2BD3"/>
    <w:rsid w:val="008C4B5C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3F9C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6FF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3B36"/>
    <w:rsid w:val="00955BAA"/>
    <w:rsid w:val="009569AD"/>
    <w:rsid w:val="00956ABF"/>
    <w:rsid w:val="00956CD4"/>
    <w:rsid w:val="00957109"/>
    <w:rsid w:val="00960730"/>
    <w:rsid w:val="00960948"/>
    <w:rsid w:val="00960A22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3100"/>
    <w:rsid w:val="009943E5"/>
    <w:rsid w:val="0099521B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072A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6C89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820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0995"/>
    <w:rsid w:val="00AB1AD6"/>
    <w:rsid w:val="00AB1D97"/>
    <w:rsid w:val="00AB22F0"/>
    <w:rsid w:val="00AB310F"/>
    <w:rsid w:val="00AB3238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827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1CF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AAD"/>
    <w:rsid w:val="00B50F39"/>
    <w:rsid w:val="00B51A96"/>
    <w:rsid w:val="00B54C50"/>
    <w:rsid w:val="00B55940"/>
    <w:rsid w:val="00B56A8B"/>
    <w:rsid w:val="00B56C4C"/>
    <w:rsid w:val="00B56C8B"/>
    <w:rsid w:val="00B56CCE"/>
    <w:rsid w:val="00B56EAB"/>
    <w:rsid w:val="00B57757"/>
    <w:rsid w:val="00B601CF"/>
    <w:rsid w:val="00B60471"/>
    <w:rsid w:val="00B6063B"/>
    <w:rsid w:val="00B60C1D"/>
    <w:rsid w:val="00B6126D"/>
    <w:rsid w:val="00B6184C"/>
    <w:rsid w:val="00B63988"/>
    <w:rsid w:val="00B6506B"/>
    <w:rsid w:val="00B66343"/>
    <w:rsid w:val="00B66659"/>
    <w:rsid w:val="00B676E3"/>
    <w:rsid w:val="00B679AD"/>
    <w:rsid w:val="00B701A0"/>
    <w:rsid w:val="00B7040E"/>
    <w:rsid w:val="00B70865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7B"/>
    <w:rsid w:val="00BC7ECA"/>
    <w:rsid w:val="00BD06C5"/>
    <w:rsid w:val="00BD0953"/>
    <w:rsid w:val="00BD38A0"/>
    <w:rsid w:val="00BD39A2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901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6E06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9E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4022C"/>
    <w:rsid w:val="00D42237"/>
    <w:rsid w:val="00D4381B"/>
    <w:rsid w:val="00D438E9"/>
    <w:rsid w:val="00D43D5D"/>
    <w:rsid w:val="00D43E90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00FD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0F97"/>
    <w:rsid w:val="00D9119D"/>
    <w:rsid w:val="00D91CF5"/>
    <w:rsid w:val="00D921B1"/>
    <w:rsid w:val="00D925B9"/>
    <w:rsid w:val="00D93682"/>
    <w:rsid w:val="00D9436F"/>
    <w:rsid w:val="00D95097"/>
    <w:rsid w:val="00D9527F"/>
    <w:rsid w:val="00D95E35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47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DF6590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C8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258"/>
    <w:rsid w:val="00E33E2C"/>
    <w:rsid w:val="00E33F01"/>
    <w:rsid w:val="00E34818"/>
    <w:rsid w:val="00E34868"/>
    <w:rsid w:val="00E35004"/>
    <w:rsid w:val="00E35E8B"/>
    <w:rsid w:val="00E36C74"/>
    <w:rsid w:val="00E37259"/>
    <w:rsid w:val="00E378BF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67351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77AA9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A33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304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961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B5918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rsid w:val="000B5918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0B5918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0B5918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rsid w:val="000B5918"/>
    <w:rPr>
      <w:rFonts w:ascii="Calibri" w:hAnsi="Calibri" w:cs="Calibr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rsid w:val="000B5918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0B5918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0B5918"/>
    <w:rPr>
      <w:rFonts w:ascii="Cambria" w:hAnsi="Cambria" w:cs="Cambria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5918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91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B5918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918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591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591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591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59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918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B5918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B5918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5918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86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195</Words>
  <Characters>1173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6</cp:revision>
  <cp:lastPrinted>2014-10-29T13:39:00Z</cp:lastPrinted>
  <dcterms:created xsi:type="dcterms:W3CDTF">2014-11-04T11:58:00Z</dcterms:created>
  <dcterms:modified xsi:type="dcterms:W3CDTF">2014-12-17T10:38:00Z</dcterms:modified>
</cp:coreProperties>
</file>