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619" w:type="dxa"/>
        <w:tblLook w:val="04A0" w:firstRow="1" w:lastRow="0" w:firstColumn="1" w:lastColumn="0" w:noHBand="0" w:noVBand="1"/>
      </w:tblPr>
      <w:tblGrid>
        <w:gridCol w:w="14619"/>
      </w:tblGrid>
      <w:tr w:rsidR="00224CA0" w:rsidRPr="00A44574" w14:paraId="44D8F90A" w14:textId="77777777" w:rsidTr="00CB0CDF">
        <w:trPr>
          <w:trHeight w:val="990"/>
        </w:trPr>
        <w:tc>
          <w:tcPr>
            <w:tcW w:w="14619" w:type="dxa"/>
            <w:tcBorders>
              <w:bottom w:val="single" w:sz="4" w:space="0" w:color="auto"/>
            </w:tcBorders>
          </w:tcPr>
          <w:p w14:paraId="5FDBF679" w14:textId="432BAA50" w:rsidR="005807B3" w:rsidRDefault="00C618BE" w:rsidP="005807B3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5807B3">
              <w:rPr>
                <w:b/>
                <w:sz w:val="24"/>
                <w:szCs w:val="24"/>
              </w:rPr>
              <w:t>1</w:t>
            </w:r>
            <w:r w:rsidR="006D5137">
              <w:rPr>
                <w:b/>
                <w:sz w:val="24"/>
                <w:szCs w:val="24"/>
              </w:rPr>
              <w:t>.</w:t>
            </w:r>
            <w:r w:rsidR="00DA068A">
              <w:rPr>
                <w:b/>
                <w:sz w:val="24"/>
                <w:szCs w:val="24"/>
              </w:rPr>
              <w:t xml:space="preserve">9 </w:t>
            </w:r>
            <w:r w:rsidR="005807B3" w:rsidRPr="005807B3">
              <w:rPr>
                <w:b/>
                <w:sz w:val="24"/>
                <w:szCs w:val="24"/>
              </w:rPr>
              <w:t>do formularza oceny odpowiedniości indywidualnej pierwotnej</w:t>
            </w:r>
            <w:r w:rsidR="00564C1E">
              <w:rPr>
                <w:b/>
                <w:sz w:val="24"/>
                <w:szCs w:val="24"/>
              </w:rPr>
              <w:t xml:space="preserve"> – </w:t>
            </w:r>
            <w:r w:rsidR="000C6888">
              <w:rPr>
                <w:b/>
                <w:sz w:val="24"/>
                <w:szCs w:val="24"/>
              </w:rPr>
              <w:t>Zarząd</w:t>
            </w:r>
          </w:p>
          <w:p w14:paraId="29087764" w14:textId="09D42228" w:rsidR="00224CA0" w:rsidRPr="00A44574" w:rsidRDefault="00224CA0" w:rsidP="005807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POŚWIĘCANIE CZASU</w:t>
            </w:r>
          </w:p>
        </w:tc>
      </w:tr>
    </w:tbl>
    <w:p w14:paraId="52D6D9EF" w14:textId="7F495FFC" w:rsidR="00224CA0" w:rsidRDefault="00224CA0" w:rsidP="00224CA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810E7A" w14:paraId="7987A3E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14:paraId="22AA478D" w14:textId="13A22FF4" w:rsidR="00810E7A" w:rsidRPr="00CB0CDF" w:rsidRDefault="00810E7A">
            <w:pPr>
              <w:rPr>
                <w:b/>
              </w:rPr>
            </w:pPr>
            <w:r w:rsidRPr="00CB0CDF">
              <w:rPr>
                <w:b/>
                <w:sz w:val="24"/>
              </w:rPr>
              <w:t>SEKCJA 1 – wypełnia kandydat</w:t>
            </w:r>
          </w:p>
        </w:tc>
      </w:tr>
      <w:tr w:rsidR="00810E7A" w14:paraId="5962AFA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7" w:type="dxa"/>
              <w:tblLayout w:type="fixed"/>
              <w:tblLook w:val="04A0" w:firstRow="1" w:lastRow="0" w:firstColumn="1" w:lastColumn="0" w:noHBand="0" w:noVBand="1"/>
            </w:tblPr>
            <w:tblGrid>
              <w:gridCol w:w="7813"/>
              <w:gridCol w:w="3969"/>
              <w:gridCol w:w="2565"/>
            </w:tblGrid>
            <w:tr w:rsidR="00810E7A" w:rsidRPr="00A44574" w14:paraId="272C4172" w14:textId="77777777" w:rsidTr="00E5062C">
              <w:tc>
                <w:tcPr>
                  <w:tcW w:w="14347" w:type="dxa"/>
                  <w:gridSpan w:val="3"/>
                  <w:shd w:val="clear" w:color="auto" w:fill="E7E6E6" w:themeFill="background2"/>
                </w:tcPr>
                <w:p w14:paraId="63A76075" w14:textId="77777777" w:rsidR="00810E7A" w:rsidRPr="00950FE4" w:rsidRDefault="00810E7A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50FE4">
                    <w:rPr>
                      <w:b/>
                      <w:sz w:val="24"/>
                      <w:szCs w:val="24"/>
                    </w:rPr>
                    <w:t>Deklaracja kandydata</w:t>
                  </w:r>
                </w:p>
              </w:tc>
            </w:tr>
            <w:tr w:rsidR="00E5062C" w:rsidRPr="00AD687A" w14:paraId="6527F256" w14:textId="77777777" w:rsidTr="00521F96">
              <w:trPr>
                <w:trHeight w:val="596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BD18D6B" w14:textId="77777777" w:rsidR="00E5062C" w:rsidRPr="00AD687A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Pr="002F28C4">
                    <w:rPr>
                      <w:sz w:val="24"/>
                      <w:szCs w:val="24"/>
                    </w:rPr>
                    <w:t>ostałem poinformowany o</w:t>
                  </w:r>
                  <w:r>
                    <w:rPr>
                      <w:sz w:val="24"/>
                      <w:szCs w:val="24"/>
                    </w:rPr>
                    <w:t xml:space="preserve"> oczekiwanej</w:t>
                  </w:r>
                  <w:r w:rsidRPr="002F28C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minimalnej </w:t>
                  </w:r>
                  <w:r w:rsidRPr="002F28C4">
                    <w:rPr>
                      <w:sz w:val="24"/>
                      <w:szCs w:val="24"/>
                    </w:rPr>
                    <w:t xml:space="preserve">ilości </w:t>
                  </w:r>
                  <w:r>
                    <w:rPr>
                      <w:sz w:val="24"/>
                      <w:szCs w:val="24"/>
                    </w:rPr>
                    <w:t>czasu niezbędnej do należytego wykonywania przeze mnie obowiązków i deklaruję gotowość do poświęcania czasu w  wymiarze: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12B4CA4" w14:textId="63A0E285" w:rsidR="00E5062C" w:rsidRPr="00AD687A" w:rsidRDefault="00E5062C" w:rsidP="00565541">
                  <w:pPr>
                    <w:jc w:val="center"/>
                    <w:rPr>
                      <w:sz w:val="24"/>
                      <w:szCs w:val="24"/>
                    </w:rPr>
                  </w:pPr>
                  <w:r w:rsidRPr="00DF581F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sz w:val="24"/>
                        <w:szCs w:val="24"/>
                      </w:rPr>
                      <w:id w:val="-88502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5062C" w14:paraId="66B1843C" w14:textId="77777777" w:rsidTr="00521F96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4888C760" w14:textId="6B4B54E9" w:rsidR="00E5062C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Pr="002F28C4">
                    <w:rPr>
                      <w:sz w:val="24"/>
                      <w:szCs w:val="24"/>
                    </w:rPr>
                    <w:t>estem gotowy do poświęcenia większej ilości czasu w okresach szcze</w:t>
                  </w:r>
                  <w:r>
                    <w:rPr>
                      <w:sz w:val="24"/>
                      <w:szCs w:val="24"/>
                    </w:rPr>
                    <w:t>gólnie wzmożonej działalności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np</w:t>
                  </w:r>
                  <w:r w:rsidRPr="002F28C4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w przypadku restrukturyzacji lub innych sytuacji</w:t>
                  </w:r>
                  <w:r w:rsidRPr="002F28C4">
                    <w:rPr>
                      <w:sz w:val="24"/>
                      <w:szCs w:val="24"/>
                    </w:rPr>
                    <w:t xml:space="preserve"> kryzysow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="001964A7">
                    <w:rPr>
                      <w:sz w:val="24"/>
                      <w:szCs w:val="24"/>
                    </w:rPr>
                    <w:t>.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0603220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565" w:type="dxa"/>
                      <w:shd w:val="clear" w:color="auto" w:fill="FFFFFF" w:themeFill="background1"/>
                      <w:vAlign w:val="center"/>
                    </w:tcPr>
                    <w:p w14:paraId="42558A90" w14:textId="77777777" w:rsidR="00E5062C" w:rsidRDefault="00E5062C" w:rsidP="0056554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10E7A" w:rsidRPr="00A44574" w14:paraId="72BA5CCC" w14:textId="77777777" w:rsidTr="00E5062C">
              <w:trPr>
                <w:trHeight w:val="212"/>
              </w:trPr>
              <w:tc>
                <w:tcPr>
                  <w:tcW w:w="7813" w:type="dxa"/>
                  <w:shd w:val="clear" w:color="auto" w:fill="E7E6E6" w:themeFill="background2"/>
                </w:tcPr>
                <w:p w14:paraId="2372130B" w14:textId="77777777" w:rsidR="00810E7A" w:rsidRPr="003510E5" w:rsidRDefault="00810E7A" w:rsidP="008F6198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EF4BAE">
                    <w:rPr>
                      <w:sz w:val="24"/>
                      <w:szCs w:val="24"/>
                    </w:rPr>
                    <w:t>Moje obecne mi</w:t>
                  </w:r>
                  <w:r>
                    <w:rPr>
                      <w:sz w:val="24"/>
                      <w:szCs w:val="24"/>
                    </w:rPr>
                    <w:t>ejsce zamieszkania znajduje się</w:t>
                  </w:r>
                  <w:r w:rsidRPr="00EF4BAE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34" w:type="dxa"/>
                  <w:gridSpan w:val="2"/>
                  <w:shd w:val="clear" w:color="auto" w:fill="FFFFFF" w:themeFill="background1"/>
                  <w:vAlign w:val="center"/>
                </w:tcPr>
                <w:p w14:paraId="3F354592" w14:textId="6334C474" w:rsidR="00497927" w:rsidRDefault="00C67CD6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w miejscowości</w:t>
                  </w:r>
                  <w:r w:rsidR="001964A7">
                    <w:rPr>
                      <w:sz w:val="24"/>
                      <w:szCs w:val="24"/>
                    </w:rPr>
                    <w:t xml:space="preserve">, </w:t>
                  </w:r>
                  <w:r w:rsidR="00497927" w:rsidRPr="00EF4BAE">
                    <w:rPr>
                      <w:sz w:val="24"/>
                      <w:szCs w:val="24"/>
                    </w:rPr>
                    <w:t xml:space="preserve">w której mam miejsce </w:t>
                  </w:r>
                  <w:r w:rsidR="00497927">
                    <w:rPr>
                      <w:sz w:val="24"/>
                      <w:szCs w:val="24"/>
                    </w:rPr>
                    <w:t>zatrudnienia</w:t>
                  </w:r>
                </w:p>
                <w:p w14:paraId="79BADA09" w14:textId="77777777" w:rsidR="00497927" w:rsidRDefault="00C67CD6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81686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miejscowością zatrudnienia, na terenie Polski</w:t>
                  </w:r>
                </w:p>
                <w:p w14:paraId="104B8FF9" w14:textId="77777777" w:rsidR="00497927" w:rsidRDefault="00C67CD6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21273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Polską, na terenie Unii Europejskiej</w:t>
                  </w:r>
                </w:p>
                <w:p w14:paraId="4A59D12C" w14:textId="3DDEEAF2" w:rsidR="00810E7A" w:rsidRDefault="00C67CD6" w:rsidP="00497927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8799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poza </w:t>
                  </w:r>
                  <w:r w:rsidR="00497927">
                    <w:rPr>
                      <w:sz w:val="24"/>
                      <w:szCs w:val="24"/>
                    </w:rPr>
                    <w:t>Unią Europejską</w:t>
                  </w:r>
                </w:p>
              </w:tc>
            </w:tr>
            <w:tr w:rsidR="00810E7A" w:rsidRPr="00A44574" w14:paraId="60C55831" w14:textId="77777777" w:rsidTr="00E5062C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286F9D0" w14:textId="50164D26" w:rsidR="00810E7A" w:rsidRPr="003510E5" w:rsidRDefault="00810E7A">
                  <w:pPr>
                    <w:pStyle w:val="Tekstkomentarza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Pr="00EF4BAE">
                    <w:rPr>
                      <w:sz w:val="24"/>
                      <w:szCs w:val="24"/>
                    </w:rPr>
                    <w:t>rzybliżony czas podróży z miejsca zamieszkani</w:t>
                  </w:r>
                  <w:r w:rsidR="001964A7">
                    <w:rPr>
                      <w:sz w:val="24"/>
                      <w:szCs w:val="24"/>
                    </w:rPr>
                    <w:t>a do miejsca wykonywania pracy/</w:t>
                  </w:r>
                  <w:r w:rsidRPr="00EF4BAE">
                    <w:rPr>
                      <w:sz w:val="24"/>
                      <w:szCs w:val="24"/>
                    </w:rPr>
                    <w:t>sprawowania funkcji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F2A9C92" w14:textId="77777777" w:rsidR="00810E7A" w:rsidRDefault="00810E7A" w:rsidP="008F619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43856F" w14:textId="77E23D6E" w:rsidR="00810E7A" w:rsidRDefault="00810E7A" w:rsidP="008F6198"/>
        </w:tc>
      </w:tr>
    </w:tbl>
    <w:p w14:paraId="324DCB08" w14:textId="77777777" w:rsidR="00CB53D0" w:rsidRDefault="00CB53D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CB53D0" w14:paraId="36939551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2281"/>
              <w:gridCol w:w="6233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13ED20E1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7015EB34" w14:textId="11B39AFE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lastRenderedPageBreak/>
                    <w:t>Czas poświęcany innym stanowiskom/funkcjom</w:t>
                  </w:r>
                  <w:r w:rsidRPr="002E7E2F">
                    <w:rPr>
                      <w:szCs w:val="24"/>
                      <w:vertAlign w:val="superscript"/>
                    </w:rPr>
                    <w:footnoteReference w:id="2"/>
                  </w:r>
                </w:p>
              </w:tc>
            </w:tr>
            <w:tr w:rsidR="00CB53D0" w:rsidRPr="00A44574" w14:paraId="6606479A" w14:textId="77777777" w:rsidTr="00790478">
              <w:tc>
                <w:tcPr>
                  <w:tcW w:w="576" w:type="dxa"/>
                  <w:vMerge w:val="restart"/>
                  <w:shd w:val="clear" w:color="auto" w:fill="E7E6E6" w:themeFill="background2"/>
                  <w:vAlign w:val="center"/>
                </w:tcPr>
                <w:p w14:paraId="0B131C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Lp.</w:t>
                  </w:r>
                </w:p>
              </w:tc>
              <w:tc>
                <w:tcPr>
                  <w:tcW w:w="8514" w:type="dxa"/>
                  <w:gridSpan w:val="2"/>
                  <w:vMerge w:val="restart"/>
                  <w:shd w:val="clear" w:color="auto" w:fill="E7E6E6" w:themeFill="background2"/>
                  <w:vAlign w:val="center"/>
                </w:tcPr>
                <w:p w14:paraId="7731712A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Stanowisko/funkcja</w:t>
                  </w:r>
                </w:p>
              </w:tc>
              <w:tc>
                <w:tcPr>
                  <w:tcW w:w="2126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ECF4521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Aktualnie poświęcany czas</w:t>
                  </w:r>
                </w:p>
              </w:tc>
              <w:tc>
                <w:tcPr>
                  <w:tcW w:w="3131" w:type="dxa"/>
                  <w:gridSpan w:val="3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9BD9FB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Planowane poświęcanie czasu po powołaniu na rozważane stanowisko</w:t>
                  </w:r>
                </w:p>
              </w:tc>
            </w:tr>
            <w:tr w:rsidR="00CB53D0" w:rsidRPr="00A44574" w14:paraId="6C5DD8A9" w14:textId="77777777" w:rsidTr="00790478">
              <w:tc>
                <w:tcPr>
                  <w:tcW w:w="576" w:type="dxa"/>
                  <w:vMerge/>
                  <w:shd w:val="clear" w:color="auto" w:fill="E7E6E6" w:themeFill="background2"/>
                  <w:vAlign w:val="center"/>
                </w:tcPr>
                <w:p w14:paraId="19F5BB7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8514" w:type="dxa"/>
                  <w:gridSpan w:val="2"/>
                  <w:vMerge/>
                  <w:shd w:val="clear" w:color="auto" w:fill="E7E6E6" w:themeFill="background2"/>
                  <w:vAlign w:val="center"/>
                </w:tcPr>
                <w:p w14:paraId="0326440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6E0CEBC0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0BD26D5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3876A28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3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2D0063E4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00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304DB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Czas dojazdu</w:t>
                  </w:r>
                  <w:r>
                    <w:rPr>
                      <w:rStyle w:val="Odwoanieprzypisudolnego"/>
                    </w:rPr>
                    <w:footnoteReference w:id="3"/>
                  </w:r>
                </w:p>
              </w:tc>
            </w:tr>
            <w:tr w:rsidR="00CB53D0" w:rsidRPr="00A44574" w14:paraId="2B0D7D59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74DB45F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Inne stanowiska/funkcje w tym samym podmiocie</w:t>
                  </w:r>
                </w:p>
              </w:tc>
            </w:tr>
            <w:sdt>
              <w:sdtPr>
                <w:id w:val="1646160168"/>
              </w:sdtPr>
              <w:sdtEndPr/>
              <w:sdtContent>
                <w:sdt>
                  <w:sdtPr>
                    <w:id w:val="-420794365"/>
                  </w:sdtPr>
                  <w:sdtEndPr/>
                  <w:sdtContent>
                    <w:tr w:rsidR="00CB53D0" w:rsidRPr="00A44574" w14:paraId="4C54DF87" w14:textId="77777777" w:rsidTr="00790478">
                      <w:trPr>
                        <w:trHeight w:val="56"/>
                      </w:trPr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F8E9B3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8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5CE49B2A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6233" w:type="dxa"/>
                          <w:shd w:val="clear" w:color="auto" w:fill="FFFFFF" w:themeFill="background1"/>
                        </w:tcPr>
                        <w:p w14:paraId="4921777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3F10E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1D6C69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78D213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C4001C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shd w:val="clear" w:color="auto" w:fill="FFFFFF" w:themeFill="background1"/>
                          <w:vAlign w:val="center"/>
                        </w:tcPr>
                        <w:p w14:paraId="1E916ED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:rsidRPr="00A44574" w14:paraId="58B01C6B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F102032" w14:textId="54472845" w:rsidR="00CB53D0" w:rsidRDefault="00CB53D0" w:rsidP="000A2189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w obrębie tej samej grupy kapitałowej</w:t>
                  </w:r>
                </w:p>
              </w:tc>
            </w:tr>
          </w:tbl>
          <w:sdt>
            <w:sdtPr>
              <w:id w:val="-148909218"/>
            </w:sdtPr>
            <w:sdtEndPr/>
            <w:sdtContent>
              <w:sdt>
                <w:sdtPr>
                  <w:id w:val="-2011056364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4C27BBB5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773F114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985E96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3157880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060B5C0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  <w:r>
                            <w:rPr>
                              <w:rStyle w:val="Odwoanieprzypisudolnego"/>
                            </w:rPr>
                            <w:footnoteReference w:id="4"/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CD725D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4D31E5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23EDD4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0BB83B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04B91A0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3CDC9144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B58E7B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0CBD6272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8766D87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254C42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8F5425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3FFC6D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7C3D3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460EC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5B2867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C44153E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4BDACF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2BA1D368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A37F580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4FD21C98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33939406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4A9FDF0A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655762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723C6B15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7406965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2E4E66A" w14:textId="77777777" w:rsidR="00CB53D0" w:rsidRDefault="00C67CD6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20460919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26825A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78896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B3AF35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95B3F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D26958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9966B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AEFCF42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2CEEC17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538313" w14:textId="3BB32F4E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2FD74F1F" w14:textId="4F61559A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7203359F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02CFB0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8A7863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D51F8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26AE8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B02EF0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6E908C5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12C78C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5221AE4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127A0BF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184EC01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02CF4C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B71A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67CF6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312FE0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AA89A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1459EC7" w14:textId="77777777" w:rsidR="00CB53D0" w:rsidRDefault="00C67CD6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4E332F3C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55022430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komercyjnych (w tym własna działalność gospodarcza)</w:t>
                  </w:r>
                </w:p>
              </w:tc>
            </w:tr>
          </w:tbl>
          <w:sdt>
            <w:sdtPr>
              <w:id w:val="-1959242894"/>
            </w:sdtPr>
            <w:sdtEndPr/>
            <w:sdtContent>
              <w:sdt>
                <w:sdtPr>
                  <w:id w:val="-98368947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65B36EBC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1CA7FCEC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9EA15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27A00B2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41D99A5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40298A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2A810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49FD8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330626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723B3D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FBF8D97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FAC0953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5EE859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A89281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AD4A40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AA62D1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41C7ED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43A83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3C2631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3611DC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8488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2A7CC4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1A545AF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13399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2399FA7A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41597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52AE240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6769206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936997A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334714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7EAAAA31" w14:textId="77777777" w:rsidR="00CB53D0" w:rsidRDefault="00C67CD6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947381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5027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21912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D6844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E9D151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3F253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36049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768F94C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01308F1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C953C6" w14:textId="7225445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ECF9A2" w14:textId="30F74E2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3318AE7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EAA8B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BA3198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50D52D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B30961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1F9E357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12B532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2E1CF0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2BCEFDD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EED7F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3846B98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0C49438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1B105D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3AA50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D920B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FC8979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D6B9162" w14:textId="71EC9269" w:rsidR="00CB53D0" w:rsidRDefault="00C67CD6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14EF24D5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4C528618" w14:textId="56DBD63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Inna działalność o charakterze niekomercyjnym</w:t>
                  </w:r>
                  <w:r w:rsidR="00521F96">
                    <w:t xml:space="preserve"> (np. społeczna/dydaktyczna)</w:t>
                  </w:r>
                </w:p>
              </w:tc>
            </w:tr>
          </w:tbl>
          <w:sdt>
            <w:sdtPr>
              <w:id w:val="1868719877"/>
            </w:sdtPr>
            <w:sdtEndPr/>
            <w:sdtContent>
              <w:sdt>
                <w:sdtPr>
                  <w:id w:val="581952702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320AF3FF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3564B84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FD43EB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62371F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28D7608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99FE2E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35D198E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44E3CAF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1EDE83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4EF1EC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5CEDBF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693F3D0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3A1502A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3134A42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614A9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1B3D60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2746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CDABC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E83A5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7631B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509ABF3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3819BD2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E7AA2A3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1BE31C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0887EAEC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15699323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14C147B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1191913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EBAAE17" w14:textId="77777777" w:rsidR="00CB53D0" w:rsidRPr="00843EE6" w:rsidRDefault="00C67CD6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81649007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AB5886B" w14:textId="77777777" w:rsidR="00CB53D0" w:rsidRDefault="00C67CD6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3058220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13F1F1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9905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63D7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4B8B2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C25E6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66E73DAA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F165A1F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178C5718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E7E6E6" w:themeFill="background2"/>
                          <w:vAlign w:val="center"/>
                        </w:tcPr>
                        <w:p w14:paraId="5D06C298" w14:textId="3D6F7D60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F2C328" w14:textId="4D9AA11E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64358628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68A84F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E0DE1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594910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F8BDF4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4009F2C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A6FAA71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5035851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303E9C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D0C13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035A9981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45BFA761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8512F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034BE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7E417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A27F2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4F58803" w14:textId="6F069389" w:rsidR="00CB53D0" w:rsidRDefault="00C67CD6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4698"/>
              <w:gridCol w:w="3816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21746623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18EA723E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bottom w:val="nil"/>
                  </w:tcBorders>
                  <w:shd w:val="clear" w:color="auto" w:fill="E7E6E6" w:themeFill="background2"/>
                </w:tcPr>
                <w:p w14:paraId="752D690C" w14:textId="77777777" w:rsidR="00CB53D0" w:rsidRDefault="00CB53D0" w:rsidP="00CB53D0">
                  <w:pPr>
                    <w:keepNext/>
                    <w:keepLines/>
                    <w:jc w:val="right"/>
                  </w:pPr>
                  <w:r>
                    <w:t>Łącznie a) + b) + c) + d)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A23D7D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C1CFF5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F7CA66F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C09FE0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662A58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:rsidRPr="00A44574" w14:paraId="6B42266C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097F1480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2FFA6B82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3C8F8B7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Synergie w związku z pełnionymi funkcjami w obrębie jednej grupy kapitałowej</w:t>
                  </w:r>
                  <w:r>
                    <w:rPr>
                      <w:rStyle w:val="Odwoanieprzypisudolnego"/>
                    </w:rPr>
                    <w:footnoteReference w:id="5"/>
                  </w:r>
                </w:p>
              </w:tc>
            </w:tr>
            <w:tr w:rsidR="00CB53D0" w14:paraId="3EC6F970" w14:textId="77777777" w:rsidTr="002E7E2F">
              <w:tc>
                <w:tcPr>
                  <w:tcW w:w="576" w:type="dxa"/>
                  <w:shd w:val="clear" w:color="auto" w:fill="E7E6E6" w:themeFill="background2"/>
                </w:tcPr>
                <w:p w14:paraId="34FB2AB3" w14:textId="13893B7A" w:rsidR="00CB53D0" w:rsidRDefault="001964A7" w:rsidP="00CB53D0">
                  <w:pPr>
                    <w:keepNext/>
                    <w:keepLines/>
                  </w:pPr>
                  <w:r>
                    <w:t>L</w:t>
                  </w:r>
                  <w:r w:rsidR="00CB53D0">
                    <w:t>p.</w:t>
                  </w:r>
                </w:p>
              </w:tc>
              <w:tc>
                <w:tcPr>
                  <w:tcW w:w="4698" w:type="dxa"/>
                  <w:shd w:val="clear" w:color="auto" w:fill="E7E6E6" w:themeFill="background2"/>
                </w:tcPr>
                <w:p w14:paraId="22A1F204" w14:textId="77777777" w:rsidR="00CB53D0" w:rsidRDefault="00CB53D0" w:rsidP="00CB53D0">
                  <w:pPr>
                    <w:keepNext/>
                    <w:keepLines/>
                  </w:pPr>
                  <w:r>
                    <w:t>Opis obowiązków</w:t>
                  </w:r>
                </w:p>
              </w:tc>
              <w:tc>
                <w:tcPr>
                  <w:tcW w:w="3816" w:type="dxa"/>
                  <w:shd w:val="clear" w:color="auto" w:fill="E7E6E6" w:themeFill="background2"/>
                </w:tcPr>
                <w:p w14:paraId="39CE46E4" w14:textId="77777777" w:rsidR="00CB53D0" w:rsidRDefault="00CB53D0" w:rsidP="00CB53D0">
                  <w:pPr>
                    <w:keepNext/>
                    <w:keepLines/>
                  </w:pPr>
                  <w:r>
                    <w:t>Wskazanie, których stanowisk dotyczy synergia</w:t>
                  </w:r>
                </w:p>
              </w:tc>
              <w:tc>
                <w:tcPr>
                  <w:tcW w:w="2126" w:type="dxa"/>
                  <w:gridSpan w:val="2"/>
                  <w:shd w:val="clear" w:color="auto" w:fill="E7E6E6" w:themeFill="background2"/>
                </w:tcPr>
                <w:p w14:paraId="39825E96" w14:textId="77777777" w:rsidR="00CB53D0" w:rsidRDefault="00CB53D0" w:rsidP="00CB53D0">
                  <w:pPr>
                    <w:keepNext/>
                    <w:keepLines/>
                  </w:pPr>
                  <w:r>
                    <w:t>Czas aktualnie oszczędzany dzięki synergii (dni rocznie)</w:t>
                  </w:r>
                </w:p>
              </w:tc>
              <w:tc>
                <w:tcPr>
                  <w:tcW w:w="3131" w:type="dxa"/>
                  <w:gridSpan w:val="3"/>
                  <w:shd w:val="clear" w:color="auto" w:fill="E7E6E6" w:themeFill="background2"/>
                </w:tcPr>
                <w:p w14:paraId="59737E73" w14:textId="77777777" w:rsidR="00CB53D0" w:rsidRDefault="00CB53D0" w:rsidP="00CB53D0">
                  <w:pPr>
                    <w:keepNext/>
                    <w:keepLines/>
                  </w:pPr>
                  <w:r>
                    <w:t>Planowana oszczędność czasu dzięki synergii (dni rocznie)</w:t>
                  </w:r>
                </w:p>
              </w:tc>
            </w:tr>
            <w:sdt>
              <w:sdtPr>
                <w:id w:val="1356069638"/>
              </w:sdtPr>
              <w:sdtEndPr/>
              <w:sdtContent>
                <w:sdt>
                  <w:sdtPr>
                    <w:id w:val="-606583443"/>
                  </w:sdtPr>
                  <w:sdtEndPr/>
                  <w:sdtContent>
                    <w:tr w:rsidR="00CB53D0" w14:paraId="03F5B4EF" w14:textId="77777777" w:rsidTr="002E7E2F"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25C1A9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7"/>
                            </w:numPr>
                          </w:pPr>
                        </w:p>
                      </w:tc>
                      <w:tc>
                        <w:tcPr>
                          <w:tcW w:w="4698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27542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381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781A675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43DBE16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563BD1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E59A81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09275E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DC259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14:paraId="4FDB0559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42AEBD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DA5BD90" w14:textId="77777777" w:rsidR="00CB53D0" w:rsidRDefault="00CB53D0" w:rsidP="00CB53D0">
                  <w:pPr>
                    <w:keepNext/>
                    <w:keepLines/>
                  </w:pPr>
                  <w:r>
                    <w:t>Łącznie czas z uwzględnieniem synergii</w:t>
                  </w:r>
                </w:p>
                <w:p w14:paraId="5A663B31" w14:textId="77777777" w:rsidR="00CB53D0" w:rsidRDefault="00CB53D0" w:rsidP="00CB53D0">
                  <w:pPr>
                    <w:keepNext/>
                    <w:keepLines/>
                  </w:pPr>
                  <w:r>
                    <w:t>[suma a)-d)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EF9A6A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7A7AE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7C9D8E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928F0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85BE1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14:paraId="77E300B4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69049F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0090650F" w14:textId="77777777" w:rsidTr="00302C3D">
              <w:tc>
                <w:tcPr>
                  <w:tcW w:w="5274" w:type="dxa"/>
                  <w:gridSpan w:val="2"/>
                  <w:tcBorders>
                    <w:top w:val="single" w:sz="4" w:space="0" w:color="DDEBF7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</w:tcPr>
                <w:p w14:paraId="5A9EFB6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201F0ADD" w14:textId="77777777" w:rsidR="00CB53D0" w:rsidRDefault="00CB53D0" w:rsidP="00CB53D0">
                  <w:pPr>
                    <w:keepNext/>
                    <w:keepLines/>
                  </w:pPr>
                  <w:r>
                    <w:t>Łącznie poświęcanie czasu z uwzględnieniem synergii [suma a)-d)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F08A76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FCCA5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EABCD9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5BC3D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752EC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</w:tbl>
          <w:p w14:paraId="3E819EFB" w14:textId="77777777" w:rsidR="00CB53D0" w:rsidRPr="00941855" w:rsidRDefault="00CB53D0" w:rsidP="00CB53D0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70"/>
            </w:tblGrid>
            <w:tr w:rsidR="00CB53D0" w:rsidRPr="00111E8D" w14:paraId="204FF9A3" w14:textId="77777777" w:rsidTr="00790478">
              <w:tc>
                <w:tcPr>
                  <w:tcW w:w="14370" w:type="dxa"/>
                  <w:shd w:val="clear" w:color="auto" w:fill="D9D9D9" w:themeFill="background1" w:themeFillShade="D9"/>
                </w:tcPr>
                <w:p w14:paraId="0DBCD54F" w14:textId="77777777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Dodatkowe obowiązki nieujęte w pkt II</w:t>
                  </w:r>
                </w:p>
              </w:tc>
            </w:tr>
            <w:tr w:rsidR="00CB53D0" w14:paraId="2FDD411B" w14:textId="77777777" w:rsidTr="00790478">
              <w:tc>
                <w:tcPr>
                  <w:tcW w:w="14370" w:type="dxa"/>
                  <w:shd w:val="clear" w:color="auto" w:fill="FFFFFF" w:themeFill="background1"/>
                </w:tcPr>
                <w:p w14:paraId="3728B60F" w14:textId="77777777" w:rsidR="00CB53D0" w:rsidRDefault="00CB53D0" w:rsidP="00CB53D0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617729D" w14:textId="77777777" w:rsidR="00CB53D0" w:rsidRDefault="00CB53D0" w:rsidP="00CB53D0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14346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1232"/>
            </w:tblGrid>
            <w:tr w:rsidR="00CB53D0" w:rsidRPr="00A44574" w14:paraId="4269E2B5" w14:textId="77777777" w:rsidTr="00790478">
              <w:tc>
                <w:tcPr>
                  <w:tcW w:w="3114" w:type="dxa"/>
                  <w:shd w:val="clear" w:color="auto" w:fill="E7E6E6" w:themeFill="background2"/>
                </w:tcPr>
                <w:p w14:paraId="5C94C7A7" w14:textId="12BB76A3" w:rsidR="00CB53D0" w:rsidRPr="00A44574" w:rsidRDefault="00CB53D0" w:rsidP="00CB53D0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shd w:val="clear" w:color="auto" w:fill="FFFFFF" w:themeFill="background1"/>
                </w:tcPr>
                <w:p w14:paraId="52BC2A9B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17BB6D74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0C62B942" w14:textId="77777777" w:rsidR="00CB53D0" w:rsidRPr="00A44574" w:rsidRDefault="00CB53D0" w:rsidP="00CB53D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D9ED8" w14:textId="77777777" w:rsidR="00CB53D0" w:rsidRPr="00CB53D0" w:rsidRDefault="00CB53D0" w:rsidP="00CB53D0">
            <w:pPr>
              <w:rPr>
                <w:b/>
                <w:sz w:val="24"/>
                <w:szCs w:val="24"/>
              </w:rPr>
            </w:pPr>
          </w:p>
        </w:tc>
      </w:tr>
    </w:tbl>
    <w:p w14:paraId="26604695" w14:textId="17F92D34" w:rsidR="000F7292" w:rsidRDefault="000F7292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11E8D" w:rsidRPr="00FE500E" w14:paraId="0361C88D" w14:textId="77777777" w:rsidTr="00BE34C2">
        <w:tc>
          <w:tcPr>
            <w:tcW w:w="14668" w:type="dxa"/>
            <w:shd w:val="clear" w:color="auto" w:fill="E7E6E6" w:themeFill="background2"/>
          </w:tcPr>
          <w:p w14:paraId="28E20EE2" w14:textId="6B0E8063" w:rsidR="00111E8D" w:rsidRPr="000F7292" w:rsidRDefault="00111E8D" w:rsidP="00BE34C2">
            <w:pPr>
              <w:rPr>
                <w:b/>
                <w:sz w:val="24"/>
              </w:rPr>
            </w:pPr>
            <w:r w:rsidRPr="000F7292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111E8D" w14:paraId="632AF5BD" w14:textId="77777777" w:rsidTr="00BE34C2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49"/>
              <w:gridCol w:w="3649"/>
              <w:gridCol w:w="7048"/>
            </w:tblGrid>
            <w:tr w:rsidR="00111E8D" w:rsidRPr="00EF3983" w14:paraId="414ED11D" w14:textId="77777777" w:rsidTr="00C27E2D">
              <w:tc>
                <w:tcPr>
                  <w:tcW w:w="14346" w:type="dxa"/>
                  <w:gridSpan w:val="3"/>
                  <w:shd w:val="clear" w:color="auto" w:fill="F2F2F2" w:themeFill="background1" w:themeFillShade="F2"/>
                </w:tcPr>
                <w:p w14:paraId="271DE7B5" w14:textId="63881D29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Przygotowanie do pełnienia obowiązków</w:t>
                  </w:r>
                  <w:r w:rsidR="000A2BB9" w:rsidRPr="00DD49D1">
                    <w:rPr>
                      <w:b/>
                      <w:sz w:val="24"/>
                      <w:szCs w:val="24"/>
                    </w:rPr>
                    <w:t xml:space="preserve"> związanych ze stanowiskiem, które ma zostać powierzone kandydatowi</w:t>
                  </w:r>
                </w:p>
              </w:tc>
            </w:tr>
            <w:tr w:rsidR="00111E8D" w14:paraId="32B94220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7B90E85" w14:textId="77777777" w:rsidR="00111E8D" w:rsidRDefault="00111E8D" w:rsidP="00941855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Potrzeba przeprowadzenia szkolenia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616EB4A5" w14:textId="1CF18D6B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-149443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5B5ADB" w14:textId="3923F4DF" w:rsidR="00111E8D" w:rsidRPr="000A2BB9" w:rsidRDefault="00111E8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-139816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11E8D" w14:paraId="214B5EA9" w14:textId="77777777" w:rsidTr="00C27E2D">
              <w:tc>
                <w:tcPr>
                  <w:tcW w:w="3649" w:type="dxa"/>
                  <w:shd w:val="clear" w:color="auto" w:fill="F2F2F2" w:themeFill="background1" w:themeFillShade="F2"/>
                </w:tcPr>
                <w:p w14:paraId="082A92CE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Zakres szkolenia</w:t>
                  </w:r>
                </w:p>
              </w:tc>
              <w:tc>
                <w:tcPr>
                  <w:tcW w:w="3649" w:type="dxa"/>
                  <w:shd w:val="clear" w:color="auto" w:fill="F2F2F2" w:themeFill="background1" w:themeFillShade="F2"/>
                </w:tcPr>
                <w:p w14:paraId="644E9FC2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Czas trwania szkolenia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3753B4C9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Przewidywany termin szkolenia</w:t>
                  </w:r>
                </w:p>
              </w:tc>
            </w:tr>
            <w:tr w:rsidR="00111E8D" w14:paraId="69CBD329" w14:textId="77777777" w:rsidTr="000A2BB9"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37B327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84CCEF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704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5AD70C4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0A3EE59C" w14:textId="77777777" w:rsidTr="000A2BB9">
              <w:tc>
                <w:tcPr>
                  <w:tcW w:w="14346" w:type="dxa"/>
                  <w:gridSpan w:val="3"/>
                  <w:tcBorders>
                    <w:left w:val="nil"/>
                    <w:right w:val="nil"/>
                  </w:tcBorders>
                  <w:shd w:val="clear" w:color="auto" w:fill="FBE4D5" w:themeFill="accent2" w:themeFillTint="33"/>
                </w:tcPr>
                <w:p w14:paraId="3FDFDD70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1116C3A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29FB55EF" w14:textId="77777777" w:rsidR="00111E8D" w:rsidRPr="00941855" w:rsidRDefault="00111E8D" w:rsidP="00941855">
                  <w:pPr>
                    <w:pStyle w:val="Default"/>
                    <w:ind w:left="1080"/>
                    <w:jc w:val="center"/>
                  </w:pPr>
                  <w:r w:rsidRPr="00941855">
                    <w:t xml:space="preserve">Potrzeba </w:t>
                  </w:r>
                  <w:r w:rsidRPr="00EF3983">
                    <w:t>wprowadzenia w obowiązki</w:t>
                  </w:r>
                </w:p>
                <w:p w14:paraId="2A1C7782" w14:textId="77777777" w:rsidR="00111E8D" w:rsidRPr="00EF3983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21218D38" w14:textId="37CBEF62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765040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F3372C4" w14:textId="583354E8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956843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C67F61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CE86409" w14:textId="77777777" w:rsidTr="00C27E2D">
              <w:tc>
                <w:tcPr>
                  <w:tcW w:w="7298" w:type="dxa"/>
                  <w:gridSpan w:val="2"/>
                  <w:shd w:val="clear" w:color="auto" w:fill="F2F2F2" w:themeFill="background1" w:themeFillShade="F2"/>
                </w:tcPr>
                <w:p w14:paraId="5471CB8E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t>Przewidywany termin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2C9AE24D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Przewidywany czas trwania</w:t>
                  </w:r>
                </w:p>
              </w:tc>
            </w:tr>
            <w:tr w:rsidR="00111E8D" w14:paraId="7CE66AE8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A5292BA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CD39ACD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24EC7F91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111E8D" w14:paraId="318D5711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2A30E9FD" w14:textId="1EF19DFE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Wymagania dotyczące ilości poświęcanego czasu na pełni</w:t>
                  </w:r>
                  <w:r w:rsidR="001964A7">
                    <w:rPr>
                      <w:b/>
                      <w:sz w:val="24"/>
                      <w:szCs w:val="24"/>
                    </w:rPr>
                    <w:t>enie obowiązków przez kandydata</w:t>
                  </w:r>
                </w:p>
              </w:tc>
            </w:tr>
            <w:tr w:rsidR="00111E8D" w14:paraId="55A5885D" w14:textId="77777777" w:rsidTr="00C27E2D">
              <w:tc>
                <w:tcPr>
                  <w:tcW w:w="7298" w:type="dxa"/>
                  <w:shd w:val="clear" w:color="auto" w:fill="FFFFFF" w:themeFill="background1"/>
                </w:tcPr>
                <w:p w14:paraId="1651FDF2" w14:textId="77777777" w:rsidR="00111E8D" w:rsidRPr="00941855" w:rsidRDefault="00111E8D" w:rsidP="00941855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liczba planowanych posiedzeń org</w:t>
                  </w:r>
                  <w:r w:rsidRPr="00EF3983">
                    <w:rPr>
                      <w:sz w:val="24"/>
                      <w:szCs w:val="24"/>
                    </w:rPr>
                    <w:t>anu</w:t>
                  </w:r>
                </w:p>
                <w:p w14:paraId="6287ED6D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3AC5780" w14:textId="77777777" w:rsidR="00111E8D" w:rsidRDefault="00111E8D" w:rsidP="00111E8D">
                  <w:pPr>
                    <w:jc w:val="center"/>
                  </w:pPr>
                </w:p>
              </w:tc>
            </w:tr>
            <w:tr w:rsidR="00111E8D" w14:paraId="7B699B4D" w14:textId="77777777" w:rsidTr="00C27E2D">
              <w:trPr>
                <w:trHeight w:val="482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4A6D40D6" w14:textId="77777777" w:rsidR="00111E8D" w:rsidRPr="00941855" w:rsidRDefault="00111E8D" w:rsidP="00111E8D">
                  <w:pPr>
                    <w:pStyle w:val="Default"/>
                    <w:ind w:left="1080"/>
                    <w:jc w:val="center"/>
                  </w:pPr>
                  <w:r>
                    <w:t>s</w:t>
                  </w:r>
                  <w:r w:rsidRPr="00941855">
                    <w:t>zacunkowa liczba posiedzeń spoza planu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5C5D1E8B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6F405D34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C53E3D" w14:paraId="0359CF73" w14:textId="77777777" w:rsidTr="00C27E2D">
              <w:trPr>
                <w:trHeight w:val="419"/>
              </w:trPr>
              <w:tc>
                <w:tcPr>
                  <w:tcW w:w="14346" w:type="dxa"/>
                  <w:gridSpan w:val="2"/>
                  <w:shd w:val="clear" w:color="auto" w:fill="E7E6E6" w:themeFill="background2"/>
                </w:tcPr>
                <w:p w14:paraId="6C61E9F8" w14:textId="7D38DEFA" w:rsidR="00C53E3D" w:rsidRPr="00DD49D1" w:rsidRDefault="00C53E3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Praca zdalna</w:t>
                  </w:r>
                </w:p>
              </w:tc>
            </w:tr>
            <w:tr w:rsidR="00901DAF" w14:paraId="1CAC5AD9" w14:textId="77777777" w:rsidTr="00C27E2D">
              <w:trPr>
                <w:trHeight w:val="584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6701ABCC" w14:textId="6EDB4AAD" w:rsidR="00901DAF" w:rsidRDefault="00C53E3D" w:rsidP="00C53E3D">
                  <w:pPr>
                    <w:pStyle w:val="Default"/>
                    <w:ind w:left="1080"/>
                    <w:jc w:val="center"/>
                  </w:pPr>
                  <w:r>
                    <w:t>Podmiot stosuje rozwiązania umożliwiające pracę zdalną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4B2AF265" w14:textId="3C85FBE3" w:rsidR="00C53E3D" w:rsidRDefault="00C53E3D" w:rsidP="00C53E3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1543633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6288CBF" w14:textId="4F8651DA" w:rsidR="00901DAF" w:rsidRPr="000A2BB9" w:rsidRDefault="00C53E3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644471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ED7382" w14:textId="02C8F0BD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449"/>
              <w:gridCol w:w="897"/>
            </w:tblGrid>
            <w:tr w:rsidR="00111E8D" w14:paraId="38BE5402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17FBFA4E" w14:textId="6180067F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Długotrwała absencja</w:t>
                  </w:r>
                </w:p>
              </w:tc>
            </w:tr>
            <w:tr w:rsidR="00111E8D" w14:paraId="0C77F738" w14:textId="77777777" w:rsidTr="00C27E2D">
              <w:tc>
                <w:tcPr>
                  <w:tcW w:w="13449" w:type="dxa"/>
                  <w:shd w:val="clear" w:color="auto" w:fill="E7E6E6" w:themeFill="background2"/>
                </w:tcPr>
                <w:p w14:paraId="1FF00F20" w14:textId="4A137F8C" w:rsidR="00111E8D" w:rsidRPr="00691B2B" w:rsidRDefault="00111E8D" w:rsidP="00691B2B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Podmiot ma opracowaną strategię zastępstw na wypadek absencji, która pozostając w zgodności z unormowaniami prawnymi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umożliwia pracownikom poświęcanie wystarczającej ilości czasu na pełnienie dotychczasowych obowiązków, a także tych wynikających z potrzeby zastępstwa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oraz zapewnia ciągłość i brak zakłóceń działalności.   </w:t>
                  </w:r>
                </w:p>
              </w:tc>
              <w:tc>
                <w:tcPr>
                  <w:tcW w:w="897" w:type="dxa"/>
                  <w:shd w:val="clear" w:color="auto" w:fill="FFFFFF" w:themeFill="background1"/>
                </w:tcPr>
                <w:p w14:paraId="57810A60" w14:textId="39D6FC87" w:rsidR="00111E8D" w:rsidRDefault="00C67CD6" w:rsidP="00111E8D">
                  <w:pPr>
                    <w:jc w:val="center"/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3499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11E8D">
                        <w:rPr>
                          <w:rFonts w:ascii="MS Gothic" w:eastAsia="MS Gothic" w:hAnsi="MS Gothic" w:hint="eastAsia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35C5C5B" w14:textId="442B2F80" w:rsidR="00C27E2D" w:rsidRDefault="00C27E2D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3827"/>
              <w:gridCol w:w="850"/>
              <w:gridCol w:w="2444"/>
            </w:tblGrid>
            <w:tr w:rsidR="00C27E2D" w:rsidRPr="00A44574" w14:paraId="67666C62" w14:textId="77777777" w:rsidTr="00C27E2D">
              <w:tc>
                <w:tcPr>
                  <w:tcW w:w="14346" w:type="dxa"/>
                  <w:gridSpan w:val="5"/>
                  <w:shd w:val="clear" w:color="auto" w:fill="E7E6E6" w:themeFill="background2"/>
                </w:tcPr>
                <w:p w14:paraId="0F23B1BE" w14:textId="155528C1" w:rsidR="00C27E2D" w:rsidRPr="000F7292" w:rsidRDefault="00C27E2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F7292">
                    <w:rPr>
                      <w:b/>
                      <w:sz w:val="24"/>
                      <w:szCs w:val="24"/>
                    </w:rPr>
                    <w:lastRenderedPageBreak/>
                    <w:t>Podsumowanie oceny przeprowadzonej przez podmiot</w:t>
                  </w:r>
                </w:p>
              </w:tc>
            </w:tr>
            <w:tr w:rsidR="00C27E2D" w:rsidRPr="00A44574" w14:paraId="2DECC6B3" w14:textId="77777777" w:rsidTr="00C27E2D">
              <w:trPr>
                <w:trHeight w:val="222"/>
              </w:trPr>
              <w:tc>
                <w:tcPr>
                  <w:tcW w:w="11052" w:type="dxa"/>
                  <w:gridSpan w:val="3"/>
                  <w:vMerge w:val="restart"/>
                  <w:shd w:val="clear" w:color="auto" w:fill="E7E6E6" w:themeFill="background2"/>
                </w:tcPr>
                <w:p w14:paraId="5F58EBCD" w14:textId="77777777" w:rsidR="00C27E2D" w:rsidRPr="00AD687A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Podmiot nadzorowany przyjął, że minimalny czas niezbędny dla wykonywania obowiązków związanych z funkcją, która ma zostać powierzona kandydatowi, wynosi: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15B0F81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4D6EC79E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…godzin miesięcznie</w:t>
                  </w:r>
                </w:p>
              </w:tc>
            </w:tr>
            <w:tr w:rsidR="00C27E2D" w:rsidRPr="00A44574" w14:paraId="08A3CE9F" w14:textId="77777777" w:rsidTr="00C27E2D">
              <w:trPr>
                <w:trHeight w:val="212"/>
              </w:trPr>
              <w:tc>
                <w:tcPr>
                  <w:tcW w:w="11052" w:type="dxa"/>
                  <w:gridSpan w:val="3"/>
                  <w:vMerge/>
                  <w:shd w:val="clear" w:color="auto" w:fill="E7E6E6" w:themeFill="background2"/>
                </w:tcPr>
                <w:p w14:paraId="6F8F93BF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223F49A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686BBFA3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…dni rocznie</w:t>
                  </w:r>
                </w:p>
              </w:tc>
            </w:tr>
            <w:tr w:rsidR="00C27E2D" w:rsidRPr="00A44574" w14:paraId="42B85233" w14:textId="77777777" w:rsidTr="00C27E2D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0F3A6DA6" w14:textId="77777777" w:rsidR="00C27E2D" w:rsidRPr="00846E45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zdolności poświęcania wystarczającej ilości czasu pod kątem odpowiedniości do powołania na stanowisko członka organu podmiotu nadzorowanego.</w:t>
                  </w:r>
                </w:p>
              </w:tc>
              <w:tc>
                <w:tcPr>
                  <w:tcW w:w="7121" w:type="dxa"/>
                  <w:gridSpan w:val="3"/>
                  <w:shd w:val="clear" w:color="auto" w:fill="FFFFFF" w:themeFill="background1"/>
                  <w:vAlign w:val="center"/>
                </w:tcPr>
                <w:p w14:paraId="4F8D4282" w14:textId="77777777" w:rsidR="00C27E2D" w:rsidRDefault="00C67CD6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35086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93D60D2" w14:textId="77777777" w:rsidR="00C27E2D" w:rsidRDefault="00C67CD6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541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</w:t>
                  </w:r>
                  <w:r w:rsidR="00C27E2D" w:rsidRPr="008754DC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27E2D" w:rsidRPr="00A44574" w14:paraId="6BB94CE1" w14:textId="77777777" w:rsidTr="00C27E2D">
              <w:tc>
                <w:tcPr>
                  <w:tcW w:w="3114" w:type="dxa"/>
                  <w:shd w:val="clear" w:color="auto" w:fill="E7E6E6" w:themeFill="background2"/>
                </w:tcPr>
                <w:p w14:paraId="34363662" w14:textId="6910EF14" w:rsidR="00C27E2D" w:rsidRPr="00A44574" w:rsidRDefault="00C27E2D" w:rsidP="00C27E2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gridSpan w:val="4"/>
                  <w:shd w:val="clear" w:color="auto" w:fill="FFFFFF" w:themeFill="background1"/>
                </w:tcPr>
                <w:p w14:paraId="1ED12EDC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59FF7EEB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39B4E4C6" w14:textId="77777777" w:rsidR="00C27E2D" w:rsidRPr="00A44574" w:rsidRDefault="00C27E2D" w:rsidP="00C27E2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EC3145" w14:textId="38931194" w:rsidR="00111E8D" w:rsidRDefault="00111E8D" w:rsidP="00BE34C2"/>
        </w:tc>
      </w:tr>
    </w:tbl>
    <w:p w14:paraId="4CA573E9" w14:textId="10911512" w:rsidR="00111E8D" w:rsidRDefault="00111E8D" w:rsidP="00111E8D">
      <w:pPr>
        <w:tabs>
          <w:tab w:val="left" w:pos="5385"/>
        </w:tabs>
      </w:pPr>
    </w:p>
    <w:p w14:paraId="790F9188" w14:textId="09A9F2C4" w:rsidR="007A2B64" w:rsidRPr="009B17C5" w:rsidRDefault="007A2B64">
      <w:pPr>
        <w:rPr>
          <w:sz w:val="20"/>
        </w:rPr>
      </w:pPr>
    </w:p>
    <w:sectPr w:rsidR="007A2B64" w:rsidRPr="009B17C5" w:rsidSect="00CB0CDF">
      <w:headerReference w:type="default" r:id="rId12"/>
      <w:footerReference w:type="even" r:id="rId13"/>
      <w:footerReference w:type="default" r:id="rId14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8F38D" w14:textId="77777777" w:rsidR="00C67CD6" w:rsidRDefault="00C67CD6" w:rsidP="00E258EC">
      <w:pPr>
        <w:spacing w:after="0" w:line="240" w:lineRule="auto"/>
      </w:pPr>
      <w:r>
        <w:separator/>
      </w:r>
    </w:p>
  </w:endnote>
  <w:endnote w:type="continuationSeparator" w:id="0">
    <w:p w14:paraId="09517E0D" w14:textId="77777777" w:rsidR="00C67CD6" w:rsidRDefault="00C67CD6" w:rsidP="00E258EC">
      <w:pPr>
        <w:spacing w:after="0" w:line="240" w:lineRule="auto"/>
      </w:pPr>
      <w:r>
        <w:continuationSeparator/>
      </w:r>
    </w:p>
  </w:endnote>
  <w:endnote w:type="continuationNotice" w:id="1">
    <w:p w14:paraId="16A58DE1" w14:textId="77777777" w:rsidR="00C67CD6" w:rsidRDefault="00C67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-1223112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CBE2779" w14:textId="5F5288EA" w:rsidR="001B285C" w:rsidRDefault="001B285C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D8D31D8" w14:textId="77777777" w:rsidR="001B285C" w:rsidRDefault="001B285C" w:rsidP="001B285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6AAC321" w14:textId="106FAC47" w:rsidR="001B285C" w:rsidRPr="00302C3D" w:rsidRDefault="00302C3D" w:rsidP="00302C3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7D2959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7D2959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5A19464C" w14:textId="77777777" w:rsidR="001B285C" w:rsidRDefault="001B285C" w:rsidP="001B28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82253" w14:textId="77777777" w:rsidR="00C67CD6" w:rsidRDefault="00C67CD6" w:rsidP="00E258EC">
      <w:pPr>
        <w:spacing w:after="0" w:line="240" w:lineRule="auto"/>
      </w:pPr>
      <w:r>
        <w:separator/>
      </w:r>
    </w:p>
  </w:footnote>
  <w:footnote w:type="continuationSeparator" w:id="0">
    <w:p w14:paraId="5ADB615E" w14:textId="77777777" w:rsidR="00C67CD6" w:rsidRDefault="00C67CD6" w:rsidP="00E258EC">
      <w:pPr>
        <w:spacing w:after="0" w:line="240" w:lineRule="auto"/>
      </w:pPr>
      <w:r>
        <w:continuationSeparator/>
      </w:r>
    </w:p>
  </w:footnote>
  <w:footnote w:type="continuationNotice" w:id="1">
    <w:p w14:paraId="20266E04" w14:textId="77777777" w:rsidR="00C67CD6" w:rsidRDefault="00C67CD6">
      <w:pPr>
        <w:spacing w:after="0" w:line="240" w:lineRule="auto"/>
      </w:pPr>
    </w:p>
  </w:footnote>
  <w:footnote w:id="2">
    <w:p w14:paraId="732B0966" w14:textId="5EE2A974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W tej części należy uwzględnić również czas poświęcany obowiązkom wykonywanym w ramach długotrwałego (ponad 3 miesiące) zastępstwa</w:t>
      </w:r>
      <w:r w:rsidR="001964A7">
        <w:t>.</w:t>
      </w:r>
    </w:p>
  </w:footnote>
  <w:footnote w:id="3">
    <w:p w14:paraId="5514917A" w14:textId="620A139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Czas poświęcany na dojazdy związane z pełnieniem funkcji – zsumowany w wymiarze </w:t>
      </w:r>
      <w:r w:rsidR="00497927">
        <w:t>godzin</w:t>
      </w:r>
      <w:r>
        <w:t xml:space="preserve"> rocznie</w:t>
      </w:r>
      <w:r w:rsidR="001964A7">
        <w:t>.</w:t>
      </w:r>
    </w:p>
  </w:footnote>
  <w:footnote w:id="4">
    <w:p w14:paraId="431681BC" w14:textId="379D87E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Zgodnie z klasyfikacją określoną w art. 7 ustawy </w:t>
      </w:r>
      <w:r w:rsidR="001964A7">
        <w:t xml:space="preserve">– </w:t>
      </w:r>
      <w:r>
        <w:t>Prawo przedsiębiorców.</w:t>
      </w:r>
    </w:p>
  </w:footnote>
  <w:footnote w:id="5">
    <w:p w14:paraId="517BDF64" w14:textId="227D5DC6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 w:rsidR="001964A7">
        <w:t xml:space="preserve"> </w:t>
      </w:r>
      <w:r>
        <w:t>Zbieżne obowiązki pełnione przez kandydata w tym samym czasie w ramach sprawowania kilku funkcji w obrębie grupy kapitałowej ze szczególnym uwzględnieniem działania</w:t>
      </w:r>
      <w:r>
        <w:br/>
        <w:t xml:space="preserve"> w imieniu podmiotu lub w charakterze zastępcy członka organu podmiotu nadzorowanego</w:t>
      </w:r>
      <w:r w:rsidR="001964A7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BCA36" w14:textId="2B1DEA40" w:rsidR="00BE34C2" w:rsidRDefault="005807B3">
    <w:pPr>
      <w:pStyle w:val="Nagwek"/>
    </w:pPr>
    <w:r w:rsidRPr="00C9132A">
      <w:rPr>
        <w:color w:val="1F3864" w:themeColor="accent5" w:themeShade="80"/>
        <w:sz w:val="20"/>
        <w:szCs w:val="20"/>
      </w:rPr>
      <w:t>Załącznik 1.</w:t>
    </w:r>
    <w:r w:rsidR="00DA068A">
      <w:rPr>
        <w:color w:val="1F3864" w:themeColor="accent5" w:themeShade="80"/>
        <w:sz w:val="20"/>
        <w:szCs w:val="20"/>
      </w:rPr>
      <w:t>9</w:t>
    </w:r>
    <w:r w:rsidR="00DA068A" w:rsidRPr="00C9132A">
      <w:rPr>
        <w:color w:val="1F3864" w:themeColor="accent5" w:themeShade="80"/>
        <w:sz w:val="20"/>
        <w:szCs w:val="20"/>
      </w:rPr>
      <w:t xml:space="preserve"> </w:t>
    </w:r>
    <w:r w:rsidRPr="00C9132A">
      <w:rPr>
        <w:color w:val="1F3864" w:themeColor="accent5" w:themeShade="80"/>
        <w:sz w:val="20"/>
        <w:szCs w:val="20"/>
      </w:rPr>
      <w:t>– Poświęcanie czasu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1D4E"/>
    <w:multiLevelType w:val="hybridMultilevel"/>
    <w:tmpl w:val="CD220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74B4F"/>
    <w:multiLevelType w:val="hybridMultilevel"/>
    <w:tmpl w:val="84705E04"/>
    <w:lvl w:ilvl="0" w:tplc="4010F116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81E2F"/>
    <w:multiLevelType w:val="hybridMultilevel"/>
    <w:tmpl w:val="C8A609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6A6791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4811F5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767930"/>
    <w:multiLevelType w:val="hybridMultilevel"/>
    <w:tmpl w:val="D556F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2028C"/>
    <w:multiLevelType w:val="hybridMultilevel"/>
    <w:tmpl w:val="46FECD4C"/>
    <w:lvl w:ilvl="0" w:tplc="34200CF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6F3079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3A1EA7"/>
    <w:multiLevelType w:val="hybridMultilevel"/>
    <w:tmpl w:val="61266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9D0D70"/>
    <w:multiLevelType w:val="hybridMultilevel"/>
    <w:tmpl w:val="369A36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B70A5D"/>
    <w:multiLevelType w:val="hybridMultilevel"/>
    <w:tmpl w:val="240E9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C060E1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806380"/>
    <w:multiLevelType w:val="hybridMultilevel"/>
    <w:tmpl w:val="4156F1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9A0658"/>
    <w:multiLevelType w:val="hybridMultilevel"/>
    <w:tmpl w:val="58982C1C"/>
    <w:lvl w:ilvl="0" w:tplc="8DF80B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51590F"/>
    <w:multiLevelType w:val="hybridMultilevel"/>
    <w:tmpl w:val="4FF83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C500CB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D23FD9"/>
    <w:multiLevelType w:val="hybridMultilevel"/>
    <w:tmpl w:val="78A85F0C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211793"/>
    <w:multiLevelType w:val="hybridMultilevel"/>
    <w:tmpl w:val="1D362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217FF"/>
    <w:multiLevelType w:val="hybridMultilevel"/>
    <w:tmpl w:val="E612DE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0A656E"/>
    <w:multiLevelType w:val="hybridMultilevel"/>
    <w:tmpl w:val="A5A67148"/>
    <w:lvl w:ilvl="0" w:tplc="68527E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7E4533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6908A0"/>
    <w:multiLevelType w:val="hybridMultilevel"/>
    <w:tmpl w:val="0D5E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5"/>
  </w:num>
  <w:num w:numId="5">
    <w:abstractNumId w:val="17"/>
  </w:num>
  <w:num w:numId="6">
    <w:abstractNumId w:val="2"/>
  </w:num>
  <w:num w:numId="7">
    <w:abstractNumId w:val="18"/>
  </w:num>
  <w:num w:numId="8">
    <w:abstractNumId w:val="14"/>
  </w:num>
  <w:num w:numId="9">
    <w:abstractNumId w:val="20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13"/>
  </w:num>
  <w:num w:numId="15">
    <w:abstractNumId w:val="0"/>
  </w:num>
  <w:num w:numId="16">
    <w:abstractNumId w:val="10"/>
  </w:num>
  <w:num w:numId="17">
    <w:abstractNumId w:val="8"/>
  </w:num>
  <w:num w:numId="18">
    <w:abstractNumId w:val="7"/>
  </w:num>
  <w:num w:numId="19">
    <w:abstractNumId w:val="11"/>
  </w:num>
  <w:num w:numId="20">
    <w:abstractNumId w:val="15"/>
  </w:num>
  <w:num w:numId="21">
    <w:abstractNumId w:val="21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DD"/>
    <w:rsid w:val="00023421"/>
    <w:rsid w:val="00033115"/>
    <w:rsid w:val="00046149"/>
    <w:rsid w:val="00074637"/>
    <w:rsid w:val="0008144C"/>
    <w:rsid w:val="00084946"/>
    <w:rsid w:val="00096A64"/>
    <w:rsid w:val="000A2189"/>
    <w:rsid w:val="000A2BA1"/>
    <w:rsid w:val="000A2BB9"/>
    <w:rsid w:val="000B5D63"/>
    <w:rsid w:val="000C4FAB"/>
    <w:rsid w:val="000C6888"/>
    <w:rsid w:val="000C79E6"/>
    <w:rsid w:val="000D7957"/>
    <w:rsid w:val="000E5DBB"/>
    <w:rsid w:val="000F7239"/>
    <w:rsid w:val="000F7292"/>
    <w:rsid w:val="00111E8D"/>
    <w:rsid w:val="001475D4"/>
    <w:rsid w:val="00147870"/>
    <w:rsid w:val="001507C3"/>
    <w:rsid w:val="00156C30"/>
    <w:rsid w:val="001747F3"/>
    <w:rsid w:val="00174936"/>
    <w:rsid w:val="001754FC"/>
    <w:rsid w:val="00181DBB"/>
    <w:rsid w:val="001964A7"/>
    <w:rsid w:val="001B285C"/>
    <w:rsid w:val="001D26B3"/>
    <w:rsid w:val="001D4A2A"/>
    <w:rsid w:val="001E1D92"/>
    <w:rsid w:val="001F0275"/>
    <w:rsid w:val="001F29A2"/>
    <w:rsid w:val="002227E8"/>
    <w:rsid w:val="00224CA0"/>
    <w:rsid w:val="00226B6E"/>
    <w:rsid w:val="00227F27"/>
    <w:rsid w:val="0023280E"/>
    <w:rsid w:val="00237777"/>
    <w:rsid w:val="00242472"/>
    <w:rsid w:val="00242DD5"/>
    <w:rsid w:val="002626D2"/>
    <w:rsid w:val="002B06D3"/>
    <w:rsid w:val="002B1670"/>
    <w:rsid w:val="002C6E04"/>
    <w:rsid w:val="002E7E2F"/>
    <w:rsid w:val="002F28C4"/>
    <w:rsid w:val="00302C3D"/>
    <w:rsid w:val="003137B9"/>
    <w:rsid w:val="0034057F"/>
    <w:rsid w:val="00347720"/>
    <w:rsid w:val="003510E5"/>
    <w:rsid w:val="00354B19"/>
    <w:rsid w:val="003608A0"/>
    <w:rsid w:val="003716F5"/>
    <w:rsid w:val="003A2B35"/>
    <w:rsid w:val="003A72D3"/>
    <w:rsid w:val="003C58CB"/>
    <w:rsid w:val="003E1989"/>
    <w:rsid w:val="003E651F"/>
    <w:rsid w:val="004067CE"/>
    <w:rsid w:val="004073C3"/>
    <w:rsid w:val="00434FB9"/>
    <w:rsid w:val="00435A2C"/>
    <w:rsid w:val="00444D4B"/>
    <w:rsid w:val="004473CB"/>
    <w:rsid w:val="004643E5"/>
    <w:rsid w:val="004766C1"/>
    <w:rsid w:val="00493D12"/>
    <w:rsid w:val="00497927"/>
    <w:rsid w:val="004A0E1F"/>
    <w:rsid w:val="004F1CF0"/>
    <w:rsid w:val="004F7433"/>
    <w:rsid w:val="0050239E"/>
    <w:rsid w:val="00503F72"/>
    <w:rsid w:val="00521F96"/>
    <w:rsid w:val="00544099"/>
    <w:rsid w:val="00564C1E"/>
    <w:rsid w:val="00571962"/>
    <w:rsid w:val="005807B3"/>
    <w:rsid w:val="005A297A"/>
    <w:rsid w:val="005B67B8"/>
    <w:rsid w:val="005D1F04"/>
    <w:rsid w:val="006038E2"/>
    <w:rsid w:val="00610555"/>
    <w:rsid w:val="00617E05"/>
    <w:rsid w:val="00622F1D"/>
    <w:rsid w:val="00647815"/>
    <w:rsid w:val="00691B2B"/>
    <w:rsid w:val="006977E0"/>
    <w:rsid w:val="006B5B18"/>
    <w:rsid w:val="006C6758"/>
    <w:rsid w:val="006D1A18"/>
    <w:rsid w:val="006D5137"/>
    <w:rsid w:val="006D5ECE"/>
    <w:rsid w:val="006E244E"/>
    <w:rsid w:val="006F04B0"/>
    <w:rsid w:val="006F28CD"/>
    <w:rsid w:val="0070664E"/>
    <w:rsid w:val="00710C95"/>
    <w:rsid w:val="007116B3"/>
    <w:rsid w:val="00711879"/>
    <w:rsid w:val="00713D08"/>
    <w:rsid w:val="007573AB"/>
    <w:rsid w:val="007A2B64"/>
    <w:rsid w:val="007D2959"/>
    <w:rsid w:val="007D4020"/>
    <w:rsid w:val="00810E7A"/>
    <w:rsid w:val="00812596"/>
    <w:rsid w:val="008300A0"/>
    <w:rsid w:val="008359EF"/>
    <w:rsid w:val="00844F7E"/>
    <w:rsid w:val="00860004"/>
    <w:rsid w:val="0086431C"/>
    <w:rsid w:val="0086436C"/>
    <w:rsid w:val="008754DC"/>
    <w:rsid w:val="00884F5E"/>
    <w:rsid w:val="00886FF8"/>
    <w:rsid w:val="00894F39"/>
    <w:rsid w:val="008D4F57"/>
    <w:rsid w:val="00901DAF"/>
    <w:rsid w:val="009066ED"/>
    <w:rsid w:val="009223BC"/>
    <w:rsid w:val="00941855"/>
    <w:rsid w:val="00950FE4"/>
    <w:rsid w:val="00967EAE"/>
    <w:rsid w:val="0098519E"/>
    <w:rsid w:val="00992455"/>
    <w:rsid w:val="00996E1D"/>
    <w:rsid w:val="009B17C5"/>
    <w:rsid w:val="009D4283"/>
    <w:rsid w:val="009E2DF7"/>
    <w:rsid w:val="009E3146"/>
    <w:rsid w:val="00A078F0"/>
    <w:rsid w:val="00A10C6C"/>
    <w:rsid w:val="00A12B8E"/>
    <w:rsid w:val="00A666FC"/>
    <w:rsid w:val="00A83951"/>
    <w:rsid w:val="00AB15D4"/>
    <w:rsid w:val="00AE5932"/>
    <w:rsid w:val="00AF456D"/>
    <w:rsid w:val="00B0289B"/>
    <w:rsid w:val="00B11493"/>
    <w:rsid w:val="00B2724E"/>
    <w:rsid w:val="00B31D81"/>
    <w:rsid w:val="00B97AF7"/>
    <w:rsid w:val="00BD2DCF"/>
    <w:rsid w:val="00BE34C2"/>
    <w:rsid w:val="00BE4D5D"/>
    <w:rsid w:val="00C27E2D"/>
    <w:rsid w:val="00C41F96"/>
    <w:rsid w:val="00C53E3D"/>
    <w:rsid w:val="00C618BE"/>
    <w:rsid w:val="00C67CD6"/>
    <w:rsid w:val="00C84321"/>
    <w:rsid w:val="00C9132A"/>
    <w:rsid w:val="00CA24D0"/>
    <w:rsid w:val="00CB0CDF"/>
    <w:rsid w:val="00CB53D0"/>
    <w:rsid w:val="00CD082D"/>
    <w:rsid w:val="00CE1B6F"/>
    <w:rsid w:val="00CE77BB"/>
    <w:rsid w:val="00D05D86"/>
    <w:rsid w:val="00D20840"/>
    <w:rsid w:val="00D27A26"/>
    <w:rsid w:val="00D51D62"/>
    <w:rsid w:val="00D7280B"/>
    <w:rsid w:val="00D81C3B"/>
    <w:rsid w:val="00D925E0"/>
    <w:rsid w:val="00D93616"/>
    <w:rsid w:val="00D93E45"/>
    <w:rsid w:val="00DA00C1"/>
    <w:rsid w:val="00DA068A"/>
    <w:rsid w:val="00DC6279"/>
    <w:rsid w:val="00DD49D1"/>
    <w:rsid w:val="00DE1EC1"/>
    <w:rsid w:val="00E0194F"/>
    <w:rsid w:val="00E171F3"/>
    <w:rsid w:val="00E258EC"/>
    <w:rsid w:val="00E5062C"/>
    <w:rsid w:val="00E51C04"/>
    <w:rsid w:val="00E80C50"/>
    <w:rsid w:val="00E80F6B"/>
    <w:rsid w:val="00E94725"/>
    <w:rsid w:val="00EB6513"/>
    <w:rsid w:val="00ED5FC9"/>
    <w:rsid w:val="00EF3983"/>
    <w:rsid w:val="00EF42D1"/>
    <w:rsid w:val="00EF4BAE"/>
    <w:rsid w:val="00F05532"/>
    <w:rsid w:val="00F12C21"/>
    <w:rsid w:val="00F3191F"/>
    <w:rsid w:val="00F32B6A"/>
    <w:rsid w:val="00F32BB1"/>
    <w:rsid w:val="00F431DD"/>
    <w:rsid w:val="00F56BF2"/>
    <w:rsid w:val="00F63244"/>
    <w:rsid w:val="00F679F1"/>
    <w:rsid w:val="00F67D7F"/>
    <w:rsid w:val="00F93284"/>
    <w:rsid w:val="00FA3434"/>
    <w:rsid w:val="00FB0EF7"/>
    <w:rsid w:val="00FF12FB"/>
    <w:rsid w:val="7B31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D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6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2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2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7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EC"/>
  </w:style>
  <w:style w:type="paragraph" w:styleId="Stopka">
    <w:name w:val="footer"/>
    <w:basedOn w:val="Normalny"/>
    <w:link w:val="Stopka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EC"/>
  </w:style>
  <w:style w:type="table" w:styleId="Tabela-Siatka">
    <w:name w:val="Table Grid"/>
    <w:basedOn w:val="Standardowy"/>
    <w:uiPriority w:val="39"/>
    <w:rsid w:val="00E2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EC"/>
    <w:pPr>
      <w:ind w:left="720"/>
      <w:contextualSpacing/>
    </w:pPr>
  </w:style>
  <w:style w:type="paragraph" w:styleId="Poprawka">
    <w:name w:val="Revision"/>
    <w:hidden/>
    <w:uiPriority w:val="99"/>
    <w:semiHidden/>
    <w:rsid w:val="00CB0C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2D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D4A2A"/>
    <w:rPr>
      <w:color w:val="808080"/>
    </w:rPr>
  </w:style>
  <w:style w:type="character" w:styleId="Numerstrony">
    <w:name w:val="page number"/>
    <w:basedOn w:val="Domylnaczcionkaakapitu"/>
    <w:uiPriority w:val="99"/>
    <w:semiHidden/>
    <w:unhideWhenUsed/>
    <w:rsid w:val="001B285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68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68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68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6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2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2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7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EC"/>
  </w:style>
  <w:style w:type="paragraph" w:styleId="Stopka">
    <w:name w:val="footer"/>
    <w:basedOn w:val="Normalny"/>
    <w:link w:val="Stopka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EC"/>
  </w:style>
  <w:style w:type="table" w:styleId="Tabela-Siatka">
    <w:name w:val="Table Grid"/>
    <w:basedOn w:val="Standardowy"/>
    <w:uiPriority w:val="39"/>
    <w:rsid w:val="00E2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EC"/>
    <w:pPr>
      <w:ind w:left="720"/>
      <w:contextualSpacing/>
    </w:pPr>
  </w:style>
  <w:style w:type="paragraph" w:styleId="Poprawka">
    <w:name w:val="Revision"/>
    <w:hidden/>
    <w:uiPriority w:val="99"/>
    <w:semiHidden/>
    <w:rsid w:val="00CB0C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2D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D4A2A"/>
    <w:rPr>
      <w:color w:val="808080"/>
    </w:rPr>
  </w:style>
  <w:style w:type="character" w:styleId="Numerstrony">
    <w:name w:val="page number"/>
    <w:basedOn w:val="Domylnaczcionkaakapitu"/>
    <w:uiPriority w:val="99"/>
    <w:semiHidden/>
    <w:unhideWhenUsed/>
    <w:rsid w:val="001B285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68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68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6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8876-486E-49A0-B210-AE7497F46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0C2EA4-67CA-4C98-A8FE-E16F52D43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271196-B2CF-4DEE-9E05-B9A88A8BF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6B0997-9403-48E6-A05F-DC2FD43D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5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dcterms:created xsi:type="dcterms:W3CDTF">2022-02-07T14:05:00Z</dcterms:created>
  <dcterms:modified xsi:type="dcterms:W3CDTF">2022-02-07T14:05:00Z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