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5341F4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HŚ.9020.2.179.2025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5341F4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14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75ADF" w:rsidRPr="00675ADF" w:rsidP="00675ADF">
      <w:pPr>
        <w:spacing w:before="0" w:after="0"/>
        <w:rPr>
          <w:rFonts w:eastAsiaTheme="majorEastAsia" w:cstheme="majorBidi"/>
          <w:b/>
          <w:bCs/>
        </w:rPr>
      </w:pPr>
      <w:r w:rsidRPr="00675ADF">
        <w:rPr>
          <w:rFonts w:eastAsiaTheme="majorEastAsia" w:cstheme="majorBidi"/>
          <w:b/>
          <w:bCs/>
        </w:rPr>
        <w:t>Miasto i Gmina Bolimów</w:t>
      </w:r>
    </w:p>
    <w:p w:rsidR="00675ADF" w:rsidRPr="00675ADF" w:rsidP="00675ADF">
      <w:pPr>
        <w:spacing w:before="0" w:after="0"/>
        <w:rPr>
          <w:rFonts w:eastAsiaTheme="majorEastAsia" w:cstheme="majorBidi"/>
          <w:b/>
        </w:rPr>
      </w:pPr>
      <w:r w:rsidRPr="00675ADF">
        <w:rPr>
          <w:rFonts w:eastAsiaTheme="majorEastAsia" w:cstheme="majorBidi"/>
          <w:b/>
        </w:rPr>
        <w:t>ul. Łowicka 9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  <w:b/>
        </w:rPr>
        <w:t>99-417 Bolimów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75ADF" w:rsidP="00675ADF">
      <w:pPr>
        <w:spacing w:before="0" w:after="0"/>
        <w:rPr>
          <w:rFonts w:eastAsiaTheme="majorEastAsia" w:cstheme="majorBidi"/>
          <w:b/>
          <w:bCs/>
        </w:rPr>
      </w:pPr>
    </w:p>
    <w:p w:rsidR="00675ADF" w:rsidRPr="00675ADF" w:rsidP="00675ADF">
      <w:pPr>
        <w:spacing w:before="0" w:after="0"/>
        <w:rPr>
          <w:rFonts w:eastAsiaTheme="majorEastAsia" w:cstheme="majorBidi"/>
          <w:b/>
          <w:bCs/>
        </w:rPr>
      </w:pPr>
      <w:r w:rsidRPr="00675ADF">
        <w:rPr>
          <w:rFonts w:eastAsiaTheme="majorEastAsia" w:cstheme="majorBidi"/>
          <w:b/>
          <w:bCs/>
        </w:rPr>
        <w:t>stwierdza</w:t>
      </w:r>
    </w:p>
    <w:p w:rsidR="00675ADF" w:rsidRPr="00675ADF" w:rsidP="00675ADF">
      <w:pPr>
        <w:spacing w:before="0" w:after="0"/>
        <w:rPr>
          <w:rFonts w:eastAsiaTheme="majorEastAsia" w:cstheme="majorBidi"/>
          <w:b/>
          <w:bCs/>
        </w:rPr>
      </w:pPr>
      <w:r w:rsidRPr="00675ADF">
        <w:rPr>
          <w:rFonts w:eastAsiaTheme="majorEastAsia" w:cstheme="majorBidi"/>
          <w:b/>
          <w:bCs/>
        </w:rPr>
        <w:t xml:space="preserve">przydatność wody wodociągu Bolimów do spożycia </w:t>
      </w:r>
    </w:p>
    <w:p w:rsidR="00675ADF" w:rsidP="00675ADF">
      <w:pPr>
        <w:spacing w:before="0" w:after="0"/>
        <w:rPr>
          <w:rFonts w:eastAsiaTheme="majorEastAsia" w:cstheme="majorBidi"/>
          <w:b/>
        </w:rPr>
      </w:pPr>
    </w:p>
    <w:p w:rsidR="00675ADF" w:rsidRPr="00675ADF" w:rsidP="00675ADF">
      <w:pPr>
        <w:spacing w:before="0" w:after="0"/>
        <w:rPr>
          <w:rFonts w:eastAsiaTheme="majorEastAsia" w:cstheme="majorBidi"/>
          <w:b/>
        </w:rPr>
      </w:pPr>
      <w:r w:rsidRPr="00675ADF">
        <w:rPr>
          <w:rFonts w:eastAsiaTheme="majorEastAsia" w:cstheme="majorBidi"/>
          <w:b/>
        </w:rPr>
        <w:t>UZASADNIENIE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</w:rPr>
        <w:t>Jednostka odpowiedzialna za jakość wody wodociągu Bolimów czyli Miasto i Gmina Bolimów przedstawiła Państwowemu Powiatowemu Inspektorowi Sanitarnemu w</w:t>
      </w:r>
      <w:r w:rsidR="006023F2">
        <w:rPr>
          <w:rFonts w:eastAsiaTheme="majorEastAsia" w:cstheme="majorBidi"/>
        </w:rPr>
        <w:t> </w:t>
      </w:r>
      <w:r w:rsidRPr="00675ADF">
        <w:rPr>
          <w:rFonts w:eastAsiaTheme="majorEastAsia" w:cstheme="majorBidi"/>
        </w:rPr>
        <w:t>Skierniewicach wyniki badania próbek wody uzdatnionej, pobranych w dniu: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</w:rPr>
        <w:t>- 22.09.2025</w:t>
      </w:r>
      <w:r w:rsidR="00303701">
        <w:rPr>
          <w:rFonts w:eastAsiaTheme="majorEastAsia" w:cstheme="majorBidi"/>
        </w:rPr>
        <w:t xml:space="preserve"> </w:t>
      </w:r>
      <w:r w:rsidRPr="00675ADF">
        <w:rPr>
          <w:rFonts w:eastAsiaTheme="majorEastAsia" w:cstheme="majorBidi"/>
        </w:rPr>
        <w:t>r. z wyjścia na sieć w budynku SUW Bolimów, sprawozdanie z badań z dnia 01.10.2025 r. nr 727/2025</w:t>
      </w:r>
      <w:r w:rsidR="00785EB6">
        <w:rPr>
          <w:rFonts w:eastAsiaTheme="majorEastAsia" w:cstheme="majorBidi"/>
        </w:rPr>
        <w:t>, nr 7255671/25/WAW</w:t>
      </w:r>
      <w:r w:rsidRPr="00675ADF">
        <w:rPr>
          <w:rFonts w:eastAsiaTheme="majorEastAsia" w:cstheme="majorBidi"/>
        </w:rPr>
        <w:t xml:space="preserve"> oraz z punktu na sieci w budynku Szkoły Podstawowej w</w:t>
      </w:r>
      <w:r w:rsidR="006023F2">
        <w:rPr>
          <w:rFonts w:eastAsiaTheme="majorEastAsia" w:cstheme="majorBidi"/>
        </w:rPr>
        <w:t> </w:t>
      </w:r>
      <w:r w:rsidRPr="00675ADF">
        <w:rPr>
          <w:rFonts w:eastAsiaTheme="majorEastAsia" w:cstheme="majorBidi"/>
        </w:rPr>
        <w:t>Bolimowie, sprawozdanie z badań z dnia 30.09.2025 r. nr 725673/25/WAW, z dnia 01.10.2025 r. nr B/0/09/2025/1201/F/2 i z dnia 03.10.2025 r. nr 744/2025,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</w:rPr>
        <w:t>- 08.10.2025 r. z wyjścia na sieć w budynku SUW Bolimów, oraz z dwóch punktów na sieci w budynku Szkoły Podstawowej w Bolimowie oraz w budynku Urzędu Miasta i Gminy w</w:t>
      </w:r>
      <w:r w:rsidR="006023F2">
        <w:rPr>
          <w:rFonts w:eastAsiaTheme="majorEastAsia" w:cstheme="majorBidi"/>
        </w:rPr>
        <w:t> </w:t>
      </w:r>
      <w:r w:rsidRPr="00675ADF">
        <w:rPr>
          <w:rFonts w:eastAsiaTheme="majorEastAsia" w:cstheme="majorBidi"/>
        </w:rPr>
        <w:t>Bolimowie, sprawozdania z badań z dnia 13.10.2025 r. nr 776/2025, 777/2025, 778/2025.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</w:rPr>
        <w:t xml:space="preserve">Badania zostały wykonane w zakresie parametrów grupy A i B w ramach kontroli wewnętrznej realizowanej na podstawie harmonogramu uzgodnionego z PPIS w Skierniewicach. </w:t>
      </w:r>
    </w:p>
    <w:p w:rsidR="00675ADF" w:rsidRPr="00675ADF" w:rsidP="00675ADF">
      <w:pPr>
        <w:spacing w:before="0" w:after="0"/>
        <w:rPr>
          <w:rFonts w:eastAsiaTheme="majorEastAsia" w:cstheme="majorBidi"/>
        </w:rPr>
      </w:pPr>
      <w:r w:rsidRPr="00675ADF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6023F2">
        <w:rPr>
          <w:rFonts w:eastAsiaTheme="majorEastAsia" w:cstheme="majorBidi"/>
        </w:rPr>
        <w:t> </w:t>
      </w:r>
      <w:r w:rsidRPr="00675ADF">
        <w:rPr>
          <w:rFonts w:eastAsiaTheme="majorEastAsia" w:cstheme="majorBidi"/>
        </w:rPr>
        <w:t xml:space="preserve">bieżącego nadzoru prowadzonego przez inspekcję sanitarną stwierdza się, że jakość wody wodociągu Bolimów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5341F4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5341F4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5341F4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5341F4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5341F4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5341F4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1BF04E-769E-43AC-8257-BDC8D0408C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32BA6D8-D5D5-4A45-BD72-A36C15F3B8D3}"/>
    <w:embedBold r:id="rId3" w:fontKey="{3331F70D-0D2E-4267-AFC1-00E712E2460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2DEC6B5-BF3A-4831-AB7C-CDD0AC63BF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41F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41F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41F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5341F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5341F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5341F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5341F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5341F4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5341F4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5341F4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5341F4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5341F4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341F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341F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74</TotalTime>
  <Pages>1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2025-10-14T12:27:00Z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