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76B69EFF" w14:textId="66C3780A" w:rsidR="00D537ED" w:rsidRPr="006517D7" w:rsidRDefault="00D537ED" w:rsidP="00D537ED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47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770BD1" w:rsidRPr="00770BD1">
        <w:rPr>
          <w:rFonts w:ascii="Times New Roman" w:hAnsi="Times New Roman"/>
          <w:sz w:val="24"/>
          <w:szCs w:val="24"/>
        </w:rPr>
        <w:t xml:space="preserve">02 kwietnia 2025 </w:t>
      </w:r>
      <w:r w:rsidRPr="006517D7">
        <w:rPr>
          <w:rFonts w:ascii="Times New Roman" w:hAnsi="Times New Roman"/>
          <w:sz w:val="24"/>
          <w:szCs w:val="24"/>
        </w:rPr>
        <w:t>r.</w:t>
      </w:r>
    </w:p>
    <w:p w14:paraId="56FE9652" w14:textId="279F9B37" w:rsidR="00D537ED" w:rsidRDefault="00D537ED" w:rsidP="00D537E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7FD9A106" w14:textId="29877551" w:rsidR="00D537ED" w:rsidRPr="006517D7" w:rsidRDefault="00D537ED" w:rsidP="00D537E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5B037032" w14:textId="0D0AEFB2" w:rsidR="00D537ED" w:rsidRPr="006517D7" w:rsidRDefault="00D537ED" w:rsidP="00D537E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2DF4024F" w14:textId="317A5BD3" w:rsidR="00D537ED" w:rsidRPr="006517D7" w:rsidRDefault="00D537ED" w:rsidP="00D537E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art. 12 ust. 1 ustawy z dnia 7 czerwca 2001 </w:t>
      </w:r>
      <w:proofErr w:type="spellStart"/>
      <w:r w:rsidRPr="006517D7">
        <w:rPr>
          <w:rFonts w:ascii="Times New Roman" w:hAnsi="Times New Roman"/>
          <w:sz w:val="24"/>
          <w:szCs w:val="24"/>
        </w:rPr>
        <w:t>r.o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050969DE" w14:textId="77777777" w:rsidR="00D537ED" w:rsidRDefault="00D537ED" w:rsidP="00D537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2F22F8" w14:textId="77777777" w:rsidR="00D537ED" w:rsidRPr="006517D7" w:rsidRDefault="00D537ED" w:rsidP="00D537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0C5D5C37" w14:textId="28893D1E" w:rsidR="00D537ED" w:rsidRPr="006517D7" w:rsidRDefault="00D537ED" w:rsidP="00D537E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Kwasowiec</w:t>
      </w:r>
      <w:proofErr w:type="spellEnd"/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4A74E78" w14:textId="77777777" w:rsidR="00D537ED" w:rsidRDefault="00D537ED" w:rsidP="00D537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517A3D0A" w14:textId="77777777" w:rsidR="00D537ED" w:rsidRDefault="00D537ED" w:rsidP="00D537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71DA028" w14:textId="77777777" w:rsidR="00D537ED" w:rsidRDefault="00D537ED" w:rsidP="00D53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>
        <w:rPr>
          <w:rFonts w:ascii="Times New Roman" w:hAnsi="Times New Roman"/>
          <w:sz w:val="24"/>
          <w:szCs w:val="24"/>
        </w:rPr>
        <w:t>Kwasowiec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>:</w:t>
      </w:r>
    </w:p>
    <w:p w14:paraId="598494C1" w14:textId="0A974CF6" w:rsidR="00D537ED" w:rsidRDefault="00D537ED" w:rsidP="00D537ED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537ED">
        <w:rPr>
          <w:rFonts w:ascii="Times New Roman" w:hAnsi="Times New Roman"/>
          <w:sz w:val="24"/>
          <w:szCs w:val="24"/>
        </w:rPr>
        <w:t>07.02.2025 r. z punktu na sieci w budynku prywatnym Nowy Dw</w:t>
      </w:r>
      <w:r>
        <w:rPr>
          <w:rFonts w:ascii="Times New Roman" w:hAnsi="Times New Roman"/>
          <w:sz w:val="24"/>
          <w:szCs w:val="24"/>
        </w:rPr>
        <w:t>ór</w:t>
      </w:r>
      <w:r w:rsidRPr="00D537ED">
        <w:rPr>
          <w:rFonts w:ascii="Times New Roman" w:hAnsi="Times New Roman"/>
          <w:sz w:val="24"/>
          <w:szCs w:val="24"/>
        </w:rPr>
        <w:t xml:space="preserve"> Parcela nr 32, sprawozdanie </w:t>
      </w:r>
      <w:r w:rsidR="000B26E4">
        <w:rPr>
          <w:rFonts w:ascii="Times New Roman" w:hAnsi="Times New Roman"/>
          <w:sz w:val="24"/>
          <w:szCs w:val="24"/>
        </w:rPr>
        <w:br/>
      </w:r>
      <w:r w:rsidRPr="00D537ED">
        <w:rPr>
          <w:rFonts w:ascii="Times New Roman" w:hAnsi="Times New Roman"/>
          <w:sz w:val="24"/>
          <w:szCs w:val="24"/>
        </w:rPr>
        <w:t>z badań z dnia 17.02.2025 r. nr P/0/01/2025/605/FM/</w:t>
      </w:r>
      <w:r w:rsidR="000B26E4">
        <w:rPr>
          <w:rFonts w:ascii="Times New Roman" w:hAnsi="Times New Roman"/>
          <w:sz w:val="24"/>
          <w:szCs w:val="24"/>
        </w:rPr>
        <w:t>3,</w:t>
      </w:r>
    </w:p>
    <w:p w14:paraId="353B4952" w14:textId="307AC692" w:rsidR="000B26E4" w:rsidRPr="000B26E4" w:rsidRDefault="000B26E4" w:rsidP="000B26E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D537ED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D537ED">
        <w:rPr>
          <w:rFonts w:ascii="Times New Roman" w:hAnsi="Times New Roman"/>
          <w:sz w:val="24"/>
          <w:szCs w:val="24"/>
        </w:rPr>
        <w:t>.2025 r. z punktu na sieci w budynku prywatnym Nowy Dw</w:t>
      </w:r>
      <w:r>
        <w:rPr>
          <w:rFonts w:ascii="Times New Roman" w:hAnsi="Times New Roman"/>
          <w:sz w:val="24"/>
          <w:szCs w:val="24"/>
        </w:rPr>
        <w:t>ór</w:t>
      </w:r>
      <w:r w:rsidRPr="00D537ED">
        <w:rPr>
          <w:rFonts w:ascii="Times New Roman" w:hAnsi="Times New Roman"/>
          <w:sz w:val="24"/>
          <w:szCs w:val="24"/>
        </w:rPr>
        <w:t xml:space="preserve"> Parcela nr 32, </w:t>
      </w:r>
      <w:r>
        <w:rPr>
          <w:rFonts w:ascii="Times New Roman" w:hAnsi="Times New Roman"/>
          <w:sz w:val="24"/>
          <w:szCs w:val="24"/>
        </w:rPr>
        <w:t>raport z badań fizyko-chemicznych wody z dnia 25.03.2025 r. nr 60W/2025.</w:t>
      </w:r>
    </w:p>
    <w:p w14:paraId="4E4B8E13" w14:textId="6D6E2204" w:rsidR="00D537ED" w:rsidRPr="006517D7" w:rsidRDefault="00D537ED" w:rsidP="00D537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0B26E4">
        <w:rPr>
          <w:rFonts w:ascii="Times New Roman" w:hAnsi="Times New Roman"/>
          <w:sz w:val="24"/>
          <w:szCs w:val="24"/>
        </w:rPr>
        <w:t xml:space="preserve">(dodatkowo mętność i żelazo)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w Skierniewicach. </w:t>
      </w:r>
    </w:p>
    <w:p w14:paraId="43964033" w14:textId="4FDA2CCD" w:rsidR="00D537ED" w:rsidRDefault="00D537ED" w:rsidP="00D537E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>nia</w:t>
      </w:r>
      <w:r w:rsidR="000B26E4">
        <w:rPr>
          <w:rFonts w:ascii="Times New Roman" w:hAnsi="Times New Roman"/>
          <w:sz w:val="24"/>
          <w:szCs w:val="24"/>
        </w:rPr>
        <w:t xml:space="preserve"> oraz raportu</w:t>
      </w:r>
      <w:r>
        <w:rPr>
          <w:rFonts w:ascii="Times New Roman" w:hAnsi="Times New Roman"/>
          <w:sz w:val="24"/>
          <w:szCs w:val="24"/>
        </w:rPr>
        <w:t xml:space="preserve">, </w:t>
      </w:r>
      <w:r w:rsidR="000B26E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 w:rsidR="000B26E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proofErr w:type="spellStart"/>
      <w:r w:rsidR="000B26E4">
        <w:rPr>
          <w:rFonts w:ascii="Times New Roman" w:hAnsi="Times New Roman"/>
          <w:sz w:val="24"/>
          <w:szCs w:val="24"/>
        </w:rPr>
        <w:t>Kwasowiec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629C16F" w14:textId="77777777" w:rsidR="00D537ED" w:rsidRDefault="00D537ED" w:rsidP="00D537E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AEEC885" w14:textId="77777777" w:rsidR="00D537ED" w:rsidRPr="00CF16C2" w:rsidRDefault="00D537ED" w:rsidP="00D537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58F6045" w14:textId="77777777" w:rsidR="00D537ED" w:rsidRPr="00CF16C2" w:rsidRDefault="00D537ED" w:rsidP="00D537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86D1B9F" w14:textId="77777777" w:rsidR="00D537ED" w:rsidRDefault="00D537ED" w:rsidP="00D537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C9739C" w14:textId="77777777" w:rsidR="00D537ED" w:rsidRPr="00CF16C2" w:rsidRDefault="00D537ED" w:rsidP="00D537ED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7650123" w14:textId="77777777" w:rsidR="00D537ED" w:rsidRDefault="00D537ED" w:rsidP="00D537ED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D537ED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730D" w14:textId="77777777" w:rsidR="00C76FA9" w:rsidRDefault="00C76FA9" w:rsidP="00851960">
      <w:pPr>
        <w:spacing w:after="0" w:line="240" w:lineRule="auto"/>
      </w:pPr>
      <w:r>
        <w:separator/>
      </w:r>
    </w:p>
  </w:endnote>
  <w:endnote w:type="continuationSeparator" w:id="0">
    <w:p w14:paraId="4388B742" w14:textId="77777777" w:rsidR="00C76FA9" w:rsidRDefault="00C76FA9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78457" w14:textId="77777777" w:rsidR="00C76FA9" w:rsidRDefault="00C76FA9" w:rsidP="00851960">
      <w:pPr>
        <w:spacing w:after="0" w:line="240" w:lineRule="auto"/>
      </w:pPr>
      <w:r>
        <w:separator/>
      </w:r>
    </w:p>
  </w:footnote>
  <w:footnote w:type="continuationSeparator" w:id="0">
    <w:p w14:paraId="6DE1541E" w14:textId="77777777" w:rsidR="00C76FA9" w:rsidRDefault="00C76FA9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24022"/>
    <w:multiLevelType w:val="hybridMultilevel"/>
    <w:tmpl w:val="0F2AFC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6"/>
  </w:num>
  <w:num w:numId="4" w16cid:durableId="1591308569">
    <w:abstractNumId w:val="0"/>
  </w:num>
  <w:num w:numId="5" w16cid:durableId="365565105">
    <w:abstractNumId w:val="8"/>
  </w:num>
  <w:num w:numId="6" w16cid:durableId="1067218766">
    <w:abstractNumId w:val="5"/>
  </w:num>
  <w:num w:numId="7" w16cid:durableId="2084141258">
    <w:abstractNumId w:val="7"/>
  </w:num>
  <w:num w:numId="8" w16cid:durableId="2055618393">
    <w:abstractNumId w:val="1"/>
  </w:num>
  <w:num w:numId="9" w16cid:durableId="201799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26E4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109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70BD1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07E2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36815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76FA9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3627"/>
    <w:rsid w:val="00D16448"/>
    <w:rsid w:val="00D22A07"/>
    <w:rsid w:val="00D2504D"/>
    <w:rsid w:val="00D2795E"/>
    <w:rsid w:val="00D304A8"/>
    <w:rsid w:val="00D537ED"/>
    <w:rsid w:val="00D62C01"/>
    <w:rsid w:val="00D67DC8"/>
    <w:rsid w:val="00D84E72"/>
    <w:rsid w:val="00D8567F"/>
    <w:rsid w:val="00D868DB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B2968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17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Marcin Kołodziej</cp:lastModifiedBy>
  <cp:revision>4</cp:revision>
  <cp:lastPrinted>2024-03-01T11:49:00Z</cp:lastPrinted>
  <dcterms:created xsi:type="dcterms:W3CDTF">2025-03-31T10:50:00Z</dcterms:created>
  <dcterms:modified xsi:type="dcterms:W3CDTF">2025-04-02T13:00:00Z</dcterms:modified>
</cp:coreProperties>
</file>