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D37A4" w14:textId="6A645160" w:rsidR="00F83ECA" w:rsidRPr="00AF4C34" w:rsidRDefault="000204FF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B92515">
        <w:rPr>
          <w:noProof/>
        </w:rPr>
        <w:drawing>
          <wp:inline distT="0" distB="0" distL="0" distR="0" wp14:anchorId="2592D15A" wp14:editId="3C16884D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C523D" w14:textId="77777777" w:rsidR="00F83ECA" w:rsidRPr="00AF4C34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58ABC8D2" w14:textId="77777777" w:rsidR="00F83ECA" w:rsidRPr="00AF4C34" w:rsidRDefault="00F83ECA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AF4C34">
        <w:rPr>
          <w:rFonts w:asciiTheme="minorHAnsi" w:hAnsiTheme="minorHAnsi" w:cstheme="minorHAnsi"/>
          <w:color w:val="000000" w:themeColor="text1"/>
        </w:rPr>
        <w:t>GENERALNY DYREKTOR OCHRONY ŚRODOWISKA</w:t>
      </w:r>
    </w:p>
    <w:p w14:paraId="5CC48D6C" w14:textId="6DA3ADA8" w:rsidR="00F45C50" w:rsidRPr="00AF4C34" w:rsidRDefault="00F45C50" w:rsidP="00F45C50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AF4C34">
        <w:rPr>
          <w:rFonts w:asciiTheme="minorHAnsi" w:hAnsiTheme="minorHAnsi" w:cstheme="minorHAnsi"/>
          <w:sz w:val="24"/>
          <w:szCs w:val="24"/>
        </w:rPr>
        <w:t xml:space="preserve">Warszawa, </w:t>
      </w:r>
      <w:r w:rsidR="001A6899">
        <w:rPr>
          <w:rFonts w:asciiTheme="minorHAnsi" w:hAnsiTheme="minorHAnsi" w:cstheme="minorHAnsi"/>
          <w:sz w:val="24"/>
          <w:szCs w:val="24"/>
        </w:rPr>
        <w:t>6 sierpnia</w:t>
      </w:r>
      <w:r w:rsidR="00AF4C34" w:rsidRPr="00AF4C34">
        <w:rPr>
          <w:rFonts w:asciiTheme="minorHAnsi" w:hAnsiTheme="minorHAnsi" w:cstheme="minorHAnsi"/>
          <w:sz w:val="24"/>
          <w:szCs w:val="24"/>
        </w:rPr>
        <w:t xml:space="preserve"> 2024</w:t>
      </w:r>
      <w:r w:rsidRPr="00AF4C34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C880061" w14:textId="77777777" w:rsidR="00E17363" w:rsidRPr="00E17363" w:rsidRDefault="00E17363" w:rsidP="00E17363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17363">
        <w:rPr>
          <w:rFonts w:asciiTheme="minorHAnsi" w:hAnsiTheme="minorHAnsi" w:cstheme="minorHAnsi"/>
          <w:sz w:val="24"/>
          <w:szCs w:val="24"/>
        </w:rPr>
        <w:t>DOOŚ-WDŚZOO.420.46.2023.SK.9</w:t>
      </w:r>
    </w:p>
    <w:p w14:paraId="3781E2F1" w14:textId="388388FE" w:rsidR="00AF4C34" w:rsidRDefault="00E17363" w:rsidP="00E17363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E17363">
        <w:rPr>
          <w:rFonts w:asciiTheme="minorHAnsi" w:hAnsiTheme="minorHAnsi" w:cstheme="minorHAnsi"/>
          <w:sz w:val="24"/>
          <w:szCs w:val="24"/>
        </w:rPr>
        <w:t>(stary znak: DOOŚ-WDŚZIL.420.9.2023.DL)</w:t>
      </w:r>
    </w:p>
    <w:p w14:paraId="7DB27755" w14:textId="0C32E834" w:rsidR="002446E3" w:rsidRPr="00AF4C34" w:rsidRDefault="002446E3" w:rsidP="00E67BFE">
      <w:pPr>
        <w:tabs>
          <w:tab w:val="left" w:pos="3330"/>
          <w:tab w:val="center" w:pos="4535"/>
        </w:tabs>
        <w:spacing w:before="240"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AF4C34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22491FCD" w14:textId="31053D0B" w:rsidR="00B9298C" w:rsidRPr="00B9298C" w:rsidRDefault="00B9298C" w:rsidP="00B9298C">
      <w:pPr>
        <w:pStyle w:val="Bezodstpw"/>
        <w:rPr>
          <w:rFonts w:asciiTheme="minorHAnsi" w:hAnsiTheme="minorHAnsi" w:cstheme="minorHAnsi"/>
          <w:color w:val="000000"/>
        </w:rPr>
      </w:pPr>
      <w:r w:rsidRPr="00B9298C">
        <w:rPr>
          <w:rFonts w:asciiTheme="minorHAnsi" w:hAnsiTheme="minorHAnsi" w:cstheme="minorHAnsi"/>
          <w:color w:val="000000"/>
        </w:rPr>
        <w:t xml:space="preserve">Generalny Dyrektor Ochrony Środowiska, na podstawie art. 49 ustawy z dnia 14 czerwca 1960 r. – Kodeks postępowania administracyjnego (Dz. U. z 2016 r. poz. 23), dalej k.p.a., w związku z art. 74 ust. 3 ustawy z dnia 3 października 2008 r. o udostępnianiu informacji o środowisku i jego ochronie, udziale społeczeństwa w ochronie środowiska oraz o ocenach oddziaływania na środowisko (Dz. U. z 2016 r. poz. 353), dalej u.o.o.ś., zawiadamia strony postępowania oraz, na podstawie art. 85 ust. 3 u.o.o.ś., zawiadamia społeczeństwo o </w:t>
      </w:r>
      <w:r w:rsidRPr="001A6899">
        <w:rPr>
          <w:rFonts w:asciiTheme="minorHAnsi" w:hAnsiTheme="minorHAnsi" w:cstheme="minorHAnsi"/>
          <w:color w:val="000000"/>
        </w:rPr>
        <w:t xml:space="preserve">wydaniu decyzji </w:t>
      </w:r>
      <w:r w:rsidR="001A6899" w:rsidRPr="001A6899">
        <w:rPr>
          <w:rFonts w:asciiTheme="minorHAnsi" w:hAnsiTheme="minorHAnsi" w:cstheme="minorHAnsi"/>
          <w:color w:val="000000"/>
        </w:rPr>
        <w:t xml:space="preserve">z </w:t>
      </w:r>
      <w:r w:rsidR="001A6899" w:rsidRPr="001A6899">
        <w:rPr>
          <w:rFonts w:asciiTheme="minorHAnsi" w:hAnsiTheme="minorHAnsi" w:cstheme="minorHAnsi"/>
        </w:rPr>
        <w:t xml:space="preserve">5 sierpnia </w:t>
      </w:r>
      <w:r w:rsidR="001A6899" w:rsidRPr="001A6899">
        <w:rPr>
          <w:rFonts w:asciiTheme="minorHAnsi" w:hAnsiTheme="minorHAnsi" w:cstheme="minorHAnsi"/>
          <w:color w:val="000000"/>
        </w:rPr>
        <w:t xml:space="preserve">2024 r., </w:t>
      </w:r>
      <w:r w:rsidRPr="001A6899">
        <w:rPr>
          <w:rFonts w:asciiTheme="minorHAnsi" w:hAnsiTheme="minorHAnsi" w:cstheme="minorHAnsi"/>
          <w:color w:val="000000"/>
        </w:rPr>
        <w:t>znak: DOOŚ-WDŚZOO.420.46.2023.SK.8, uchylającej decyzję Regionalnego Dyrektora Ochrony Środowiska w Gdańsku z 13 stycznia 2015 r., znak: RDOŚ-Gd-WOO.4210.36.2012.AM.58, o środowiskowych uwarunkowaniach dla przedsięwzięcia polegającego na: „budowie farmy wiatrowej Kwidzyn wraz z infrastrukturą techniczną w gminie Kwidzyn” w całości i przekazującej</w:t>
      </w:r>
      <w:r w:rsidRPr="00B9298C">
        <w:rPr>
          <w:rFonts w:asciiTheme="minorHAnsi" w:hAnsiTheme="minorHAnsi" w:cstheme="minorHAnsi"/>
          <w:color w:val="000000"/>
        </w:rPr>
        <w:t xml:space="preserve"> sprawę do ponownego rozpatrzenia organowi pierwszej instancji.</w:t>
      </w:r>
    </w:p>
    <w:p w14:paraId="2F5790EB" w14:textId="77777777" w:rsidR="00377B9D" w:rsidRPr="00377B9D" w:rsidRDefault="00377B9D" w:rsidP="00377B9D">
      <w:pPr>
        <w:pStyle w:val="Bezodstpw"/>
        <w:rPr>
          <w:rFonts w:asciiTheme="minorHAnsi" w:hAnsiTheme="minorHAnsi" w:cstheme="minorHAnsi"/>
          <w:color w:val="000000"/>
        </w:rPr>
      </w:pPr>
      <w:r w:rsidRPr="00377B9D">
        <w:rPr>
          <w:rFonts w:asciiTheme="minorHAnsi" w:hAnsiTheme="minorHAnsi" w:cstheme="minorHAnsi"/>
          <w:color w:val="000000"/>
        </w:rPr>
        <w:t>Doręczenie decyzji stronom postępowania uważa się za dokonane po upływie czternastu dni liczonych od następnego dnia po dniu, w którym upubliczniono zawiadomienie.</w:t>
      </w:r>
    </w:p>
    <w:p w14:paraId="4D5F48A2" w14:textId="77777777" w:rsidR="00377B9D" w:rsidRPr="00377B9D" w:rsidRDefault="00377B9D" w:rsidP="00377B9D">
      <w:pPr>
        <w:pStyle w:val="Bezodstpw"/>
        <w:rPr>
          <w:rFonts w:asciiTheme="minorHAnsi" w:hAnsiTheme="minorHAnsi" w:cstheme="minorHAnsi"/>
          <w:color w:val="000000"/>
        </w:rPr>
      </w:pPr>
      <w:r w:rsidRPr="00377B9D">
        <w:rPr>
          <w:rFonts w:asciiTheme="minorHAnsi" w:hAnsiTheme="minorHAnsi" w:cstheme="minorHAnsi"/>
          <w:color w:val="000000"/>
        </w:rPr>
        <w:t>Z treścią decyzji strony postępowania mogą zapoznać się w: Generalnej Dyrekcji Ochrony Środowiska oraz Regionalnej Dyrekcji Ochrony Środowiska w Gdańsku.</w:t>
      </w:r>
    </w:p>
    <w:p w14:paraId="5B7250B5" w14:textId="77777777" w:rsidR="00377B9D" w:rsidRPr="00377B9D" w:rsidRDefault="00377B9D" w:rsidP="00377B9D">
      <w:pPr>
        <w:pStyle w:val="Bezodstpw"/>
        <w:rPr>
          <w:rFonts w:asciiTheme="minorHAnsi" w:hAnsiTheme="minorHAnsi" w:cstheme="minorHAnsi"/>
          <w:color w:val="000000"/>
        </w:rPr>
      </w:pPr>
      <w:r w:rsidRPr="00377B9D">
        <w:rPr>
          <w:rFonts w:asciiTheme="minorHAnsi" w:hAnsiTheme="minorHAnsi" w:cstheme="minorHAnsi"/>
          <w:color w:val="000000"/>
        </w:rPr>
        <w:t>Społeczeństwu decyzja udostępniana jest zgodnie z przepisami u.o.o.ś. zawartymi w dziale II „Udostępnianie informacji o środowisku i jego ochronie”.</w:t>
      </w:r>
    </w:p>
    <w:p w14:paraId="4B8F1222" w14:textId="77777777" w:rsidR="00377B9D" w:rsidRPr="00377B9D" w:rsidRDefault="00377B9D" w:rsidP="00377B9D">
      <w:pPr>
        <w:pStyle w:val="Bezodstpw"/>
        <w:rPr>
          <w:rFonts w:asciiTheme="minorHAnsi" w:hAnsiTheme="minorHAnsi" w:cstheme="minorHAnsi"/>
          <w:color w:val="000000"/>
        </w:rPr>
      </w:pPr>
      <w:r w:rsidRPr="00377B9D">
        <w:rPr>
          <w:rFonts w:asciiTheme="minorHAnsi" w:hAnsiTheme="minorHAnsi" w:cstheme="minorHAnsi"/>
          <w:color w:val="000000"/>
        </w:rPr>
        <w:t>Ponadto treść decyzji zostanie niezwłocznie udostępniona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14:paraId="199866ED" w14:textId="77777777" w:rsidR="00B9298C" w:rsidRDefault="00B9298C" w:rsidP="00B9298C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</w:p>
    <w:p w14:paraId="54ED397A" w14:textId="5CE300AD" w:rsidR="00F45C50" w:rsidRPr="00AF4C34" w:rsidRDefault="00F45C50" w:rsidP="00F45C50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  <w:r w:rsidRPr="00AF4C34">
        <w:rPr>
          <w:rFonts w:asciiTheme="minorHAnsi" w:hAnsiTheme="minorHAnsi" w:cstheme="minorHAnsi"/>
          <w:color w:val="000000"/>
        </w:rPr>
        <w:t xml:space="preserve">Upubliczniono w dniach: od </w:t>
      </w:r>
      <w:r w:rsidR="00E17363" w:rsidRPr="00AF4C34">
        <w:rPr>
          <w:rFonts w:asciiTheme="minorHAnsi" w:hAnsiTheme="minorHAnsi" w:cstheme="minorHAnsi"/>
          <w:color w:val="000000"/>
        </w:rPr>
        <w:t>…………………</w:t>
      </w:r>
      <w:r w:rsidR="00E17363">
        <w:rPr>
          <w:rFonts w:asciiTheme="minorHAnsi" w:hAnsiTheme="minorHAnsi" w:cstheme="minorHAnsi"/>
          <w:color w:val="000000"/>
        </w:rPr>
        <w:t xml:space="preserve"> </w:t>
      </w:r>
      <w:r w:rsidRPr="00AF4C34">
        <w:rPr>
          <w:rFonts w:asciiTheme="minorHAnsi" w:hAnsiTheme="minorHAnsi" w:cstheme="minorHAnsi"/>
          <w:color w:val="000000"/>
        </w:rPr>
        <w:t xml:space="preserve"> do …………………</w:t>
      </w:r>
    </w:p>
    <w:p w14:paraId="2BC2E193" w14:textId="77777777" w:rsidR="00F45C50" w:rsidRPr="00AF4C34" w:rsidRDefault="00F45C50" w:rsidP="00F45C50">
      <w:pPr>
        <w:pStyle w:val="Bezodstpw"/>
        <w:spacing w:line="276" w:lineRule="auto"/>
        <w:rPr>
          <w:rFonts w:asciiTheme="minorHAnsi" w:hAnsiTheme="minorHAnsi" w:cstheme="minorHAnsi"/>
          <w:color w:val="000000"/>
        </w:rPr>
      </w:pPr>
      <w:r w:rsidRPr="00AF4C34">
        <w:rPr>
          <w:rFonts w:asciiTheme="minorHAnsi" w:hAnsiTheme="minorHAnsi" w:cstheme="minorHAnsi"/>
          <w:color w:val="000000"/>
        </w:rPr>
        <w:t>Pieczęć urzędu i podpis:</w:t>
      </w:r>
    </w:p>
    <w:p w14:paraId="6B5D3A62" w14:textId="77777777" w:rsidR="00AF4C34" w:rsidRPr="00AF4C34" w:rsidRDefault="00A71E72" w:rsidP="00AF4C34">
      <w:pPr>
        <w:suppressAutoHyphens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F4C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upoważnienia Generalnego Dyrektora Ochrony Środowiska </w:t>
      </w:r>
    </w:p>
    <w:p w14:paraId="4579BE0C" w14:textId="3E1510F0" w:rsidR="00726E38" w:rsidRDefault="007C3FC5" w:rsidP="00B9298C">
      <w:pPr>
        <w:suppressAutoHyphens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F4C34">
        <w:rPr>
          <w:rFonts w:asciiTheme="minorHAnsi" w:hAnsiTheme="minorHAnsi" w:cstheme="minorHAnsi"/>
          <w:color w:val="000000" w:themeColor="text1"/>
          <w:sz w:val="24"/>
          <w:szCs w:val="24"/>
        </w:rPr>
        <w:t>Naczelni</w:t>
      </w:r>
      <w:r w:rsidR="001A6899">
        <w:rPr>
          <w:rFonts w:asciiTheme="minorHAnsi" w:hAnsiTheme="minorHAnsi" w:cstheme="minorHAnsi"/>
          <w:color w:val="000000" w:themeColor="text1"/>
          <w:sz w:val="24"/>
          <w:szCs w:val="24"/>
        </w:rPr>
        <w:t>k I Wydziału Decyzji o Środowiskowych Uwarunkowaniach w Departamencie Ocen Oddziaływania na Środowisko</w:t>
      </w:r>
    </w:p>
    <w:p w14:paraId="7603FCE5" w14:textId="379117CE" w:rsidR="001A6899" w:rsidRDefault="001A6899" w:rsidP="00B9298C">
      <w:pPr>
        <w:suppressAutoHyphens/>
        <w:spacing w:after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Marcin Kołodyński</w:t>
      </w:r>
    </w:p>
    <w:p w14:paraId="4A2447F3" w14:textId="77777777" w:rsidR="00E67BFE" w:rsidRPr="00AF4C34" w:rsidRDefault="00E67BFE" w:rsidP="007C3FC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AA8A7F5" w14:textId="77777777" w:rsidR="00E17363" w:rsidRPr="00E17363" w:rsidRDefault="00E17363" w:rsidP="00E17363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17363">
        <w:rPr>
          <w:rFonts w:asciiTheme="minorHAnsi" w:hAnsiTheme="minorHAnsi" w:cstheme="minorHAnsi"/>
          <w:sz w:val="24"/>
          <w:szCs w:val="24"/>
        </w:rPr>
        <w:t>Art. 49 k.p.a.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53401B53" w14:textId="77777777" w:rsidR="00E17363" w:rsidRPr="00E17363" w:rsidRDefault="00E17363" w:rsidP="00E17363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17363">
        <w:rPr>
          <w:rFonts w:asciiTheme="minorHAnsi" w:hAnsiTheme="minorHAnsi" w:cstheme="minorHAnsi"/>
          <w:sz w:val="24"/>
          <w:szCs w:val="24"/>
        </w:rPr>
        <w:t xml:space="preserve">Art. 16 ustawy z dnia 7 kwietnia 2017 r. o zmianie ustawy – Kodeks postępowania administracyjnego oraz niektórych innych ustaw (Dz. U. poz. 935) Do postępowań </w:t>
      </w:r>
      <w:r w:rsidRPr="00E17363">
        <w:rPr>
          <w:rFonts w:asciiTheme="minorHAnsi" w:hAnsiTheme="minorHAnsi" w:cstheme="minorHAnsi"/>
          <w:sz w:val="24"/>
          <w:szCs w:val="24"/>
        </w:rPr>
        <w:lastRenderedPageBreak/>
        <w:t>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5D651744" w14:textId="77777777" w:rsidR="00E17363" w:rsidRPr="00E17363" w:rsidRDefault="00E17363" w:rsidP="00E17363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17363">
        <w:rPr>
          <w:rFonts w:asciiTheme="minorHAnsi" w:hAnsiTheme="minorHAnsi" w:cstheme="minorHAnsi"/>
          <w:sz w:val="24"/>
          <w:szCs w:val="24"/>
        </w:rPr>
        <w:t>Art. 74 ust. 3 u.o.o.ś. Jeżeli liczba stron postępowania o wydanie decyzji o środowiskowych uwarunkowaniach przekracza 20, stosuje się przepis art. 49 Kodeksu postępowania administracyjnego.</w:t>
      </w:r>
    </w:p>
    <w:p w14:paraId="0A3A7CEC" w14:textId="77777777" w:rsidR="00E17363" w:rsidRPr="00E17363" w:rsidRDefault="00E17363" w:rsidP="00E17363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17363">
        <w:rPr>
          <w:rFonts w:asciiTheme="minorHAnsi" w:hAnsiTheme="minorHAnsi" w:cstheme="minorHAnsi"/>
          <w:sz w:val="24"/>
          <w:szCs w:val="24"/>
        </w:rPr>
        <w:t>Art. 85 ust. 3 u.o.o.ś. 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14:paraId="00D72ED3" w14:textId="77777777" w:rsidR="00E17363" w:rsidRPr="00E17363" w:rsidRDefault="00E17363" w:rsidP="00E17363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17363">
        <w:rPr>
          <w:rFonts w:asciiTheme="minorHAnsi" w:hAnsiTheme="minorHAnsi" w:cstheme="minorHAnsi"/>
          <w:sz w:val="24"/>
          <w:szCs w:val="24"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5A2BF3E5" w14:textId="77777777" w:rsidR="00E17363" w:rsidRPr="00E17363" w:rsidRDefault="00E17363" w:rsidP="00E17363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17363">
        <w:rPr>
          <w:rFonts w:asciiTheme="minorHAnsi" w:hAnsiTheme="minorHAnsi" w:cstheme="minorHAnsi"/>
          <w:sz w:val="24"/>
          <w:szCs w:val="24"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1712, ze zm.) Do spraw wszczętych na podstawie ustaw zmienianych w art. 1 oraz w art. 3 i niezakończonych przed dniem wejścia w życie niniejszej ustawy stosuje się przepisy dotychczasowe.</w:t>
      </w:r>
    </w:p>
    <w:p w14:paraId="778F11C4" w14:textId="63388E94" w:rsidR="00160847" w:rsidRPr="00AF4C34" w:rsidRDefault="00E17363" w:rsidP="00E17363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E17363">
        <w:rPr>
          <w:rFonts w:asciiTheme="minorHAnsi" w:hAnsiTheme="minorHAnsi" w:cstheme="minorHAnsi"/>
          <w:sz w:val="24"/>
          <w:szCs w:val="24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160847" w:rsidRPr="00AF4C34" w:rsidSect="00CB360D">
      <w:headerReference w:type="default" r:id="rId8"/>
      <w:footerReference w:type="default" r:id="rId9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F8C40" w14:textId="77777777" w:rsidR="00CC05BD" w:rsidRDefault="00CC05BD">
      <w:pPr>
        <w:spacing w:after="0" w:line="240" w:lineRule="auto"/>
      </w:pPr>
      <w:r>
        <w:separator/>
      </w:r>
    </w:p>
  </w:endnote>
  <w:endnote w:type="continuationSeparator" w:id="0">
    <w:p w14:paraId="43E3B20D" w14:textId="77777777" w:rsidR="00CC05BD" w:rsidRDefault="00CC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56FCE" w14:textId="77777777" w:rsidR="00CC05BD" w:rsidRDefault="00CC05BD">
      <w:pPr>
        <w:spacing w:after="0" w:line="240" w:lineRule="auto"/>
      </w:pPr>
      <w:r>
        <w:separator/>
      </w:r>
    </w:p>
  </w:footnote>
  <w:footnote w:type="continuationSeparator" w:id="0">
    <w:p w14:paraId="61D54B99" w14:textId="77777777" w:rsidR="00CC05BD" w:rsidRDefault="00CC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06A57"/>
    <w:rsid w:val="00016CA6"/>
    <w:rsid w:val="000204FF"/>
    <w:rsid w:val="00035542"/>
    <w:rsid w:val="00046F62"/>
    <w:rsid w:val="00065E6A"/>
    <w:rsid w:val="00067E5B"/>
    <w:rsid w:val="00095A51"/>
    <w:rsid w:val="00124389"/>
    <w:rsid w:val="00125AD7"/>
    <w:rsid w:val="00136673"/>
    <w:rsid w:val="00160847"/>
    <w:rsid w:val="001A6899"/>
    <w:rsid w:val="001D479F"/>
    <w:rsid w:val="001D7727"/>
    <w:rsid w:val="002004A8"/>
    <w:rsid w:val="00212082"/>
    <w:rsid w:val="002446E3"/>
    <w:rsid w:val="002675F6"/>
    <w:rsid w:val="00284CAC"/>
    <w:rsid w:val="002A64EF"/>
    <w:rsid w:val="002B160D"/>
    <w:rsid w:val="00302CED"/>
    <w:rsid w:val="00313C8B"/>
    <w:rsid w:val="00352C7F"/>
    <w:rsid w:val="00357229"/>
    <w:rsid w:val="00377B9D"/>
    <w:rsid w:val="003957DE"/>
    <w:rsid w:val="003A4832"/>
    <w:rsid w:val="003A5B7F"/>
    <w:rsid w:val="003B78A7"/>
    <w:rsid w:val="00441A19"/>
    <w:rsid w:val="00460BC6"/>
    <w:rsid w:val="004636FC"/>
    <w:rsid w:val="00482A62"/>
    <w:rsid w:val="00491C39"/>
    <w:rsid w:val="004F525A"/>
    <w:rsid w:val="004F5C94"/>
    <w:rsid w:val="00524C66"/>
    <w:rsid w:val="005E70F8"/>
    <w:rsid w:val="00605708"/>
    <w:rsid w:val="00616951"/>
    <w:rsid w:val="006568C0"/>
    <w:rsid w:val="00656DE9"/>
    <w:rsid w:val="006663A9"/>
    <w:rsid w:val="00693CC1"/>
    <w:rsid w:val="006A618E"/>
    <w:rsid w:val="006B78E8"/>
    <w:rsid w:val="00707EC9"/>
    <w:rsid w:val="00716655"/>
    <w:rsid w:val="00726E38"/>
    <w:rsid w:val="007612E8"/>
    <w:rsid w:val="007C3FC5"/>
    <w:rsid w:val="009557F5"/>
    <w:rsid w:val="00986B0C"/>
    <w:rsid w:val="009B3E06"/>
    <w:rsid w:val="00A35F60"/>
    <w:rsid w:val="00A64FF8"/>
    <w:rsid w:val="00A71E72"/>
    <w:rsid w:val="00AA04F6"/>
    <w:rsid w:val="00AC7ED1"/>
    <w:rsid w:val="00AF4C34"/>
    <w:rsid w:val="00B64572"/>
    <w:rsid w:val="00B65C6A"/>
    <w:rsid w:val="00B92515"/>
    <w:rsid w:val="00B9298C"/>
    <w:rsid w:val="00C60237"/>
    <w:rsid w:val="00CA5C07"/>
    <w:rsid w:val="00CB360D"/>
    <w:rsid w:val="00CC05BD"/>
    <w:rsid w:val="00CD6322"/>
    <w:rsid w:val="00D4592E"/>
    <w:rsid w:val="00DB6258"/>
    <w:rsid w:val="00E17363"/>
    <w:rsid w:val="00E375CB"/>
    <w:rsid w:val="00E607F5"/>
    <w:rsid w:val="00E61949"/>
    <w:rsid w:val="00E65A2B"/>
    <w:rsid w:val="00E677C2"/>
    <w:rsid w:val="00E67BFE"/>
    <w:rsid w:val="00E702D2"/>
    <w:rsid w:val="00EC397E"/>
    <w:rsid w:val="00F24D19"/>
    <w:rsid w:val="00F45C50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83ECA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B92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211</TotalTime>
  <Pages>2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59</cp:revision>
  <cp:lastPrinted>2010-12-24T09:23:00Z</cp:lastPrinted>
  <dcterms:created xsi:type="dcterms:W3CDTF">2022-10-28T06:13:00Z</dcterms:created>
  <dcterms:modified xsi:type="dcterms:W3CDTF">2024-08-06T10:49:00Z</dcterms:modified>
</cp:coreProperties>
</file>