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4B59E388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1</w:t>
      </w:r>
      <w:r w:rsidR="00673522">
        <w:rPr>
          <w:rFonts w:ascii="Times New Roman" w:hAnsi="Times New Roman"/>
          <w:bCs/>
          <w:sz w:val="24"/>
          <w:szCs w:val="24"/>
        </w:rPr>
        <w:t>52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673522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73522">
        <w:rPr>
          <w:rFonts w:ascii="Times New Roman" w:hAnsi="Times New Roman"/>
          <w:sz w:val="24"/>
          <w:szCs w:val="24"/>
        </w:rPr>
        <w:t>września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04D563B" w14:textId="3FF4937D" w:rsidR="00E14BB1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61F1FE68" w14:textId="180B6E25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1BB9C80E" w14:textId="08D51150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 xml:space="preserve">96-115 Nowy Kawęczyn </w:t>
      </w:r>
    </w:p>
    <w:p w14:paraId="413C869F" w14:textId="72C99301" w:rsidR="00E14BB1" w:rsidRPr="006517D7" w:rsidRDefault="00E14BB1" w:rsidP="001F7036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8141196" w14:textId="77777777" w:rsidR="00E14BB1" w:rsidRPr="006517D7" w:rsidRDefault="00E14BB1" w:rsidP="001F7036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7E9A8B1F" w:rsidR="00E14BB1" w:rsidRPr="006517D7" w:rsidRDefault="00E14BB1" w:rsidP="001F7036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</w:t>
      </w:r>
      <w:r w:rsidR="00E23F2F">
        <w:rPr>
          <w:rFonts w:ascii="Times New Roman" w:hAnsi="Times New Roman"/>
          <w:b/>
          <w:bCs/>
          <w:sz w:val="24"/>
          <w:szCs w:val="24"/>
        </w:rPr>
        <w:t>wasowiec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1F7036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56C84F88" w14:textId="4CE7E63D" w:rsidR="00E14BB1" w:rsidRDefault="00E14BB1" w:rsidP="001F703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673522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.0</w:t>
      </w:r>
      <w:r w:rsidR="006735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E23F2F">
        <w:rPr>
          <w:rFonts w:ascii="Times New Roman" w:hAnsi="Times New Roman"/>
          <w:sz w:val="24"/>
          <w:szCs w:val="24"/>
        </w:rPr>
        <w:t>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673522"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673522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</w:t>
      </w:r>
      <w:r>
        <w:rPr>
          <w:rFonts w:ascii="Times New Roman" w:hAnsi="Times New Roman"/>
          <w:sz w:val="24"/>
          <w:szCs w:val="24"/>
        </w:rPr>
        <w:br/>
        <w:t xml:space="preserve">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 w:rsidR="00E23F2F">
        <w:rPr>
          <w:rFonts w:ascii="Times New Roman" w:hAnsi="Times New Roman"/>
          <w:sz w:val="24"/>
          <w:szCs w:val="24"/>
        </w:rPr>
        <w:t>prywatnym</w:t>
      </w:r>
      <w:r>
        <w:rPr>
          <w:rFonts w:ascii="Times New Roman" w:hAnsi="Times New Roman"/>
          <w:sz w:val="24"/>
          <w:szCs w:val="24"/>
        </w:rPr>
        <w:t xml:space="preserve"> Nowy Dw</w:t>
      </w:r>
      <w:r w:rsidR="00E23F2F">
        <w:rPr>
          <w:rFonts w:ascii="Times New Roman" w:hAnsi="Times New Roman"/>
          <w:sz w:val="24"/>
          <w:szCs w:val="24"/>
        </w:rPr>
        <w:t>ór Parcela 32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</w:t>
      </w:r>
      <w:r w:rsidR="00673522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673522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0178D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/0/0</w:t>
      </w:r>
      <w:r w:rsidR="0067352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</w:t>
      </w:r>
      <w:r w:rsidR="00673522">
        <w:rPr>
          <w:rFonts w:ascii="Times New Roman" w:hAnsi="Times New Roman"/>
          <w:sz w:val="24"/>
          <w:szCs w:val="24"/>
        </w:rPr>
        <w:t>13</w:t>
      </w:r>
      <w:r w:rsidRPr="006517D7">
        <w:rPr>
          <w:rFonts w:ascii="Times New Roman" w:hAnsi="Times New Roman"/>
          <w:sz w:val="24"/>
          <w:szCs w:val="24"/>
        </w:rPr>
        <w:t>/FM/</w:t>
      </w:r>
      <w:r w:rsidR="0067352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6657D0E7" w:rsidR="00E14BB1" w:rsidRPr="006517D7" w:rsidRDefault="00E14BB1" w:rsidP="001F703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73522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1D357C37" w:rsidR="00E14BB1" w:rsidRDefault="00E14BB1" w:rsidP="001F703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proofErr w:type="spellStart"/>
      <w:r>
        <w:rPr>
          <w:rFonts w:ascii="Times New Roman" w:hAnsi="Times New Roman"/>
          <w:sz w:val="24"/>
          <w:szCs w:val="24"/>
        </w:rPr>
        <w:t>K</w:t>
      </w:r>
      <w:r w:rsidR="00E23F2F">
        <w:rPr>
          <w:rFonts w:ascii="Times New Roman" w:hAnsi="Times New Roman"/>
          <w:sz w:val="24"/>
          <w:szCs w:val="24"/>
        </w:rPr>
        <w:t>wasowiec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C88CE97" w14:textId="77777777" w:rsidR="002E377C" w:rsidRPr="00CF16C2" w:rsidRDefault="002E377C" w:rsidP="002E377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76A3F9C" w14:textId="77777777" w:rsidR="002E377C" w:rsidRPr="00CF16C2" w:rsidRDefault="002E377C" w:rsidP="002E377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2172BD2" w14:textId="77777777" w:rsidR="002E377C" w:rsidRDefault="002E377C" w:rsidP="002E377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F9038F" w14:textId="77777777" w:rsidR="002E377C" w:rsidRPr="00CF16C2" w:rsidRDefault="002E377C" w:rsidP="002E377C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50A70EC" w14:textId="77777777" w:rsidR="002E377C" w:rsidRDefault="002E377C" w:rsidP="002E377C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2E377C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2E377C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1F703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377C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694B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73522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B5B3B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12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7</cp:revision>
  <cp:lastPrinted>2024-03-01T11:49:00Z</cp:lastPrinted>
  <dcterms:created xsi:type="dcterms:W3CDTF">2025-06-23T12:23:00Z</dcterms:created>
  <dcterms:modified xsi:type="dcterms:W3CDTF">2025-09-10T10:55:00Z</dcterms:modified>
</cp:coreProperties>
</file>