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0D" w:rsidRPr="00292204" w:rsidRDefault="001C6F8F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>
        <w:rPr>
          <w:b/>
          <w:iCs/>
        </w:rPr>
        <w:t xml:space="preserve">Załącznik nr </w:t>
      </w:r>
      <w:r w:rsidR="00A77FD5">
        <w:rPr>
          <w:b/>
          <w:iCs/>
        </w:rPr>
        <w:t>1</w:t>
      </w:r>
      <w:r w:rsidR="00C7170D" w:rsidRPr="00DF64B8">
        <w:rPr>
          <w:b/>
          <w:iCs/>
        </w:rPr>
        <w:t xml:space="preserve"> </w:t>
      </w:r>
      <w:r w:rsidR="00C72CBC">
        <w:rPr>
          <w:b/>
          <w:iCs/>
        </w:rPr>
        <w:t>do Z</w:t>
      </w:r>
      <w:r w:rsidR="00C7170D">
        <w:rPr>
          <w:b/>
          <w:iCs/>
        </w:rPr>
        <w:t>aproszenia</w:t>
      </w:r>
    </w:p>
    <w:p w:rsidR="00A77FD5" w:rsidRDefault="00A77FD5" w:rsidP="00A77FD5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:rsidR="00A77FD5" w:rsidRPr="00897612" w:rsidRDefault="006A0D21" w:rsidP="00A77FD5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  <w:sz w:val="22"/>
        </w:rPr>
      </w:pPr>
      <w:r>
        <w:rPr>
          <w:b/>
          <w:color w:val="000000"/>
          <w:spacing w:val="-1"/>
        </w:rPr>
        <w:t>2008-7.262.8</w:t>
      </w:r>
      <w:r w:rsidR="00A77FD5">
        <w:rPr>
          <w:b/>
          <w:color w:val="000000"/>
          <w:spacing w:val="-1"/>
        </w:rPr>
        <w:t>.202</w:t>
      </w:r>
      <w:r w:rsidR="00561121">
        <w:rPr>
          <w:b/>
          <w:color w:val="000000"/>
          <w:spacing w:val="-1"/>
        </w:rPr>
        <w:t>3</w:t>
      </w:r>
    </w:p>
    <w:p w:rsidR="00C7170D" w:rsidRPr="00DF64B8" w:rsidRDefault="00C7170D" w:rsidP="00C7170D"/>
    <w:p w:rsidR="00DB765A" w:rsidRDefault="00DB765A" w:rsidP="00C7170D">
      <w:pPr>
        <w:jc w:val="center"/>
        <w:rPr>
          <w:b/>
          <w:u w:val="single"/>
        </w:rPr>
      </w:pPr>
    </w:p>
    <w:p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:rsidR="00C7170D" w:rsidRPr="00DF64B8" w:rsidRDefault="00C7170D" w:rsidP="00C7170D"/>
    <w:p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:rsidR="00C7170D" w:rsidRPr="005A2123" w:rsidRDefault="00C7170D" w:rsidP="00C7170D">
      <w:pPr>
        <w:spacing w:line="480" w:lineRule="auto"/>
      </w:pPr>
      <w:r w:rsidRPr="005A2123">
        <w:t>NIP......................</w:t>
      </w:r>
      <w:r w:rsidR="009E060A" w:rsidRPr="005A2123">
        <w:t xml:space="preserve">......................... </w:t>
      </w:r>
      <w:r w:rsidRPr="005A2123">
        <w:t>REGON ....................................................</w:t>
      </w:r>
    </w:p>
    <w:p w:rsidR="00C7170D" w:rsidRPr="009E060A" w:rsidRDefault="00C7170D" w:rsidP="00C7170D">
      <w:pPr>
        <w:spacing w:line="480" w:lineRule="auto"/>
      </w:pPr>
      <w:r w:rsidRPr="009E060A">
        <w:t>e-mail ………………………………………………………………………….……</w:t>
      </w:r>
    </w:p>
    <w:p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:rsidR="00C7170D" w:rsidRPr="00DF64B8" w:rsidRDefault="00C7170D" w:rsidP="00DB765A">
      <w:pPr>
        <w:spacing w:before="120" w:line="276" w:lineRule="auto"/>
      </w:pPr>
      <w:r w:rsidRPr="00DF64B8">
        <w:t>Prokuratura Regionalna w Rzeszowie</w:t>
      </w:r>
    </w:p>
    <w:p w:rsidR="00C7170D" w:rsidRPr="00DF64B8" w:rsidRDefault="00C7170D" w:rsidP="00DB765A">
      <w:pPr>
        <w:spacing w:line="276" w:lineRule="auto"/>
      </w:pPr>
      <w:r w:rsidRPr="00DF64B8">
        <w:t>ul. Hetmańska 45d</w:t>
      </w:r>
    </w:p>
    <w:p w:rsidR="00C7170D" w:rsidRPr="00DF64B8" w:rsidRDefault="00C7170D" w:rsidP="00DB765A">
      <w:pPr>
        <w:spacing w:line="276" w:lineRule="auto"/>
      </w:pPr>
      <w:r w:rsidRPr="00DF64B8">
        <w:t>35-078 Rzeszów</w:t>
      </w:r>
    </w:p>
    <w:p w:rsidR="00C7170D" w:rsidRPr="00DF64B8" w:rsidRDefault="00C7170D" w:rsidP="00DB765A">
      <w:pPr>
        <w:spacing w:line="276" w:lineRule="auto"/>
      </w:pPr>
      <w:r w:rsidRPr="00DF64B8">
        <w:t>NIP 8133717497</w:t>
      </w:r>
    </w:p>
    <w:p w:rsidR="00C7170D" w:rsidRDefault="00C7170D" w:rsidP="00C7170D">
      <w:pPr>
        <w:rPr>
          <w:b/>
          <w:bCs/>
        </w:rPr>
      </w:pPr>
    </w:p>
    <w:p w:rsidR="00C72CBC" w:rsidRPr="00DF64B8" w:rsidRDefault="00C72CBC" w:rsidP="00C97730">
      <w:pPr>
        <w:spacing w:line="360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:rsidR="005D226C" w:rsidRPr="005D226C" w:rsidRDefault="00C72CBC" w:rsidP="00C97730">
      <w:pPr>
        <w:shd w:val="clear" w:color="auto" w:fill="FFFFFF"/>
        <w:spacing w:line="360" w:lineRule="auto"/>
        <w:ind w:right="202"/>
        <w:jc w:val="both"/>
        <w:rPr>
          <w:b/>
          <w:i/>
        </w:rPr>
      </w:pPr>
      <w:r w:rsidRPr="00DB765A">
        <w:t xml:space="preserve">Przedmiotem zamówienia jest </w:t>
      </w:r>
      <w:r w:rsidRPr="00DB765A">
        <w:rPr>
          <w:b/>
          <w:i/>
        </w:rPr>
        <w:t xml:space="preserve">dostawa </w:t>
      </w:r>
      <w:r w:rsidR="00A77FD5" w:rsidRPr="00A77FD5">
        <w:rPr>
          <w:b/>
          <w:i/>
        </w:rPr>
        <w:t>monochromatyczn</w:t>
      </w:r>
      <w:r w:rsidR="00561121">
        <w:rPr>
          <w:b/>
          <w:i/>
        </w:rPr>
        <w:t>ego urządzenia wielofunkcyjnego</w:t>
      </w:r>
      <w:r w:rsidR="005D226C" w:rsidRPr="005D226C">
        <w:rPr>
          <w:b/>
          <w:i/>
        </w:rPr>
        <w:t xml:space="preserve"> – kserokopiar</w:t>
      </w:r>
      <w:r w:rsidR="00561121">
        <w:rPr>
          <w:b/>
          <w:i/>
        </w:rPr>
        <w:t>ki</w:t>
      </w:r>
      <w:r w:rsidR="005D226C" w:rsidRPr="005D226C">
        <w:rPr>
          <w:b/>
          <w:i/>
        </w:rPr>
        <w:t xml:space="preserve"> </w:t>
      </w:r>
      <w:r w:rsidR="007956CB">
        <w:rPr>
          <w:b/>
          <w:i/>
        </w:rPr>
        <w:t xml:space="preserve">– 1 szt. </w:t>
      </w:r>
      <w:r w:rsidR="005D226C" w:rsidRPr="005D226C">
        <w:rPr>
          <w:b/>
          <w:i/>
        </w:rPr>
        <w:t>dla Prokuratury Regionalnej w Rzeszowie</w:t>
      </w:r>
      <w:r w:rsidR="005D226C">
        <w:rPr>
          <w:b/>
          <w:i/>
        </w:rPr>
        <w:t>.</w:t>
      </w:r>
    </w:p>
    <w:p w:rsidR="009D7CAB" w:rsidRDefault="009D7CAB" w:rsidP="00DB765A">
      <w:pPr>
        <w:spacing w:line="276" w:lineRule="auto"/>
        <w:jc w:val="both"/>
      </w:pPr>
    </w:p>
    <w:p w:rsidR="00071C78" w:rsidRDefault="00071C78" w:rsidP="00071C78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:rsidR="005D226C" w:rsidRDefault="00883036" w:rsidP="0093344B">
      <w:pPr>
        <w:pStyle w:val="Akapitzlist"/>
        <w:numPr>
          <w:ilvl w:val="0"/>
          <w:numId w:val="13"/>
        </w:numPr>
        <w:spacing w:after="120" w:line="360" w:lineRule="auto"/>
      </w:pPr>
      <w:r w:rsidRPr="0093344B">
        <w:rPr>
          <w:b/>
        </w:rPr>
        <w:t xml:space="preserve">Oferuję/my </w:t>
      </w:r>
      <w:r w:rsidRPr="00DF64B8">
        <w:t xml:space="preserve">wykonanie przedmiotu zamówienia za </w:t>
      </w:r>
      <w:r w:rsidR="0093344B">
        <w:t xml:space="preserve"> Cenę </w:t>
      </w:r>
    </w:p>
    <w:p w:rsidR="00883036" w:rsidRPr="00561121" w:rsidRDefault="00762E67" w:rsidP="00561121">
      <w:pPr>
        <w:spacing w:line="360" w:lineRule="auto"/>
        <w:ind w:firstLine="357"/>
        <w:jc w:val="both"/>
        <w:rPr>
          <w:iCs/>
          <w:vertAlign w:val="superscript"/>
        </w:rPr>
      </w:pPr>
      <w:r w:rsidRPr="004D6DF0">
        <w:rPr>
          <w:iCs/>
        </w:rPr>
        <w:t>brutto ..................................................................... zł</w:t>
      </w:r>
      <w:r w:rsidR="00BF4D01" w:rsidRPr="004D6DF0">
        <w:rPr>
          <w:iCs/>
        </w:rPr>
        <w:t xml:space="preserve"> </w:t>
      </w:r>
    </w:p>
    <w:p w:rsidR="00071C78" w:rsidRDefault="00071C78" w:rsidP="0093344B">
      <w:pPr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>
        <w:t xml:space="preserve">cena oferty obejmuje całkowity koszt wykonania zamówienia </w:t>
      </w:r>
      <w:r>
        <w:br/>
        <w:t>i uwzględnia wszystkie koszty związane z realizacją przedmiotu zamówienia.</w:t>
      </w:r>
    </w:p>
    <w:p w:rsidR="008B5331" w:rsidRPr="002E7C3D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</w:t>
      </w:r>
      <w:bookmarkStart w:id="0" w:name="_GoBack"/>
      <w:bookmarkEnd w:id="0"/>
      <w:r w:rsidRPr="00DD3EAB">
        <w:t xml:space="preserve">zamówienia w terminie </w:t>
      </w:r>
      <w:r w:rsidR="00561121" w:rsidRPr="002E7C3D">
        <w:t>do 6</w:t>
      </w:r>
      <w:r w:rsidRPr="002E7C3D">
        <w:t>0 dni kalendarzowych od dnia zawarcia umowy.</w:t>
      </w:r>
    </w:p>
    <w:p w:rsidR="00DB765A" w:rsidRPr="00DF64B8" w:rsidRDefault="004E52AE" w:rsidP="0093344B">
      <w:pPr>
        <w:numPr>
          <w:ilvl w:val="0"/>
          <w:numId w:val="14"/>
        </w:numPr>
        <w:spacing w:after="120" w:line="276" w:lineRule="auto"/>
        <w:jc w:val="both"/>
      </w:pPr>
      <w:r w:rsidRPr="000404D3">
        <w:t xml:space="preserve">Warunki płatności: zamawiający </w:t>
      </w:r>
      <w:r w:rsidR="00DB765A" w:rsidRPr="000404D3">
        <w:t xml:space="preserve">dokona płatności przelewem na rachunek bankowy Wykonawcy w oparciu o fakturę VAT wystawioną przez Wykonawcę, z terminem płatności  21 dni od daty </w:t>
      </w:r>
      <w:r w:rsidR="00DB765A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:rsidR="008B5331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</w:t>
      </w:r>
      <w:r w:rsidRPr="00DF64B8">
        <w:lastRenderedPageBreak/>
        <w:t xml:space="preserve">wyboru naszej oferty, do zawarcia umowy na warunkach określonych w </w:t>
      </w:r>
      <w:r>
        <w:t>Z</w:t>
      </w:r>
      <w:r w:rsidRPr="00DF64B8">
        <w:t>aproszeniu do składania ofert.</w:t>
      </w:r>
    </w:p>
    <w:p w:rsidR="008B5331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:rsidR="004E52AE" w:rsidRDefault="004E52AE" w:rsidP="0093344B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:rsidR="0069682E" w:rsidRPr="007D438D" w:rsidRDefault="0069682E" w:rsidP="0093344B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</w:p>
    <w:p w:rsidR="0069682E" w:rsidRDefault="0069682E" w:rsidP="0069682E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:rsidR="0069682E" w:rsidRPr="004C78C3" w:rsidRDefault="0069682E" w:rsidP="0069682E">
      <w:pPr>
        <w:pStyle w:val="Tekstprzypisudolnego"/>
        <w:ind w:left="360"/>
        <w:jc w:val="both"/>
        <w:rPr>
          <w:rFonts w:ascii="Times New Roman" w:hAnsi="Times New Roman"/>
        </w:rPr>
      </w:pPr>
    </w:p>
    <w:p w:rsidR="00F72E69" w:rsidRDefault="00F72E69" w:rsidP="0069682E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</w:p>
    <w:p w:rsidR="0069682E" w:rsidRPr="00DB765A" w:rsidRDefault="0069682E" w:rsidP="0069682E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:rsidR="004E52AE" w:rsidRPr="00161C48" w:rsidRDefault="004E52AE" w:rsidP="004E52AE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4E52AE" w:rsidRDefault="004E52AE" w:rsidP="004E52A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E52AE" w:rsidRPr="00837E20" w:rsidRDefault="004E52AE" w:rsidP="004E52AE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sectPr w:rsidR="007503A3" w:rsidRPr="006C0F93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96" w:rsidRDefault="00B93696">
      <w:r>
        <w:separator/>
      </w:r>
    </w:p>
  </w:endnote>
  <w:endnote w:type="continuationSeparator" w:id="0">
    <w:p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96" w:rsidRDefault="00B93696">
      <w:r>
        <w:separator/>
      </w:r>
    </w:p>
  </w:footnote>
  <w:footnote w:type="continuationSeparator" w:id="0">
    <w:p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>
    <w:pPr>
      <w:pStyle w:val="Nagwek"/>
    </w:pPr>
  </w:p>
  <w:p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1A8"/>
    <w:multiLevelType w:val="hybridMultilevel"/>
    <w:tmpl w:val="673AB562"/>
    <w:lvl w:ilvl="0" w:tplc="A8265F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232028"/>
    <w:multiLevelType w:val="hybridMultilevel"/>
    <w:tmpl w:val="D6309C9A"/>
    <w:lvl w:ilvl="0" w:tplc="83C476C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CCC5B74"/>
    <w:multiLevelType w:val="hybridMultilevel"/>
    <w:tmpl w:val="5C9A16FA"/>
    <w:lvl w:ilvl="0" w:tplc="E1866C18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0A2C7A"/>
    <w:multiLevelType w:val="hybridMultilevel"/>
    <w:tmpl w:val="377CDBD4"/>
    <w:lvl w:ilvl="0" w:tplc="C7465CBE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F7F8A"/>
    <w:multiLevelType w:val="hybridMultilevel"/>
    <w:tmpl w:val="70EEEF2A"/>
    <w:lvl w:ilvl="0" w:tplc="CB20295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F47DC6"/>
    <w:multiLevelType w:val="hybridMultilevel"/>
    <w:tmpl w:val="AE5A445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824DA"/>
    <w:multiLevelType w:val="hybridMultilevel"/>
    <w:tmpl w:val="5B12500A"/>
    <w:lvl w:ilvl="0" w:tplc="08CCB7B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7190"/>
    <w:multiLevelType w:val="hybridMultilevel"/>
    <w:tmpl w:val="C546A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71C78"/>
    <w:rsid w:val="0008564F"/>
    <w:rsid w:val="0009269D"/>
    <w:rsid w:val="000B488A"/>
    <w:rsid w:val="000E57B3"/>
    <w:rsid w:val="001021B9"/>
    <w:rsid w:val="001054CC"/>
    <w:rsid w:val="00124C15"/>
    <w:rsid w:val="00161C48"/>
    <w:rsid w:val="001C6F8F"/>
    <w:rsid w:val="00272C89"/>
    <w:rsid w:val="00282F8F"/>
    <w:rsid w:val="002E7C3D"/>
    <w:rsid w:val="00314D96"/>
    <w:rsid w:val="00322FB9"/>
    <w:rsid w:val="00323D87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6810"/>
    <w:rsid w:val="00427F66"/>
    <w:rsid w:val="00465AB3"/>
    <w:rsid w:val="00482FC5"/>
    <w:rsid w:val="004B114B"/>
    <w:rsid w:val="004B56BD"/>
    <w:rsid w:val="004D6DF0"/>
    <w:rsid w:val="004E52AE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1121"/>
    <w:rsid w:val="005679FA"/>
    <w:rsid w:val="0057427B"/>
    <w:rsid w:val="005754CE"/>
    <w:rsid w:val="00581403"/>
    <w:rsid w:val="005964D5"/>
    <w:rsid w:val="005A2123"/>
    <w:rsid w:val="005B67E0"/>
    <w:rsid w:val="005D226C"/>
    <w:rsid w:val="005E32BF"/>
    <w:rsid w:val="005F117F"/>
    <w:rsid w:val="005F5B78"/>
    <w:rsid w:val="00603B26"/>
    <w:rsid w:val="00637BBE"/>
    <w:rsid w:val="00675713"/>
    <w:rsid w:val="0069315B"/>
    <w:rsid w:val="0069682E"/>
    <w:rsid w:val="006A0D21"/>
    <w:rsid w:val="006B1089"/>
    <w:rsid w:val="006B63C6"/>
    <w:rsid w:val="006C0F93"/>
    <w:rsid w:val="006F3F65"/>
    <w:rsid w:val="006F4490"/>
    <w:rsid w:val="00727AC1"/>
    <w:rsid w:val="007503A3"/>
    <w:rsid w:val="00762E67"/>
    <w:rsid w:val="00762EED"/>
    <w:rsid w:val="00763BC9"/>
    <w:rsid w:val="00784F0C"/>
    <w:rsid w:val="00794F0D"/>
    <w:rsid w:val="007956CB"/>
    <w:rsid w:val="007B755A"/>
    <w:rsid w:val="007B7DC2"/>
    <w:rsid w:val="007D5063"/>
    <w:rsid w:val="0080093C"/>
    <w:rsid w:val="00814169"/>
    <w:rsid w:val="0082103B"/>
    <w:rsid w:val="0082198A"/>
    <w:rsid w:val="00844208"/>
    <w:rsid w:val="00883036"/>
    <w:rsid w:val="008A60C6"/>
    <w:rsid w:val="008B1D96"/>
    <w:rsid w:val="008B5331"/>
    <w:rsid w:val="008B7CD6"/>
    <w:rsid w:val="008D0FA6"/>
    <w:rsid w:val="008D285F"/>
    <w:rsid w:val="008E7E47"/>
    <w:rsid w:val="008F750D"/>
    <w:rsid w:val="0093344B"/>
    <w:rsid w:val="009423D3"/>
    <w:rsid w:val="00974FBE"/>
    <w:rsid w:val="00997152"/>
    <w:rsid w:val="009C2232"/>
    <w:rsid w:val="009D7CAB"/>
    <w:rsid w:val="009E060A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77FD5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18D8"/>
    <w:rsid w:val="00BA24E9"/>
    <w:rsid w:val="00BB299A"/>
    <w:rsid w:val="00BB310C"/>
    <w:rsid w:val="00BB4631"/>
    <w:rsid w:val="00BC15C9"/>
    <w:rsid w:val="00BE0D6F"/>
    <w:rsid w:val="00BF2FA4"/>
    <w:rsid w:val="00BF4D01"/>
    <w:rsid w:val="00C15430"/>
    <w:rsid w:val="00C7170D"/>
    <w:rsid w:val="00C72CBC"/>
    <w:rsid w:val="00C74911"/>
    <w:rsid w:val="00C75F9D"/>
    <w:rsid w:val="00C817A0"/>
    <w:rsid w:val="00C97730"/>
    <w:rsid w:val="00CA3413"/>
    <w:rsid w:val="00CC0DF1"/>
    <w:rsid w:val="00CC5EAE"/>
    <w:rsid w:val="00CC5FF2"/>
    <w:rsid w:val="00CD12A1"/>
    <w:rsid w:val="00D53CEB"/>
    <w:rsid w:val="00DB765A"/>
    <w:rsid w:val="00DC17A9"/>
    <w:rsid w:val="00DE6098"/>
    <w:rsid w:val="00E04B0C"/>
    <w:rsid w:val="00E34767"/>
    <w:rsid w:val="00E34CE5"/>
    <w:rsid w:val="00E61C5C"/>
    <w:rsid w:val="00E80EC6"/>
    <w:rsid w:val="00E815E5"/>
    <w:rsid w:val="00EA0575"/>
    <w:rsid w:val="00EB0F75"/>
    <w:rsid w:val="00EC3F97"/>
    <w:rsid w:val="00ED65DC"/>
    <w:rsid w:val="00EE4D07"/>
    <w:rsid w:val="00EF43B7"/>
    <w:rsid w:val="00F11045"/>
    <w:rsid w:val="00F132E9"/>
    <w:rsid w:val="00F17C6B"/>
    <w:rsid w:val="00F30BAA"/>
    <w:rsid w:val="00F408C4"/>
    <w:rsid w:val="00F72E69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4E52A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E52A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52AE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uiPriority w:val="59"/>
    <w:locked/>
    <w:rsid w:val="00762E6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762E67"/>
    <w:pPr>
      <w:suppressAutoHyphens/>
      <w:autoSpaceDN w:val="0"/>
      <w:ind w:left="190" w:hanging="10"/>
      <w:jc w:val="both"/>
      <w:textAlignment w:val="baseline"/>
    </w:pPr>
    <w:rPr>
      <w:rFonts w:eastAsia="Calibri"/>
      <w:color w:val="000000"/>
      <w:sz w:val="22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762E67"/>
    <w:rPr>
      <w:sz w:val="24"/>
      <w:szCs w:val="24"/>
    </w:rPr>
  </w:style>
  <w:style w:type="character" w:styleId="Odwoanieprzypisudolnego">
    <w:name w:val="footnote reference"/>
    <w:uiPriority w:val="99"/>
    <w:rsid w:val="00762E67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762E67"/>
    <w:rPr>
      <w:rFonts w:eastAsia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ECC4E2F.dotm</Template>
  <TotalTime>232</TotalTime>
  <Pages>2</Pages>
  <Words>386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64</cp:revision>
  <cp:lastPrinted>2020-10-26T08:21:00Z</cp:lastPrinted>
  <dcterms:created xsi:type="dcterms:W3CDTF">2016-01-11T08:55:00Z</dcterms:created>
  <dcterms:modified xsi:type="dcterms:W3CDTF">2023-06-02T10:48:00Z</dcterms:modified>
</cp:coreProperties>
</file>